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="00840473" w:rsidP="00B527D2" w:rsidRDefault="00840473" w14:paraId="314F9F40" w14:textId="77777777">
      <w:pPr>
        <w:pStyle w:val="Omslagstext"/>
        <w:ind w:left="-851"/>
      </w:pPr>
    </w:p>
    <w:p w:rsidRPr="00840473" w:rsidR="00D24DBA" w:rsidP="00B527D2" w:rsidRDefault="001F0AF3" w14:paraId="53F67269" w14:textId="24642797">
      <w:pPr>
        <w:pStyle w:val="Omslagstext"/>
        <w:ind w:left="-851" w:right="-1106"/>
        <w:rPr>
          <w:rFonts w:asciiTheme="minorHAnsi" w:hAnsiTheme="minorHAnsi"/>
        </w:rPr>
      </w:pPr>
      <w:r w:rsidRPr="00840473">
        <w:rPr>
          <w:rFonts w:asciiTheme="minorHAnsi" w:hAnsiTheme="minorHAnsi"/>
        </w:rPr>
        <w:t xml:space="preserve">Mall för projektinformation </w:t>
      </w:r>
      <w:r w:rsidRPr="00840473" w:rsidR="00B52C1B">
        <w:rPr>
          <w:rFonts w:asciiTheme="minorHAnsi" w:hAnsiTheme="minorHAnsi"/>
        </w:rPr>
        <w:t xml:space="preserve">– Delta i forskning </w:t>
      </w:r>
    </w:p>
    <w:p w:rsidR="00B527D2" w:rsidP="00B527D2" w:rsidRDefault="00B71A18" w14:paraId="3276C0C0" w14:textId="77777777">
      <w:pPr>
        <w:pStyle w:val="Omslagstext"/>
        <w:ind w:left="-851"/>
        <w:rPr>
          <w:rFonts w:asciiTheme="minorHAnsi" w:hAnsiTheme="minorHAnsi"/>
        </w:rPr>
      </w:pPr>
      <w:r w:rsidRPr="00840473">
        <w:rPr>
          <w:rFonts w:asciiTheme="minorHAnsi" w:hAnsiTheme="minorHAnsi"/>
        </w:rPr>
        <w:t>Framtagen</w:t>
      </w:r>
      <w:r w:rsidRPr="00840473" w:rsidR="00A914F8">
        <w:rPr>
          <w:rFonts w:asciiTheme="minorHAnsi" w:hAnsiTheme="minorHAnsi"/>
        </w:rPr>
        <w:t xml:space="preserve"> av FoU primä</w:t>
      </w:r>
      <w:r w:rsidRPr="00840473" w:rsidR="00893FCF">
        <w:rPr>
          <w:rFonts w:asciiTheme="minorHAnsi" w:hAnsiTheme="minorHAnsi"/>
        </w:rPr>
        <w:t>r och nära</w:t>
      </w:r>
      <w:r w:rsidRPr="00840473">
        <w:rPr>
          <w:rFonts w:asciiTheme="minorHAnsi" w:hAnsiTheme="minorHAnsi"/>
        </w:rPr>
        <w:t xml:space="preserve"> vård VGR</w:t>
      </w:r>
      <w:r w:rsidRPr="00840473" w:rsidR="00CF743C">
        <w:rPr>
          <w:rFonts w:asciiTheme="minorHAnsi" w:hAnsiTheme="minorHAnsi"/>
        </w:rPr>
        <w:t xml:space="preserve"> </w:t>
      </w:r>
    </w:p>
    <w:p w:rsidRPr="00840473" w:rsidR="00A914F8" w:rsidP="00B527D2" w:rsidRDefault="00CF743C" w14:paraId="2AC21D19" w14:textId="7F4FC648">
      <w:pPr>
        <w:pStyle w:val="Omslagstext"/>
        <w:ind w:left="-851"/>
        <w:rPr>
          <w:rFonts w:asciiTheme="minorHAnsi" w:hAnsiTheme="minorHAnsi"/>
        </w:rPr>
      </w:pPr>
      <w:r w:rsidRPr="00840473">
        <w:rPr>
          <w:rFonts w:asciiTheme="minorHAnsi" w:hAnsiTheme="minorHAnsi"/>
        </w:rPr>
        <w:t>2025-01-09</w:t>
      </w:r>
    </w:p>
    <w:p w:rsidR="0034402C" w:rsidP="00B527D2" w:rsidRDefault="0034402C" w14:paraId="57B1E767" w14:textId="1104BE6D">
      <w:pPr>
        <w:pStyle w:val="Omslagstext"/>
        <w:ind w:left="-851"/>
      </w:pPr>
    </w:p>
    <w:p w:rsidR="001F5BBC" w:rsidP="00B527D2" w:rsidRDefault="001F5BBC" w14:paraId="020FC608" w14:textId="72882A82">
      <w:pPr>
        <w:pStyle w:val="Omslagstext"/>
        <w:ind w:left="-851"/>
      </w:pPr>
    </w:p>
    <w:p w:rsidR="00D1576C" w:rsidP="00B527D2" w:rsidRDefault="00B527D2" w14:paraId="32D70C33" w14:textId="6CD3AA9F">
      <w:pPr>
        <w:pStyle w:val="Omslagstext"/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A66CDF0" wp14:editId="5B91B168">
                <wp:simplePos x="0" y="0"/>
                <wp:positionH relativeFrom="column">
                  <wp:posOffset>-710484</wp:posOffset>
                </wp:positionH>
                <wp:positionV relativeFrom="paragraph">
                  <wp:posOffset>167194</wp:posOffset>
                </wp:positionV>
                <wp:extent cx="4610911" cy="2772383"/>
                <wp:effectExtent l="0" t="0" r="18415" b="28575"/>
                <wp:wrapNone/>
                <wp:docPr id="1788156548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911" cy="2772383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" style="position:absolute;margin-left:-55.95pt;margin-top:13.15pt;width:363.05pt;height:218.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33C9FB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"/>
            </w:pict>
          </mc:Fallback>
        </mc:AlternateContent>
      </w:r>
    </w:p>
    <w:p w:rsidR="00B527D2" w:rsidP="00B527D2" w:rsidRDefault="00B527D2" w14:paraId="45288301" w14:textId="77777777">
      <w:pPr>
        <w:pStyle w:val="Omslagstext"/>
        <w:ind w:left="-993" w:right="-1106"/>
      </w:pPr>
    </w:p>
    <w:p w:rsidRPr="00840473" w:rsidR="001F5BBC" w:rsidP="00B527D2" w:rsidRDefault="00F12330" w14:paraId="7DE7E4BE" w14:textId="630CA46F">
      <w:pPr>
        <w:pStyle w:val="Omslagstext"/>
        <w:ind w:left="-993" w:right="-1106"/>
      </w:pPr>
      <w:r w:rsidRPr="5D89198F" w:rsidR="00F12330">
        <w:rPr>
          <w:rFonts w:ascii="Verdana" w:hAnsi="Verdana" w:asciiTheme="minorAscii" w:hAnsiTheme="minorAscii"/>
        </w:rPr>
        <w:t>Om du ska anno</w:t>
      </w:r>
      <w:r w:rsidRPr="5D89198F" w:rsidR="00A66D83">
        <w:rPr>
          <w:rFonts w:ascii="Verdana" w:hAnsi="Verdana" w:asciiTheme="minorAscii" w:hAnsiTheme="minorAscii"/>
        </w:rPr>
        <w:t xml:space="preserve">nsera efter studiedeltagare kan vi hjälpa dig att publicera </w:t>
      </w:r>
      <w:r w:rsidRPr="5D89198F" w:rsidR="00B527D2">
        <w:rPr>
          <w:rFonts w:ascii="Verdana" w:hAnsi="Verdana" w:asciiTheme="minorAscii" w:hAnsiTheme="minorAscii"/>
        </w:rPr>
        <w:t>p</w:t>
      </w:r>
      <w:r w:rsidRPr="5D89198F" w:rsidR="00A66D83">
        <w:rPr>
          <w:rFonts w:ascii="Verdana" w:hAnsi="Verdana" w:asciiTheme="minorAscii" w:hAnsiTheme="minorAscii"/>
        </w:rPr>
        <w:t>rojektinformation</w:t>
      </w:r>
      <w:r w:rsidRPr="5D89198F" w:rsidR="00AC2B97">
        <w:rPr>
          <w:rFonts w:ascii="Verdana" w:hAnsi="Verdana" w:asciiTheme="minorAscii" w:hAnsiTheme="minorAscii"/>
        </w:rPr>
        <w:t xml:space="preserve"> </w:t>
      </w:r>
      <w:r w:rsidRPr="5D89198F" w:rsidR="00A66D83">
        <w:rPr>
          <w:rFonts w:ascii="Verdana" w:hAnsi="Verdana" w:asciiTheme="minorAscii" w:hAnsiTheme="minorAscii"/>
        </w:rPr>
        <w:t xml:space="preserve">på FoU:s hemsida </w:t>
      </w:r>
      <w:hyperlink r:id="Rcf44e4345e8d42fd">
        <w:r w:rsidRPr="5D89198F" w:rsidR="00A66D83">
          <w:rPr>
            <w:rStyle w:val="Hyperlnk"/>
            <w:rFonts w:ascii="Verdana" w:hAnsi="Verdana" w:asciiTheme="minorAscii" w:hAnsiTheme="minorAscii"/>
          </w:rPr>
          <w:t>”Delta i forskning”</w:t>
        </w:r>
        <w:r w:rsidRPr="5D89198F" w:rsidR="00900C3E">
          <w:rPr>
            <w:rStyle w:val="Hyperlnk"/>
            <w:rFonts w:ascii="Verdana" w:hAnsi="Verdana" w:asciiTheme="minorAscii" w:hAnsiTheme="minorAscii"/>
          </w:rPr>
          <w:t>.</w:t>
        </w:r>
      </w:hyperlink>
      <w:r w:rsidRPr="5D89198F" w:rsidR="00900C3E">
        <w:rPr>
          <w:rFonts w:ascii="Verdana" w:hAnsi="Verdana" w:asciiTheme="minorAscii" w:hAnsiTheme="minorAscii"/>
        </w:rPr>
        <w:t xml:space="preserve"> </w:t>
      </w:r>
      <w:r w:rsidRPr="5D89198F" w:rsidR="00AC2B97">
        <w:rPr>
          <w:rFonts w:ascii="Verdana" w:hAnsi="Verdana" w:asciiTheme="minorAscii" w:hAnsiTheme="minorAscii"/>
        </w:rPr>
        <w:t xml:space="preserve">Du kan sedan länka till informationen i tex. annonser i sociala medier eller på affischer. </w:t>
      </w:r>
      <w:r w:rsidRPr="5D89198F" w:rsidR="007528DE">
        <w:rPr>
          <w:rFonts w:ascii="Verdana" w:hAnsi="Verdana" w:asciiTheme="minorAscii" w:hAnsiTheme="minorAscii"/>
        </w:rPr>
        <w:t xml:space="preserve">Projektinformationen ska riktas till </w:t>
      </w:r>
      <w:r w:rsidRPr="5D89198F" w:rsidR="00B37926">
        <w:rPr>
          <w:rFonts w:ascii="Verdana" w:hAnsi="Verdana" w:asciiTheme="minorAscii" w:hAnsiTheme="minorAscii"/>
        </w:rPr>
        <w:t>eventuella studiedeltagare och behöver hållas kort och relevant</w:t>
      </w:r>
      <w:r w:rsidRPr="5D89198F" w:rsidR="00785A41">
        <w:rPr>
          <w:rFonts w:ascii="Verdana" w:hAnsi="Verdana" w:asciiTheme="minorAscii" w:hAnsiTheme="minorAscii"/>
        </w:rPr>
        <w:t xml:space="preserve"> på ett språk som vem som helst kan förstå</w:t>
      </w:r>
      <w:r w:rsidRPr="5D89198F" w:rsidR="00DC74D9">
        <w:rPr>
          <w:rFonts w:ascii="Verdana" w:hAnsi="Verdana" w:asciiTheme="minorAscii" w:hAnsiTheme="minorAscii"/>
        </w:rPr>
        <w:t xml:space="preserve">. </w:t>
      </w:r>
      <w:r w:rsidRPr="5D89198F" w:rsidR="00900C3E">
        <w:rPr>
          <w:rFonts w:ascii="Verdana" w:hAnsi="Verdana" w:asciiTheme="minorAscii" w:hAnsiTheme="minorAscii"/>
        </w:rPr>
        <w:t>F</w:t>
      </w:r>
      <w:r w:rsidRPr="5D89198F" w:rsidR="00C45E0E">
        <w:rPr>
          <w:rFonts w:ascii="Verdana" w:hAnsi="Verdana" w:asciiTheme="minorAscii" w:hAnsiTheme="minorAscii"/>
        </w:rPr>
        <w:t>yll i mall</w:t>
      </w:r>
      <w:r w:rsidRPr="5D89198F" w:rsidR="000B28B4">
        <w:rPr>
          <w:rFonts w:ascii="Verdana" w:hAnsi="Verdana" w:asciiTheme="minorAscii" w:hAnsiTheme="minorAscii"/>
        </w:rPr>
        <w:t xml:space="preserve">en </w:t>
      </w:r>
      <w:r w:rsidRPr="5D89198F" w:rsidR="00DC74D9">
        <w:rPr>
          <w:rFonts w:ascii="Verdana" w:hAnsi="Verdana" w:asciiTheme="minorAscii" w:hAnsiTheme="minorAscii"/>
        </w:rPr>
        <w:t xml:space="preserve">och skicka den till oss </w:t>
      </w:r>
      <w:r w:rsidRPr="5D89198F" w:rsidR="00C0253C">
        <w:rPr>
          <w:rFonts w:ascii="Verdana" w:hAnsi="Verdana" w:asciiTheme="minorAscii" w:hAnsiTheme="minorAscii"/>
        </w:rPr>
        <w:t xml:space="preserve">via e-post: </w:t>
      </w:r>
      <w:hyperlink r:id="R545ed66c4b19461f">
        <w:r w:rsidRPr="5D89198F" w:rsidR="77CD0AF0">
          <w:rPr>
            <w:rStyle w:val="Hyperlnk"/>
          </w:rPr>
          <w:t>kommunikation.fou.pnv@vgregion.se</w:t>
        </w:r>
      </w:hyperlink>
    </w:p>
    <w:p w:rsidRPr="00840473" w:rsidR="005A6811" w:rsidP="00B527D2" w:rsidRDefault="005A6811" w14:paraId="50A22A07" w14:textId="77777777">
      <w:pPr>
        <w:pStyle w:val="Omslagstext"/>
        <w:ind w:left="-993"/>
        <w:rPr>
          <w:rFonts w:asciiTheme="minorHAnsi" w:hAnsiTheme="minorHAnsi"/>
        </w:rPr>
      </w:pPr>
    </w:p>
    <w:p w:rsidRPr="00840473" w:rsidR="00EE46F1" w:rsidP="00B527D2" w:rsidRDefault="00EE46F1" w14:paraId="130CD7EE" w14:textId="3EB762D8">
      <w:pPr>
        <w:pStyle w:val="Omslagstext"/>
        <w:ind w:left="-993"/>
        <w:rPr>
          <w:rFonts w:asciiTheme="minorHAnsi" w:hAnsiTheme="minorHAnsi"/>
        </w:rPr>
      </w:pPr>
      <w:r w:rsidRPr="00840473">
        <w:rPr>
          <w:rFonts w:asciiTheme="minorHAnsi" w:hAnsiTheme="minorHAnsi"/>
        </w:rPr>
        <w:t xml:space="preserve">OBS: </w:t>
      </w:r>
      <w:r w:rsidRPr="00840473" w:rsidR="005A6811">
        <w:rPr>
          <w:rFonts w:asciiTheme="minorHAnsi" w:hAnsiTheme="minorHAnsi"/>
        </w:rPr>
        <w:t xml:space="preserve">Innan du </w:t>
      </w:r>
      <w:r w:rsidRPr="00840473" w:rsidR="00590A98">
        <w:rPr>
          <w:rFonts w:asciiTheme="minorHAnsi" w:hAnsiTheme="minorHAnsi"/>
        </w:rPr>
        <w:t xml:space="preserve">ber om publicering av projektinformation ska du fylla i </w:t>
      </w:r>
      <w:r w:rsidRPr="00840473" w:rsidR="005A6811">
        <w:rPr>
          <w:rFonts w:asciiTheme="minorHAnsi" w:hAnsiTheme="minorHAnsi"/>
        </w:rPr>
        <w:t xml:space="preserve"> </w:t>
      </w:r>
      <w:hyperlink w:history="1" r:id="rId13">
        <w:r w:rsidRPr="00840473" w:rsidR="005A6811">
          <w:rPr>
            <w:rStyle w:val="Hyperlnk"/>
            <w:rFonts w:asciiTheme="minorHAnsi" w:hAnsiTheme="minorHAnsi"/>
          </w:rPr>
          <w:t>Förfrågan om stöd för annonsering vid rekrytering av deltagare i forskningsprojekt (forms.office.com)</w:t>
        </w:r>
      </w:hyperlink>
    </w:p>
    <w:p w:rsidRPr="00840473" w:rsidR="3D1F44FC" w:rsidRDefault="3D1F44FC" w14:paraId="5DCE5838" w14:textId="68748D96"/>
    <w:p w:rsidRPr="00840473" w:rsidR="008D49B4" w:rsidP="00B527D2" w:rsidRDefault="001C672F" w14:paraId="49CB1AAF" w14:textId="31A3D167">
      <w:pPr>
        <w:ind w:left="-993"/>
        <w:rPr>
          <w:b/>
          <w:bCs/>
        </w:rPr>
      </w:pPr>
      <w:r w:rsidRPr="00840473">
        <w:rPr>
          <w:b/>
          <w:bCs/>
        </w:rPr>
        <w:t>Ditt namn</w:t>
      </w:r>
      <w:r w:rsidRPr="00840473" w:rsidR="008D49B4">
        <w:rPr>
          <w:b/>
          <w:bCs/>
        </w:rPr>
        <w:t>:</w:t>
      </w:r>
    </w:p>
    <w:p w:rsidRPr="00A359B2" w:rsidR="00D1576C" w:rsidP="00A359B2" w:rsidRDefault="001C672F" w14:paraId="391785EE" w14:textId="15B342F8">
      <w:pPr>
        <w:ind w:left="-993"/>
        <w:rPr>
          <w:b/>
          <w:bCs/>
        </w:rPr>
      </w:pPr>
      <w:r w:rsidRPr="00840473">
        <w:rPr>
          <w:b/>
          <w:bCs/>
        </w:rPr>
        <w:t>kontaktuppgift (e-post eller telefonnummer)</w:t>
      </w:r>
      <w:r w:rsidR="00A359B2">
        <w:rPr>
          <w:b/>
          <w:bCs/>
        </w:rPr>
        <w:t>:</w:t>
      </w:r>
    </w:p>
    <w:p w:rsidR="005B2591" w:rsidP="00BA217B" w:rsidRDefault="00595949" w14:paraId="1ECF5E8F" w14:textId="36C8166E">
      <w:pPr>
        <w:pStyle w:val="Rubrik1"/>
        <w:ind w:left="-851" w:right="-1247"/>
      </w:pPr>
      <w:r>
        <w:lastRenderedPageBreak/>
        <w:t>Ange</w:t>
      </w:r>
      <w:r w:rsidR="00B026DF">
        <w:t xml:space="preserve"> rubrik</w:t>
      </w:r>
    </w:p>
    <w:p w:rsidRPr="00D1576C" w:rsidR="00D05E1D" w:rsidP="00BA217B" w:rsidRDefault="006B5E4E" w14:paraId="06D423AF" w14:textId="0A1317B4">
      <w:pPr>
        <w:ind w:left="-851" w:right="-1247"/>
        <w:rPr>
          <w:i/>
          <w:iCs/>
        </w:rPr>
      </w:pPr>
      <w:r w:rsidRPr="00FE28CB">
        <w:rPr>
          <w:i/>
          <w:iCs/>
        </w:rPr>
        <w:t xml:space="preserve">Ex: Sökes: </w:t>
      </w:r>
      <w:r w:rsidRPr="00FE28CB" w:rsidR="007F5C4D">
        <w:rPr>
          <w:i/>
          <w:iCs/>
        </w:rPr>
        <w:t>deltagare som</w:t>
      </w:r>
      <w:r w:rsidRPr="00FE28CB" w:rsidR="00F67BED">
        <w:rPr>
          <w:i/>
          <w:iCs/>
        </w:rPr>
        <w:t xml:space="preserve"> har…/deltagare till studie om…</w:t>
      </w:r>
    </w:p>
    <w:p w:rsidR="00C120D8" w:rsidP="00BA217B" w:rsidRDefault="00C120D8" w14:paraId="36B3B500" w14:textId="77777777">
      <w:pPr>
        <w:pStyle w:val="Rubrik2"/>
        <w:ind w:left="-851" w:right="-1247"/>
      </w:pPr>
      <w:r>
        <w:t>Ingress – om projektet och syfte</w:t>
      </w:r>
    </w:p>
    <w:p w:rsidRPr="004825D8" w:rsidR="0009462A" w:rsidP="00BA217B" w:rsidRDefault="009802E3" w14:paraId="3D66AB82" w14:textId="01115720">
      <w:pPr>
        <w:ind w:left="-851" w:right="-1247"/>
      </w:pPr>
      <w:r w:rsidRPr="004825D8">
        <w:t xml:space="preserve">Max </w:t>
      </w:r>
      <w:r w:rsidRPr="004825D8" w:rsidR="003831B5">
        <w:t>370 tecken</w:t>
      </w:r>
      <w:r w:rsidR="009F7CF5">
        <w:t xml:space="preserve"> (</w:t>
      </w:r>
      <w:r w:rsidR="00E40957">
        <w:t>med</w:t>
      </w:r>
      <w:r w:rsidR="009F7CF5">
        <w:t xml:space="preserve"> blanksteg)</w:t>
      </w:r>
      <w:r w:rsidRPr="004825D8" w:rsidR="003831B5">
        <w:t xml:space="preserve">. </w:t>
      </w:r>
      <w:r w:rsidRPr="004825D8" w:rsidR="0009462A">
        <w:t>Använd gärna den populärvetenskapliga korta beskrivningen i din projektregistrering i Projektdatabasen FoU i VGR som underlag.</w:t>
      </w:r>
    </w:p>
    <w:p w:rsidRPr="000B28B4" w:rsidR="003A5DAD" w:rsidP="00BA217B" w:rsidRDefault="00AC0F53" w14:paraId="354FF622" w14:textId="46A20A6E">
      <w:pPr>
        <w:ind w:left="-851" w:right="-1247"/>
      </w:pPr>
      <w:r w:rsidRPr="000B28B4">
        <w:t xml:space="preserve">Ex: Just nu pågår xxx-studien på majoriteten av </w:t>
      </w:r>
      <w:r w:rsidRPr="000B28B4" w:rsidR="00D05E1D">
        <w:t>xxx</w:t>
      </w:r>
      <w:r w:rsidRPr="000B28B4">
        <w:t>. I studien undersöks…</w:t>
      </w:r>
      <w:r w:rsidRPr="000B28B4" w:rsidR="00D05E1D">
        <w:t>/</w:t>
      </w:r>
      <w:r w:rsidRPr="000B28B4" w:rsidR="00D05E1D">
        <w:rPr>
          <w:rFonts w:ascii="Verdana" w:hAnsi="Verdana"/>
          <w:color w:val="121212"/>
          <w:sz w:val="30"/>
          <w:szCs w:val="30"/>
          <w:shd w:val="clear" w:color="auto" w:fill="FAF9F9"/>
        </w:rPr>
        <w:t xml:space="preserve"> </w:t>
      </w:r>
      <w:r w:rsidRPr="000B28B4" w:rsidR="00D05E1D">
        <w:t>I studien xxx undersöker vi en intervention som syftar till att…</w:t>
      </w:r>
    </w:p>
    <w:p w:rsidR="00C120D8" w:rsidP="00BA217B" w:rsidRDefault="00C120D8" w14:paraId="02FB8DF2" w14:textId="77777777">
      <w:pPr>
        <w:pStyle w:val="Rubrik2"/>
        <w:ind w:left="-851" w:right="-1247"/>
      </w:pPr>
      <w:r>
        <w:t>Kan du vara med?</w:t>
      </w:r>
    </w:p>
    <w:p w:rsidRPr="004825D8" w:rsidR="00C82457" w:rsidP="00BA217B" w:rsidRDefault="00C82457" w14:paraId="28455E1F" w14:textId="3BD3E56A">
      <w:pPr>
        <w:ind w:left="-851" w:right="-1247"/>
      </w:pPr>
      <w:r w:rsidRPr="004825D8">
        <w:t xml:space="preserve">Här listar du dina </w:t>
      </w:r>
      <w:proofErr w:type="spellStart"/>
      <w:r w:rsidRPr="004825D8">
        <w:t>inklusions</w:t>
      </w:r>
      <w:proofErr w:type="spellEnd"/>
      <w:r w:rsidRPr="004825D8">
        <w:t xml:space="preserve">- och </w:t>
      </w:r>
      <w:proofErr w:type="spellStart"/>
      <w:r w:rsidRPr="004825D8">
        <w:t>exklusionskriterier</w:t>
      </w:r>
      <w:proofErr w:type="spellEnd"/>
      <w:r w:rsidRPr="004825D8">
        <w:t xml:space="preserve"> i den mån deltagarna själva kan ta ställning till dem.</w:t>
      </w:r>
    </w:p>
    <w:p w:rsidRPr="004825D8" w:rsidR="00C120D8" w:rsidP="00BA217B" w:rsidRDefault="00C82457" w14:paraId="07811CFD" w14:textId="2407B55D">
      <w:pPr>
        <w:ind w:left="-851" w:right="-1247"/>
      </w:pPr>
      <w:r w:rsidRPr="004825D8">
        <w:t xml:space="preserve">Ex: </w:t>
      </w:r>
      <w:r w:rsidRPr="004825D8" w:rsidR="00C120D8">
        <w:t>För att eventuellt kunna delta i studien krävs bland annat: </w:t>
      </w:r>
    </w:p>
    <w:p w:rsidRPr="004825D8" w:rsidR="00C120D8" w:rsidP="00BA217B" w:rsidRDefault="00C120D8" w14:paraId="7F41BF7F" w14:textId="77777777">
      <w:pPr>
        <w:pStyle w:val="Liststycke"/>
        <w:numPr>
          <w:ilvl w:val="0"/>
          <w:numId w:val="32"/>
        </w:numPr>
        <w:spacing w:after="160" w:line="259" w:lineRule="auto"/>
        <w:ind w:left="-851" w:right="-1247" w:firstLine="0"/>
      </w:pPr>
      <w:r w:rsidRPr="004825D8">
        <w:t>…</w:t>
      </w:r>
    </w:p>
    <w:p w:rsidRPr="004825D8" w:rsidR="00C120D8" w:rsidP="00BA217B" w:rsidRDefault="00C120D8" w14:paraId="185C54B4" w14:textId="77777777">
      <w:pPr>
        <w:pStyle w:val="Liststycke"/>
        <w:numPr>
          <w:ilvl w:val="0"/>
          <w:numId w:val="32"/>
        </w:numPr>
        <w:spacing w:after="160" w:line="259" w:lineRule="auto"/>
        <w:ind w:left="-851" w:right="-1247" w:firstLine="0"/>
      </w:pPr>
      <w:r w:rsidRPr="004825D8">
        <w:t>…</w:t>
      </w:r>
    </w:p>
    <w:p w:rsidRPr="004825D8" w:rsidR="00C120D8" w:rsidP="00BA217B" w:rsidRDefault="00C120D8" w14:paraId="292A4566" w14:textId="77777777">
      <w:pPr>
        <w:pStyle w:val="Liststycke"/>
        <w:numPr>
          <w:ilvl w:val="0"/>
          <w:numId w:val="32"/>
        </w:numPr>
        <w:spacing w:after="160" w:line="259" w:lineRule="auto"/>
        <w:ind w:left="-851" w:right="-1247" w:firstLine="0"/>
      </w:pPr>
      <w:r w:rsidRPr="004825D8">
        <w:t>…</w:t>
      </w:r>
    </w:p>
    <w:p w:rsidR="00C120D8" w:rsidP="00BA217B" w:rsidRDefault="00C120D8" w14:paraId="55B522E2" w14:textId="77777777">
      <w:pPr>
        <w:pStyle w:val="Rubrik2"/>
        <w:ind w:left="-851" w:right="-1247"/>
      </w:pPr>
      <w:r>
        <w:lastRenderedPageBreak/>
        <w:t>Hur går studien till?</w:t>
      </w:r>
    </w:p>
    <w:p w:rsidR="003F1FB6" w:rsidP="00BA217B" w:rsidRDefault="003F1FB6" w14:paraId="036D6C45" w14:textId="6A4F95DB">
      <w:pPr>
        <w:ind w:left="-851" w:right="-1247"/>
      </w:pPr>
      <w:r>
        <w:t xml:space="preserve">Max 750 tecken </w:t>
      </w:r>
      <w:r w:rsidR="002145FD">
        <w:t>(</w:t>
      </w:r>
      <w:r>
        <w:t>med blanksteg</w:t>
      </w:r>
      <w:r w:rsidR="002145FD">
        <w:t>)</w:t>
      </w:r>
      <w:r>
        <w:t>.</w:t>
      </w:r>
    </w:p>
    <w:p w:rsidRPr="000B28B4" w:rsidR="00C120D8" w:rsidP="00BA217B" w:rsidRDefault="00C82457" w14:paraId="21082739" w14:textId="60C33F44">
      <w:pPr>
        <w:ind w:left="-851" w:right="-1247"/>
      </w:pPr>
      <w:r w:rsidRPr="000B28B4">
        <w:t xml:space="preserve">Här beskriver du </w:t>
      </w:r>
      <w:r w:rsidRPr="000B28B4" w:rsidR="00C120D8">
        <w:t>hur studien genomförs och vad som förväntas av forskningspersonen, hur många besök, hur länge, var</w:t>
      </w:r>
      <w:r w:rsidR="00DC4874">
        <w:t xml:space="preserve"> bedrivs studien</w:t>
      </w:r>
      <w:r w:rsidRPr="000B28B4" w:rsidR="00C120D8">
        <w:t xml:space="preserve"> </w:t>
      </w:r>
      <w:proofErr w:type="gramStart"/>
      <w:r w:rsidRPr="000B28B4" w:rsidR="00C120D8">
        <w:t>etc.</w:t>
      </w:r>
      <w:proofErr w:type="gramEnd"/>
      <w:r w:rsidRPr="000B28B4" w:rsidR="00C120D8">
        <w:t xml:space="preserve"> </w:t>
      </w:r>
      <w:r w:rsidR="003F1FB6">
        <w:t>(</w:t>
      </w:r>
      <w:r w:rsidR="00DC4874">
        <w:t>i</w:t>
      </w:r>
      <w:r w:rsidR="003F1FB6">
        <w:t>nte samma som ingressen)</w:t>
      </w:r>
      <w:r w:rsidR="00DC4874">
        <w:t>.</w:t>
      </w:r>
    </w:p>
    <w:p w:rsidR="00C120D8" w:rsidP="00BA217B" w:rsidRDefault="00FE7742" w14:paraId="50D5777E" w14:textId="76B95DE7">
      <w:pPr>
        <w:ind w:left="-851" w:right="-1247"/>
      </w:pPr>
      <w:r>
        <w:t xml:space="preserve">Ange </w:t>
      </w:r>
      <w:r w:rsidR="003F1FB6">
        <w:t xml:space="preserve">också om det eventuellt utgår någon ersättning. </w:t>
      </w:r>
    </w:p>
    <w:p w:rsidRPr="000B28B4" w:rsidR="002145FD" w:rsidP="00BA217B" w:rsidRDefault="0078360B" w14:paraId="1F7623BC" w14:textId="5BCE12BA">
      <w:pPr>
        <w:ind w:left="-851" w:right="-1247"/>
      </w:pPr>
      <w:r>
        <w:t>Lägg gärna med länk till p</w:t>
      </w:r>
      <w:r w:rsidR="00DC4874">
        <w:t>r</w:t>
      </w:r>
      <w:r>
        <w:t>ojektbeskrivningen i Projekt</w:t>
      </w:r>
      <w:r w:rsidR="007124DD">
        <w:t>databasen FoU i VGR eller annan hemsida där</w:t>
      </w:r>
      <w:r w:rsidR="00DC4874">
        <w:t xml:space="preserve"> det finns mer</w:t>
      </w:r>
      <w:r w:rsidR="007124DD">
        <w:t xml:space="preserve"> information om projektet.</w:t>
      </w:r>
    </w:p>
    <w:p w:rsidR="00C120D8" w:rsidP="00BA217B" w:rsidRDefault="00C120D8" w14:paraId="2856090C" w14:textId="77777777">
      <w:pPr>
        <w:pStyle w:val="Rubrik2"/>
        <w:ind w:left="-851" w:right="-1247"/>
      </w:pPr>
      <w:r>
        <w:t>Kontakt</w:t>
      </w:r>
    </w:p>
    <w:p w:rsidRPr="006B6DBE" w:rsidR="00C120D8" w:rsidP="00BA217B" w:rsidRDefault="00C120D8" w14:paraId="07A5D6E6" w14:textId="21DFCF2C">
      <w:pPr>
        <w:ind w:left="-851" w:right="-1247"/>
      </w:pPr>
      <w:r w:rsidRPr="006B6DBE">
        <w:t>Om du är intresserad och vill veta mer är du välkommen att ta kontakt med oss via telefon</w:t>
      </w:r>
      <w:r>
        <w:t>/e-post:</w:t>
      </w:r>
      <w:r w:rsidR="001F0531">
        <w:t xml:space="preserve"> xxx</w:t>
      </w:r>
    </w:p>
    <w:p w:rsidRPr="0051722C" w:rsidR="00C120D8" w:rsidP="00BA217B" w:rsidRDefault="00C120D8" w14:paraId="0031D840" w14:textId="348C4738">
      <w:pPr>
        <w:ind w:left="-851" w:right="-1247"/>
        <w:rPr>
          <w:i/>
          <w:iCs/>
        </w:rPr>
      </w:pPr>
      <w:r>
        <w:t>Ev. QR-kod</w:t>
      </w:r>
      <w:r w:rsidR="0B1F5F2A">
        <w:t>/länk</w:t>
      </w:r>
      <w:r>
        <w:t xml:space="preserve"> för intresseanmälan och/eller screening</w:t>
      </w:r>
      <w:r w:rsidR="00D05E1D">
        <w:t xml:space="preserve"> </w:t>
      </w:r>
      <w:r w:rsidRPr="08F41318" w:rsidR="00D05E1D">
        <w:rPr>
          <w:i/>
          <w:iCs/>
        </w:rPr>
        <w:t>(</w:t>
      </w:r>
      <w:r w:rsidRPr="08F41318" w:rsidR="00FE28CB">
        <w:rPr>
          <w:i/>
          <w:iCs/>
        </w:rPr>
        <w:t xml:space="preserve">Vi kan </w:t>
      </w:r>
      <w:r w:rsidRPr="08F41318" w:rsidR="0051722C">
        <w:rPr>
          <w:i/>
          <w:iCs/>
        </w:rPr>
        <w:t xml:space="preserve">vid behov </w:t>
      </w:r>
      <w:r w:rsidRPr="08F41318" w:rsidR="00FE28CB">
        <w:rPr>
          <w:i/>
          <w:iCs/>
        </w:rPr>
        <w:t xml:space="preserve">hjälpa </w:t>
      </w:r>
      <w:r w:rsidRPr="08F41318" w:rsidR="0051722C">
        <w:rPr>
          <w:i/>
          <w:iCs/>
        </w:rPr>
        <w:t>er med detta)</w:t>
      </w:r>
    </w:p>
    <w:p w:rsidR="00C120D8" w:rsidP="00BA217B" w:rsidRDefault="00C120D8" w14:paraId="1341C68D" w14:textId="6ED20B48">
      <w:pPr>
        <w:spacing w:after="160" w:line="259" w:lineRule="auto"/>
        <w:ind w:left="-851" w:right="-1247"/>
      </w:pPr>
      <w:r w:rsidRPr="006B6DBE">
        <w:t>Ansvarig</w:t>
      </w:r>
      <w:r>
        <w:t xml:space="preserve"> forskare: </w:t>
      </w:r>
      <w:r w:rsidR="001F0531">
        <w:t>xxx</w:t>
      </w:r>
    </w:p>
    <w:p w:rsidR="00BA217B" w:rsidRDefault="00BA217B" w14:paraId="7803F2CA" w14:textId="77777777">
      <w:pPr>
        <w:rPr>
          <w:rFonts w:asciiTheme="majorHAnsi" w:hAnsiTheme="majorHAnsi" w:eastAsiaTheme="majorEastAsia" w:cstheme="majorBidi"/>
          <w:b/>
          <w:bCs/>
          <w:sz w:val="32"/>
          <w:szCs w:val="28"/>
        </w:rPr>
      </w:pPr>
      <w:r>
        <w:br w:type="page"/>
      </w:r>
    </w:p>
    <w:p w:rsidRPr="006B6DBE" w:rsidR="0051722C" w:rsidP="00BA217B" w:rsidRDefault="005D61D4" w14:paraId="29506912" w14:textId="5BF8EF5F">
      <w:pPr>
        <w:pStyle w:val="Rubrik2"/>
        <w:ind w:left="-851" w:right="-1247"/>
      </w:pPr>
      <w:r>
        <w:lastRenderedPageBreak/>
        <w:t>Övrig information</w:t>
      </w:r>
    </w:p>
    <w:p w:rsidR="00C120D8" w:rsidP="00BA217B" w:rsidRDefault="00C120D8" w14:paraId="5D6AC4A6" w14:textId="05D22C8D">
      <w:pPr>
        <w:ind w:left="-851" w:right="-1247"/>
      </w:pPr>
      <w:r w:rsidRPr="006B6DBE">
        <w:t>Studien är godkänd av</w:t>
      </w:r>
      <w:r>
        <w:t>:</w:t>
      </w:r>
      <w:r w:rsidRPr="006B6DBE">
        <w:t> </w:t>
      </w:r>
      <w:r w:rsidR="006F780B">
        <w:t>…</w:t>
      </w:r>
    </w:p>
    <w:p w:rsidRPr="006F7BF8" w:rsidR="006F7BF8" w:rsidP="00BA217B" w:rsidRDefault="006F7BF8" w14:paraId="5AA3A9E1" w14:textId="2FB37CBD">
      <w:pPr>
        <w:ind w:left="-851" w:right="-1247"/>
      </w:pPr>
      <w:r w:rsidRPr="006F7BF8">
        <w:t xml:space="preserve">Om studien kräver etisk godkännande </w:t>
      </w:r>
      <w:r w:rsidR="00165FA7">
        <w:t>ska</w:t>
      </w:r>
      <w:r w:rsidRPr="006F7BF8">
        <w:t xml:space="preserve"> den av etikprövningsmyndigheten godkända forskningspersonsinformationen länkas här.</w:t>
      </w:r>
    </w:p>
    <w:p w:rsidR="00045692" w:rsidP="00BA217B" w:rsidRDefault="00F11BC4" w14:paraId="68A2C26C" w14:textId="2DFB5486">
      <w:pPr>
        <w:ind w:left="-851" w:right="-1247"/>
      </w:pPr>
      <w:r>
        <w:t xml:space="preserve">Följande anges alltid: </w:t>
      </w:r>
      <w:r w:rsidRPr="00825846" w:rsidR="006F780B">
        <w:t>”Det är frivilligt att delta och du kan när som helst avbryta ditt deltagande. De personuppgifter du lämnar till oss kommer att hanteras i enlighet med gällande lagstiftning.”</w:t>
      </w:r>
    </w:p>
    <w:p w:rsidRPr="008944A6" w:rsidR="008944A6" w:rsidP="00BA217B" w:rsidRDefault="008944A6" w14:paraId="488C7390" w14:textId="77777777">
      <w:pPr>
        <w:ind w:left="-851" w:right="-1247"/>
      </w:pPr>
      <w:hyperlink w:history="1" r:id="rId14">
        <w:r w:rsidRPr="008944A6">
          <w:rPr>
            <w:rStyle w:val="Hyperlnk"/>
          </w:rPr>
          <w:t>Så behandlar vi dina personuppgifter</w:t>
        </w:r>
      </w:hyperlink>
    </w:p>
    <w:p w:rsidRPr="00825846" w:rsidR="00F11BC4" w:rsidP="00BA217B" w:rsidRDefault="00F11BC4" w14:paraId="281087EF" w14:textId="06842613">
      <w:pPr>
        <w:ind w:left="-851" w:right="-1247"/>
      </w:pPr>
    </w:p>
    <w:sectPr w:rsidRPr="00825846" w:rsidR="00F11BC4" w:rsidSect="00F4754F">
      <w:headerReference w:type="default" r:id="rId15"/>
      <w:headerReference w:type="first" r:id="rId16"/>
      <w:footerReference w:type="first" r:id="rId17"/>
      <w:pgSz w:w="8392" w:h="11907" w:orient="portrait" w:code="11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759C7" w:rsidP="00ED6C6F" w:rsidRDefault="006759C7" w14:paraId="732E6A93" w14:textId="77777777">
      <w:pPr>
        <w:spacing w:after="0" w:line="240" w:lineRule="auto"/>
      </w:pPr>
      <w:r>
        <w:separator/>
      </w:r>
    </w:p>
  </w:endnote>
  <w:endnote w:type="continuationSeparator" w:id="0">
    <w:p w:rsidR="006759C7" w:rsidP="00ED6C6F" w:rsidRDefault="006759C7" w14:paraId="70FFEF0E" w14:textId="77777777">
      <w:pPr>
        <w:spacing w:after="0" w:line="240" w:lineRule="auto"/>
      </w:pPr>
      <w:r>
        <w:continuationSeparator/>
      </w:r>
    </w:p>
  </w:endnote>
  <w:endnote w:type="continuationNotice" w:id="1">
    <w:p w:rsidR="006759C7" w:rsidRDefault="006759C7" w14:paraId="2B36BEA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mc:Ignorable="w14 w15 w16se w16cid w16 w16cex w16sdtdh w16du wp14">
  <w:p w:rsidR="00331B2E" w:rsidRDefault="3115FA40" w14:paraId="68F67417" w14:textId="02E37639">
    <w:pPr>
      <w:pStyle w:val="Sidfo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C3BD3D9" wp14:editId="0D30CE39">
          <wp:simplePos x="0" y="0"/>
          <wp:positionH relativeFrom="margin">
            <wp:posOffset>-642025</wp:posOffset>
          </wp:positionH>
          <wp:positionV relativeFrom="paragraph">
            <wp:posOffset>-188446</wp:posOffset>
          </wp:positionV>
          <wp:extent cx="1635562" cy="291830"/>
          <wp:effectExtent l="0" t="0" r="3175" b="0"/>
          <wp:wrapNone/>
          <wp:docPr id="795549568" name="Logo" descr="VGR 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FF2B5EF4-FFF2-40B4-BE49-F238E27FC236}">
                        <a16:creationId xmlns:arto="http://schemas.microsoft.com/office/word/2006/arto" xmlns:a16="http://schemas.microsoft.com/office/drawing/2014/main" xmlns:w="http://schemas.openxmlformats.org/wordprocessingml/2006/main" xmlns:w10="urn:schemas-microsoft-com:office:word" xmlns:v="urn:schemas-microsoft-com:vml" xmlns:o="urn:schemas-microsoft-com:office:office" xmlns="" id="{6A0989A0-7A4A-9CD0-D751-D56C294A5842}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5562" cy="291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759C7" w:rsidP="00ED6C6F" w:rsidRDefault="006759C7" w14:paraId="6CB18638" w14:textId="77777777">
      <w:pPr>
        <w:spacing w:after="0" w:line="240" w:lineRule="auto"/>
      </w:pPr>
      <w:r>
        <w:separator/>
      </w:r>
    </w:p>
  </w:footnote>
  <w:footnote w:type="continuationSeparator" w:id="0">
    <w:p w:rsidR="006759C7" w:rsidP="00ED6C6F" w:rsidRDefault="006759C7" w14:paraId="7FE158AC" w14:textId="77777777">
      <w:pPr>
        <w:spacing w:after="0" w:line="240" w:lineRule="auto"/>
      </w:pPr>
      <w:r>
        <w:continuationSeparator/>
      </w:r>
    </w:p>
  </w:footnote>
  <w:footnote w:type="continuationNotice" w:id="1">
    <w:p w:rsidR="006759C7" w:rsidRDefault="006759C7" w14:paraId="26E63EE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F25BAC" w:rsidR="009E3DC3" w:rsidP="00F25BAC" w:rsidRDefault="00B026DF" w14:paraId="73A8ABCE" w14:textId="3266C942">
    <w:pPr>
      <w:pStyle w:val="Sidhuvud"/>
    </w:pPr>
    <w:r>
      <w:t>Sidhuvud</w:t>
    </w:r>
    <w:r w:rsidR="009E3DC3">
      <w:tab/>
    </w:r>
    <w:r w:rsidRPr="00F25BAC" w:rsidR="009E3DC3">
      <w:t>Sida</w:t>
    </w:r>
    <w:r w:rsidR="009E3DC3">
      <w:t xml:space="preserve"> </w:t>
    </w:r>
    <w:r w:rsidR="009E3DC3">
      <w:fldChar w:fldCharType="begin"/>
    </w:r>
    <w:r w:rsidR="009E3DC3">
      <w:instrText xml:space="preserve"> PAGE  \* Arabic  \* MERGEFORMAT </w:instrText>
    </w:r>
    <w:r w:rsidR="009E3DC3">
      <w:fldChar w:fldCharType="separate"/>
    </w:r>
    <w:r w:rsidR="009E3DC3">
      <w:rPr>
        <w:noProof/>
      </w:rPr>
      <w:t>2</w:t>
    </w:r>
    <w:r w:rsidR="009E3DC3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5E779A" w:rsidRDefault="005E779A" w14:paraId="63DEC9FB" w14:textId="23911190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0F5B88DF" wp14:editId="0EFE022F">
          <wp:simplePos x="0" y="0"/>
          <wp:positionH relativeFrom="page">
            <wp:posOffset>359410</wp:posOffset>
          </wp:positionH>
          <wp:positionV relativeFrom="topMargin">
            <wp:posOffset>359410</wp:posOffset>
          </wp:positionV>
          <wp:extent cx="4669155" cy="901065"/>
          <wp:effectExtent l="0" t="0" r="0" b="0"/>
          <wp:wrapNone/>
          <wp:docPr id="1292110988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9155" cy="901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hint="default" w:ascii="Calibri" w:hAnsi="Calibri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hint="default" w:ascii="Calibri" w:hAnsi="Calibri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hint="default" w:ascii="Calibri" w:hAnsi="Calibri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hint="default" w:ascii="Calibri" w:hAnsi="Calibri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hint="default" w:ascii="Calibri" w:hAnsi="Calibri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hint="default" w:ascii="Calibri" w:hAnsi="Calibri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hint="default" w:ascii="Calibri" w:hAnsi="Calibri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hint="default" w:ascii="Calibri" w:hAnsi="Calibri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hint="default" w:ascii="Calibri" w:hAnsi="Calibri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2A740F"/>
    <w:multiLevelType w:val="hybridMultilevel"/>
    <w:tmpl w:val="7ADCBD4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5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2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3"/>
  </w:num>
  <w:num w:numId="15" w16cid:durableId="680936313">
    <w:abstractNumId w:val="10"/>
  </w:num>
  <w:num w:numId="16" w16cid:durableId="2094425704">
    <w:abstractNumId w:val="14"/>
  </w:num>
  <w:num w:numId="17" w16cid:durableId="1786805601">
    <w:abstractNumId w:val="8"/>
  </w:num>
  <w:num w:numId="18" w16cid:durableId="1973632982">
    <w:abstractNumId w:val="15"/>
  </w:num>
  <w:num w:numId="19" w16cid:durableId="332756038">
    <w:abstractNumId w:val="15"/>
  </w:num>
  <w:num w:numId="20" w16cid:durableId="6489029">
    <w:abstractNumId w:val="15"/>
  </w:num>
  <w:num w:numId="21" w16cid:durableId="976102582">
    <w:abstractNumId w:val="15"/>
  </w:num>
  <w:num w:numId="22" w16cid:durableId="261376145">
    <w:abstractNumId w:val="15"/>
  </w:num>
  <w:num w:numId="23" w16cid:durableId="338237999">
    <w:abstractNumId w:val="13"/>
  </w:num>
  <w:num w:numId="24" w16cid:durableId="405617605">
    <w:abstractNumId w:val="13"/>
  </w:num>
  <w:num w:numId="25" w16cid:durableId="792141459">
    <w:abstractNumId w:val="13"/>
  </w:num>
  <w:num w:numId="26" w16cid:durableId="1138382439">
    <w:abstractNumId w:val="13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10198933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dirty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14ABF"/>
    <w:rsid w:val="000164F3"/>
    <w:rsid w:val="000213E0"/>
    <w:rsid w:val="000226F4"/>
    <w:rsid w:val="00023CF5"/>
    <w:rsid w:val="000304A9"/>
    <w:rsid w:val="00030DF4"/>
    <w:rsid w:val="00031674"/>
    <w:rsid w:val="000322B6"/>
    <w:rsid w:val="00035827"/>
    <w:rsid w:val="000428AA"/>
    <w:rsid w:val="00045692"/>
    <w:rsid w:val="00081E07"/>
    <w:rsid w:val="00083807"/>
    <w:rsid w:val="000879D1"/>
    <w:rsid w:val="00090F07"/>
    <w:rsid w:val="000927CE"/>
    <w:rsid w:val="0009462A"/>
    <w:rsid w:val="00095753"/>
    <w:rsid w:val="000A259F"/>
    <w:rsid w:val="000B1B1A"/>
    <w:rsid w:val="000B28B4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4BF8"/>
    <w:rsid w:val="0010674F"/>
    <w:rsid w:val="00106E6E"/>
    <w:rsid w:val="001105A7"/>
    <w:rsid w:val="0011207E"/>
    <w:rsid w:val="001323D5"/>
    <w:rsid w:val="00136C6B"/>
    <w:rsid w:val="00137C0E"/>
    <w:rsid w:val="00142663"/>
    <w:rsid w:val="00153637"/>
    <w:rsid w:val="00165FA7"/>
    <w:rsid w:val="00167F2D"/>
    <w:rsid w:val="00182C4D"/>
    <w:rsid w:val="0019680D"/>
    <w:rsid w:val="001A7D3F"/>
    <w:rsid w:val="001B2002"/>
    <w:rsid w:val="001B4BB9"/>
    <w:rsid w:val="001C672F"/>
    <w:rsid w:val="001F0531"/>
    <w:rsid w:val="001F0AF3"/>
    <w:rsid w:val="001F5488"/>
    <w:rsid w:val="001F5BBC"/>
    <w:rsid w:val="002145FD"/>
    <w:rsid w:val="002146A2"/>
    <w:rsid w:val="00220B93"/>
    <w:rsid w:val="00227810"/>
    <w:rsid w:val="00231123"/>
    <w:rsid w:val="0023309C"/>
    <w:rsid w:val="002346A2"/>
    <w:rsid w:val="00235637"/>
    <w:rsid w:val="00237D8B"/>
    <w:rsid w:val="002506A7"/>
    <w:rsid w:val="00251B44"/>
    <w:rsid w:val="00257988"/>
    <w:rsid w:val="002611BD"/>
    <w:rsid w:val="00267E76"/>
    <w:rsid w:val="002731BD"/>
    <w:rsid w:val="002A0EBB"/>
    <w:rsid w:val="002A223C"/>
    <w:rsid w:val="002B2630"/>
    <w:rsid w:val="002D6BE7"/>
    <w:rsid w:val="002E6307"/>
    <w:rsid w:val="002F7366"/>
    <w:rsid w:val="00322C03"/>
    <w:rsid w:val="00324BC6"/>
    <w:rsid w:val="00331B2E"/>
    <w:rsid w:val="00334C58"/>
    <w:rsid w:val="00342127"/>
    <w:rsid w:val="0034402C"/>
    <w:rsid w:val="0035044E"/>
    <w:rsid w:val="0036067A"/>
    <w:rsid w:val="003831B5"/>
    <w:rsid w:val="003848CD"/>
    <w:rsid w:val="00384E26"/>
    <w:rsid w:val="003866BD"/>
    <w:rsid w:val="00397151"/>
    <w:rsid w:val="003977E2"/>
    <w:rsid w:val="003A0FEC"/>
    <w:rsid w:val="003A1B6C"/>
    <w:rsid w:val="003A4BEC"/>
    <w:rsid w:val="003A5DAD"/>
    <w:rsid w:val="003C45A3"/>
    <w:rsid w:val="003D1AD5"/>
    <w:rsid w:val="003F0854"/>
    <w:rsid w:val="003F0BD7"/>
    <w:rsid w:val="003F1FB6"/>
    <w:rsid w:val="00411FB3"/>
    <w:rsid w:val="004333A3"/>
    <w:rsid w:val="004457CA"/>
    <w:rsid w:val="004477B4"/>
    <w:rsid w:val="004539FA"/>
    <w:rsid w:val="00454766"/>
    <w:rsid w:val="004579C9"/>
    <w:rsid w:val="00463F60"/>
    <w:rsid w:val="00466ABB"/>
    <w:rsid w:val="00472FE4"/>
    <w:rsid w:val="00476DDD"/>
    <w:rsid w:val="00481060"/>
    <w:rsid w:val="004825D8"/>
    <w:rsid w:val="00483F66"/>
    <w:rsid w:val="004B1A1F"/>
    <w:rsid w:val="004C2B36"/>
    <w:rsid w:val="004D5321"/>
    <w:rsid w:val="004E08FC"/>
    <w:rsid w:val="004E0B05"/>
    <w:rsid w:val="004E1BE0"/>
    <w:rsid w:val="004F2653"/>
    <w:rsid w:val="004F6E9F"/>
    <w:rsid w:val="004F7DFF"/>
    <w:rsid w:val="00502996"/>
    <w:rsid w:val="0051722C"/>
    <w:rsid w:val="005241A4"/>
    <w:rsid w:val="00524F27"/>
    <w:rsid w:val="00531996"/>
    <w:rsid w:val="0053274D"/>
    <w:rsid w:val="00533240"/>
    <w:rsid w:val="005377E7"/>
    <w:rsid w:val="00551EE1"/>
    <w:rsid w:val="005537A8"/>
    <w:rsid w:val="00560DC7"/>
    <w:rsid w:val="0056637A"/>
    <w:rsid w:val="00566763"/>
    <w:rsid w:val="00575871"/>
    <w:rsid w:val="005861D0"/>
    <w:rsid w:val="00586919"/>
    <w:rsid w:val="00590A98"/>
    <w:rsid w:val="00594D98"/>
    <w:rsid w:val="00595949"/>
    <w:rsid w:val="005A403A"/>
    <w:rsid w:val="005A59EE"/>
    <w:rsid w:val="005A6811"/>
    <w:rsid w:val="005A6F62"/>
    <w:rsid w:val="005B1F50"/>
    <w:rsid w:val="005B2591"/>
    <w:rsid w:val="005B3450"/>
    <w:rsid w:val="005B66AF"/>
    <w:rsid w:val="005C4A0C"/>
    <w:rsid w:val="005C6423"/>
    <w:rsid w:val="005C738E"/>
    <w:rsid w:val="005D06A4"/>
    <w:rsid w:val="005D61D4"/>
    <w:rsid w:val="005E0CDB"/>
    <w:rsid w:val="005E0D0D"/>
    <w:rsid w:val="005E31ED"/>
    <w:rsid w:val="005E779A"/>
    <w:rsid w:val="005F29FB"/>
    <w:rsid w:val="005F72E6"/>
    <w:rsid w:val="00604B03"/>
    <w:rsid w:val="00606B0F"/>
    <w:rsid w:val="006137D6"/>
    <w:rsid w:val="00622230"/>
    <w:rsid w:val="006329E8"/>
    <w:rsid w:val="00632B92"/>
    <w:rsid w:val="006759C7"/>
    <w:rsid w:val="006769DD"/>
    <w:rsid w:val="006853B9"/>
    <w:rsid w:val="00693ED8"/>
    <w:rsid w:val="00696DF2"/>
    <w:rsid w:val="00697C2E"/>
    <w:rsid w:val="006A47C2"/>
    <w:rsid w:val="006A60A8"/>
    <w:rsid w:val="006A6286"/>
    <w:rsid w:val="006B3AC6"/>
    <w:rsid w:val="006B5E4E"/>
    <w:rsid w:val="006C0636"/>
    <w:rsid w:val="006C20B8"/>
    <w:rsid w:val="006C4DA1"/>
    <w:rsid w:val="006E43A5"/>
    <w:rsid w:val="006E6496"/>
    <w:rsid w:val="006F7778"/>
    <w:rsid w:val="006F780B"/>
    <w:rsid w:val="006F7BF8"/>
    <w:rsid w:val="00706214"/>
    <w:rsid w:val="007124DD"/>
    <w:rsid w:val="00737193"/>
    <w:rsid w:val="00742CAC"/>
    <w:rsid w:val="007527B1"/>
    <w:rsid w:val="007528DE"/>
    <w:rsid w:val="007547F2"/>
    <w:rsid w:val="00763834"/>
    <w:rsid w:val="00766BEC"/>
    <w:rsid w:val="00772B6E"/>
    <w:rsid w:val="007829D2"/>
    <w:rsid w:val="00783074"/>
    <w:rsid w:val="0078360B"/>
    <w:rsid w:val="0078522D"/>
    <w:rsid w:val="00785A41"/>
    <w:rsid w:val="007A0B53"/>
    <w:rsid w:val="007B634A"/>
    <w:rsid w:val="007C1E39"/>
    <w:rsid w:val="007C5139"/>
    <w:rsid w:val="007D0933"/>
    <w:rsid w:val="007E16FA"/>
    <w:rsid w:val="007F5C4D"/>
    <w:rsid w:val="007F6E5A"/>
    <w:rsid w:val="00801BBF"/>
    <w:rsid w:val="008065F9"/>
    <w:rsid w:val="00812DE2"/>
    <w:rsid w:val="00816FA9"/>
    <w:rsid w:val="008215CB"/>
    <w:rsid w:val="00822A22"/>
    <w:rsid w:val="00825846"/>
    <w:rsid w:val="00826C8A"/>
    <w:rsid w:val="00834506"/>
    <w:rsid w:val="00834E7E"/>
    <w:rsid w:val="00840473"/>
    <w:rsid w:val="00850130"/>
    <w:rsid w:val="0085263C"/>
    <w:rsid w:val="00853F45"/>
    <w:rsid w:val="00854FCB"/>
    <w:rsid w:val="008574B7"/>
    <w:rsid w:val="00870403"/>
    <w:rsid w:val="00875CBE"/>
    <w:rsid w:val="00877E6B"/>
    <w:rsid w:val="00893FCF"/>
    <w:rsid w:val="008944A6"/>
    <w:rsid w:val="00895EA6"/>
    <w:rsid w:val="008A525C"/>
    <w:rsid w:val="008C4656"/>
    <w:rsid w:val="008C5285"/>
    <w:rsid w:val="008D49B4"/>
    <w:rsid w:val="008D4F31"/>
    <w:rsid w:val="008F437E"/>
    <w:rsid w:val="008F46D6"/>
    <w:rsid w:val="00900C3E"/>
    <w:rsid w:val="00910C25"/>
    <w:rsid w:val="0091229C"/>
    <w:rsid w:val="009255D9"/>
    <w:rsid w:val="009333E9"/>
    <w:rsid w:val="00934D21"/>
    <w:rsid w:val="00947BCD"/>
    <w:rsid w:val="009609C9"/>
    <w:rsid w:val="00963557"/>
    <w:rsid w:val="00972D16"/>
    <w:rsid w:val="00973775"/>
    <w:rsid w:val="00976057"/>
    <w:rsid w:val="009802E3"/>
    <w:rsid w:val="0099293C"/>
    <w:rsid w:val="00995A2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9F7CF5"/>
    <w:rsid w:val="00A076D6"/>
    <w:rsid w:val="00A16575"/>
    <w:rsid w:val="00A17AEC"/>
    <w:rsid w:val="00A17B37"/>
    <w:rsid w:val="00A2125B"/>
    <w:rsid w:val="00A23320"/>
    <w:rsid w:val="00A273A8"/>
    <w:rsid w:val="00A359B2"/>
    <w:rsid w:val="00A457B2"/>
    <w:rsid w:val="00A51CEF"/>
    <w:rsid w:val="00A6449E"/>
    <w:rsid w:val="00A66D83"/>
    <w:rsid w:val="00A711E8"/>
    <w:rsid w:val="00A80C68"/>
    <w:rsid w:val="00A8124A"/>
    <w:rsid w:val="00A87B49"/>
    <w:rsid w:val="00A914F8"/>
    <w:rsid w:val="00A96DA2"/>
    <w:rsid w:val="00AA2222"/>
    <w:rsid w:val="00AA2ABA"/>
    <w:rsid w:val="00AA3A34"/>
    <w:rsid w:val="00AA5C9A"/>
    <w:rsid w:val="00AB167A"/>
    <w:rsid w:val="00AB24CA"/>
    <w:rsid w:val="00AB57E2"/>
    <w:rsid w:val="00AC0F53"/>
    <w:rsid w:val="00AC2B97"/>
    <w:rsid w:val="00AD354E"/>
    <w:rsid w:val="00AD5832"/>
    <w:rsid w:val="00AE1C11"/>
    <w:rsid w:val="00AF5B57"/>
    <w:rsid w:val="00B026DF"/>
    <w:rsid w:val="00B1580D"/>
    <w:rsid w:val="00B242E3"/>
    <w:rsid w:val="00B30455"/>
    <w:rsid w:val="00B32309"/>
    <w:rsid w:val="00B37193"/>
    <w:rsid w:val="00B37926"/>
    <w:rsid w:val="00B40283"/>
    <w:rsid w:val="00B4285A"/>
    <w:rsid w:val="00B462CC"/>
    <w:rsid w:val="00B527D2"/>
    <w:rsid w:val="00B52C1B"/>
    <w:rsid w:val="00B55573"/>
    <w:rsid w:val="00B6416A"/>
    <w:rsid w:val="00B71A18"/>
    <w:rsid w:val="00B71B19"/>
    <w:rsid w:val="00B9215F"/>
    <w:rsid w:val="00BA217B"/>
    <w:rsid w:val="00BB48AC"/>
    <w:rsid w:val="00BB7B8B"/>
    <w:rsid w:val="00BC4E87"/>
    <w:rsid w:val="00BE0327"/>
    <w:rsid w:val="00BE3F3D"/>
    <w:rsid w:val="00BE75E3"/>
    <w:rsid w:val="00BF2DAB"/>
    <w:rsid w:val="00BF46DE"/>
    <w:rsid w:val="00C0253C"/>
    <w:rsid w:val="00C02681"/>
    <w:rsid w:val="00C079B5"/>
    <w:rsid w:val="00C117C9"/>
    <w:rsid w:val="00C120D8"/>
    <w:rsid w:val="00C12ADF"/>
    <w:rsid w:val="00C13434"/>
    <w:rsid w:val="00C16969"/>
    <w:rsid w:val="00C26AC0"/>
    <w:rsid w:val="00C27044"/>
    <w:rsid w:val="00C312B6"/>
    <w:rsid w:val="00C4216C"/>
    <w:rsid w:val="00C459F7"/>
    <w:rsid w:val="00C45E0E"/>
    <w:rsid w:val="00C63DA4"/>
    <w:rsid w:val="00C76DDB"/>
    <w:rsid w:val="00C82457"/>
    <w:rsid w:val="00CB7E78"/>
    <w:rsid w:val="00CC149C"/>
    <w:rsid w:val="00CC3124"/>
    <w:rsid w:val="00CC3657"/>
    <w:rsid w:val="00CD508E"/>
    <w:rsid w:val="00CE048D"/>
    <w:rsid w:val="00CE4E3C"/>
    <w:rsid w:val="00CF743C"/>
    <w:rsid w:val="00CF7B9C"/>
    <w:rsid w:val="00D02A34"/>
    <w:rsid w:val="00D05E1D"/>
    <w:rsid w:val="00D070FF"/>
    <w:rsid w:val="00D1576C"/>
    <w:rsid w:val="00D2298A"/>
    <w:rsid w:val="00D24DBA"/>
    <w:rsid w:val="00D313D3"/>
    <w:rsid w:val="00D4234E"/>
    <w:rsid w:val="00D4779E"/>
    <w:rsid w:val="00D7273B"/>
    <w:rsid w:val="00D80F09"/>
    <w:rsid w:val="00DC3CE1"/>
    <w:rsid w:val="00DC4874"/>
    <w:rsid w:val="00DC69AB"/>
    <w:rsid w:val="00DC74D9"/>
    <w:rsid w:val="00DE06C9"/>
    <w:rsid w:val="00DF0444"/>
    <w:rsid w:val="00DF19B1"/>
    <w:rsid w:val="00DF1A47"/>
    <w:rsid w:val="00DF28E1"/>
    <w:rsid w:val="00DF42CC"/>
    <w:rsid w:val="00E0329D"/>
    <w:rsid w:val="00E05BFC"/>
    <w:rsid w:val="00E15D2C"/>
    <w:rsid w:val="00E23437"/>
    <w:rsid w:val="00E33025"/>
    <w:rsid w:val="00E339A3"/>
    <w:rsid w:val="00E40957"/>
    <w:rsid w:val="00E47380"/>
    <w:rsid w:val="00E50040"/>
    <w:rsid w:val="00E63ED2"/>
    <w:rsid w:val="00E66CA0"/>
    <w:rsid w:val="00EA0EA0"/>
    <w:rsid w:val="00EB1E30"/>
    <w:rsid w:val="00EB60E6"/>
    <w:rsid w:val="00EC5EB1"/>
    <w:rsid w:val="00ED6C6F"/>
    <w:rsid w:val="00EE46F1"/>
    <w:rsid w:val="00EF58B6"/>
    <w:rsid w:val="00F11BC4"/>
    <w:rsid w:val="00F12330"/>
    <w:rsid w:val="00F20B41"/>
    <w:rsid w:val="00F25BAC"/>
    <w:rsid w:val="00F4745B"/>
    <w:rsid w:val="00F4754F"/>
    <w:rsid w:val="00F4778E"/>
    <w:rsid w:val="00F5205D"/>
    <w:rsid w:val="00F54922"/>
    <w:rsid w:val="00F61558"/>
    <w:rsid w:val="00F61F0E"/>
    <w:rsid w:val="00F6408C"/>
    <w:rsid w:val="00F67BED"/>
    <w:rsid w:val="00FB1ECE"/>
    <w:rsid w:val="00FC6F9F"/>
    <w:rsid w:val="00FE28CB"/>
    <w:rsid w:val="00FE7742"/>
    <w:rsid w:val="00FF334A"/>
    <w:rsid w:val="08F41318"/>
    <w:rsid w:val="09967C9A"/>
    <w:rsid w:val="0B01926A"/>
    <w:rsid w:val="0B1F5F2A"/>
    <w:rsid w:val="20D030AC"/>
    <w:rsid w:val="22CE31CA"/>
    <w:rsid w:val="2646215D"/>
    <w:rsid w:val="3115FA40"/>
    <w:rsid w:val="3D1F44FC"/>
    <w:rsid w:val="42EDACCB"/>
    <w:rsid w:val="5A8EF8F3"/>
    <w:rsid w:val="5C04BAC3"/>
    <w:rsid w:val="5D89198F"/>
    <w:rsid w:val="770E99E8"/>
    <w:rsid w:val="77CD0AF0"/>
    <w:rsid w:val="7F10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  <w15:docId w15:val="{794E1705-6DE3-4121-8287-4308CC59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uiPriority="35" w:semiHidden="1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uiPriority="1" w:semiHidden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basedOn w:val="Standardstycketeckensnitt"/>
    <w:link w:val="Rubrik1"/>
    <w:uiPriority w:val="9"/>
    <w:rsid w:val="006769DD"/>
    <w:rPr>
      <w:rFonts w:asciiTheme="majorHAnsi" w:hAnsiTheme="majorHAnsi" w:eastAsiaTheme="majorEastAsia" w:cstheme="majorBidi"/>
      <w:b/>
      <w:sz w:val="40"/>
      <w:szCs w:val="28"/>
    </w:rPr>
  </w:style>
  <w:style w:type="character" w:styleId="Rubrik2Char" w:customStyle="1">
    <w:name w:val="Rubrik 2 Char"/>
    <w:basedOn w:val="Standardstycketeckensnitt"/>
    <w:link w:val="Rubrik2"/>
    <w:uiPriority w:val="9"/>
    <w:rsid w:val="006769DD"/>
    <w:rPr>
      <w:rFonts w:asciiTheme="majorHAnsi" w:hAnsiTheme="majorHAnsi" w:eastAsiaTheme="majorEastAsia" w:cstheme="majorBidi"/>
      <w:b/>
      <w:bCs/>
      <w:sz w:val="32"/>
      <w:szCs w:val="28"/>
    </w:rPr>
  </w:style>
  <w:style w:type="character" w:styleId="Rubrik3Char" w:customStyle="1">
    <w:name w:val="Rubrik 3 Char"/>
    <w:basedOn w:val="Standardstycketeckensnitt"/>
    <w:link w:val="Rubrik3"/>
    <w:uiPriority w:val="9"/>
    <w:rsid w:val="006769DD"/>
    <w:rPr>
      <w:rFonts w:asciiTheme="majorHAnsi" w:hAnsiTheme="majorHAnsi" w:eastAsiaTheme="majorEastAsia" w:cstheme="majorBidi"/>
      <w:bCs/>
      <w:sz w:val="28"/>
      <w:szCs w:val="24"/>
    </w:rPr>
  </w:style>
  <w:style w:type="character" w:styleId="Rubrik4Char" w:customStyle="1">
    <w:name w:val="Rubrik 4 Char"/>
    <w:basedOn w:val="Standardstycketeckensnitt"/>
    <w:link w:val="Rubrik4"/>
    <w:uiPriority w:val="9"/>
    <w:rsid w:val="006769DD"/>
    <w:rPr>
      <w:rFonts w:asciiTheme="majorHAnsi" w:hAnsiTheme="majorHAnsi" w:eastAsiaTheme="majorEastAsia" w:cstheme="majorBidi"/>
      <w:b/>
      <w:bCs/>
      <w:iCs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6769DD"/>
    <w:rPr>
      <w:rFonts w:asciiTheme="majorHAnsi" w:hAnsiTheme="majorHAnsi" w:eastAsiaTheme="majorEastAsia" w:cstheme="majorBidi"/>
      <w:b/>
      <w:i/>
      <w:iCs/>
      <w:sz w:val="19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6769DD"/>
    <w:rPr>
      <w:rFonts w:asciiTheme="majorHAnsi" w:hAnsiTheme="majorHAnsi" w:eastAsiaTheme="majorEastAsia" w:cstheme="majorBidi"/>
      <w:b/>
      <w:bCs/>
      <w:i/>
      <w:sz w:val="19"/>
      <w:szCs w:val="24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6769DD"/>
    <w:rPr>
      <w:rFonts w:asciiTheme="majorHAnsi" w:hAnsiTheme="majorHAnsi" w:eastAsiaTheme="majorEastAsia" w:cstheme="majorBidi"/>
      <w:b/>
      <w:bCs/>
      <w:i/>
      <w:iCs/>
      <w:sz w:val="19"/>
      <w:szCs w:val="24"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6769DD"/>
    <w:rPr>
      <w:rFonts w:asciiTheme="majorHAnsi" w:hAnsiTheme="majorHAnsi" w:eastAsiaTheme="majorEastAsia" w:cstheme="majorBidi"/>
      <w:b/>
      <w:i/>
      <w:iCs/>
      <w:sz w:val="19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6769DD"/>
    <w:rPr>
      <w:rFonts w:asciiTheme="majorHAnsi" w:hAnsiTheme="majorHAnsi" w:eastAsiaTheme="majorEastAsia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hAnsiTheme="majorHAnsi" w:eastAsiaTheme="majorEastAsia" w:cstheme="majorBidi"/>
      <w:b/>
      <w:bCs/>
      <w:sz w:val="60"/>
      <w:szCs w:val="48"/>
    </w:rPr>
  </w:style>
  <w:style w:type="character" w:styleId="RubrikChar" w:customStyle="1">
    <w:name w:val="Rubrik Char"/>
    <w:basedOn w:val="Standardstycketeckensnitt"/>
    <w:link w:val="Rubrik"/>
    <w:uiPriority w:val="34"/>
    <w:rsid w:val="004C2B36"/>
    <w:rPr>
      <w:rFonts w:asciiTheme="majorHAnsi" w:hAnsiTheme="majorHAnsi" w:eastAsiaTheme="majorEastAsia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styleId="UnderrubrikChar" w:customStyle="1">
    <w:name w:val="Underrubrik Char"/>
    <w:basedOn w:val="Standardstycketeckensnitt"/>
    <w:link w:val="Underrubrik"/>
    <w:uiPriority w:val="35"/>
    <w:rsid w:val="00622230"/>
    <w:rPr>
      <w:rFonts w:asciiTheme="majorHAnsi" w:hAnsiTheme="majorHAnsi" w:eastAsiaTheme="majorEastAsia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styleId="CitatChar" w:customStyle="1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hAnsiTheme="majorHAnsi" w:eastAsiaTheme="majorEastAsia" w:cstheme="majorBidi"/>
      <w:sz w:val="26"/>
      <w:szCs w:val="26"/>
    </w:rPr>
  </w:style>
  <w:style w:type="character" w:styleId="StarktcitatChar" w:customStyle="1">
    <w:name w:val="Starkt citat Char"/>
    <w:basedOn w:val="Standardstycketeckensnitt"/>
    <w:link w:val="Starktcitat"/>
    <w:uiPriority w:val="30"/>
    <w:semiHidden/>
    <w:rsid w:val="006769DD"/>
    <w:rPr>
      <w:rFonts w:asciiTheme="majorHAnsi" w:hAnsiTheme="majorHAnsi" w:eastAsiaTheme="majorEastAsia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styleId="SidfotChar" w:customStyle="1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styleId="FotnotstextChar" w:customStyle="1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qFormat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styleId="SlutnotstextChar" w:customStyle="1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color="auto" w:sz="0" w:space="0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styleId="AvslutandetextChar" w:customStyle="1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styleId="InledningChar" w:customStyle="1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styleId="Klla" w:customStyle="1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styleId="IngetavstndChar" w:customStyle="1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styleId="VGR" w:customStyle="1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color="A6A6A6" w:themeColor="background1" w:themeShade="A6" w:sz="4" w:space="0"/>
        <w:left w:val="single" w:color="A6A6A6" w:themeColor="background1" w:themeShade="A6" w:sz="4" w:space="0"/>
        <w:bottom w:val="single" w:color="A6A6A6" w:themeColor="background1" w:themeShade="A6" w:sz="4" w:space="0"/>
        <w:right w:val="single" w:color="A6A6A6" w:themeColor="background1" w:themeShade="A6" w:sz="4" w:space="0"/>
        <w:insideH w:val="single" w:color="A6A6A6" w:themeColor="background1" w:themeShade="A6" w:sz="4" w:space="0"/>
        <w:insideV w:val="single" w:color="A6A6A6" w:themeColor="background1" w:themeShade="A6" w:sz="4" w:space="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000000" w:themeColor="text1" w:sz="8" w:space="0"/>
          <w:right w:val="single" w:color="A6A6A6" w:themeColor="background1" w:themeShade="A6" w:sz="4" w:space="0"/>
          <w:insideH w:val="nil"/>
          <w:insideV w:val="single" w:color="A6A6A6" w:themeColor="background1" w:themeShade="A6" w:sz="4" w:space="0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  <w:tl2br w:val="nil"/>
          <w:tr2bl w:val="nil"/>
        </w:tcBorders>
        <w:shd w:val="clear" w:color="auto" w:fill="F4F9FE"/>
      </w:tcPr>
    </w:tblStylePr>
  </w:style>
  <w:style w:type="paragraph" w:styleId="FaktarutaText" w:customStyle="1">
    <w:name w:val="Faktaruta Text"/>
    <w:basedOn w:val="Normal"/>
    <w:next w:val="Normal"/>
    <w:uiPriority w:val="11"/>
    <w:rsid w:val="00BE75E3"/>
    <w:pPr>
      <w:pBdr>
        <w:top w:val="single" w:color="C9E0F9" w:sz="4" w:space="15"/>
        <w:left w:val="single" w:color="C9E0F9" w:sz="4" w:space="15"/>
        <w:bottom w:val="single" w:color="C9E0F9" w:sz="4" w:space="15"/>
        <w:right w:val="single" w:color="C9E0F9" w:sz="4" w:space="15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styleId="Omslagstext" w:customStyle="1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styleId="Inbjudan" w:customStyle="1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styleId="Normalifigur" w:customStyle="1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styleId="Kommentarer">
    <w:name w:val="annotation text"/>
    <w:basedOn w:val="Normal"/>
    <w:link w:val="KommentarerChar"/>
    <w:uiPriority w:val="99"/>
    <w:semiHidden/>
    <w:pPr>
      <w:spacing w:line="240" w:lineRule="auto"/>
    </w:pPr>
  </w:style>
  <w:style w:type="character" w:styleId="KommentarerChar" w:customStyle="1">
    <w:name w:val="Kommentarer Char"/>
    <w:basedOn w:val="Standardstycketeckensnitt"/>
    <w:link w:val="Kommentarer"/>
    <w:uiPriority w:val="99"/>
    <w:semiHidden/>
  </w:style>
  <w:style w:type="character" w:styleId="Kommentarsreferens">
    <w:name w:val="annotation reference"/>
    <w:basedOn w:val="Standardstycketeckensnitt"/>
    <w:uiPriority w:val="99"/>
    <w:semiHidden/>
    <w:rPr>
      <w:sz w:val="16"/>
      <w:szCs w:val="16"/>
    </w:rPr>
  </w:style>
  <w:style w:type="paragraph" w:styleId="Revision">
    <w:name w:val="Revision"/>
    <w:hidden/>
    <w:uiPriority w:val="99"/>
    <w:semiHidden/>
    <w:rsid w:val="00231123"/>
    <w:pPr>
      <w:spacing w:after="0" w:line="240" w:lineRule="auto"/>
    </w:p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6F7BF8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6F7B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1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0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forms.office.com/Pages/ResponsePage.aspx?id=VaJi_CBC5EebWkGO7jHaX_0ea5efziRGqma3ZuYkhCJURjE1SU1ZTzUzTDA2Q0Y3ODFTSDZYQ1FYNi4u" TargetMode="Externa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footer" Target="footer1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hyperlink" Target="https://www.vgregion.se/om-vgr/personuppgifter/" TargetMode="External" Id="rId14" /><Relationship Type="http://schemas.openxmlformats.org/officeDocument/2006/relationships/hyperlink" Target="https://www.vgregion.se/f/regionhalsan/FoU-primar-nara-vard/forskning/delta-i-forskning/" TargetMode="External" Id="Rcf44e4345e8d42fd" /><Relationship Type="http://schemas.openxmlformats.org/officeDocument/2006/relationships/hyperlink" Target="mailto:kommunikation.fou.pnv@vgregion.se" TargetMode="External" Id="R545ed66c4b19461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gr4.VGREGION\Downloads\Kort%20dokument%20H&#228;lso-%20och%20sjukv&#229;rd.dotx" TargetMode="External"/></Relationships>
</file>

<file path=word/theme/theme1.xml><?xml version="1.0" encoding="utf-8"?>
<a:theme xmlns:a="http://schemas.openxmlformats.org/drawingml/2006/main" xmlns:thm15="http://schemas.microsoft.com/office/thememl/2012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Kort dokument Hälso- och sjukvård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för projektinformation – Delta i forskning </dc:title>
  <dc:subject/>
  <dc:creator>Carin Sjöström Greenwood</dc:creator>
  <keywords/>
  <dc:description/>
  <lastModifiedBy>Carin Sjöström Greenwood</lastModifiedBy>
  <revision>100</revision>
  <lastPrinted>2025-01-10T13:17:00.0000000Z</lastPrinted>
  <dcterms:created xsi:type="dcterms:W3CDTF">2023-09-21T19:12:00.0000000Z</dcterms:created>
  <dcterms:modified xsi:type="dcterms:W3CDTF">2026-06-30T08:31:09.0000000Z</dcterms:modified>
</coreProperties>
</file>