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nt"/>
        <w:tblW w:w="12196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6100"/>
      </w:tblGrid>
      <w:tr w:rsidR="005072C7" w14:paraId="7251DD14" w14:textId="77777777" w:rsidTr="00DB0AA9">
        <w:trPr>
          <w:trHeight w:val="840"/>
        </w:trPr>
        <w:tc>
          <w:tcPr>
            <w:tcW w:w="6096" w:type="dxa"/>
          </w:tcPr>
          <w:p w14:paraId="45DBE59F" w14:textId="77777777" w:rsidR="005072C7" w:rsidRPr="0067423E" w:rsidRDefault="005072C7" w:rsidP="005072C7">
            <w:pPr>
              <w:pStyle w:val="Sidhuvud"/>
              <w:ind w:left="601"/>
              <w:rPr>
                <w:rFonts w:asciiTheme="minorHAnsi" w:hAnsiTheme="minorHAnsi"/>
                <w:b/>
                <w:bCs/>
                <w:sz w:val="20"/>
              </w:rPr>
            </w:pPr>
            <w:r w:rsidRPr="0067423E">
              <w:rPr>
                <w:rFonts w:asciiTheme="minorHAnsi" w:hAnsiTheme="minorHAnsi"/>
                <w:b/>
                <w:bCs/>
                <w:sz w:val="20"/>
              </w:rPr>
              <w:t>Ange verksamhet/projekt</w:t>
            </w:r>
          </w:p>
          <w:p w14:paraId="2004DA1B" w14:textId="77777777" w:rsidR="005072C7" w:rsidRPr="0067423E" w:rsidRDefault="005072C7" w:rsidP="00471506">
            <w:pPr>
              <w:pStyle w:val="Sidhuvud"/>
              <w:ind w:left="610"/>
              <w:rPr>
                <w:sz w:val="20"/>
              </w:rPr>
            </w:pPr>
            <w:r w:rsidRPr="0067423E">
              <w:rPr>
                <w:rFonts w:asciiTheme="minorHAnsi" w:hAnsiTheme="minorHAnsi"/>
                <w:sz w:val="20"/>
              </w:rPr>
              <w:t>Ange avdelning/enhet</w:t>
            </w:r>
          </w:p>
        </w:tc>
        <w:tc>
          <w:tcPr>
            <w:tcW w:w="6100" w:type="dxa"/>
          </w:tcPr>
          <w:p w14:paraId="50643459" w14:textId="0B56AD3C" w:rsidR="005072C7" w:rsidRPr="0067423E" w:rsidRDefault="005072C7" w:rsidP="00471506">
            <w:pPr>
              <w:pStyle w:val="Ingetavstnd"/>
              <w:jc w:val="right"/>
              <w:rPr>
                <w:sz w:val="20"/>
              </w:rPr>
            </w:pPr>
            <w:r w:rsidRPr="0067423E">
              <w:rPr>
                <w:sz w:val="20"/>
              </w:rPr>
              <w:t>Ange datum</w:t>
            </w:r>
            <w:r w:rsidR="00DB0AA9">
              <w:rPr>
                <w:sz w:val="20"/>
              </w:rPr>
              <w:t>:</w:t>
            </w:r>
          </w:p>
          <w:p w14:paraId="3C6E6628" w14:textId="77777777" w:rsidR="005072C7" w:rsidRPr="0067423E" w:rsidRDefault="005072C7" w:rsidP="00DB0AA9">
            <w:pPr>
              <w:pStyle w:val="Ingetavstnd"/>
              <w:jc w:val="right"/>
              <w:rPr>
                <w:sz w:val="20"/>
              </w:rPr>
            </w:pPr>
          </w:p>
        </w:tc>
      </w:tr>
    </w:tbl>
    <w:p w14:paraId="499B2C38" w14:textId="2532403B" w:rsidR="00DE4561" w:rsidRDefault="00DB0AA9" w:rsidP="00DE4561">
      <w:pPr>
        <w:pStyle w:val="Rubrik1"/>
      </w:pPr>
      <w:r>
        <w:t>Åtgärder – orsak xx</w:t>
      </w:r>
    </w:p>
    <w:tbl>
      <w:tblPr>
        <w:tblW w:w="1369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738"/>
        <w:gridCol w:w="2738"/>
        <w:gridCol w:w="2738"/>
        <w:gridCol w:w="2738"/>
        <w:gridCol w:w="2738"/>
      </w:tblGrid>
      <w:tr w:rsidR="00DB0AA9" w:rsidRPr="00DB0AA9" w14:paraId="11B55FE5" w14:textId="77777777" w:rsidTr="00C33598">
        <w:trPr>
          <w:trHeight w:val="587"/>
        </w:trPr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29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8697774" w14:textId="77777777" w:rsidR="00DB0AA9" w:rsidRPr="00DB0AA9" w:rsidRDefault="00DB0AA9" w:rsidP="00DB0AA9">
            <w:r w:rsidRPr="00DB0AA9">
              <w:rPr>
                <w:b/>
                <w:bCs/>
              </w:rPr>
              <w:t>Problem</w:t>
            </w:r>
          </w:p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29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1189447" w14:textId="77777777" w:rsidR="00DB0AA9" w:rsidRPr="00DB0AA9" w:rsidRDefault="00DB0AA9" w:rsidP="00DB0AA9">
            <w:r w:rsidRPr="00DB0AA9">
              <w:rPr>
                <w:b/>
                <w:bCs/>
              </w:rPr>
              <w:t>Orsak</w:t>
            </w:r>
          </w:p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29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6FD3A4B" w14:textId="77777777" w:rsidR="00DB0AA9" w:rsidRPr="00DB0AA9" w:rsidRDefault="00DB0AA9" w:rsidP="00DB0AA9">
            <w:r w:rsidRPr="00DB0AA9">
              <w:rPr>
                <w:b/>
                <w:bCs/>
              </w:rPr>
              <w:t>Åtgärder</w:t>
            </w:r>
          </w:p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29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BB20233" w14:textId="77777777" w:rsidR="00DB0AA9" w:rsidRPr="00DB0AA9" w:rsidRDefault="00DB0AA9" w:rsidP="00DB0AA9">
            <w:r w:rsidRPr="00DB0AA9">
              <w:rPr>
                <w:b/>
                <w:bCs/>
              </w:rPr>
              <w:t>Ansvarig</w:t>
            </w:r>
          </w:p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006298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70B25C9" w14:textId="77777777" w:rsidR="00DB0AA9" w:rsidRPr="00DB0AA9" w:rsidRDefault="00DB0AA9" w:rsidP="00DB0AA9">
            <w:r w:rsidRPr="00DB0AA9">
              <w:rPr>
                <w:b/>
                <w:bCs/>
              </w:rPr>
              <w:t>Tidsplan</w:t>
            </w:r>
          </w:p>
        </w:tc>
      </w:tr>
      <w:tr w:rsidR="00DB0AA9" w:rsidRPr="00DB0AA9" w14:paraId="2A114A44" w14:textId="77777777" w:rsidTr="00C33598">
        <w:trPr>
          <w:trHeight w:val="587"/>
        </w:trPr>
        <w:tc>
          <w:tcPr>
            <w:tcW w:w="2738" w:type="dxa"/>
            <w:vMerge w:val="restar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62C9FCB" w14:textId="6491C099" w:rsidR="00DB0AA9" w:rsidRPr="00DB0AA9" w:rsidRDefault="00DB0AA9" w:rsidP="00DB0AA9">
            <w:r w:rsidRPr="00DB0AA9">
              <w:t>Varför</w:t>
            </w:r>
            <w:r>
              <w:t xml:space="preserve"> är det…?</w:t>
            </w:r>
          </w:p>
        </w:tc>
        <w:tc>
          <w:tcPr>
            <w:tcW w:w="2738" w:type="dxa"/>
            <w:vMerge w:val="restart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8FB1327" w14:textId="77777777" w:rsidR="00DB0AA9" w:rsidRPr="00DB0AA9" w:rsidRDefault="00DB0AA9" w:rsidP="00DB0AA9"/>
        </w:tc>
        <w:tc>
          <w:tcPr>
            <w:tcW w:w="2738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31A81EE" w14:textId="77777777" w:rsidR="00DB0AA9" w:rsidRPr="00DB0AA9" w:rsidRDefault="00DB0AA9" w:rsidP="00DB0AA9"/>
        </w:tc>
        <w:tc>
          <w:tcPr>
            <w:tcW w:w="2738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AF75B3A" w14:textId="77777777" w:rsidR="00DB0AA9" w:rsidRPr="00DB0AA9" w:rsidRDefault="00DB0AA9" w:rsidP="00DB0AA9"/>
        </w:tc>
        <w:tc>
          <w:tcPr>
            <w:tcW w:w="2738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E73C31F" w14:textId="77777777" w:rsidR="00DB0AA9" w:rsidRPr="00DB0AA9" w:rsidRDefault="00DB0AA9" w:rsidP="00DB0AA9"/>
        </w:tc>
      </w:tr>
      <w:tr w:rsidR="00DB0AA9" w:rsidRPr="00DB0AA9" w14:paraId="5D794895" w14:textId="77777777" w:rsidTr="00C33598">
        <w:trPr>
          <w:trHeight w:val="587"/>
        </w:trPr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745AC98C" w14:textId="77777777" w:rsidR="00DB0AA9" w:rsidRPr="00DB0AA9" w:rsidRDefault="00DB0AA9" w:rsidP="00DB0AA9"/>
        </w:tc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59F2FE90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A1CBA25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B1E037F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978E1BF" w14:textId="77777777" w:rsidR="00DB0AA9" w:rsidRPr="00DB0AA9" w:rsidRDefault="00DB0AA9" w:rsidP="00DB0AA9"/>
        </w:tc>
      </w:tr>
      <w:tr w:rsidR="00DB0AA9" w:rsidRPr="00DB0AA9" w14:paraId="77B659C0" w14:textId="77777777" w:rsidTr="00C33598">
        <w:trPr>
          <w:trHeight w:val="587"/>
        </w:trPr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10E2610F" w14:textId="77777777" w:rsidR="00DB0AA9" w:rsidRPr="00DB0AA9" w:rsidRDefault="00DB0AA9" w:rsidP="00DB0AA9"/>
        </w:tc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57B249A0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DBF5C69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1490774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9AFC8C7" w14:textId="77777777" w:rsidR="00DB0AA9" w:rsidRPr="00DB0AA9" w:rsidRDefault="00DB0AA9" w:rsidP="00DB0AA9"/>
        </w:tc>
      </w:tr>
      <w:tr w:rsidR="00DB0AA9" w:rsidRPr="00DB0AA9" w14:paraId="645C0284" w14:textId="77777777" w:rsidTr="00C33598">
        <w:trPr>
          <w:trHeight w:val="587"/>
        </w:trPr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299E0453" w14:textId="77777777" w:rsidR="00DB0AA9" w:rsidRPr="00DB0AA9" w:rsidRDefault="00DB0AA9" w:rsidP="00DB0AA9"/>
        </w:tc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2E18BB72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5DBCF59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CAE2F05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14EBAAB" w14:textId="77777777" w:rsidR="00DB0AA9" w:rsidRPr="00DB0AA9" w:rsidRDefault="00DB0AA9" w:rsidP="00DB0AA9"/>
        </w:tc>
      </w:tr>
      <w:tr w:rsidR="00DB0AA9" w:rsidRPr="00DB0AA9" w14:paraId="6D225FAD" w14:textId="77777777" w:rsidTr="00C33598">
        <w:trPr>
          <w:trHeight w:val="587"/>
        </w:trPr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38D97E56" w14:textId="77777777" w:rsidR="00DB0AA9" w:rsidRPr="00DB0AA9" w:rsidRDefault="00DB0AA9" w:rsidP="00DB0AA9"/>
        </w:tc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0AD070CD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9842DDA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EE00C0A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43AC19C" w14:textId="77777777" w:rsidR="00DB0AA9" w:rsidRPr="00DB0AA9" w:rsidRDefault="00DB0AA9" w:rsidP="00DB0AA9"/>
        </w:tc>
      </w:tr>
      <w:tr w:rsidR="00DB0AA9" w:rsidRPr="00DB0AA9" w14:paraId="04D08C1E" w14:textId="77777777" w:rsidTr="00C33598">
        <w:trPr>
          <w:trHeight w:val="587"/>
        </w:trPr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5ABD602A" w14:textId="77777777" w:rsidR="00DB0AA9" w:rsidRPr="00DB0AA9" w:rsidRDefault="00DB0AA9" w:rsidP="00DB0AA9"/>
        </w:tc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2E1F0FE3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8B14F21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53592C2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EA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34BFA5D" w14:textId="77777777" w:rsidR="00DB0AA9" w:rsidRPr="00DB0AA9" w:rsidRDefault="00DB0AA9" w:rsidP="00DB0AA9"/>
        </w:tc>
      </w:tr>
      <w:tr w:rsidR="00DB0AA9" w:rsidRPr="00DB0AA9" w14:paraId="76FCF1E6" w14:textId="77777777" w:rsidTr="00C33598">
        <w:trPr>
          <w:trHeight w:val="727"/>
        </w:trPr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4F9C1591" w14:textId="77777777" w:rsidR="00DB0AA9" w:rsidRPr="00DB0AA9" w:rsidRDefault="00DB0AA9" w:rsidP="00DB0AA9"/>
        </w:tc>
        <w:tc>
          <w:tcPr>
            <w:tcW w:w="0" w:type="auto"/>
            <w:vMerge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vAlign w:val="center"/>
            <w:hideMark/>
          </w:tcPr>
          <w:p w14:paraId="31F43E22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2006BC2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53296F0" w14:textId="77777777" w:rsidR="00DB0AA9" w:rsidRPr="00DB0AA9" w:rsidRDefault="00DB0AA9" w:rsidP="00DB0AA9"/>
        </w:tc>
        <w:tc>
          <w:tcPr>
            <w:tcW w:w="2738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BD3DD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0D56E7F" w14:textId="66BD5578" w:rsidR="00DB0AA9" w:rsidRPr="00DB0AA9" w:rsidRDefault="00DB0AA9" w:rsidP="00DB0AA9"/>
        </w:tc>
      </w:tr>
    </w:tbl>
    <w:p w14:paraId="7BBB4472" w14:textId="77777777" w:rsidR="00D121C4" w:rsidRDefault="00D121C4" w:rsidP="00DB0AA9"/>
    <w:sectPr w:rsidR="00D121C4" w:rsidSect="00DB0AA9">
      <w:headerReference w:type="default" r:id="rId11"/>
      <w:footerReference w:type="default" r:id="rId12"/>
      <w:footerReference w:type="first" r:id="rId13"/>
      <w:pgSz w:w="16838" w:h="11906" w:orient="landscape"/>
      <w:pgMar w:top="1701" w:right="1645" w:bottom="1702" w:left="1985" w:header="652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2D889" w14:textId="77777777" w:rsidR="00F84225" w:rsidRDefault="00F84225" w:rsidP="00ED6C6F">
      <w:pPr>
        <w:spacing w:after="0" w:line="240" w:lineRule="auto"/>
      </w:pPr>
      <w:r>
        <w:separator/>
      </w:r>
    </w:p>
  </w:endnote>
  <w:endnote w:type="continuationSeparator" w:id="0">
    <w:p w14:paraId="723F2B9C" w14:textId="77777777" w:rsidR="00F84225" w:rsidRDefault="00F84225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79F74" w14:textId="77777777" w:rsidR="003F0711" w:rsidRPr="00D121C4" w:rsidRDefault="00D121C4" w:rsidP="005652DA">
    <w:pPr>
      <w:pStyle w:val="Sidfot"/>
      <w:ind w:right="-1135"/>
      <w:jc w:val="right"/>
      <w:rPr>
        <w:sz w:val="16"/>
        <w:szCs w:val="16"/>
      </w:rPr>
    </w:pPr>
    <w:r w:rsidRPr="00D121C4">
      <w:rPr>
        <w:noProof/>
        <w:sz w:val="16"/>
        <w:szCs w:val="16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01E3C5C6" wp14:editId="1A26DCB4">
              <wp:simplePos x="0" y="0"/>
              <wp:positionH relativeFrom="column">
                <wp:posOffset>-429260</wp:posOffset>
              </wp:positionH>
              <wp:positionV relativeFrom="paragraph">
                <wp:posOffset>-59385</wp:posOffset>
              </wp:positionV>
              <wp:extent cx="4312285" cy="1404620"/>
              <wp:effectExtent l="0" t="0" r="0" b="0"/>
              <wp:wrapSquare wrapText="bothSides"/>
              <wp:docPr id="217" name="Textruta 2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2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854099" w14:textId="77777777" w:rsidR="00D121C4" w:rsidRPr="00D121C4" w:rsidRDefault="00D121C4" w:rsidP="00D121C4">
                          <w:pPr>
                            <w:rPr>
                              <w:sz w:val="16"/>
                              <w:szCs w:val="16"/>
                            </w:rPr>
                          </w:pPr>
                          <w:r w:rsidRPr="00D121C4">
                            <w:rPr>
                              <w:sz w:val="16"/>
                              <w:szCs w:val="16"/>
                            </w:rPr>
                            <w:t>Sahlgrenska Universitetssjukhuset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01E3C5C6">
              <v:stroke joinstyle="miter"/>
              <v:path gradientshapeok="t" o:connecttype="rect"/>
            </v:shapetype>
            <v:shape id="Textruta 2" style="position:absolute;left:0;text-align:left;margin-left:-33.8pt;margin-top:-4.7pt;width:339.5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alt="&quot;&quot;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">
              <v:textbox style="mso-fit-shape-to-text:t">
                <w:txbxContent>
                  <w:p w:rsidRPr="00D121C4" w:rsidR="00D121C4" w:rsidP="00D121C4" w:rsidRDefault="00D121C4" w14:paraId="6A854099" w14:textId="77777777">
                    <w:pPr>
                      <w:rPr>
                        <w:sz w:val="16"/>
                        <w:szCs w:val="16"/>
                      </w:rPr>
                    </w:pPr>
                    <w:r w:rsidRPr="00D121C4">
                      <w:rPr>
                        <w:sz w:val="16"/>
                        <w:szCs w:val="16"/>
                      </w:rPr>
                      <w:t>Sahlgrenska Universitetssjukhuset</w:t>
                    </w:r>
                  </w:p>
                </w:txbxContent>
              </v:textbox>
              <w10:wrap type="square"/>
            </v:shape>
          </w:pict>
        </mc:Fallback>
      </mc:AlternateContent>
    </w:r>
    <w:sdt>
      <w:sdtPr>
        <w:rPr>
          <w:sz w:val="16"/>
          <w:szCs w:val="16"/>
        </w:rPr>
        <w:id w:val="1001933735"/>
        <w:docPartObj>
          <w:docPartGallery w:val="Page Numbers (Bottom of Page)"/>
          <w:docPartUnique/>
        </w:docPartObj>
      </w:sdtPr>
      <w:sdtContent>
        <w:sdt>
          <w:sdtPr>
            <w:rPr>
              <w:sz w:val="16"/>
              <w:szCs w:val="16"/>
            </w:rPr>
            <w:id w:val="-1769616900"/>
            <w:docPartObj>
              <w:docPartGallery w:val="Page Numbers (Top of Page)"/>
              <w:docPartUnique/>
            </w:docPartObj>
          </w:sdtPr>
          <w:sdtContent>
            <w:r w:rsidR="003F0711" w:rsidRPr="00D121C4">
              <w:rPr>
                <w:sz w:val="16"/>
                <w:szCs w:val="16"/>
              </w:rPr>
              <w:t xml:space="preserve">Sida </w:t>
            </w:r>
            <w:r w:rsidR="003F0711" w:rsidRPr="00D121C4">
              <w:rPr>
                <w:sz w:val="16"/>
                <w:szCs w:val="16"/>
              </w:rPr>
              <w:fldChar w:fldCharType="begin"/>
            </w:r>
            <w:r w:rsidR="003F0711" w:rsidRPr="00D121C4">
              <w:rPr>
                <w:sz w:val="16"/>
                <w:szCs w:val="16"/>
              </w:rPr>
              <w:instrText>PAGE</w:instrText>
            </w:r>
            <w:r w:rsidR="003F0711" w:rsidRPr="00D121C4">
              <w:rPr>
                <w:sz w:val="16"/>
                <w:szCs w:val="16"/>
              </w:rPr>
              <w:fldChar w:fldCharType="separate"/>
            </w:r>
            <w:r w:rsidR="003F0711" w:rsidRPr="00D121C4">
              <w:rPr>
                <w:sz w:val="16"/>
                <w:szCs w:val="16"/>
              </w:rPr>
              <w:t>2</w:t>
            </w:r>
            <w:r w:rsidR="003F0711" w:rsidRPr="00D121C4">
              <w:rPr>
                <w:sz w:val="16"/>
                <w:szCs w:val="16"/>
              </w:rPr>
              <w:fldChar w:fldCharType="end"/>
            </w:r>
            <w:r w:rsidR="003F0711" w:rsidRPr="00D121C4">
              <w:rPr>
                <w:sz w:val="16"/>
                <w:szCs w:val="16"/>
              </w:rPr>
              <w:t xml:space="preserve"> av </w:t>
            </w:r>
            <w:r w:rsidR="003F0711" w:rsidRPr="00D121C4">
              <w:rPr>
                <w:sz w:val="16"/>
                <w:szCs w:val="16"/>
              </w:rPr>
              <w:fldChar w:fldCharType="begin"/>
            </w:r>
            <w:r w:rsidR="003F0711" w:rsidRPr="00D121C4">
              <w:rPr>
                <w:sz w:val="16"/>
                <w:szCs w:val="16"/>
              </w:rPr>
              <w:instrText>NUMPAGES</w:instrText>
            </w:r>
            <w:r w:rsidR="003F0711" w:rsidRPr="00D121C4">
              <w:rPr>
                <w:sz w:val="16"/>
                <w:szCs w:val="16"/>
              </w:rPr>
              <w:fldChar w:fldCharType="separate"/>
            </w:r>
            <w:r w:rsidR="003F0711" w:rsidRPr="00D121C4">
              <w:rPr>
                <w:sz w:val="16"/>
                <w:szCs w:val="16"/>
              </w:rPr>
              <w:t>2</w:t>
            </w:r>
            <w:r w:rsidR="003F0711" w:rsidRPr="00D121C4">
              <w:rPr>
                <w:sz w:val="16"/>
                <w:szCs w:val="16"/>
              </w:rPr>
              <w:fldChar w:fldCharType="end"/>
            </w:r>
          </w:sdtContent>
        </w:sdt>
      </w:sdtContent>
    </w:sdt>
  </w:p>
  <w:p w14:paraId="7FCCD40B" w14:textId="77777777" w:rsidR="003F0711" w:rsidRDefault="003F0711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rutnt"/>
      <w:tblW w:w="9639" w:type="dxa"/>
      <w:tblInd w:w="-57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856"/>
      <w:gridCol w:w="3783"/>
    </w:tblGrid>
    <w:tr w:rsidR="00896242" w:rsidRPr="00E97E03" w14:paraId="7930FB13" w14:textId="77777777" w:rsidTr="00DB0AA9">
      <w:trPr>
        <w:trHeight w:val="694"/>
      </w:trPr>
      <w:tc>
        <w:tcPr>
          <w:tcW w:w="5856" w:type="dxa"/>
        </w:tcPr>
        <w:p w14:paraId="6E6EB1F1" w14:textId="2067D968" w:rsidR="00896242" w:rsidRPr="001F79D1" w:rsidRDefault="00896242">
          <w:pPr>
            <w:pStyle w:val="Sidfot"/>
            <w:rPr>
              <w:rFonts w:asciiTheme="minorHAnsi" w:hAnsiTheme="minorHAnsi"/>
            </w:rPr>
          </w:pPr>
        </w:p>
      </w:tc>
      <w:tc>
        <w:tcPr>
          <w:tcW w:w="3783" w:type="dxa"/>
        </w:tcPr>
        <w:p w14:paraId="27AD5015" w14:textId="77777777" w:rsidR="00896242" w:rsidRPr="00D121C4" w:rsidRDefault="00896242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  <w:p w14:paraId="3EE5EDE7" w14:textId="77777777" w:rsidR="00896242" w:rsidRPr="00D121C4" w:rsidRDefault="00896242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  <w:p w14:paraId="15E47A35" w14:textId="25FFEA9C" w:rsidR="00896242" w:rsidRPr="00D121C4" w:rsidRDefault="00896242" w:rsidP="00896242">
          <w:pPr>
            <w:pStyle w:val="Sidfot"/>
            <w:jc w:val="right"/>
            <w:rPr>
              <w:rFonts w:asciiTheme="minorHAnsi" w:hAnsiTheme="minorHAnsi"/>
              <w:sz w:val="16"/>
              <w:szCs w:val="18"/>
            </w:rPr>
          </w:pPr>
        </w:p>
      </w:tc>
    </w:tr>
  </w:tbl>
  <w:p w14:paraId="671CEE1A" w14:textId="77777777" w:rsidR="00896242" w:rsidRDefault="0089624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141410" w14:textId="77777777" w:rsidR="00F84225" w:rsidRDefault="00F84225" w:rsidP="00ED6C6F">
      <w:pPr>
        <w:spacing w:after="0" w:line="240" w:lineRule="auto"/>
      </w:pPr>
      <w:r>
        <w:separator/>
      </w:r>
    </w:p>
  </w:footnote>
  <w:footnote w:type="continuationSeparator" w:id="0">
    <w:p w14:paraId="1B7CF93A" w14:textId="77777777" w:rsidR="00F84225" w:rsidRDefault="00F84225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DF6916" w14:textId="77777777" w:rsidR="00DE4561" w:rsidRPr="00DE4561" w:rsidRDefault="00DE4561">
    <w:pPr>
      <w:pStyle w:val="Sidhuvud"/>
      <w:jc w:val="right"/>
      <w:rPr>
        <w:sz w:val="16"/>
        <w:szCs w:val="16"/>
      </w:rPr>
    </w:pPr>
  </w:p>
  <w:p w14:paraId="63CF3CE5" w14:textId="77777777" w:rsidR="009E3DC3" w:rsidRPr="00F25BAC" w:rsidRDefault="009E3DC3" w:rsidP="00DE4561">
    <w:pPr>
      <w:pStyle w:val="Sidhuvud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6355732"/>
    <w:multiLevelType w:val="multilevel"/>
    <w:tmpl w:val="936C12D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2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31520B4"/>
    <w:multiLevelType w:val="multilevel"/>
    <w:tmpl w:val="DDFA5E0C"/>
    <w:lvl w:ilvl="0">
      <w:start w:val="1"/>
      <w:numFmt w:val="bullet"/>
      <w:pStyle w:val="Punktlista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17222E8"/>
    <w:multiLevelType w:val="multilevel"/>
    <w:tmpl w:val="DE4C935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7" w15:restartNumberingAfterBreak="0">
    <w:nsid w:val="37E928A5"/>
    <w:multiLevelType w:val="multilevel"/>
    <w:tmpl w:val="0C2EBB4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8" w15:restartNumberingAfterBreak="0">
    <w:nsid w:val="39217360"/>
    <w:multiLevelType w:val="multilevel"/>
    <w:tmpl w:val="88E4FAB0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9" w15:restartNumberingAfterBreak="0">
    <w:nsid w:val="3D941BE2"/>
    <w:multiLevelType w:val="hybridMultilevel"/>
    <w:tmpl w:val="98B864F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8850D3"/>
    <w:multiLevelType w:val="hybridMultilevel"/>
    <w:tmpl w:val="A646737A"/>
    <w:lvl w:ilvl="0" w:tplc="4C908AFE">
      <w:start w:val="1"/>
      <w:numFmt w:val="bullet"/>
      <w:lvlText w:val="-"/>
      <w:lvlJc w:val="left"/>
      <w:pPr>
        <w:ind w:left="720" w:hanging="360"/>
      </w:pPr>
      <w:rPr>
        <w:rFonts w:ascii="Verdana" w:eastAsiaTheme="minorEastAsia" w:hAnsi="Verdana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2F3C60"/>
    <w:multiLevelType w:val="multilevel"/>
    <w:tmpl w:val="65307FC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22" w15:restartNumberingAfterBreak="0">
    <w:nsid w:val="546A2BEB"/>
    <w:multiLevelType w:val="hybridMultilevel"/>
    <w:tmpl w:val="2B7EF4D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E20824"/>
    <w:multiLevelType w:val="multilevel"/>
    <w:tmpl w:val="DEF2A9F8"/>
    <w:lvl w:ilvl="0">
      <w:start w:val="1"/>
      <w:numFmt w:val="bullet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24" w15:restartNumberingAfterBreak="0">
    <w:nsid w:val="6189061D"/>
    <w:multiLevelType w:val="hybridMultilevel"/>
    <w:tmpl w:val="C044A55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520F79"/>
    <w:multiLevelType w:val="hybridMultilevel"/>
    <w:tmpl w:val="79D2DA2C"/>
    <w:lvl w:ilvl="0" w:tplc="041D0001">
      <w:start w:val="1"/>
      <w:numFmt w:val="bullet"/>
      <w:lvlText w:val=""/>
      <w:lvlJc w:val="left"/>
      <w:pPr>
        <w:ind w:left="102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4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6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8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0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2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4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6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81" w:hanging="360"/>
      </w:pPr>
      <w:rPr>
        <w:rFonts w:ascii="Wingdings" w:hAnsi="Wingdings" w:hint="default"/>
      </w:rPr>
    </w:lvl>
  </w:abstractNum>
  <w:abstractNum w:abstractNumId="2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791B609B"/>
    <w:multiLevelType w:val="multilevel"/>
    <w:tmpl w:val="9D44C90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num w:numId="1" w16cid:durableId="665863069">
    <w:abstractNumId w:val="2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2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26"/>
  </w:num>
  <w:num w:numId="19" w16cid:durableId="332756038">
    <w:abstractNumId w:val="26"/>
  </w:num>
  <w:num w:numId="20" w16cid:durableId="6489029">
    <w:abstractNumId w:val="26"/>
  </w:num>
  <w:num w:numId="21" w16cid:durableId="976102582">
    <w:abstractNumId w:val="26"/>
  </w:num>
  <w:num w:numId="22" w16cid:durableId="261376145">
    <w:abstractNumId w:val="26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37112577">
    <w:abstractNumId w:val="22"/>
  </w:num>
  <w:num w:numId="33" w16cid:durableId="1870097790">
    <w:abstractNumId w:val="19"/>
  </w:num>
  <w:num w:numId="34" w16cid:durableId="949895874">
    <w:abstractNumId w:val="24"/>
  </w:num>
  <w:num w:numId="35" w16cid:durableId="2016497003">
    <w:abstractNumId w:val="18"/>
  </w:num>
  <w:num w:numId="36" w16cid:durableId="1448305535">
    <w:abstractNumId w:val="14"/>
  </w:num>
  <w:num w:numId="37" w16cid:durableId="2068986162">
    <w:abstractNumId w:val="23"/>
  </w:num>
  <w:num w:numId="38" w16cid:durableId="1483086938">
    <w:abstractNumId w:val="16"/>
  </w:num>
  <w:num w:numId="39" w16cid:durableId="1606962686">
    <w:abstractNumId w:val="11"/>
  </w:num>
  <w:num w:numId="40" w16cid:durableId="1923223402">
    <w:abstractNumId w:val="17"/>
  </w:num>
  <w:num w:numId="41" w16cid:durableId="1705789479">
    <w:abstractNumId w:val="27"/>
  </w:num>
  <w:num w:numId="42" w16cid:durableId="1929464754">
    <w:abstractNumId w:val="21"/>
  </w:num>
  <w:num w:numId="43" w16cid:durableId="671839923">
    <w:abstractNumId w:val="25"/>
  </w:num>
  <w:num w:numId="44" w16cid:durableId="7983399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0AA9"/>
    <w:rsid w:val="00012D18"/>
    <w:rsid w:val="00014ABF"/>
    <w:rsid w:val="000164F3"/>
    <w:rsid w:val="000213E0"/>
    <w:rsid w:val="000226F4"/>
    <w:rsid w:val="00023CF5"/>
    <w:rsid w:val="000304A9"/>
    <w:rsid w:val="00031E90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689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45A0"/>
    <w:rsid w:val="0019680D"/>
    <w:rsid w:val="001A7D3F"/>
    <w:rsid w:val="001B2002"/>
    <w:rsid w:val="001B4BB9"/>
    <w:rsid w:val="001D41AC"/>
    <w:rsid w:val="001D7B65"/>
    <w:rsid w:val="001F79D1"/>
    <w:rsid w:val="00220B93"/>
    <w:rsid w:val="00227810"/>
    <w:rsid w:val="00231409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D7C1A"/>
    <w:rsid w:val="002E6307"/>
    <w:rsid w:val="002F7366"/>
    <w:rsid w:val="00324BC6"/>
    <w:rsid w:val="00340F14"/>
    <w:rsid w:val="0035044E"/>
    <w:rsid w:val="0036067A"/>
    <w:rsid w:val="003748F9"/>
    <w:rsid w:val="003848CD"/>
    <w:rsid w:val="00384E26"/>
    <w:rsid w:val="003904C5"/>
    <w:rsid w:val="003949C2"/>
    <w:rsid w:val="00397151"/>
    <w:rsid w:val="003977E2"/>
    <w:rsid w:val="003A0FEC"/>
    <w:rsid w:val="003A4BEC"/>
    <w:rsid w:val="003C45A3"/>
    <w:rsid w:val="003D1AD5"/>
    <w:rsid w:val="003E217E"/>
    <w:rsid w:val="003F0711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072C7"/>
    <w:rsid w:val="00517FBF"/>
    <w:rsid w:val="005241A4"/>
    <w:rsid w:val="00531996"/>
    <w:rsid w:val="005377E7"/>
    <w:rsid w:val="00537B1C"/>
    <w:rsid w:val="00541BBE"/>
    <w:rsid w:val="005537A8"/>
    <w:rsid w:val="005652DA"/>
    <w:rsid w:val="0056637A"/>
    <w:rsid w:val="00575871"/>
    <w:rsid w:val="005861D0"/>
    <w:rsid w:val="00586919"/>
    <w:rsid w:val="00594D98"/>
    <w:rsid w:val="005A403A"/>
    <w:rsid w:val="005A6F62"/>
    <w:rsid w:val="005B00FF"/>
    <w:rsid w:val="005B2591"/>
    <w:rsid w:val="005C4A0C"/>
    <w:rsid w:val="005C6423"/>
    <w:rsid w:val="005C738E"/>
    <w:rsid w:val="005D298D"/>
    <w:rsid w:val="005E0CDB"/>
    <w:rsid w:val="005E31ED"/>
    <w:rsid w:val="005F29FB"/>
    <w:rsid w:val="00604B03"/>
    <w:rsid w:val="00606B0F"/>
    <w:rsid w:val="006137D6"/>
    <w:rsid w:val="00622230"/>
    <w:rsid w:val="00637025"/>
    <w:rsid w:val="0067423E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23AED"/>
    <w:rsid w:val="007316AA"/>
    <w:rsid w:val="00732505"/>
    <w:rsid w:val="00737193"/>
    <w:rsid w:val="00742CAC"/>
    <w:rsid w:val="007547F2"/>
    <w:rsid w:val="00766BEC"/>
    <w:rsid w:val="00772B6E"/>
    <w:rsid w:val="007829D2"/>
    <w:rsid w:val="00783074"/>
    <w:rsid w:val="0078522D"/>
    <w:rsid w:val="00785BB7"/>
    <w:rsid w:val="007A0B53"/>
    <w:rsid w:val="007B634A"/>
    <w:rsid w:val="007C1E39"/>
    <w:rsid w:val="007C5139"/>
    <w:rsid w:val="007E16FA"/>
    <w:rsid w:val="007E3B3D"/>
    <w:rsid w:val="007E3DDA"/>
    <w:rsid w:val="007F6E5A"/>
    <w:rsid w:val="00801BBF"/>
    <w:rsid w:val="008065F9"/>
    <w:rsid w:val="00812DE2"/>
    <w:rsid w:val="00816FA9"/>
    <w:rsid w:val="008215CB"/>
    <w:rsid w:val="00822A22"/>
    <w:rsid w:val="00826C8A"/>
    <w:rsid w:val="0083391C"/>
    <w:rsid w:val="00834506"/>
    <w:rsid w:val="00834E7E"/>
    <w:rsid w:val="00853F45"/>
    <w:rsid w:val="00854FCB"/>
    <w:rsid w:val="008574B7"/>
    <w:rsid w:val="00870403"/>
    <w:rsid w:val="00875CBE"/>
    <w:rsid w:val="00896242"/>
    <w:rsid w:val="008A525C"/>
    <w:rsid w:val="008C5285"/>
    <w:rsid w:val="008D4F31"/>
    <w:rsid w:val="008E1D57"/>
    <w:rsid w:val="008F437E"/>
    <w:rsid w:val="008F46D6"/>
    <w:rsid w:val="00910C25"/>
    <w:rsid w:val="0091229C"/>
    <w:rsid w:val="009255D9"/>
    <w:rsid w:val="00934D21"/>
    <w:rsid w:val="00947BCD"/>
    <w:rsid w:val="00954C4C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8D8"/>
    <w:rsid w:val="00A51CEF"/>
    <w:rsid w:val="00A6449E"/>
    <w:rsid w:val="00A711E8"/>
    <w:rsid w:val="00A80C68"/>
    <w:rsid w:val="00A83794"/>
    <w:rsid w:val="00A87B49"/>
    <w:rsid w:val="00A96DA2"/>
    <w:rsid w:val="00AA2ABA"/>
    <w:rsid w:val="00AA3A34"/>
    <w:rsid w:val="00AA5C36"/>
    <w:rsid w:val="00AA5C9A"/>
    <w:rsid w:val="00AB167A"/>
    <w:rsid w:val="00AB24CA"/>
    <w:rsid w:val="00AB3AFB"/>
    <w:rsid w:val="00AB57E2"/>
    <w:rsid w:val="00AD354E"/>
    <w:rsid w:val="00AD5832"/>
    <w:rsid w:val="00AF5B57"/>
    <w:rsid w:val="00B026DF"/>
    <w:rsid w:val="00B1580D"/>
    <w:rsid w:val="00B30455"/>
    <w:rsid w:val="00B32309"/>
    <w:rsid w:val="00B35298"/>
    <w:rsid w:val="00B37193"/>
    <w:rsid w:val="00B40283"/>
    <w:rsid w:val="00B4285A"/>
    <w:rsid w:val="00B462CC"/>
    <w:rsid w:val="00B6416A"/>
    <w:rsid w:val="00B67F0F"/>
    <w:rsid w:val="00B71B19"/>
    <w:rsid w:val="00BA1463"/>
    <w:rsid w:val="00BB48AC"/>
    <w:rsid w:val="00BB7B8B"/>
    <w:rsid w:val="00BC4E87"/>
    <w:rsid w:val="00BD60EE"/>
    <w:rsid w:val="00BE0327"/>
    <w:rsid w:val="00BE3F3D"/>
    <w:rsid w:val="00BE75E3"/>
    <w:rsid w:val="00BF2C07"/>
    <w:rsid w:val="00BF2DAB"/>
    <w:rsid w:val="00BF46DE"/>
    <w:rsid w:val="00C02681"/>
    <w:rsid w:val="00C079B5"/>
    <w:rsid w:val="00C12ADF"/>
    <w:rsid w:val="00C13434"/>
    <w:rsid w:val="00C27044"/>
    <w:rsid w:val="00C312B6"/>
    <w:rsid w:val="00C33598"/>
    <w:rsid w:val="00C4216C"/>
    <w:rsid w:val="00C459F7"/>
    <w:rsid w:val="00C63DA4"/>
    <w:rsid w:val="00C76DDB"/>
    <w:rsid w:val="00CC149C"/>
    <w:rsid w:val="00CC3124"/>
    <w:rsid w:val="00CC3657"/>
    <w:rsid w:val="00CE048D"/>
    <w:rsid w:val="00CE3AD1"/>
    <w:rsid w:val="00CE4E3C"/>
    <w:rsid w:val="00CF2948"/>
    <w:rsid w:val="00CF702C"/>
    <w:rsid w:val="00D02A34"/>
    <w:rsid w:val="00D070FF"/>
    <w:rsid w:val="00D112A4"/>
    <w:rsid w:val="00D121C4"/>
    <w:rsid w:val="00D2298A"/>
    <w:rsid w:val="00D24DBA"/>
    <w:rsid w:val="00D313D3"/>
    <w:rsid w:val="00D4779E"/>
    <w:rsid w:val="00D66523"/>
    <w:rsid w:val="00DB0AA9"/>
    <w:rsid w:val="00DE4561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97E03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4225"/>
    <w:rsid w:val="00FC6F9F"/>
    <w:rsid w:val="640EB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D9937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23AED"/>
    <w:pPr>
      <w:numPr>
        <w:numId w:val="36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0070C0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SU\SU%20mall%20Basdokument.dotx" TargetMode="External"/></Relationships>
</file>

<file path=word/theme/theme1.xml><?xml version="1.0" encoding="utf-8"?>
<a:theme xmlns:a="http://schemas.openxmlformats.org/drawingml/2006/main" name="VGR_Sjukvården">
  <a:themeElements>
    <a:clrScheme name="Anpassat 2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0070C0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SU mall Basdokument</Template>
  <TotalTime>0</TotalTime>
  <Pages>1</Pages>
  <Words>28</Words>
  <Characters>151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Fiskbensdiagram - mall, åtgärdslista per orsak</dc:title>
  <dc:subject/>
  <dc:creator/>
  <keywords/>
  <dc:description/>
  <lastModifiedBy/>
  <revision>2</revision>
  <dcterms:created xsi:type="dcterms:W3CDTF">2025-02-20T09:53:00.0000000Z</dcterms:created>
  <dcterms:modified xsi:type="dcterms:W3CDTF">2025-03-11T08:39:00.0000000Z</dcterms:modified>
</coreProperties>
</file>