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rutnt"/>
        <w:tblpPr w:leftFromText="141" w:rightFromText="141" w:horzAnchor="page" w:tblpX="1240" w:tblpY="-1373"/>
        <w:tblW w:w="117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  <w:gridCol w:w="5675"/>
      </w:tblGrid>
      <w:tr w:rsidR="005072C7" w14:paraId="3958EA2B" w14:textId="77777777" w:rsidTr="00C64F80">
        <w:trPr>
          <w:trHeight w:val="840"/>
        </w:trPr>
        <w:tc>
          <w:tcPr>
            <w:tcW w:w="6096" w:type="dxa"/>
          </w:tcPr>
          <w:p w14:paraId="7ECF37F9" w14:textId="77777777" w:rsidR="005072C7" w:rsidRPr="0067423E" w:rsidRDefault="005072C7" w:rsidP="00C64F80">
            <w:pPr>
              <w:pStyle w:val="Sidhuvud"/>
              <w:ind w:left="601"/>
              <w:rPr>
                <w:rFonts w:asciiTheme="minorHAnsi" w:hAnsiTheme="minorHAnsi"/>
                <w:b/>
                <w:bCs/>
                <w:sz w:val="20"/>
              </w:rPr>
            </w:pPr>
            <w:r w:rsidRPr="0067423E">
              <w:rPr>
                <w:rFonts w:asciiTheme="minorHAnsi" w:hAnsiTheme="minorHAnsi"/>
                <w:b/>
                <w:bCs/>
                <w:sz w:val="20"/>
              </w:rPr>
              <w:t>Ange verksamhet/projekt</w:t>
            </w:r>
          </w:p>
          <w:p w14:paraId="6EA3400B" w14:textId="77777777" w:rsidR="005072C7" w:rsidRPr="0067423E" w:rsidRDefault="005072C7" w:rsidP="00C64F80">
            <w:pPr>
              <w:pStyle w:val="Sidhuvud"/>
              <w:ind w:left="610"/>
              <w:rPr>
                <w:sz w:val="20"/>
              </w:rPr>
            </w:pPr>
            <w:r w:rsidRPr="0067423E">
              <w:rPr>
                <w:rFonts w:asciiTheme="minorHAnsi" w:hAnsiTheme="minorHAnsi"/>
                <w:sz w:val="20"/>
              </w:rPr>
              <w:t>Ange avdelning/enhet</w:t>
            </w:r>
          </w:p>
        </w:tc>
        <w:tc>
          <w:tcPr>
            <w:tcW w:w="5675" w:type="dxa"/>
          </w:tcPr>
          <w:p w14:paraId="07DCD81E" w14:textId="6AD54972" w:rsidR="005072C7" w:rsidRPr="0067423E" w:rsidRDefault="00C64F80" w:rsidP="00C64F80">
            <w:pPr>
              <w:pStyle w:val="Ingetavstnd"/>
              <w:jc w:val="right"/>
              <w:rPr>
                <w:sz w:val="20"/>
              </w:rPr>
            </w:pPr>
            <w:r>
              <w:rPr>
                <w:sz w:val="20"/>
              </w:rPr>
              <w:t xml:space="preserve">Datum: </w:t>
            </w:r>
          </w:p>
          <w:p w14:paraId="339A165E" w14:textId="77777777" w:rsidR="005072C7" w:rsidRPr="0067423E" w:rsidRDefault="005072C7" w:rsidP="00C64F80">
            <w:pPr>
              <w:pStyle w:val="Ingetavstnd"/>
              <w:jc w:val="right"/>
              <w:rPr>
                <w:sz w:val="20"/>
              </w:rPr>
            </w:pPr>
          </w:p>
        </w:tc>
      </w:tr>
    </w:tbl>
    <w:p w14:paraId="574256BF" w14:textId="77777777" w:rsidR="001C5AFD" w:rsidRDefault="001C5AFD"/>
    <w:p w14:paraId="494DEB1E" w14:textId="77777777" w:rsidR="001C5AFD" w:rsidRDefault="001C5AFD"/>
    <w:p w14:paraId="72ECFE61" w14:textId="2706C204" w:rsidR="00D121C4" w:rsidRDefault="001C5AFD">
      <w:r>
        <w:rPr>
          <w:noProof/>
        </w:rPr>
        <mc:AlternateContent>
          <mc:Choice Requires="wpg">
            <w:drawing>
              <wp:anchor distT="0" distB="0" distL="114300" distR="114300" simplePos="0" relativeHeight="251700224" behindDoc="0" locked="0" layoutInCell="1" allowOverlap="1" wp14:anchorId="18CFE511" wp14:editId="38EA3780">
                <wp:simplePos x="0" y="0"/>
                <wp:positionH relativeFrom="column">
                  <wp:posOffset>-677379</wp:posOffset>
                </wp:positionH>
                <wp:positionV relativeFrom="paragraph">
                  <wp:posOffset>125813</wp:posOffset>
                </wp:positionV>
                <wp:extent cx="13914782" cy="7195930"/>
                <wp:effectExtent l="0" t="0" r="0" b="24130"/>
                <wp:wrapNone/>
                <wp:docPr id="3" name="Grup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914782" cy="7195930"/>
                          <a:chOff x="0" y="0"/>
                          <a:chExt cx="9950229" cy="5353878"/>
                        </a:xfrm>
                      </wpg:grpSpPr>
                      <wps:wsp>
                        <wps:cNvPr id="8" name="Flödesschema: Uppehåll 7">
                          <a:extLst>
                            <a:ext uri="{FF2B5EF4-FFF2-40B4-BE49-F238E27FC236}">
                              <a16:creationId xmlns:a16="http://schemas.microsoft.com/office/drawing/2014/main" id="{6BBFB8DB-A7AA-94DD-983B-93B270A32C60}"/>
                            </a:ext>
                          </a:extLst>
                        </wps:cNvPr>
                        <wps:cNvSpPr/>
                        <wps:spPr>
                          <a:xfrm>
                            <a:off x="7858539" y="1881809"/>
                            <a:ext cx="2091690" cy="1392555"/>
                          </a:xfrm>
                          <a:custGeom>
                            <a:avLst/>
                            <a:gdLst>
                              <a:gd name="connsiteX0" fmla="*/ 0 w 2004969"/>
                              <a:gd name="connsiteY0" fmla="*/ 0 h 1392573"/>
                              <a:gd name="connsiteX1" fmla="*/ 1002485 w 2004969"/>
                              <a:gd name="connsiteY1" fmla="*/ 0 h 1392573"/>
                              <a:gd name="connsiteX2" fmla="*/ 2004970 w 2004969"/>
                              <a:gd name="connsiteY2" fmla="*/ 696287 h 1392573"/>
                              <a:gd name="connsiteX3" fmla="*/ 1002485 w 2004969"/>
                              <a:gd name="connsiteY3" fmla="*/ 1392574 h 1392573"/>
                              <a:gd name="connsiteX4" fmla="*/ 0 w 2004969"/>
                              <a:gd name="connsiteY4" fmla="*/ 1392573 h 1392573"/>
                              <a:gd name="connsiteX5" fmla="*/ 0 w 2004969"/>
                              <a:gd name="connsiteY5" fmla="*/ 0 h 1392573"/>
                              <a:gd name="connsiteX0" fmla="*/ 0 w 2004982"/>
                              <a:gd name="connsiteY0" fmla="*/ 0 h 1392574"/>
                              <a:gd name="connsiteX1" fmla="*/ 985707 w 2004982"/>
                              <a:gd name="connsiteY1" fmla="*/ 83890 h 1392574"/>
                              <a:gd name="connsiteX2" fmla="*/ 2004970 w 2004982"/>
                              <a:gd name="connsiteY2" fmla="*/ 696287 h 1392574"/>
                              <a:gd name="connsiteX3" fmla="*/ 1002485 w 2004982"/>
                              <a:gd name="connsiteY3" fmla="*/ 1392574 h 1392574"/>
                              <a:gd name="connsiteX4" fmla="*/ 0 w 2004982"/>
                              <a:gd name="connsiteY4" fmla="*/ 1392573 h 1392574"/>
                              <a:gd name="connsiteX5" fmla="*/ 0 w 2004982"/>
                              <a:gd name="connsiteY5" fmla="*/ 0 h 1392574"/>
                              <a:gd name="connsiteX0" fmla="*/ 0 w 2004982"/>
                              <a:gd name="connsiteY0" fmla="*/ 0 h 1392574"/>
                              <a:gd name="connsiteX1" fmla="*/ 985707 w 2004982"/>
                              <a:gd name="connsiteY1" fmla="*/ 83890 h 1392574"/>
                              <a:gd name="connsiteX2" fmla="*/ 2004970 w 2004982"/>
                              <a:gd name="connsiteY2" fmla="*/ 696287 h 1392574"/>
                              <a:gd name="connsiteX3" fmla="*/ 1002485 w 2004982"/>
                              <a:gd name="connsiteY3" fmla="*/ 1392574 h 1392574"/>
                              <a:gd name="connsiteX4" fmla="*/ 0 w 2004982"/>
                              <a:gd name="connsiteY4" fmla="*/ 1392573 h 1392574"/>
                              <a:gd name="connsiteX5" fmla="*/ 0 w 2004982"/>
                              <a:gd name="connsiteY5" fmla="*/ 0 h 1392574"/>
                              <a:gd name="connsiteX0" fmla="*/ 0 w 2004997"/>
                              <a:gd name="connsiteY0" fmla="*/ 0 h 1392573"/>
                              <a:gd name="connsiteX1" fmla="*/ 985707 w 2004997"/>
                              <a:gd name="connsiteY1" fmla="*/ 83890 h 1392573"/>
                              <a:gd name="connsiteX2" fmla="*/ 2004970 w 2004997"/>
                              <a:gd name="connsiteY2" fmla="*/ 696287 h 1392573"/>
                              <a:gd name="connsiteX3" fmla="*/ 960540 w 2004997"/>
                              <a:gd name="connsiteY3" fmla="*/ 1258350 h 1392573"/>
                              <a:gd name="connsiteX4" fmla="*/ 0 w 2004997"/>
                              <a:gd name="connsiteY4" fmla="*/ 1392573 h 1392573"/>
                              <a:gd name="connsiteX5" fmla="*/ 0 w 2004997"/>
                              <a:gd name="connsiteY5" fmla="*/ 0 h 1392573"/>
                              <a:gd name="connsiteX0" fmla="*/ 0 w 2004997"/>
                              <a:gd name="connsiteY0" fmla="*/ 0 h 1392573"/>
                              <a:gd name="connsiteX1" fmla="*/ 985707 w 2004997"/>
                              <a:gd name="connsiteY1" fmla="*/ 83890 h 1392573"/>
                              <a:gd name="connsiteX2" fmla="*/ 2004970 w 2004997"/>
                              <a:gd name="connsiteY2" fmla="*/ 696287 h 1392573"/>
                              <a:gd name="connsiteX3" fmla="*/ 960540 w 2004997"/>
                              <a:gd name="connsiteY3" fmla="*/ 1258350 h 1392573"/>
                              <a:gd name="connsiteX4" fmla="*/ 0 w 2004997"/>
                              <a:gd name="connsiteY4" fmla="*/ 1392573 h 1392573"/>
                              <a:gd name="connsiteX5" fmla="*/ 0 w 2004997"/>
                              <a:gd name="connsiteY5" fmla="*/ 0 h 1392573"/>
                              <a:gd name="connsiteX0" fmla="*/ 0 w 2004997"/>
                              <a:gd name="connsiteY0" fmla="*/ 0 h 1392573"/>
                              <a:gd name="connsiteX1" fmla="*/ 985707 w 2004997"/>
                              <a:gd name="connsiteY1" fmla="*/ 117446 h 1392573"/>
                              <a:gd name="connsiteX2" fmla="*/ 2004970 w 2004997"/>
                              <a:gd name="connsiteY2" fmla="*/ 696287 h 1392573"/>
                              <a:gd name="connsiteX3" fmla="*/ 960540 w 2004997"/>
                              <a:gd name="connsiteY3" fmla="*/ 1258350 h 1392573"/>
                              <a:gd name="connsiteX4" fmla="*/ 0 w 2004997"/>
                              <a:gd name="connsiteY4" fmla="*/ 1392573 h 1392573"/>
                              <a:gd name="connsiteX5" fmla="*/ 0 w 2004997"/>
                              <a:gd name="connsiteY5" fmla="*/ 0 h 1392573"/>
                              <a:gd name="connsiteX0" fmla="*/ 0 w 2004997"/>
                              <a:gd name="connsiteY0" fmla="*/ 0 h 1392573"/>
                              <a:gd name="connsiteX1" fmla="*/ 985707 w 2004997"/>
                              <a:gd name="connsiteY1" fmla="*/ 117446 h 1392573"/>
                              <a:gd name="connsiteX2" fmla="*/ 2004970 w 2004997"/>
                              <a:gd name="connsiteY2" fmla="*/ 696287 h 1392573"/>
                              <a:gd name="connsiteX3" fmla="*/ 960540 w 2004997"/>
                              <a:gd name="connsiteY3" fmla="*/ 1258350 h 1392573"/>
                              <a:gd name="connsiteX4" fmla="*/ 0 w 2004997"/>
                              <a:gd name="connsiteY4" fmla="*/ 1392573 h 1392573"/>
                              <a:gd name="connsiteX5" fmla="*/ 0 w 2004997"/>
                              <a:gd name="connsiteY5" fmla="*/ 0 h 1392573"/>
                              <a:gd name="connsiteX0" fmla="*/ 0 w 2004997"/>
                              <a:gd name="connsiteY0" fmla="*/ 0 h 1392573"/>
                              <a:gd name="connsiteX1" fmla="*/ 985707 w 2004997"/>
                              <a:gd name="connsiteY1" fmla="*/ 117446 h 1392573"/>
                              <a:gd name="connsiteX2" fmla="*/ 2004970 w 2004997"/>
                              <a:gd name="connsiteY2" fmla="*/ 696287 h 1392573"/>
                              <a:gd name="connsiteX3" fmla="*/ 960540 w 2004997"/>
                              <a:gd name="connsiteY3" fmla="*/ 1258350 h 1392573"/>
                              <a:gd name="connsiteX4" fmla="*/ 0 w 2004997"/>
                              <a:gd name="connsiteY4" fmla="*/ 1392573 h 1392573"/>
                              <a:gd name="connsiteX5" fmla="*/ 0 w 2004997"/>
                              <a:gd name="connsiteY5" fmla="*/ 0 h 1392573"/>
                              <a:gd name="connsiteX0" fmla="*/ 0 w 2004997"/>
                              <a:gd name="connsiteY0" fmla="*/ 0 h 1392573"/>
                              <a:gd name="connsiteX1" fmla="*/ 985707 w 2004997"/>
                              <a:gd name="connsiteY1" fmla="*/ 117446 h 1392573"/>
                              <a:gd name="connsiteX2" fmla="*/ 2004970 w 2004997"/>
                              <a:gd name="connsiteY2" fmla="*/ 696287 h 1392573"/>
                              <a:gd name="connsiteX3" fmla="*/ 960540 w 2004997"/>
                              <a:gd name="connsiteY3" fmla="*/ 1258350 h 1392573"/>
                              <a:gd name="connsiteX4" fmla="*/ 0 w 2004997"/>
                              <a:gd name="connsiteY4" fmla="*/ 1392573 h 1392573"/>
                              <a:gd name="connsiteX5" fmla="*/ 0 w 2004997"/>
                              <a:gd name="connsiteY5" fmla="*/ 0 h 1392573"/>
                              <a:gd name="connsiteX0" fmla="*/ 0 w 2004997"/>
                              <a:gd name="connsiteY0" fmla="*/ 0 h 1392573"/>
                              <a:gd name="connsiteX1" fmla="*/ 985707 w 2004997"/>
                              <a:gd name="connsiteY1" fmla="*/ 117446 h 1392573"/>
                              <a:gd name="connsiteX2" fmla="*/ 2004970 w 2004997"/>
                              <a:gd name="connsiteY2" fmla="*/ 696287 h 1392573"/>
                              <a:gd name="connsiteX3" fmla="*/ 960540 w 2004997"/>
                              <a:gd name="connsiteY3" fmla="*/ 1258350 h 1392573"/>
                              <a:gd name="connsiteX4" fmla="*/ 8389 w 2004997"/>
                              <a:gd name="connsiteY4" fmla="*/ 1392573 h 1392573"/>
                              <a:gd name="connsiteX5" fmla="*/ 0 w 2004997"/>
                              <a:gd name="connsiteY5" fmla="*/ 0 h 1392573"/>
                              <a:gd name="connsiteX0" fmla="*/ 20608 w 2025605"/>
                              <a:gd name="connsiteY0" fmla="*/ 0 h 1392573"/>
                              <a:gd name="connsiteX1" fmla="*/ 1006315 w 2025605"/>
                              <a:gd name="connsiteY1" fmla="*/ 117446 h 1392573"/>
                              <a:gd name="connsiteX2" fmla="*/ 2025578 w 2025605"/>
                              <a:gd name="connsiteY2" fmla="*/ 696287 h 1392573"/>
                              <a:gd name="connsiteX3" fmla="*/ 981148 w 2025605"/>
                              <a:gd name="connsiteY3" fmla="*/ 1258350 h 1392573"/>
                              <a:gd name="connsiteX4" fmla="*/ 28997 w 2025605"/>
                              <a:gd name="connsiteY4" fmla="*/ 1392573 h 1392573"/>
                              <a:gd name="connsiteX5" fmla="*/ 20608 w 2025605"/>
                              <a:gd name="connsiteY5" fmla="*/ 0 h 1392573"/>
                              <a:gd name="connsiteX0" fmla="*/ 64319 w 2069316"/>
                              <a:gd name="connsiteY0" fmla="*/ 0 h 1392573"/>
                              <a:gd name="connsiteX1" fmla="*/ 1050026 w 2069316"/>
                              <a:gd name="connsiteY1" fmla="*/ 117446 h 1392573"/>
                              <a:gd name="connsiteX2" fmla="*/ 2069289 w 2069316"/>
                              <a:gd name="connsiteY2" fmla="*/ 696287 h 1392573"/>
                              <a:gd name="connsiteX3" fmla="*/ 1024859 w 2069316"/>
                              <a:gd name="connsiteY3" fmla="*/ 1258350 h 1392573"/>
                              <a:gd name="connsiteX4" fmla="*/ 72708 w 2069316"/>
                              <a:gd name="connsiteY4" fmla="*/ 1392573 h 1392573"/>
                              <a:gd name="connsiteX5" fmla="*/ 64319 w 2069316"/>
                              <a:gd name="connsiteY5" fmla="*/ 0 h 1392573"/>
                              <a:gd name="connsiteX0" fmla="*/ 87038 w 2092035"/>
                              <a:gd name="connsiteY0" fmla="*/ 0 h 1392573"/>
                              <a:gd name="connsiteX1" fmla="*/ 1072745 w 2092035"/>
                              <a:gd name="connsiteY1" fmla="*/ 117446 h 1392573"/>
                              <a:gd name="connsiteX2" fmla="*/ 2092008 w 2092035"/>
                              <a:gd name="connsiteY2" fmla="*/ 696287 h 1392573"/>
                              <a:gd name="connsiteX3" fmla="*/ 1047578 w 2092035"/>
                              <a:gd name="connsiteY3" fmla="*/ 1258350 h 1392573"/>
                              <a:gd name="connsiteX4" fmla="*/ 95427 w 2092035"/>
                              <a:gd name="connsiteY4" fmla="*/ 1392573 h 1392573"/>
                              <a:gd name="connsiteX5" fmla="*/ 87038 w 2092035"/>
                              <a:gd name="connsiteY5" fmla="*/ 0 h 1392573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</a:cxnLst>
                            <a:rect l="l" t="t" r="r" b="b"/>
                            <a:pathLst>
                              <a:path w="2092035" h="1392573">
                                <a:moveTo>
                                  <a:pt x="87038" y="0"/>
                                </a:moveTo>
                                <a:cubicBezTo>
                                  <a:pt x="421200" y="0"/>
                                  <a:pt x="738583" y="67112"/>
                                  <a:pt x="1072745" y="117446"/>
                                </a:cubicBezTo>
                                <a:cubicBezTo>
                                  <a:pt x="1618013" y="293614"/>
                                  <a:pt x="2096202" y="506136"/>
                                  <a:pt x="2092008" y="696287"/>
                                </a:cubicBezTo>
                                <a:cubicBezTo>
                                  <a:pt x="2087814" y="886438"/>
                                  <a:pt x="1517345" y="1132515"/>
                                  <a:pt x="1047578" y="1258350"/>
                                </a:cubicBezTo>
                                <a:lnTo>
                                  <a:pt x="95427" y="1392573"/>
                                </a:lnTo>
                                <a:cubicBezTo>
                                  <a:pt x="-33204" y="928382"/>
                                  <a:pt x="-27612" y="464191"/>
                                  <a:pt x="87038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487CBA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3C45F474" w14:textId="4F16480D" w:rsidR="00C64F80" w:rsidRDefault="00C64F80" w:rsidP="00C64F80">
                              <w:pPr>
                                <w:rPr>
                                  <w:rFonts w:hAnsi="Verdana"/>
                                  <w:color w:val="FFFFFF" w:themeColor="light1"/>
                                  <w:kern w:val="24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hAnsi="Verdana"/>
                                  <w:color w:val="FFFFFF" w:themeColor="light1"/>
                                  <w:kern w:val="24"/>
                                </w:rPr>
                                <w:t xml:space="preserve">     Fråga….?</w:t>
                              </w:r>
                            </w:p>
                          </w:txbxContent>
                        </wps:txbx>
                        <wps:bodyPr rtlCol="0" anchor="ctr"/>
                      </wps:wsp>
                      <wps:wsp>
                        <wps:cNvPr id="1" name="Rak pilkoppling 1"/>
                        <wps:cNvCnPr/>
                        <wps:spPr>
                          <a:xfrm flipV="1">
                            <a:off x="496128" y="2488095"/>
                            <a:ext cx="7274885" cy="45719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0" name="Rak pilkoppling 20"/>
                        <wps:cNvCnPr/>
                        <wps:spPr>
                          <a:xfrm>
                            <a:off x="747919" y="217832"/>
                            <a:ext cx="1900215" cy="2231803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1" name="Rak pilkoppling 21"/>
                        <wps:cNvCnPr/>
                        <wps:spPr>
                          <a:xfrm>
                            <a:off x="2377937" y="244337"/>
                            <a:ext cx="1900215" cy="2231803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2" name="Rak pilkoppling 22"/>
                        <wps:cNvCnPr/>
                        <wps:spPr>
                          <a:xfrm>
                            <a:off x="3941693" y="204580"/>
                            <a:ext cx="1900215" cy="2231803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4" name="Rak pilkoppling 24"/>
                        <wps:cNvCnPr/>
                        <wps:spPr>
                          <a:xfrm flipV="1">
                            <a:off x="3663397" y="2595769"/>
                            <a:ext cx="2078355" cy="2289175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5" name="Rak pilkoppling 25"/>
                        <wps:cNvCnPr/>
                        <wps:spPr>
                          <a:xfrm flipV="1">
                            <a:off x="2139397" y="2595769"/>
                            <a:ext cx="2078355" cy="2289175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6" name="Rak pilkoppling 26"/>
                        <wps:cNvCnPr/>
                        <wps:spPr>
                          <a:xfrm flipV="1">
                            <a:off x="588893" y="2595769"/>
                            <a:ext cx="2078459" cy="2289662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7" name="Rak koppling 27"/>
                        <wps:cNvCnPr/>
                        <wps:spPr>
                          <a:xfrm>
                            <a:off x="79513" y="53009"/>
                            <a:ext cx="925032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8" name="Rak koppling 28"/>
                        <wps:cNvCnPr/>
                        <wps:spPr>
                          <a:xfrm>
                            <a:off x="1802295" y="13252"/>
                            <a:ext cx="92456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" name="Rak koppling 30"/>
                        <wps:cNvCnPr/>
                        <wps:spPr>
                          <a:xfrm>
                            <a:off x="3419061" y="0"/>
                            <a:ext cx="925032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" name="Rak koppling 31"/>
                        <wps:cNvCnPr/>
                        <wps:spPr>
                          <a:xfrm>
                            <a:off x="3114261" y="5327374"/>
                            <a:ext cx="92456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3" name="Rak koppling 193"/>
                        <wps:cNvCnPr/>
                        <wps:spPr>
                          <a:xfrm>
                            <a:off x="1577008" y="5327374"/>
                            <a:ext cx="92456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4" name="Rak koppling 194"/>
                        <wps:cNvCnPr/>
                        <wps:spPr>
                          <a:xfrm>
                            <a:off x="0" y="5353878"/>
                            <a:ext cx="92456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5" name="Rak pilkoppling 195"/>
                        <wps:cNvCnPr/>
                        <wps:spPr>
                          <a:xfrm>
                            <a:off x="5492197" y="217832"/>
                            <a:ext cx="1899920" cy="2231390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6" name="Rak koppling 196"/>
                        <wps:cNvCnPr/>
                        <wps:spPr>
                          <a:xfrm>
                            <a:off x="5075582" y="13252"/>
                            <a:ext cx="925032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7" name="Rak pilkoppling 197"/>
                        <wps:cNvCnPr/>
                        <wps:spPr>
                          <a:xfrm flipV="1">
                            <a:off x="5293415" y="2569265"/>
                            <a:ext cx="2078355" cy="2289175"/>
                          </a:xfrm>
                          <a:prstGeom prst="straightConnector1">
                            <a:avLst/>
                          </a:prstGeom>
                          <a:ln w="28575"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8" name="Rak koppling 198"/>
                        <wps:cNvCnPr/>
                        <wps:spPr>
                          <a:xfrm>
                            <a:off x="4770782" y="5314122"/>
                            <a:ext cx="92456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8CFE511" id="Grupp 3" o:spid="_x0000_s1026" style="position:absolute;margin-left:-53.35pt;margin-top:9.9pt;width:1095.65pt;height:566.6pt;z-index:251700224;mso-width-relative:margin;mso-height-relative:margin" coordsize="99502,535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">
                <v:shape id="Flödesschema: Uppehåll 7" o:spid="_x0000_s1027" style="position:absolute;left:78585;top:18818;width:20917;height:13925;visibility:visible;mso-wrap-style:square;v-text-anchor:middle" coordsize="2092035,139257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" adj="-11796480,,5400" path="m87038,v334162,,651545,67112,985707,117446c1618013,293614,2096202,506136,2092008,696287v-4194,190151,-574663,436228,-1044430,562063l95427,1392573c-33204,928382,-27612,464191,87038,xe" fillcolor="#487cba" stroked="f" strokeweight="1pt">
                  <v:stroke joinstyle="miter"/>
                  <v:formulas/>
                  <v:path arrowok="t" o:connecttype="custom" o:connectlocs="87024,0;1072568,117444;2091663,696278;1047405,1258334;95411,1392555;87024,0" o:connectangles="0,0,0,0,0,0" textboxrect="0,0,2092035,1392573"/>
                  <v:textbox>
                    <w:txbxContent>
                      <w:p w14:paraId="3C45F474" w14:textId="4F16480D" w:rsidR="00C64F80" w:rsidRDefault="00C64F80" w:rsidP="00C64F80">
                        <w:pPr>
                          <w:rPr>
                            <w:rFonts w:hAnsi="Verdana"/>
                            <w:color w:val="FFFFFF" w:themeColor="light1"/>
                            <w:kern w:val="24"/>
                            <w:sz w:val="24"/>
                            <w:szCs w:val="24"/>
                          </w:rPr>
                        </w:pPr>
                        <w:r>
                          <w:rPr>
                            <w:rFonts w:hAnsi="Verdana"/>
                            <w:color w:val="FFFFFF" w:themeColor="light1"/>
                            <w:kern w:val="24"/>
                          </w:rPr>
                          <w:t xml:space="preserve">     Fråga….?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Rak pilkoppling 1" o:spid="_x0000_s1028" type="#_x0000_t32" style="position:absolute;left:4961;top:24880;width:72749;height:458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" strokecolor="#005b89 [3204]" strokeweight="2.25pt">
                  <v:stroke endarrow="block" joinstyle="miter"/>
                </v:shape>
                <v:shape id="Rak pilkoppling 20" o:spid="_x0000_s1029" type="#_x0000_t32" style="position:absolute;left:7479;top:2178;width:19002;height:2231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" strokecolor="#005b89 [3204]" strokeweight="2.25pt">
                  <v:stroke endarrow="block" joinstyle="miter"/>
                </v:shape>
                <v:shape id="Rak pilkoppling 21" o:spid="_x0000_s1030" type="#_x0000_t32" style="position:absolute;left:23779;top:2443;width:19002;height:2231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" strokecolor="#005b89 [3204]" strokeweight="2.25pt">
                  <v:stroke endarrow="block" joinstyle="miter"/>
                </v:shape>
                <v:shape id="Rak pilkoppling 22" o:spid="_x0000_s1031" type="#_x0000_t32" style="position:absolute;left:39416;top:2045;width:19003;height:2231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" strokecolor="#005b89 [3204]" strokeweight="2.25pt">
                  <v:stroke endarrow="block" joinstyle="miter"/>
                </v:shape>
                <v:shape id="Rak pilkoppling 24" o:spid="_x0000_s1032" type="#_x0000_t32" style="position:absolute;left:36633;top:25957;width:20784;height:22892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" strokecolor="#005b89 [3204]" strokeweight="2.25pt">
                  <v:stroke endarrow="block" joinstyle="miter"/>
                </v:shape>
                <v:shape id="Rak pilkoppling 25" o:spid="_x0000_s1033" type="#_x0000_t32" style="position:absolute;left:21393;top:25957;width:20784;height:22892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" strokecolor="#005b89 [3204]" strokeweight="2.25pt">
                  <v:stroke endarrow="block" joinstyle="miter"/>
                </v:shape>
                <v:shape id="Rak pilkoppling 26" o:spid="_x0000_s1034" type="#_x0000_t32" style="position:absolute;left:5888;top:25957;width:20785;height:22897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" strokecolor="#005b89 [3204]" strokeweight="2.25pt">
                  <v:stroke endarrow="block" joinstyle="miter"/>
                </v:shape>
                <v:line id="Rak koppling 27" o:spid="_x0000_s1035" style="position:absolute;visibility:visible;mso-wrap-style:square" from="795,530" to="10045,5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" strokecolor="#005b89 [3204]" strokeweight=".5pt">
                  <v:stroke joinstyle="miter"/>
                </v:line>
                <v:line id="Rak koppling 28" o:spid="_x0000_s1036" style="position:absolute;visibility:visible;mso-wrap-style:square" from="18022,132" to="27268,1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" strokecolor="#005b89 [3204]" strokeweight=".5pt">
                  <v:stroke joinstyle="miter"/>
                </v:line>
                <v:line id="Rak koppling 30" o:spid="_x0000_s1037" style="position:absolute;visibility:visible;mso-wrap-style:square" from="34190,0" to="43440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" strokecolor="#005b89 [3204]" strokeweight=".5pt">
                  <v:stroke joinstyle="miter"/>
                </v:line>
                <v:line id="Rak koppling 31" o:spid="_x0000_s1038" style="position:absolute;visibility:visible;mso-wrap-style:square" from="31142,53273" to="40388,532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" strokecolor="#005b89 [3204]" strokeweight=".5pt">
                  <v:stroke joinstyle="miter"/>
                </v:line>
                <v:line id="Rak koppling 193" o:spid="_x0000_s1039" style="position:absolute;visibility:visible;mso-wrap-style:square" from="15770,53273" to="25015,532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" strokecolor="#005b89 [3204]" strokeweight=".5pt">
                  <v:stroke joinstyle="miter"/>
                </v:line>
                <v:line id="Rak koppling 194" o:spid="_x0000_s1040" style="position:absolute;visibility:visible;mso-wrap-style:square" from="0,53538" to="9245,535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" strokecolor="#005b89 [3204]" strokeweight=".5pt">
                  <v:stroke joinstyle="miter"/>
                </v:line>
                <v:shape id="Rak pilkoppling 195" o:spid="_x0000_s1041" type="#_x0000_t32" style="position:absolute;left:54921;top:2178;width:19000;height:2231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" strokecolor="#005b89 [3204]" strokeweight="2.25pt">
                  <v:stroke endarrow="block" joinstyle="miter"/>
                </v:shape>
                <v:line id="Rak koppling 196" o:spid="_x0000_s1042" style="position:absolute;visibility:visible;mso-wrap-style:square" from="50755,132" to="60006,1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" strokecolor="#005b89 [3204]" strokeweight=".5pt">
                  <v:stroke joinstyle="miter"/>
                </v:line>
                <v:shape id="Rak pilkoppling 197" o:spid="_x0000_s1043" type="#_x0000_t32" style="position:absolute;left:52934;top:25692;width:20783;height:22892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" strokecolor="#005b89 [3204]" strokeweight="2.25pt">
                  <v:stroke endarrow="block" joinstyle="miter"/>
                </v:shape>
                <v:line id="Rak koppling 198" o:spid="_x0000_s1044" style="position:absolute;visibility:visible;mso-wrap-style:square" from="47707,53141" to="56953,531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" strokecolor="#005b89 [3204]" strokeweight=".5pt">
                  <v:stroke joinstyle="miter"/>
                </v:line>
              </v:group>
            </w:pict>
          </mc:Fallback>
        </mc:AlternateContent>
      </w:r>
    </w:p>
    <w:sectPr w:rsidR="00D121C4" w:rsidSect="001C5AF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23811" w:h="16838" w:orient="landscape" w:code="8"/>
      <w:pgMar w:top="1701" w:right="1645" w:bottom="2268" w:left="1985" w:header="652" w:footer="7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22668B" w14:textId="77777777" w:rsidR="00EF47FE" w:rsidRDefault="00EF47FE" w:rsidP="00ED6C6F">
      <w:pPr>
        <w:spacing w:after="0" w:line="240" w:lineRule="auto"/>
      </w:pPr>
      <w:r>
        <w:separator/>
      </w:r>
    </w:p>
  </w:endnote>
  <w:endnote w:type="continuationSeparator" w:id="0">
    <w:p w14:paraId="3DA92F6A" w14:textId="77777777" w:rsidR="00EF47FE" w:rsidRDefault="00EF47FE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22FA9B" w14:textId="77777777" w:rsidR="00B21599" w:rsidRDefault="00B21599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23CA21" w14:textId="77777777" w:rsidR="003F0711" w:rsidRPr="00D121C4" w:rsidRDefault="00D121C4" w:rsidP="005652DA">
    <w:pPr>
      <w:pStyle w:val="Sidfot"/>
      <w:ind w:right="-1135"/>
      <w:jc w:val="right"/>
      <w:rPr>
        <w:sz w:val="16"/>
        <w:szCs w:val="16"/>
      </w:rPr>
    </w:pPr>
    <w:r w:rsidRPr="00D121C4">
      <w:rPr>
        <w:noProof/>
        <w:sz w:val="16"/>
        <w:szCs w:val="16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46630CD0" wp14:editId="60EF51F7">
              <wp:simplePos x="0" y="0"/>
              <wp:positionH relativeFrom="column">
                <wp:posOffset>-429260</wp:posOffset>
              </wp:positionH>
              <wp:positionV relativeFrom="paragraph">
                <wp:posOffset>-59385</wp:posOffset>
              </wp:positionV>
              <wp:extent cx="4312285" cy="1404620"/>
              <wp:effectExtent l="0" t="0" r="0" b="0"/>
              <wp:wrapSquare wrapText="bothSides"/>
              <wp:docPr id="217" name="Textruta 2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228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6F10D8" w14:textId="77777777" w:rsidR="00D121C4" w:rsidRPr="00D121C4" w:rsidRDefault="00D121C4" w:rsidP="00D121C4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D121C4">
                            <w:rPr>
                              <w:sz w:val="16"/>
                              <w:szCs w:val="16"/>
                            </w:rPr>
                            <w:t>Sahlgrenska Universitetssjukhuset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46630CD0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45" type="#_x0000_t202" alt="&quot;&quot;" style="position:absolute;left:0;text-align:left;margin-left:-33.8pt;margin-top:-4.7pt;width:339.5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" stroked="f">
              <v:textbox style="mso-fit-shape-to-text:t">
                <w:txbxContent>
                  <w:p w14:paraId="336F10D8" w14:textId="77777777" w:rsidR="00D121C4" w:rsidRPr="00D121C4" w:rsidRDefault="00D121C4" w:rsidP="00D121C4">
                    <w:pPr>
                      <w:rPr>
                        <w:sz w:val="16"/>
                        <w:szCs w:val="16"/>
                      </w:rPr>
                    </w:pPr>
                    <w:r w:rsidRPr="00D121C4">
                      <w:rPr>
                        <w:sz w:val="16"/>
                        <w:szCs w:val="16"/>
                      </w:rPr>
                      <w:t>Sahlgrenska Universitetssjukhuset</w:t>
                    </w:r>
                  </w:p>
                </w:txbxContent>
              </v:textbox>
              <w10:wrap type="square"/>
            </v:shape>
          </w:pict>
        </mc:Fallback>
      </mc:AlternateContent>
    </w:r>
    <w:sdt>
      <w:sdtPr>
        <w:rPr>
          <w:sz w:val="16"/>
          <w:szCs w:val="16"/>
        </w:rPr>
        <w:id w:val="1001933735"/>
        <w:docPartObj>
          <w:docPartGallery w:val="Page Numbers (Bottom of Page)"/>
          <w:docPartUnique/>
        </w:docPartObj>
      </w:sdtPr>
      <w:sdtContent>
        <w:sdt>
          <w:sdtPr>
            <w:rPr>
              <w:sz w:val="16"/>
              <w:szCs w:val="16"/>
            </w:rPr>
            <w:id w:val="-1769616900"/>
            <w:docPartObj>
              <w:docPartGallery w:val="Page Numbers (Top of Page)"/>
              <w:docPartUnique/>
            </w:docPartObj>
          </w:sdtPr>
          <w:sdtContent>
            <w:r w:rsidR="003F0711" w:rsidRPr="00D121C4">
              <w:rPr>
                <w:sz w:val="16"/>
                <w:szCs w:val="16"/>
              </w:rPr>
              <w:t xml:space="preserve">Sida </w:t>
            </w:r>
            <w:r w:rsidR="003F0711" w:rsidRPr="00D121C4">
              <w:rPr>
                <w:sz w:val="16"/>
                <w:szCs w:val="16"/>
              </w:rPr>
              <w:fldChar w:fldCharType="begin"/>
            </w:r>
            <w:r w:rsidR="003F0711" w:rsidRPr="00D121C4">
              <w:rPr>
                <w:sz w:val="16"/>
                <w:szCs w:val="16"/>
              </w:rPr>
              <w:instrText>PAGE</w:instrText>
            </w:r>
            <w:r w:rsidR="003F0711" w:rsidRPr="00D121C4">
              <w:rPr>
                <w:sz w:val="16"/>
                <w:szCs w:val="16"/>
              </w:rPr>
              <w:fldChar w:fldCharType="separate"/>
            </w:r>
            <w:r w:rsidR="003F0711" w:rsidRPr="00D121C4">
              <w:rPr>
                <w:sz w:val="16"/>
                <w:szCs w:val="16"/>
              </w:rPr>
              <w:t>2</w:t>
            </w:r>
            <w:r w:rsidR="003F0711" w:rsidRPr="00D121C4">
              <w:rPr>
                <w:sz w:val="16"/>
                <w:szCs w:val="16"/>
              </w:rPr>
              <w:fldChar w:fldCharType="end"/>
            </w:r>
            <w:r w:rsidR="003F0711" w:rsidRPr="00D121C4">
              <w:rPr>
                <w:sz w:val="16"/>
                <w:szCs w:val="16"/>
              </w:rPr>
              <w:t xml:space="preserve"> av </w:t>
            </w:r>
            <w:r w:rsidR="003F0711" w:rsidRPr="00D121C4">
              <w:rPr>
                <w:sz w:val="16"/>
                <w:szCs w:val="16"/>
              </w:rPr>
              <w:fldChar w:fldCharType="begin"/>
            </w:r>
            <w:r w:rsidR="003F0711" w:rsidRPr="00D121C4">
              <w:rPr>
                <w:sz w:val="16"/>
                <w:szCs w:val="16"/>
              </w:rPr>
              <w:instrText>NUMPAGES</w:instrText>
            </w:r>
            <w:r w:rsidR="003F0711" w:rsidRPr="00D121C4">
              <w:rPr>
                <w:sz w:val="16"/>
                <w:szCs w:val="16"/>
              </w:rPr>
              <w:fldChar w:fldCharType="separate"/>
            </w:r>
            <w:r w:rsidR="003F0711" w:rsidRPr="00D121C4">
              <w:rPr>
                <w:sz w:val="16"/>
                <w:szCs w:val="16"/>
              </w:rPr>
              <w:t>2</w:t>
            </w:r>
            <w:r w:rsidR="003F0711" w:rsidRPr="00D121C4">
              <w:rPr>
                <w:sz w:val="16"/>
                <w:szCs w:val="16"/>
              </w:rPr>
              <w:fldChar w:fldCharType="end"/>
            </w:r>
          </w:sdtContent>
        </w:sdt>
      </w:sdtContent>
    </w:sdt>
  </w:p>
  <w:p w14:paraId="2E0E2EF4" w14:textId="77777777" w:rsidR="003F0711" w:rsidRDefault="003F0711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rutnt"/>
      <w:tblW w:w="8936" w:type="dxa"/>
      <w:tblInd w:w="-62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856"/>
      <w:gridCol w:w="3080"/>
    </w:tblGrid>
    <w:tr w:rsidR="00896242" w:rsidRPr="00E97E03" w14:paraId="63C5EDB8" w14:textId="77777777" w:rsidTr="00B21599">
      <w:trPr>
        <w:trHeight w:val="707"/>
      </w:trPr>
      <w:tc>
        <w:tcPr>
          <w:tcW w:w="5856" w:type="dxa"/>
        </w:tcPr>
        <w:p w14:paraId="5644A34F" w14:textId="5E04C061" w:rsidR="00896242" w:rsidRPr="001F79D1" w:rsidRDefault="00896242">
          <w:pPr>
            <w:pStyle w:val="Sidfot"/>
            <w:rPr>
              <w:rFonts w:asciiTheme="minorHAnsi" w:hAnsiTheme="minorHAnsi"/>
            </w:rPr>
          </w:pPr>
        </w:p>
      </w:tc>
      <w:tc>
        <w:tcPr>
          <w:tcW w:w="3080" w:type="dxa"/>
        </w:tcPr>
        <w:p w14:paraId="2239FDDE" w14:textId="77777777" w:rsidR="00896242" w:rsidRPr="00D121C4" w:rsidRDefault="00896242" w:rsidP="00896242">
          <w:pPr>
            <w:pStyle w:val="Sidfot"/>
            <w:jc w:val="right"/>
            <w:rPr>
              <w:rFonts w:asciiTheme="minorHAnsi" w:hAnsiTheme="minorHAnsi"/>
              <w:sz w:val="16"/>
              <w:szCs w:val="18"/>
            </w:rPr>
          </w:pPr>
        </w:p>
        <w:p w14:paraId="25CD0444" w14:textId="77777777" w:rsidR="00896242" w:rsidRPr="00D121C4" w:rsidRDefault="00896242" w:rsidP="00896242">
          <w:pPr>
            <w:pStyle w:val="Sidfot"/>
            <w:jc w:val="right"/>
            <w:rPr>
              <w:rFonts w:asciiTheme="minorHAnsi" w:hAnsiTheme="minorHAnsi"/>
              <w:sz w:val="16"/>
              <w:szCs w:val="18"/>
            </w:rPr>
          </w:pPr>
        </w:p>
        <w:p w14:paraId="45297DA5" w14:textId="5FD74A44" w:rsidR="00896242" w:rsidRPr="00D121C4" w:rsidRDefault="00896242" w:rsidP="00896242">
          <w:pPr>
            <w:pStyle w:val="Sidfot"/>
            <w:jc w:val="right"/>
            <w:rPr>
              <w:rFonts w:asciiTheme="minorHAnsi" w:hAnsiTheme="minorHAnsi"/>
              <w:sz w:val="16"/>
              <w:szCs w:val="18"/>
            </w:rPr>
          </w:pPr>
        </w:p>
      </w:tc>
    </w:tr>
  </w:tbl>
  <w:p w14:paraId="3B3D9053" w14:textId="60412B59" w:rsidR="00896242" w:rsidRDefault="00896242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B02C6D" w14:textId="77777777" w:rsidR="00EF47FE" w:rsidRDefault="00EF47FE" w:rsidP="00ED6C6F">
      <w:pPr>
        <w:spacing w:after="0" w:line="240" w:lineRule="auto"/>
      </w:pPr>
      <w:r>
        <w:separator/>
      </w:r>
    </w:p>
  </w:footnote>
  <w:footnote w:type="continuationSeparator" w:id="0">
    <w:p w14:paraId="300DC110" w14:textId="77777777" w:rsidR="00EF47FE" w:rsidRDefault="00EF47FE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F096C1" w14:textId="77777777" w:rsidR="00B21599" w:rsidRDefault="00B21599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3EB0C" w14:textId="77777777" w:rsidR="00DE4561" w:rsidRPr="00DE4561" w:rsidRDefault="00DE4561">
    <w:pPr>
      <w:pStyle w:val="Sidhuvud"/>
      <w:jc w:val="right"/>
      <w:rPr>
        <w:sz w:val="16"/>
        <w:szCs w:val="16"/>
      </w:rPr>
    </w:pPr>
  </w:p>
  <w:p w14:paraId="713CEF8B" w14:textId="77777777" w:rsidR="009E3DC3" w:rsidRPr="00F25BAC" w:rsidRDefault="009E3DC3" w:rsidP="00DE4561">
    <w:pPr>
      <w:pStyle w:val="Sidhuvud"/>
      <w:ind w:left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A0D56" w14:textId="77777777" w:rsidR="00B21599" w:rsidRDefault="00B21599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6355732"/>
    <w:multiLevelType w:val="multilevel"/>
    <w:tmpl w:val="936C12D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31520B4"/>
    <w:multiLevelType w:val="multilevel"/>
    <w:tmpl w:val="DDFA5E0C"/>
    <w:lvl w:ilvl="0">
      <w:start w:val="1"/>
      <w:numFmt w:val="bullet"/>
      <w:pStyle w:val="Punktlista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5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17222E8"/>
    <w:multiLevelType w:val="multilevel"/>
    <w:tmpl w:val="DE4C935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7" w15:restartNumberingAfterBreak="0">
    <w:nsid w:val="37E928A5"/>
    <w:multiLevelType w:val="multilevel"/>
    <w:tmpl w:val="0C2EBB4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8" w15:restartNumberingAfterBreak="0">
    <w:nsid w:val="39217360"/>
    <w:multiLevelType w:val="multilevel"/>
    <w:tmpl w:val="88E4FAB0"/>
    <w:lvl w:ilvl="0">
      <w:start w:val="1"/>
      <w:numFmt w:val="bullet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9" w15:restartNumberingAfterBreak="0">
    <w:nsid w:val="3D941BE2"/>
    <w:multiLevelType w:val="hybridMultilevel"/>
    <w:tmpl w:val="98B864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8850D3"/>
    <w:multiLevelType w:val="hybridMultilevel"/>
    <w:tmpl w:val="A646737A"/>
    <w:lvl w:ilvl="0" w:tplc="4C908AFE">
      <w:start w:val="1"/>
      <w:numFmt w:val="bullet"/>
      <w:lvlText w:val="-"/>
      <w:lvlJc w:val="left"/>
      <w:pPr>
        <w:ind w:left="720" w:hanging="360"/>
      </w:pPr>
      <w:rPr>
        <w:rFonts w:ascii="Verdana" w:eastAsiaTheme="minorEastAsia" w:hAnsi="Verdana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2F3C60"/>
    <w:multiLevelType w:val="multilevel"/>
    <w:tmpl w:val="65307FC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22" w15:restartNumberingAfterBreak="0">
    <w:nsid w:val="546A2BEB"/>
    <w:multiLevelType w:val="hybridMultilevel"/>
    <w:tmpl w:val="2B7EF4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E20824"/>
    <w:multiLevelType w:val="multilevel"/>
    <w:tmpl w:val="DEF2A9F8"/>
    <w:lvl w:ilvl="0">
      <w:start w:val="1"/>
      <w:numFmt w:val="bullet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24" w15:restartNumberingAfterBreak="0">
    <w:nsid w:val="6189061D"/>
    <w:multiLevelType w:val="hybridMultilevel"/>
    <w:tmpl w:val="C044A55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520F79"/>
    <w:multiLevelType w:val="hybridMultilevel"/>
    <w:tmpl w:val="79D2DA2C"/>
    <w:lvl w:ilvl="0" w:tplc="041D0001">
      <w:start w:val="1"/>
      <w:numFmt w:val="bullet"/>
      <w:lvlText w:val=""/>
      <w:lvlJc w:val="left"/>
      <w:pPr>
        <w:ind w:left="102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4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6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8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0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2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4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6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81" w:hanging="360"/>
      </w:pPr>
      <w:rPr>
        <w:rFonts w:ascii="Wingdings" w:hAnsi="Wingdings" w:hint="default"/>
      </w:rPr>
    </w:lvl>
  </w:abstractNum>
  <w:abstractNum w:abstractNumId="2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27" w15:restartNumberingAfterBreak="0">
    <w:nsid w:val="791B609B"/>
    <w:multiLevelType w:val="multilevel"/>
    <w:tmpl w:val="9D44C90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num w:numId="1" w16cid:durableId="665863069">
    <w:abstractNumId w:val="2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2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5"/>
  </w:num>
  <w:num w:numId="17" w16cid:durableId="1786805601">
    <w:abstractNumId w:val="8"/>
  </w:num>
  <w:num w:numId="18" w16cid:durableId="1973632982">
    <w:abstractNumId w:val="26"/>
  </w:num>
  <w:num w:numId="19" w16cid:durableId="332756038">
    <w:abstractNumId w:val="26"/>
  </w:num>
  <w:num w:numId="20" w16cid:durableId="6489029">
    <w:abstractNumId w:val="26"/>
  </w:num>
  <w:num w:numId="21" w16cid:durableId="976102582">
    <w:abstractNumId w:val="26"/>
  </w:num>
  <w:num w:numId="22" w16cid:durableId="261376145">
    <w:abstractNumId w:val="26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37112577">
    <w:abstractNumId w:val="22"/>
  </w:num>
  <w:num w:numId="33" w16cid:durableId="1870097790">
    <w:abstractNumId w:val="19"/>
  </w:num>
  <w:num w:numId="34" w16cid:durableId="949895874">
    <w:abstractNumId w:val="24"/>
  </w:num>
  <w:num w:numId="35" w16cid:durableId="2016497003">
    <w:abstractNumId w:val="18"/>
  </w:num>
  <w:num w:numId="36" w16cid:durableId="1448305535">
    <w:abstractNumId w:val="14"/>
  </w:num>
  <w:num w:numId="37" w16cid:durableId="2068986162">
    <w:abstractNumId w:val="23"/>
  </w:num>
  <w:num w:numId="38" w16cid:durableId="1483086938">
    <w:abstractNumId w:val="16"/>
  </w:num>
  <w:num w:numId="39" w16cid:durableId="1606962686">
    <w:abstractNumId w:val="11"/>
  </w:num>
  <w:num w:numId="40" w16cid:durableId="1923223402">
    <w:abstractNumId w:val="17"/>
  </w:num>
  <w:num w:numId="41" w16cid:durableId="1705789479">
    <w:abstractNumId w:val="27"/>
  </w:num>
  <w:num w:numId="42" w16cid:durableId="1929464754">
    <w:abstractNumId w:val="21"/>
  </w:num>
  <w:num w:numId="43" w16cid:durableId="671839923">
    <w:abstractNumId w:val="25"/>
  </w:num>
  <w:num w:numId="44" w16cid:durableId="7983399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4F80"/>
    <w:rsid w:val="00012D18"/>
    <w:rsid w:val="00014ABF"/>
    <w:rsid w:val="000164F3"/>
    <w:rsid w:val="000213E0"/>
    <w:rsid w:val="000226F4"/>
    <w:rsid w:val="00023CF5"/>
    <w:rsid w:val="000304A9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E4689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45A0"/>
    <w:rsid w:val="0019680D"/>
    <w:rsid w:val="001A7D3F"/>
    <w:rsid w:val="001B2002"/>
    <w:rsid w:val="001B4BB9"/>
    <w:rsid w:val="001C5AFD"/>
    <w:rsid w:val="001D41AC"/>
    <w:rsid w:val="001D7B65"/>
    <w:rsid w:val="001F79D1"/>
    <w:rsid w:val="00220B93"/>
    <w:rsid w:val="00227810"/>
    <w:rsid w:val="00231409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93A7A"/>
    <w:rsid w:val="002A0EBB"/>
    <w:rsid w:val="002A223C"/>
    <w:rsid w:val="002D6BE7"/>
    <w:rsid w:val="002D7C1A"/>
    <w:rsid w:val="002E6307"/>
    <w:rsid w:val="002F7366"/>
    <w:rsid w:val="00324BC6"/>
    <w:rsid w:val="00340F14"/>
    <w:rsid w:val="0035044E"/>
    <w:rsid w:val="0036067A"/>
    <w:rsid w:val="00370C0E"/>
    <w:rsid w:val="003748F9"/>
    <w:rsid w:val="003848CD"/>
    <w:rsid w:val="00384E26"/>
    <w:rsid w:val="003949C2"/>
    <w:rsid w:val="00397151"/>
    <w:rsid w:val="003977E2"/>
    <w:rsid w:val="003A0FEC"/>
    <w:rsid w:val="003A4BEC"/>
    <w:rsid w:val="003C45A3"/>
    <w:rsid w:val="003D1AD5"/>
    <w:rsid w:val="003E217E"/>
    <w:rsid w:val="003F0711"/>
    <w:rsid w:val="003F0854"/>
    <w:rsid w:val="003F0BD7"/>
    <w:rsid w:val="00411FB3"/>
    <w:rsid w:val="00430976"/>
    <w:rsid w:val="004333A3"/>
    <w:rsid w:val="004352FC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072C7"/>
    <w:rsid w:val="00517FBF"/>
    <w:rsid w:val="005241A4"/>
    <w:rsid w:val="00531996"/>
    <w:rsid w:val="005377E7"/>
    <w:rsid w:val="00537B1C"/>
    <w:rsid w:val="00541BBE"/>
    <w:rsid w:val="005537A8"/>
    <w:rsid w:val="005652DA"/>
    <w:rsid w:val="0056637A"/>
    <w:rsid w:val="005715B2"/>
    <w:rsid w:val="00575871"/>
    <w:rsid w:val="005861D0"/>
    <w:rsid w:val="00586919"/>
    <w:rsid w:val="00594D98"/>
    <w:rsid w:val="005A403A"/>
    <w:rsid w:val="005A6F62"/>
    <w:rsid w:val="005B2591"/>
    <w:rsid w:val="005C4A0C"/>
    <w:rsid w:val="005C6423"/>
    <w:rsid w:val="005C738E"/>
    <w:rsid w:val="005D298D"/>
    <w:rsid w:val="005E0CDB"/>
    <w:rsid w:val="005E31ED"/>
    <w:rsid w:val="005F29FB"/>
    <w:rsid w:val="00604B03"/>
    <w:rsid w:val="00606B0F"/>
    <w:rsid w:val="006137D6"/>
    <w:rsid w:val="00622230"/>
    <w:rsid w:val="00637025"/>
    <w:rsid w:val="0067423E"/>
    <w:rsid w:val="006769DD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2758"/>
    <w:rsid w:val="00723AED"/>
    <w:rsid w:val="00732505"/>
    <w:rsid w:val="00737193"/>
    <w:rsid w:val="00742CAC"/>
    <w:rsid w:val="007547F2"/>
    <w:rsid w:val="00766BEC"/>
    <w:rsid w:val="00772B6E"/>
    <w:rsid w:val="007829D2"/>
    <w:rsid w:val="00783074"/>
    <w:rsid w:val="0078522D"/>
    <w:rsid w:val="00785BB7"/>
    <w:rsid w:val="007A0B53"/>
    <w:rsid w:val="007B634A"/>
    <w:rsid w:val="007C1E39"/>
    <w:rsid w:val="007C5139"/>
    <w:rsid w:val="007E16FA"/>
    <w:rsid w:val="007E3B3D"/>
    <w:rsid w:val="007E3DDA"/>
    <w:rsid w:val="007F6E5A"/>
    <w:rsid w:val="00801BBF"/>
    <w:rsid w:val="008065F9"/>
    <w:rsid w:val="00812DE2"/>
    <w:rsid w:val="00816FA9"/>
    <w:rsid w:val="008215CB"/>
    <w:rsid w:val="00822A22"/>
    <w:rsid w:val="00826C8A"/>
    <w:rsid w:val="0083391C"/>
    <w:rsid w:val="00834506"/>
    <w:rsid w:val="00834E7E"/>
    <w:rsid w:val="00853F45"/>
    <w:rsid w:val="00854FCB"/>
    <w:rsid w:val="008574B7"/>
    <w:rsid w:val="00870403"/>
    <w:rsid w:val="00875CBE"/>
    <w:rsid w:val="00896242"/>
    <w:rsid w:val="008A525C"/>
    <w:rsid w:val="008C5285"/>
    <w:rsid w:val="008D4F31"/>
    <w:rsid w:val="008E1D57"/>
    <w:rsid w:val="008F437E"/>
    <w:rsid w:val="008F46D6"/>
    <w:rsid w:val="00910C25"/>
    <w:rsid w:val="0091229C"/>
    <w:rsid w:val="009255D9"/>
    <w:rsid w:val="00934D21"/>
    <w:rsid w:val="00947BCD"/>
    <w:rsid w:val="00954C4C"/>
    <w:rsid w:val="00956A16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3794"/>
    <w:rsid w:val="00A87B49"/>
    <w:rsid w:val="00A96DA2"/>
    <w:rsid w:val="00AA2ABA"/>
    <w:rsid w:val="00AA3A34"/>
    <w:rsid w:val="00AA5C9A"/>
    <w:rsid w:val="00AB167A"/>
    <w:rsid w:val="00AB24CA"/>
    <w:rsid w:val="00AB3AFB"/>
    <w:rsid w:val="00AB57E2"/>
    <w:rsid w:val="00AD354E"/>
    <w:rsid w:val="00AD5832"/>
    <w:rsid w:val="00AF5B57"/>
    <w:rsid w:val="00B026DF"/>
    <w:rsid w:val="00B1580D"/>
    <w:rsid w:val="00B21599"/>
    <w:rsid w:val="00B30455"/>
    <w:rsid w:val="00B32309"/>
    <w:rsid w:val="00B35298"/>
    <w:rsid w:val="00B37193"/>
    <w:rsid w:val="00B40283"/>
    <w:rsid w:val="00B4285A"/>
    <w:rsid w:val="00B462CC"/>
    <w:rsid w:val="00B6416A"/>
    <w:rsid w:val="00B67F0F"/>
    <w:rsid w:val="00B71B19"/>
    <w:rsid w:val="00BA1463"/>
    <w:rsid w:val="00BB48AC"/>
    <w:rsid w:val="00BB7B8B"/>
    <w:rsid w:val="00BC4E87"/>
    <w:rsid w:val="00BD60EE"/>
    <w:rsid w:val="00BE0327"/>
    <w:rsid w:val="00BE3F3D"/>
    <w:rsid w:val="00BE75E3"/>
    <w:rsid w:val="00BF2C07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64F80"/>
    <w:rsid w:val="00C76DDB"/>
    <w:rsid w:val="00CC149C"/>
    <w:rsid w:val="00CC3124"/>
    <w:rsid w:val="00CC3657"/>
    <w:rsid w:val="00CE048D"/>
    <w:rsid w:val="00CE3AD1"/>
    <w:rsid w:val="00CE4E3C"/>
    <w:rsid w:val="00CF2948"/>
    <w:rsid w:val="00CF702C"/>
    <w:rsid w:val="00D02A34"/>
    <w:rsid w:val="00D070FF"/>
    <w:rsid w:val="00D112A4"/>
    <w:rsid w:val="00D121C4"/>
    <w:rsid w:val="00D2298A"/>
    <w:rsid w:val="00D24DBA"/>
    <w:rsid w:val="00D313D3"/>
    <w:rsid w:val="00D35DFF"/>
    <w:rsid w:val="00D4779E"/>
    <w:rsid w:val="00D66523"/>
    <w:rsid w:val="00DE4561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97E03"/>
    <w:rsid w:val="00EB1E30"/>
    <w:rsid w:val="00EB60E6"/>
    <w:rsid w:val="00EC5EB1"/>
    <w:rsid w:val="00ED6C6F"/>
    <w:rsid w:val="00EF47FE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84CDC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7778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723AED"/>
    <w:pPr>
      <w:numPr>
        <w:numId w:val="36"/>
      </w:numPr>
      <w:spacing w:after="140"/>
    </w:pPr>
  </w:style>
  <w:style w:type="paragraph" w:styleId="Numreradlista">
    <w:name w:val="List Number"/>
    <w:basedOn w:val="Normal"/>
    <w:uiPriority w:val="25"/>
    <w:qFormat/>
    <w:rsid w:val="006769DD"/>
    <w:pPr>
      <w:numPr>
        <w:numId w:val="22"/>
      </w:numPr>
      <w:spacing w:after="140"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0070C0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paragraph" w:customStyle="1" w:styleId="Doldtext">
    <w:name w:val="Dold text"/>
    <w:basedOn w:val="Normal"/>
    <w:next w:val="Normal"/>
    <w:uiPriority w:val="24"/>
    <w:semiHidden/>
    <w:qFormat/>
    <w:rsid w:val="006769DD"/>
    <w:rPr>
      <w:vanish/>
      <w:color w:val="C00000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Numreradrubrik1">
    <w:name w:val="Numrerad rubrik 1"/>
    <w:basedOn w:val="Rubrik1"/>
    <w:next w:val="Normal"/>
    <w:uiPriority w:val="19"/>
    <w:semiHidden/>
    <w:qFormat/>
    <w:rsid w:val="006769DD"/>
    <w:pPr>
      <w:numPr>
        <w:numId w:val="26"/>
      </w:numPr>
    </w:pPr>
  </w:style>
  <w:style w:type="paragraph" w:customStyle="1" w:styleId="Numreradrubrik2">
    <w:name w:val="Numrerad rubrik 2"/>
    <w:basedOn w:val="Rubrik2"/>
    <w:next w:val="Normal"/>
    <w:uiPriority w:val="19"/>
    <w:semiHidden/>
    <w:qFormat/>
    <w:rsid w:val="006769DD"/>
    <w:pPr>
      <w:numPr>
        <w:ilvl w:val="1"/>
        <w:numId w:val="26"/>
      </w:numPr>
    </w:pPr>
  </w:style>
  <w:style w:type="paragraph" w:customStyle="1" w:styleId="Numreradrubrik3">
    <w:name w:val="Numrerad rubrik 3"/>
    <w:basedOn w:val="Rubrik3"/>
    <w:next w:val="Normal"/>
    <w:uiPriority w:val="19"/>
    <w:semiHidden/>
    <w:qFormat/>
    <w:rsid w:val="006769DD"/>
    <w:pPr>
      <w:numPr>
        <w:ilvl w:val="2"/>
        <w:numId w:val="26"/>
      </w:numPr>
    </w:pPr>
  </w:style>
  <w:style w:type="paragraph" w:customStyle="1" w:styleId="Numreradrubrik4">
    <w:name w:val="Numrerad rubrik 4"/>
    <w:basedOn w:val="Rubrik4"/>
    <w:next w:val="Normal"/>
    <w:uiPriority w:val="19"/>
    <w:semiHidden/>
    <w:qFormat/>
    <w:rsid w:val="006769DD"/>
    <w:pPr>
      <w:numPr>
        <w:ilvl w:val="3"/>
        <w:numId w:val="26"/>
      </w:numPr>
    </w:p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qFormat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qFormat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header" Target="head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gregion.se\mallar$\VGR%20Office-mallar\SU\SU%20mall%20Basdokument.dotx" TargetMode="External"/></Relationships>
</file>

<file path=word/theme/theme1.xml><?xml version="1.0" encoding="utf-8"?>
<a:theme xmlns:a="http://schemas.openxmlformats.org/drawingml/2006/main" name="VGR_Sjukvården">
  <a:themeElements>
    <a:clrScheme name="Anpassat 2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0070C0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SU mall Basdokument</Template>
  <TotalTime>0</TotalTime>
  <Pages>1</Pages>
  <Words>9</Words>
  <Characters>50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Fiskbensdiagram - mall</dc:title>
  <dc:subject/>
  <dc:creator/>
  <keywords/>
  <dc:description/>
  <lastModifiedBy/>
  <revision>1</revision>
  <dcterms:created xsi:type="dcterms:W3CDTF">2025-02-20T09:51:00.0000000Z</dcterms:created>
  <dcterms:modified xsi:type="dcterms:W3CDTF">2025-03-10T09:46:00.0000000Z</dcterms:modified>
</coreProperties>
</file>