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2A206" w14:textId="05371CBD" w:rsidR="00E76AB9" w:rsidRDefault="00E76AB9" w:rsidP="00E76AB9">
      <w:pPr>
        <w:pStyle w:val="Sidhuvud"/>
      </w:pPr>
      <w:r w:rsidRPr="008343C2">
        <w:t xml:space="preserve">Datum </w:t>
      </w:r>
      <w:r w:rsidR="00BA6A2F">
        <w:fldChar w:fldCharType="begin"/>
      </w:r>
      <w:r w:rsidR="00BA6A2F">
        <w:instrText xml:space="preserve"> TIME \@ "yyyy-MM-dd" </w:instrText>
      </w:r>
      <w:r w:rsidR="00BA6A2F">
        <w:fldChar w:fldCharType="separate"/>
      </w:r>
      <w:r w:rsidR="00C57E7F">
        <w:rPr>
          <w:noProof/>
        </w:rPr>
        <w:t>2024-06-20</w:t>
      </w:r>
      <w:r w:rsidR="00BA6A2F">
        <w:fldChar w:fldCharType="end"/>
      </w:r>
      <w:r>
        <w:br/>
      </w:r>
    </w:p>
    <w:p w14:paraId="40EEB8E4" w14:textId="77777777" w:rsidR="00E76AB9" w:rsidRDefault="00E76AB9" w:rsidP="00E76AB9">
      <w:pPr>
        <w:spacing w:line="240" w:lineRule="auto"/>
        <w:ind w:left="4536" w:right="-2"/>
      </w:pPr>
      <w:r>
        <w:fldChar w:fldCharType="begin">
          <w:ffData>
            <w:name w:val=""/>
            <w:enabled/>
            <w:calcOnExit w:val="0"/>
            <w:textInput>
              <w:default w:val="Mottagare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Mottagare</w:t>
      </w:r>
      <w:r>
        <w:fldChar w:fldCharType="end"/>
      </w:r>
      <w:r>
        <w:br/>
      </w:r>
      <w:r>
        <w:fldChar w:fldCharType="begin">
          <w:ffData>
            <w:name w:val=""/>
            <w:enabled/>
            <w:calcOnExit w:val="0"/>
            <w:textInput>
              <w:default w:val="Gatuadress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Gatuadress</w:t>
      </w:r>
      <w:r>
        <w:fldChar w:fldCharType="end"/>
      </w:r>
      <w:r>
        <w:br/>
      </w:r>
      <w:r>
        <w:fldChar w:fldCharType="begin">
          <w:ffData>
            <w:name w:val=""/>
            <w:enabled/>
            <w:calcOnExit w:val="0"/>
            <w:textInput>
              <w:default w:val="Postadress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Postadress</w:t>
      </w:r>
      <w:r>
        <w:fldChar w:fldCharType="end"/>
      </w:r>
    </w:p>
    <w:p w14:paraId="2137CE48" w14:textId="77777777" w:rsidR="00E76AB9" w:rsidRDefault="00E76AB9" w:rsidP="00E76AB9">
      <w:pPr>
        <w:spacing w:line="240" w:lineRule="auto"/>
        <w:ind w:left="4536" w:right="-2"/>
      </w:pPr>
    </w:p>
    <w:p w14:paraId="74F1769F" w14:textId="2DC1A073" w:rsidR="00E76AB9" w:rsidRPr="00485DDD" w:rsidRDefault="00E15930" w:rsidP="00E76AB9">
      <w:pPr>
        <w:pStyle w:val="Rubrik1"/>
      </w:pPr>
      <w:r>
        <w:t>Uppmaning om återlämning av hjälpmedel</w:t>
      </w:r>
    </w:p>
    <w:p w14:paraId="42AA12FD" w14:textId="77777777" w:rsidR="00006CEC" w:rsidRDefault="00FA60BC" w:rsidP="00E76AB9">
      <w:pPr>
        <w:ind w:right="849"/>
      </w:pPr>
      <w:r>
        <w:t>Följande hjälpmedel har enligt uppgift inte återlämnats trots uppmaning från vårdgivare.</w:t>
      </w:r>
      <w:r>
        <w:br/>
      </w:r>
      <w:r w:rsidRPr="00006CEC">
        <w:t>Bifogar utdrag ur hjälpmedelsregistret över aktuella hjälpmedel.</w:t>
      </w:r>
      <w:r w:rsidR="00006CEC" w:rsidRPr="00006CEC">
        <w:t xml:space="preserve"> </w:t>
      </w:r>
    </w:p>
    <w:p w14:paraId="6E60A320" w14:textId="18279C76" w:rsidR="00E76AB9" w:rsidRPr="0075093F" w:rsidRDefault="00006CEC" w:rsidP="00E76AB9">
      <w:pPr>
        <w:ind w:right="849"/>
        <w:rPr>
          <w:highlight w:val="yellow"/>
        </w:rPr>
      </w:pPr>
      <w:r>
        <w:rPr>
          <w:highlight w:val="yellow"/>
        </w:rPr>
        <w:t>alternativt</w:t>
      </w:r>
    </w:p>
    <w:p w14:paraId="50549E66" w14:textId="73D1E1A3" w:rsidR="00E15930" w:rsidRDefault="00E15930" w:rsidP="0075093F">
      <w:pPr>
        <w:ind w:right="849"/>
        <w:jc w:val="both"/>
      </w:pPr>
      <w:r w:rsidRPr="00006CEC">
        <w:t>………………………………………………………med individnummer…………………………</w:t>
      </w:r>
    </w:p>
    <w:p w14:paraId="5979D21E" w14:textId="77777777" w:rsidR="00FA60BC" w:rsidRDefault="00FA60BC" w:rsidP="00FA60BC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Enligt Västra Götalands </w:t>
      </w:r>
      <w:r>
        <w:rPr>
          <w:rFonts w:ascii="Calibri" w:hAnsi="Calibri" w:cs="Calibri"/>
          <w:i/>
          <w:iCs/>
          <w:color w:val="000000"/>
        </w:rPr>
        <w:t xml:space="preserve">Handbok för förskrivning av personliga hjälpmedel </w:t>
      </w:r>
      <w:r>
        <w:rPr>
          <w:rFonts w:ascii="Calibri" w:hAnsi="Calibri" w:cs="Calibri"/>
          <w:color w:val="000000"/>
        </w:rPr>
        <w:t>förskrivs hjälpmedel som ett lån med nyttjanderätt och patient kan bli ersättningsskyldig om hjälpmedlet inte återlämnas efter uppmaning från vårdgivare.</w:t>
      </w:r>
    </w:p>
    <w:p w14:paraId="317EAAFB" w14:textId="77777777" w:rsidR="00FA60BC" w:rsidRDefault="00FA60BC" w:rsidP="00FA60BC">
      <w:pPr>
        <w:pStyle w:val="Normalwebb"/>
        <w:spacing w:before="0" w:beforeAutospacing="0" w:after="0" w:afterAutospacing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 </w:t>
      </w:r>
    </w:p>
    <w:p w14:paraId="46D2E7BD" w14:textId="3177818A" w:rsidR="00E15930" w:rsidRDefault="00E15930" w:rsidP="00E76AB9">
      <w:pPr>
        <w:ind w:right="849"/>
      </w:pPr>
      <w:r>
        <w:t xml:space="preserve">Hjälpmedel ska återlämnas, komplett och väl rengjort, när du inte längre har användning för det eller när du blir uppmanad att </w:t>
      </w:r>
      <w:r w:rsidR="00387B69">
        <w:t>återlämna det. Vänd dig till kontakt nedan för att få information om hur och var du lämnar tillbaka hjälpmedlet.</w:t>
      </w:r>
    </w:p>
    <w:p w14:paraId="0C5EFC16" w14:textId="11A74FA0" w:rsidR="00E76AB9" w:rsidRDefault="00387B69" w:rsidP="00006CEC">
      <w:pPr>
        <w:ind w:right="849"/>
      </w:pPr>
      <w:r>
        <w:t xml:space="preserve">Du kan bli ersättningsskyldig om du inte återlämnar hjälpmedlet senast </w:t>
      </w:r>
      <w:r w:rsidRPr="00E217E7">
        <w:rPr>
          <w:highlight w:val="yellow"/>
        </w:rPr>
        <w:t>ÅÅ-MM-DD</w:t>
      </w:r>
    </w:p>
    <w:p w14:paraId="69603E13" w14:textId="77777777" w:rsidR="00FA60BC" w:rsidRDefault="00FA60BC" w:rsidP="00E76AB9">
      <w:r w:rsidRPr="00FA60BC">
        <w:t>För frågor eller om ni själva har svårigheter med att återlämna hjälpmedlet kontakta undertecknad.</w:t>
      </w:r>
    </w:p>
    <w:p w14:paraId="32F99C67" w14:textId="60F9C750" w:rsidR="00E76AB9" w:rsidRDefault="00E76AB9" w:rsidP="00E76AB9">
      <w:r>
        <w:t>Med vänliga hälsningar</w:t>
      </w:r>
    </w:p>
    <w:p w14:paraId="1CE48089" w14:textId="77777777" w:rsidR="00387B69" w:rsidRDefault="00387B69" w:rsidP="00E76AB9"/>
    <w:p w14:paraId="2CF1EF0A" w14:textId="78361C14" w:rsidR="00E76AB9" w:rsidRDefault="00387B69" w:rsidP="00E76AB9">
      <w:r w:rsidRPr="007B4B8F">
        <w:rPr>
          <w:highlight w:val="yellow"/>
        </w:rPr>
        <w:t>Din mottagning</w:t>
      </w:r>
      <w:r w:rsidRPr="007B4B8F">
        <w:rPr>
          <w:highlight w:val="yellow"/>
        </w:rPr>
        <w:br/>
      </w:r>
      <w:r w:rsidR="00E76AB9" w:rsidRPr="007B4B8F">
        <w:rPr>
          <w:highlight w:val="yellow"/>
        </w:rPr>
        <w:t>Ditt namn</w:t>
      </w:r>
      <w:r w:rsidR="00E76AB9" w:rsidRPr="007B4B8F">
        <w:rPr>
          <w:highlight w:val="yellow"/>
        </w:rPr>
        <w:br/>
        <w:t>Din titel</w:t>
      </w:r>
      <w:r w:rsidR="00E76AB9" w:rsidRPr="007B4B8F">
        <w:rPr>
          <w:highlight w:val="yellow"/>
        </w:rPr>
        <w:br/>
        <w:t>Telefonnummer</w:t>
      </w:r>
      <w:r w:rsidRPr="007B4B8F">
        <w:rPr>
          <w:highlight w:val="yellow"/>
        </w:rPr>
        <w:t xml:space="preserve"> och ev. telefontid</w:t>
      </w:r>
      <w:r w:rsidR="00E76AB9" w:rsidRPr="007B4B8F">
        <w:rPr>
          <w:highlight w:val="yellow"/>
        </w:rPr>
        <w:t>:</w:t>
      </w:r>
      <w:r w:rsidR="00E76AB9" w:rsidRPr="007B4B8F">
        <w:rPr>
          <w:highlight w:val="yellow"/>
        </w:rPr>
        <w:br/>
        <w:t>E-post:</w:t>
      </w:r>
      <w:r w:rsidR="00E76AB9">
        <w:t xml:space="preserve"> </w:t>
      </w:r>
    </w:p>
    <w:p w14:paraId="474982C5" w14:textId="77777777" w:rsidR="001D3B6C" w:rsidRPr="00E76AB9" w:rsidRDefault="001D3B6C" w:rsidP="00E76AB9"/>
    <w:sectPr w:rsidR="001D3B6C" w:rsidRPr="00E76AB9" w:rsidSect="006F7778">
      <w:headerReference w:type="default" r:id="rId13"/>
      <w:headerReference w:type="first" r:id="rId14"/>
      <w:footerReference w:type="first" r:id="rId15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B12BD2" w14:textId="77777777" w:rsidR="005675A1" w:rsidRDefault="005675A1" w:rsidP="00ED6C6F">
      <w:pPr>
        <w:spacing w:after="0" w:line="240" w:lineRule="auto"/>
      </w:pPr>
      <w:r>
        <w:separator/>
      </w:r>
    </w:p>
  </w:endnote>
  <w:endnote w:type="continuationSeparator" w:id="0">
    <w:p w14:paraId="367B8AC5" w14:textId="77777777" w:rsidR="005675A1" w:rsidRDefault="005675A1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12473" w14:textId="7CF44EA2" w:rsidR="001D3B6C" w:rsidRPr="00B4435F" w:rsidRDefault="001D3B6C" w:rsidP="001D3B6C">
    <w:pPr>
      <w:pStyle w:val="Sidfot"/>
      <w:rPr>
        <w:sz w:val="16"/>
        <w:szCs w:val="16"/>
      </w:rPr>
    </w:pPr>
    <w:r w:rsidRPr="00B4435F">
      <w:rPr>
        <w:b/>
        <w:bCs/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67403E99" wp14:editId="26AE54D7">
              <wp:simplePos x="0" y="0"/>
              <wp:positionH relativeFrom="margin">
                <wp:posOffset>0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4" name="Rak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6298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a14="http://schemas.microsoft.com/office/drawing/2010/main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C71A743" id="Rak 4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0,765.45pt" to="481.9pt,7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" strokecolor="#006298" strokeweight="1pt">
              <w10:wrap anchorx="margin" anchory="page"/>
            </v:line>
          </w:pict>
        </mc:Fallback>
      </mc:AlternateContent>
    </w:r>
    <w:r w:rsidRPr="00B4435F">
      <w:rPr>
        <w:b/>
        <w:bCs/>
        <w:sz w:val="16"/>
        <w:szCs w:val="16"/>
      </w:rPr>
      <w:t>Regionhälsan</w:t>
    </w:r>
    <w:r w:rsidRPr="00B4435F">
      <w:rPr>
        <w:sz w:val="16"/>
        <w:szCs w:val="16"/>
      </w:rPr>
      <w:t xml:space="preserve">, </w:t>
    </w:r>
    <w:r w:rsidR="00387B69">
      <w:rPr>
        <w:sz w:val="16"/>
        <w:szCs w:val="16"/>
      </w:rPr>
      <w:t>Primärvårdens hjälpmedelsenhet</w:t>
    </w:r>
    <w:r>
      <w:rPr>
        <w:sz w:val="16"/>
        <w:szCs w:val="16"/>
      </w:rPr>
      <w:br/>
    </w:r>
    <w:r w:rsidR="00387B69">
      <w:rPr>
        <w:sz w:val="16"/>
        <w:szCs w:val="16"/>
      </w:rPr>
      <w:t>Skärgårdsgatan 4, 414 51 Göteborg</w:t>
    </w:r>
    <w:r w:rsidRPr="00B4435F">
      <w:rPr>
        <w:sz w:val="16"/>
        <w:szCs w:val="16"/>
      </w:rPr>
      <w:t xml:space="preserve"> </w:t>
    </w:r>
    <w:r w:rsidR="00304F6D" w:rsidRPr="00304F6D">
      <w:rPr>
        <w:sz w:val="16"/>
        <w:szCs w:val="16"/>
      </w:rPr>
      <w:t>www.vgregion.se/primarvardenshjalpmedelsenhet</w:t>
    </w:r>
  </w:p>
  <w:p w14:paraId="36E027D2" w14:textId="77777777" w:rsidR="001D3B6C" w:rsidRDefault="001D3B6C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E249CC" w14:textId="77777777" w:rsidR="005675A1" w:rsidRDefault="005675A1" w:rsidP="00ED6C6F">
      <w:pPr>
        <w:spacing w:after="0" w:line="240" w:lineRule="auto"/>
      </w:pPr>
      <w:r>
        <w:separator/>
      </w:r>
    </w:p>
  </w:footnote>
  <w:footnote w:type="continuationSeparator" w:id="0">
    <w:p w14:paraId="4D99C74C" w14:textId="77777777" w:rsidR="005675A1" w:rsidRDefault="005675A1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C73176" w14:textId="77777777" w:rsidR="009E3DC3" w:rsidRPr="00F25BAC" w:rsidRDefault="00B026DF" w:rsidP="00F25BAC">
    <w:pPr>
      <w:pStyle w:val="Sidhuvud"/>
    </w:pPr>
    <w:r>
      <w:t>Sidhuvud</w:t>
    </w:r>
    <w:r w:rsidR="009E3DC3">
      <w:tab/>
    </w:r>
    <w:r w:rsidR="009E3DC3" w:rsidRPr="00F25BAC">
      <w:t>Sida</w:t>
    </w:r>
    <w:r w:rsidR="009E3DC3">
      <w:t xml:space="preserve"> </w:t>
    </w:r>
    <w:r w:rsidR="009E3DC3">
      <w:fldChar w:fldCharType="begin"/>
    </w:r>
    <w:r w:rsidR="009E3DC3">
      <w:instrText xml:space="preserve"> PAGE  \* Arabic  \* MERGEFORMAT </w:instrText>
    </w:r>
    <w:r w:rsidR="009E3DC3">
      <w:fldChar w:fldCharType="separate"/>
    </w:r>
    <w:r w:rsidR="009E3DC3">
      <w:rPr>
        <w:noProof/>
      </w:rPr>
      <w:t>2</w:t>
    </w:r>
    <w:r w:rsidR="009E3DC3"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E77110" w14:textId="77777777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9264" behindDoc="1" locked="1" layoutInCell="1" allowOverlap="0" wp14:anchorId="6F23F6D1" wp14:editId="190F5F8C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77000" cy="523875"/>
          <wp:effectExtent l="0" t="0" r="0" b="9525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35" cy="5241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283"/>
    <w:rsid w:val="00006CEC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36C6B"/>
    <w:rsid w:val="00142663"/>
    <w:rsid w:val="00167F2D"/>
    <w:rsid w:val="00182C4D"/>
    <w:rsid w:val="0019680D"/>
    <w:rsid w:val="001A7D3F"/>
    <w:rsid w:val="001B2002"/>
    <w:rsid w:val="001B4BB9"/>
    <w:rsid w:val="001D3B6C"/>
    <w:rsid w:val="001F5488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A0EBB"/>
    <w:rsid w:val="002A223C"/>
    <w:rsid w:val="002D6BE7"/>
    <w:rsid w:val="002E6307"/>
    <w:rsid w:val="002F7366"/>
    <w:rsid w:val="00301369"/>
    <w:rsid w:val="00304F6D"/>
    <w:rsid w:val="00324BC6"/>
    <w:rsid w:val="00334C58"/>
    <w:rsid w:val="0035044E"/>
    <w:rsid w:val="0036067A"/>
    <w:rsid w:val="003848CD"/>
    <w:rsid w:val="00384E26"/>
    <w:rsid w:val="00387B69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DFA"/>
    <w:rsid w:val="00483F66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675A1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7193"/>
    <w:rsid w:val="00742CAC"/>
    <w:rsid w:val="0075093F"/>
    <w:rsid w:val="007547F2"/>
    <w:rsid w:val="00766BEC"/>
    <w:rsid w:val="00772B6E"/>
    <w:rsid w:val="007829D2"/>
    <w:rsid w:val="00783074"/>
    <w:rsid w:val="0078522D"/>
    <w:rsid w:val="007A0B53"/>
    <w:rsid w:val="007B4B8F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2AC2"/>
    <w:rsid w:val="00853F45"/>
    <w:rsid w:val="00854FCB"/>
    <w:rsid w:val="008574B7"/>
    <w:rsid w:val="00870403"/>
    <w:rsid w:val="00875CBE"/>
    <w:rsid w:val="008A525C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7BCD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6283"/>
    <w:rsid w:val="00A076D6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354E"/>
    <w:rsid w:val="00AD5832"/>
    <w:rsid w:val="00AF5B57"/>
    <w:rsid w:val="00B026DF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6A2F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57E7F"/>
    <w:rsid w:val="00C63DA4"/>
    <w:rsid w:val="00C76DDB"/>
    <w:rsid w:val="00CC149C"/>
    <w:rsid w:val="00CC3124"/>
    <w:rsid w:val="00CC3657"/>
    <w:rsid w:val="00CE048D"/>
    <w:rsid w:val="00CE4E3C"/>
    <w:rsid w:val="00D02A34"/>
    <w:rsid w:val="00D070FF"/>
    <w:rsid w:val="00D2298A"/>
    <w:rsid w:val="00D24DBA"/>
    <w:rsid w:val="00D313D3"/>
    <w:rsid w:val="00D4779E"/>
    <w:rsid w:val="00DC69AB"/>
    <w:rsid w:val="00DF0444"/>
    <w:rsid w:val="00DF19B1"/>
    <w:rsid w:val="00DF28E1"/>
    <w:rsid w:val="00DF42CC"/>
    <w:rsid w:val="00E0329D"/>
    <w:rsid w:val="00E05BFC"/>
    <w:rsid w:val="00E15930"/>
    <w:rsid w:val="00E15D2C"/>
    <w:rsid w:val="00E217E7"/>
    <w:rsid w:val="00E33025"/>
    <w:rsid w:val="00E339A3"/>
    <w:rsid w:val="00E47380"/>
    <w:rsid w:val="00E50040"/>
    <w:rsid w:val="00E63ED2"/>
    <w:rsid w:val="00E66CA0"/>
    <w:rsid w:val="00E76AB9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A60BC"/>
    <w:rsid w:val="00FC6F9F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A705D8"/>
  <w15:chartTrackingRefBased/>
  <w15:docId w15:val="{1B5899FE-B4EE-4909-9FCA-91372B53C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header" w:qFormat="1"/>
    <w:lsdException w:name="footer" w:qFormat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qFormat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qFormat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IngresstextVGR">
    <w:name w:val="Ingresstext VGR"/>
    <w:next w:val="Normal"/>
    <w:uiPriority w:val="2"/>
    <w:qFormat/>
    <w:rsid w:val="001D3B6C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eastAsia="Times New Roman" w:hAnsi="Calibri" w:cs="Times New Roman"/>
      <w:color w:val="000000"/>
      <w:sz w:val="28"/>
      <w:lang w:eastAsia="sv-SE"/>
    </w:rPr>
  </w:style>
  <w:style w:type="paragraph" w:styleId="Normalwebb">
    <w:name w:val="Normal (Web)"/>
    <w:basedOn w:val="Normal"/>
    <w:uiPriority w:val="99"/>
    <w:semiHidden/>
    <w:unhideWhenUsed/>
    <w:rsid w:val="00FA60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8" /><Relationship Type="http://schemas.openxmlformats.org/officeDocument/2006/relationships/header" Target="header1.xml" Id="rId13" /><Relationship Type="http://schemas.openxmlformats.org/officeDocument/2006/relationships/numbering" Target="numbering.xml" Id="rId7" /><Relationship Type="http://schemas.openxmlformats.org/officeDocument/2006/relationships/endnotes" Target="endnotes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footnotes" Target="footnotes.xml" Id="rId11" /><Relationship Type="http://schemas.openxmlformats.org/officeDocument/2006/relationships/footer" Target="footer1.xml" Id="rId15" /><Relationship Type="http://schemas.openxmlformats.org/officeDocument/2006/relationships/webSettings" Target="webSettings.xml" Id="rId10" /><Relationship Type="http://schemas.openxmlformats.org/officeDocument/2006/relationships/settings" Target="settings.xml" Id="rId9" /><Relationship Type="http://schemas.openxmlformats.org/officeDocument/2006/relationships/header" Target="header2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atkj4\Downloads\Brevmall%20Regionh&#228;lsan.dotx" TargetMode="External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Brevmall Regionhälsan</Template>
  <TotalTime>2</TotalTime>
  <Pages>1</Pages>
  <Words>178</Words>
  <Characters>947</Characters>
  <Application>Microsoft Office Word</Application>
  <DocSecurity>4</DocSecurity>
  <Lines>7</Lines>
  <Paragraphs>2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Brevmall Regionhälsan</vt:lpstr>
      <vt:lpstr/>
    </vt:vector>
  </TitlesOfParts>
  <Company/>
  <LinksUpToDate>false</LinksUpToDate>
  <CharactersWithSpaces>1123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Återlämning av hjälpmedel Primärvårdens hjm enhet</dc:title>
  <dc:subject/>
  <dc:creator>Catarina Oldin Kjellberg</dc:creator>
  <keywords/>
  <dc:description/>
  <lastModifiedBy>Angélica Andersson</lastModifiedBy>
  <revision>2</revision>
  <lastPrinted>2022-11-24T12:38:00.0000000Z</lastPrinted>
  <dcterms:created xsi:type="dcterms:W3CDTF">2024-06-20T08:00:00.0000000Z</dcterms:created>
  <dcterms:modified xsi:type="dcterms:W3CDTF">2024-06-20T08:00:00.0000000Z</dcterms:modified>
</coreProperties>
</file>