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846C44" w14:textId="13A61B60" w:rsidR="007547F2" w:rsidRPr="00C70564" w:rsidRDefault="00C70564" w:rsidP="006769DD">
      <w:pPr>
        <w:pStyle w:val="Omslagstext"/>
        <w:rPr>
          <w:sz w:val="18"/>
          <w:szCs w:val="18"/>
        </w:rPr>
      </w:pPr>
      <w:r w:rsidRPr="00C70564">
        <w:rPr>
          <w:noProof/>
          <w:sz w:val="18"/>
          <w:szCs w:val="18"/>
        </w:rPr>
        <w:t>Bilaga till ”Blankett för enkel och komplex dispensansökan samt godkännande för utbildningsuppdrag för läkare inom Vårdval Vårdcentral, Västra Götalandsregionen”</w:t>
      </w:r>
    </w:p>
    <w:p w14:paraId="1919C668" w14:textId="77777777" w:rsidR="00C70564" w:rsidRDefault="00C70564" w:rsidP="00B37193">
      <w:pPr>
        <w:rPr>
          <w:rFonts w:asciiTheme="majorHAnsi" w:eastAsiaTheme="majorEastAsia" w:hAnsiTheme="majorHAnsi" w:cstheme="majorBidi"/>
          <w:b/>
          <w:sz w:val="40"/>
          <w:szCs w:val="28"/>
        </w:rPr>
      </w:pPr>
      <w:r w:rsidRPr="00C70564">
        <w:rPr>
          <w:rFonts w:asciiTheme="majorHAnsi" w:eastAsiaTheme="majorEastAsia" w:hAnsiTheme="majorHAnsi" w:cstheme="majorBidi"/>
          <w:b/>
          <w:sz w:val="40"/>
          <w:szCs w:val="28"/>
        </w:rPr>
        <w:t>Underlag för godkännande för utbildningsuppdrag för läkare inom Vårdval Vårdcentral</w:t>
      </w:r>
    </w:p>
    <w:p w14:paraId="17734443" w14:textId="56BC887F" w:rsidR="00397151" w:rsidRPr="00C70564" w:rsidRDefault="00C70564" w:rsidP="00C70564">
      <w:pPr>
        <w:rPr>
          <w:b/>
          <w:bCs/>
        </w:rPr>
      </w:pPr>
      <w:r w:rsidRPr="00C70564">
        <w:rPr>
          <w:b/>
          <w:bCs/>
        </w:rPr>
        <w:t>Kraven på utbildningsenhet baseras på kvalitetskriterier och riktlinjer i dokumentet ”Utbildningsuppdrag i läkares grund-, allmän- och specialistutbildning i Västra Götalands Primärvård”.</w:t>
      </w:r>
    </w:p>
    <w:tbl>
      <w:tblPr>
        <w:tblStyle w:val="Tabellrutnt"/>
        <w:tblW w:w="4739" w:type="pct"/>
        <w:tblInd w:w="-5" w:type="dxa"/>
        <w:tblLook w:val="04A0" w:firstRow="1" w:lastRow="0" w:firstColumn="1" w:lastColumn="0" w:noHBand="0" w:noVBand="1"/>
      </w:tblPr>
      <w:tblGrid>
        <w:gridCol w:w="7513"/>
      </w:tblGrid>
      <w:tr w:rsidR="00C70564" w14:paraId="67067809" w14:textId="77777777" w:rsidTr="00C70564">
        <w:trPr>
          <w:trHeight w:val="567"/>
        </w:trPr>
        <w:tc>
          <w:tcPr>
            <w:tcW w:w="5000" w:type="pct"/>
          </w:tcPr>
          <w:p w14:paraId="5B70140F" w14:textId="5F103A98" w:rsidR="00C70564" w:rsidRPr="00F859B1" w:rsidRDefault="00C70564" w:rsidP="00C70564">
            <w:pPr>
              <w:ind w:right="-28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Vårdenhet</w:t>
            </w:r>
          </w:p>
          <w:p w14:paraId="75BE72B7" w14:textId="77777777" w:rsidR="00C70564" w:rsidRPr="00F859B1" w:rsidRDefault="00C70564" w:rsidP="00C70564">
            <w:pPr>
              <w:ind w:right="-283"/>
              <w:rPr>
                <w:sz w:val="16"/>
                <w:szCs w:val="16"/>
              </w:rPr>
            </w:pPr>
          </w:p>
        </w:tc>
      </w:tr>
      <w:tr w:rsidR="00C70564" w14:paraId="36B241C7" w14:textId="77777777" w:rsidTr="00C70564">
        <w:trPr>
          <w:trHeight w:val="567"/>
        </w:trPr>
        <w:tc>
          <w:tcPr>
            <w:tcW w:w="5000" w:type="pct"/>
          </w:tcPr>
          <w:p w14:paraId="3FA569C1" w14:textId="0CA4D1C8" w:rsidR="00C70564" w:rsidRPr="00F859B1" w:rsidRDefault="00C70564" w:rsidP="00C70564">
            <w:pPr>
              <w:ind w:right="-28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Uppgiftslämnare</w:t>
            </w:r>
          </w:p>
          <w:p w14:paraId="47D6F0A6" w14:textId="77777777" w:rsidR="00C70564" w:rsidRPr="00F859B1" w:rsidRDefault="00C70564" w:rsidP="00C70564">
            <w:pPr>
              <w:ind w:right="-283"/>
              <w:rPr>
                <w:sz w:val="16"/>
                <w:szCs w:val="16"/>
              </w:rPr>
            </w:pPr>
          </w:p>
        </w:tc>
      </w:tr>
      <w:tr w:rsidR="00C70564" w14:paraId="3162F0E7" w14:textId="77777777" w:rsidTr="00C70564">
        <w:trPr>
          <w:trHeight w:val="567"/>
        </w:trPr>
        <w:tc>
          <w:tcPr>
            <w:tcW w:w="5000" w:type="pct"/>
          </w:tcPr>
          <w:p w14:paraId="3B29104B" w14:textId="7B924084" w:rsidR="00C70564" w:rsidRDefault="00C70564" w:rsidP="00C70564">
            <w:pPr>
              <w:ind w:right="-28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Verksamhetschef</w:t>
            </w:r>
          </w:p>
        </w:tc>
      </w:tr>
      <w:tr w:rsidR="00C70564" w14:paraId="66896AD2" w14:textId="77777777" w:rsidTr="00C70564">
        <w:trPr>
          <w:trHeight w:val="567"/>
        </w:trPr>
        <w:tc>
          <w:tcPr>
            <w:tcW w:w="5000" w:type="pct"/>
          </w:tcPr>
          <w:p w14:paraId="3BC097B9" w14:textId="14477CB1" w:rsidR="00C70564" w:rsidRDefault="00C70564" w:rsidP="00C70564">
            <w:pPr>
              <w:ind w:right="-283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Datum</w:t>
            </w:r>
          </w:p>
        </w:tc>
      </w:tr>
    </w:tbl>
    <w:p w14:paraId="0D76E4FD" w14:textId="524A71A9" w:rsidR="00C70564" w:rsidRDefault="00C70564" w:rsidP="00C70564">
      <w:pPr>
        <w:spacing w:before="240"/>
      </w:pPr>
      <w:r w:rsidRPr="00C70564">
        <w:t xml:space="preserve">Lista samtliga läkare som regelbundet arbetar på </w:t>
      </w:r>
      <w:r w:rsidR="002D2638">
        <w:t>vårdcentralen</w:t>
      </w:r>
      <w:r w:rsidRPr="00C70564">
        <w:t xml:space="preserve"> och ange anställningsform. Bifoga intyg på handledarutbildning till studierektor.</w:t>
      </w:r>
    </w:p>
    <w:tbl>
      <w:tblPr>
        <w:tblStyle w:val="Tabellrutnt"/>
        <w:tblW w:w="9209" w:type="dxa"/>
        <w:tblLayout w:type="fixed"/>
        <w:tblLook w:val="04A0" w:firstRow="1" w:lastRow="0" w:firstColumn="1" w:lastColumn="0" w:noHBand="0" w:noVBand="1"/>
      </w:tblPr>
      <w:tblGrid>
        <w:gridCol w:w="5524"/>
        <w:gridCol w:w="992"/>
        <w:gridCol w:w="999"/>
        <w:gridCol w:w="1694"/>
      </w:tblGrid>
      <w:tr w:rsidR="0018785E" w14:paraId="09D8FBED" w14:textId="77777777" w:rsidTr="0018785E">
        <w:trPr>
          <w:trHeight w:val="283"/>
        </w:trPr>
        <w:tc>
          <w:tcPr>
            <w:tcW w:w="55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52E0B4D" w14:textId="77777777" w:rsidR="0018785E" w:rsidRDefault="0018785E" w:rsidP="002D2638"/>
        </w:tc>
        <w:tc>
          <w:tcPr>
            <w:tcW w:w="199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CCDE67" w14:textId="34669037" w:rsidR="0018785E" w:rsidRDefault="0018785E" w:rsidP="0018785E">
            <w:pPr>
              <w:jc w:val="center"/>
            </w:pPr>
            <w:r>
              <w:t>Specialist i allmänmedicin:</w:t>
            </w:r>
          </w:p>
        </w:tc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A7D0941" w14:textId="77777777" w:rsidR="0018785E" w:rsidRDefault="0018785E" w:rsidP="002D2638"/>
        </w:tc>
      </w:tr>
      <w:tr w:rsidR="0018785E" w14:paraId="2D240121" w14:textId="77777777" w:rsidTr="0018785E">
        <w:trPr>
          <w:trHeight w:val="369"/>
        </w:trPr>
        <w:tc>
          <w:tcPr>
            <w:tcW w:w="552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F92273E" w14:textId="140F9DC8" w:rsidR="0018785E" w:rsidRDefault="0018785E" w:rsidP="002D2638">
            <w:r>
              <w:t>Bemannade tjänster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6F4FE7E" w14:textId="453086CB" w:rsidR="0018785E" w:rsidRDefault="0018785E" w:rsidP="0018785E">
            <w:pPr>
              <w:jc w:val="center"/>
            </w:pPr>
            <w:r>
              <w:t>Ja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FD400F1" w14:textId="207D68B0" w:rsidR="0018785E" w:rsidRDefault="0018785E" w:rsidP="0018785E">
            <w:pPr>
              <w:jc w:val="center"/>
            </w:pPr>
            <w:r>
              <w:t>Nej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334D6DF" w14:textId="5B636087" w:rsidR="0018785E" w:rsidRDefault="0018785E" w:rsidP="0018785E">
            <w:pPr>
              <w:jc w:val="center"/>
            </w:pPr>
            <w:r>
              <w:t>Tjänstefaktor</w:t>
            </w:r>
          </w:p>
        </w:tc>
      </w:tr>
      <w:tr w:rsidR="0018785E" w14:paraId="7B0D2BFB" w14:textId="77777777" w:rsidTr="0018785E">
        <w:trPr>
          <w:trHeight w:val="369"/>
        </w:trPr>
        <w:tc>
          <w:tcPr>
            <w:tcW w:w="5524" w:type="dxa"/>
            <w:tcBorders>
              <w:top w:val="single" w:sz="4" w:space="0" w:color="auto"/>
            </w:tcBorders>
            <w:vAlign w:val="bottom"/>
          </w:tcPr>
          <w:p w14:paraId="594C19D7" w14:textId="77777777" w:rsidR="0018785E" w:rsidRDefault="0018785E" w:rsidP="0018785E"/>
        </w:tc>
        <w:tc>
          <w:tcPr>
            <w:tcW w:w="992" w:type="dxa"/>
            <w:tcBorders>
              <w:top w:val="single" w:sz="4" w:space="0" w:color="auto"/>
            </w:tcBorders>
            <w:vAlign w:val="bottom"/>
          </w:tcPr>
          <w:p w14:paraId="1FEE6532" w14:textId="77777777" w:rsidR="0018785E" w:rsidRDefault="0018785E" w:rsidP="0018785E"/>
        </w:tc>
        <w:tc>
          <w:tcPr>
            <w:tcW w:w="999" w:type="dxa"/>
            <w:tcBorders>
              <w:top w:val="single" w:sz="4" w:space="0" w:color="auto"/>
            </w:tcBorders>
            <w:vAlign w:val="bottom"/>
          </w:tcPr>
          <w:p w14:paraId="17ACFF31" w14:textId="77777777" w:rsidR="0018785E" w:rsidRDefault="0018785E" w:rsidP="0018785E"/>
        </w:tc>
        <w:tc>
          <w:tcPr>
            <w:tcW w:w="1694" w:type="dxa"/>
            <w:tcBorders>
              <w:top w:val="single" w:sz="4" w:space="0" w:color="auto"/>
            </w:tcBorders>
            <w:vAlign w:val="bottom"/>
          </w:tcPr>
          <w:p w14:paraId="62C6ADFA" w14:textId="77777777" w:rsidR="0018785E" w:rsidRDefault="0018785E" w:rsidP="0018785E"/>
        </w:tc>
      </w:tr>
      <w:tr w:rsidR="0018785E" w14:paraId="20E6860F" w14:textId="77777777" w:rsidTr="0018785E">
        <w:trPr>
          <w:trHeight w:val="369"/>
        </w:trPr>
        <w:tc>
          <w:tcPr>
            <w:tcW w:w="5524" w:type="dxa"/>
            <w:vAlign w:val="bottom"/>
          </w:tcPr>
          <w:p w14:paraId="435D260F" w14:textId="77777777" w:rsidR="0018785E" w:rsidRDefault="0018785E" w:rsidP="0018785E"/>
        </w:tc>
        <w:tc>
          <w:tcPr>
            <w:tcW w:w="992" w:type="dxa"/>
            <w:vAlign w:val="bottom"/>
          </w:tcPr>
          <w:p w14:paraId="2E86AA0F" w14:textId="77777777" w:rsidR="0018785E" w:rsidRDefault="0018785E" w:rsidP="0018785E"/>
        </w:tc>
        <w:tc>
          <w:tcPr>
            <w:tcW w:w="999" w:type="dxa"/>
            <w:vAlign w:val="bottom"/>
          </w:tcPr>
          <w:p w14:paraId="7F36CEFF" w14:textId="77777777" w:rsidR="0018785E" w:rsidRDefault="0018785E" w:rsidP="0018785E"/>
        </w:tc>
        <w:tc>
          <w:tcPr>
            <w:tcW w:w="1694" w:type="dxa"/>
            <w:vAlign w:val="bottom"/>
          </w:tcPr>
          <w:p w14:paraId="74B00CC3" w14:textId="77777777" w:rsidR="0018785E" w:rsidRDefault="0018785E" w:rsidP="0018785E"/>
        </w:tc>
      </w:tr>
      <w:tr w:rsidR="0018785E" w14:paraId="0E57AA57" w14:textId="77777777" w:rsidTr="0018785E">
        <w:trPr>
          <w:trHeight w:val="369"/>
        </w:trPr>
        <w:tc>
          <w:tcPr>
            <w:tcW w:w="5524" w:type="dxa"/>
            <w:vAlign w:val="bottom"/>
          </w:tcPr>
          <w:p w14:paraId="46B1B29C" w14:textId="77777777" w:rsidR="0018785E" w:rsidRDefault="0018785E" w:rsidP="0018785E"/>
        </w:tc>
        <w:tc>
          <w:tcPr>
            <w:tcW w:w="992" w:type="dxa"/>
            <w:vAlign w:val="bottom"/>
          </w:tcPr>
          <w:p w14:paraId="55D77E27" w14:textId="77777777" w:rsidR="0018785E" w:rsidRDefault="0018785E" w:rsidP="0018785E"/>
        </w:tc>
        <w:tc>
          <w:tcPr>
            <w:tcW w:w="999" w:type="dxa"/>
            <w:vAlign w:val="bottom"/>
          </w:tcPr>
          <w:p w14:paraId="470F7815" w14:textId="77777777" w:rsidR="0018785E" w:rsidRDefault="0018785E" w:rsidP="0018785E"/>
        </w:tc>
        <w:tc>
          <w:tcPr>
            <w:tcW w:w="1694" w:type="dxa"/>
            <w:vAlign w:val="bottom"/>
          </w:tcPr>
          <w:p w14:paraId="377E9645" w14:textId="77777777" w:rsidR="0018785E" w:rsidRDefault="0018785E" w:rsidP="0018785E"/>
        </w:tc>
      </w:tr>
      <w:tr w:rsidR="0018785E" w14:paraId="3B15D37B" w14:textId="77777777" w:rsidTr="0018785E">
        <w:trPr>
          <w:trHeight w:val="369"/>
        </w:trPr>
        <w:tc>
          <w:tcPr>
            <w:tcW w:w="5524" w:type="dxa"/>
            <w:vAlign w:val="bottom"/>
          </w:tcPr>
          <w:p w14:paraId="542E73D7" w14:textId="77777777" w:rsidR="0018785E" w:rsidRDefault="0018785E" w:rsidP="0018785E"/>
        </w:tc>
        <w:tc>
          <w:tcPr>
            <w:tcW w:w="992" w:type="dxa"/>
            <w:vAlign w:val="bottom"/>
          </w:tcPr>
          <w:p w14:paraId="5E91C9C3" w14:textId="77777777" w:rsidR="0018785E" w:rsidRDefault="0018785E" w:rsidP="0018785E"/>
        </w:tc>
        <w:tc>
          <w:tcPr>
            <w:tcW w:w="999" w:type="dxa"/>
            <w:vAlign w:val="bottom"/>
          </w:tcPr>
          <w:p w14:paraId="19F62099" w14:textId="77777777" w:rsidR="0018785E" w:rsidRDefault="0018785E" w:rsidP="0018785E"/>
        </w:tc>
        <w:tc>
          <w:tcPr>
            <w:tcW w:w="1694" w:type="dxa"/>
            <w:vAlign w:val="bottom"/>
          </w:tcPr>
          <w:p w14:paraId="124D507F" w14:textId="77777777" w:rsidR="0018785E" w:rsidRDefault="0018785E" w:rsidP="0018785E"/>
        </w:tc>
      </w:tr>
      <w:tr w:rsidR="0018785E" w14:paraId="06774ACD" w14:textId="77777777" w:rsidTr="0018785E">
        <w:trPr>
          <w:trHeight w:val="369"/>
        </w:trPr>
        <w:tc>
          <w:tcPr>
            <w:tcW w:w="5524" w:type="dxa"/>
            <w:vAlign w:val="bottom"/>
          </w:tcPr>
          <w:p w14:paraId="4F5EEA21" w14:textId="77777777" w:rsidR="0018785E" w:rsidRDefault="0018785E" w:rsidP="0018785E"/>
        </w:tc>
        <w:tc>
          <w:tcPr>
            <w:tcW w:w="992" w:type="dxa"/>
            <w:vAlign w:val="bottom"/>
          </w:tcPr>
          <w:p w14:paraId="0D60C2F6" w14:textId="77777777" w:rsidR="0018785E" w:rsidRDefault="0018785E" w:rsidP="0018785E"/>
        </w:tc>
        <w:tc>
          <w:tcPr>
            <w:tcW w:w="999" w:type="dxa"/>
            <w:vAlign w:val="bottom"/>
          </w:tcPr>
          <w:p w14:paraId="54240A9E" w14:textId="77777777" w:rsidR="0018785E" w:rsidRDefault="0018785E" w:rsidP="0018785E"/>
        </w:tc>
        <w:tc>
          <w:tcPr>
            <w:tcW w:w="1694" w:type="dxa"/>
            <w:vAlign w:val="bottom"/>
          </w:tcPr>
          <w:p w14:paraId="05B83288" w14:textId="77777777" w:rsidR="0018785E" w:rsidRDefault="0018785E" w:rsidP="0018785E"/>
        </w:tc>
      </w:tr>
      <w:tr w:rsidR="0018785E" w14:paraId="65DD24F3" w14:textId="77777777" w:rsidTr="0018785E">
        <w:trPr>
          <w:trHeight w:val="369"/>
        </w:trPr>
        <w:tc>
          <w:tcPr>
            <w:tcW w:w="5524" w:type="dxa"/>
            <w:vAlign w:val="bottom"/>
          </w:tcPr>
          <w:p w14:paraId="297D4136" w14:textId="77777777" w:rsidR="0018785E" w:rsidRDefault="0018785E" w:rsidP="0018785E"/>
        </w:tc>
        <w:tc>
          <w:tcPr>
            <w:tcW w:w="992" w:type="dxa"/>
            <w:vAlign w:val="bottom"/>
          </w:tcPr>
          <w:p w14:paraId="184DD642" w14:textId="77777777" w:rsidR="0018785E" w:rsidRDefault="0018785E" w:rsidP="0018785E"/>
        </w:tc>
        <w:tc>
          <w:tcPr>
            <w:tcW w:w="999" w:type="dxa"/>
            <w:vAlign w:val="bottom"/>
          </w:tcPr>
          <w:p w14:paraId="7D2156DF" w14:textId="77777777" w:rsidR="0018785E" w:rsidRDefault="0018785E" w:rsidP="0018785E"/>
        </w:tc>
        <w:tc>
          <w:tcPr>
            <w:tcW w:w="1694" w:type="dxa"/>
            <w:vAlign w:val="bottom"/>
          </w:tcPr>
          <w:p w14:paraId="030EB25C" w14:textId="77777777" w:rsidR="0018785E" w:rsidRDefault="0018785E" w:rsidP="0018785E"/>
        </w:tc>
      </w:tr>
      <w:tr w:rsidR="0018785E" w14:paraId="44E41761" w14:textId="77777777" w:rsidTr="0018785E">
        <w:trPr>
          <w:trHeight w:val="369"/>
        </w:trPr>
        <w:tc>
          <w:tcPr>
            <w:tcW w:w="5524" w:type="dxa"/>
            <w:vAlign w:val="bottom"/>
          </w:tcPr>
          <w:p w14:paraId="6FDF5A97" w14:textId="77777777" w:rsidR="0018785E" w:rsidRDefault="0018785E" w:rsidP="0018785E"/>
        </w:tc>
        <w:tc>
          <w:tcPr>
            <w:tcW w:w="992" w:type="dxa"/>
            <w:vAlign w:val="bottom"/>
          </w:tcPr>
          <w:p w14:paraId="1F270145" w14:textId="77777777" w:rsidR="0018785E" w:rsidRDefault="0018785E" w:rsidP="0018785E"/>
        </w:tc>
        <w:tc>
          <w:tcPr>
            <w:tcW w:w="999" w:type="dxa"/>
            <w:vAlign w:val="bottom"/>
          </w:tcPr>
          <w:p w14:paraId="3668770E" w14:textId="77777777" w:rsidR="0018785E" w:rsidRDefault="0018785E" w:rsidP="0018785E"/>
        </w:tc>
        <w:tc>
          <w:tcPr>
            <w:tcW w:w="1694" w:type="dxa"/>
            <w:vAlign w:val="bottom"/>
          </w:tcPr>
          <w:p w14:paraId="60AC1665" w14:textId="77777777" w:rsidR="0018785E" w:rsidRDefault="0018785E" w:rsidP="0018785E"/>
        </w:tc>
      </w:tr>
      <w:tr w:rsidR="0018785E" w14:paraId="5CDEF7C0" w14:textId="77777777" w:rsidTr="0018785E">
        <w:trPr>
          <w:trHeight w:val="369"/>
        </w:trPr>
        <w:tc>
          <w:tcPr>
            <w:tcW w:w="5524" w:type="dxa"/>
            <w:vAlign w:val="bottom"/>
          </w:tcPr>
          <w:p w14:paraId="4B1A9B66" w14:textId="77777777" w:rsidR="0018785E" w:rsidRDefault="0018785E" w:rsidP="0018785E"/>
        </w:tc>
        <w:tc>
          <w:tcPr>
            <w:tcW w:w="992" w:type="dxa"/>
            <w:vAlign w:val="bottom"/>
          </w:tcPr>
          <w:p w14:paraId="629831EE" w14:textId="77777777" w:rsidR="0018785E" w:rsidRDefault="0018785E" w:rsidP="0018785E"/>
        </w:tc>
        <w:tc>
          <w:tcPr>
            <w:tcW w:w="999" w:type="dxa"/>
            <w:vAlign w:val="bottom"/>
          </w:tcPr>
          <w:p w14:paraId="03C06C6E" w14:textId="77777777" w:rsidR="0018785E" w:rsidRDefault="0018785E" w:rsidP="0018785E"/>
        </w:tc>
        <w:tc>
          <w:tcPr>
            <w:tcW w:w="1694" w:type="dxa"/>
            <w:vAlign w:val="bottom"/>
          </w:tcPr>
          <w:p w14:paraId="080C59D5" w14:textId="77777777" w:rsidR="0018785E" w:rsidRDefault="0018785E" w:rsidP="0018785E"/>
        </w:tc>
      </w:tr>
      <w:tr w:rsidR="0018785E" w14:paraId="0A4B8AC3" w14:textId="77777777" w:rsidTr="0018785E">
        <w:trPr>
          <w:trHeight w:val="369"/>
        </w:trPr>
        <w:tc>
          <w:tcPr>
            <w:tcW w:w="5524" w:type="dxa"/>
            <w:vAlign w:val="bottom"/>
          </w:tcPr>
          <w:p w14:paraId="70D36381" w14:textId="77777777" w:rsidR="0018785E" w:rsidRDefault="0018785E" w:rsidP="0018785E"/>
        </w:tc>
        <w:tc>
          <w:tcPr>
            <w:tcW w:w="992" w:type="dxa"/>
            <w:vAlign w:val="bottom"/>
          </w:tcPr>
          <w:p w14:paraId="420C617F" w14:textId="77777777" w:rsidR="0018785E" w:rsidRDefault="0018785E" w:rsidP="0018785E"/>
        </w:tc>
        <w:tc>
          <w:tcPr>
            <w:tcW w:w="999" w:type="dxa"/>
            <w:vAlign w:val="bottom"/>
          </w:tcPr>
          <w:p w14:paraId="7005209F" w14:textId="77777777" w:rsidR="0018785E" w:rsidRDefault="0018785E" w:rsidP="0018785E"/>
        </w:tc>
        <w:tc>
          <w:tcPr>
            <w:tcW w:w="1694" w:type="dxa"/>
            <w:vAlign w:val="bottom"/>
          </w:tcPr>
          <w:p w14:paraId="0FC16BA6" w14:textId="77777777" w:rsidR="0018785E" w:rsidRDefault="0018785E" w:rsidP="0018785E"/>
        </w:tc>
      </w:tr>
    </w:tbl>
    <w:p w14:paraId="0E2B4CB2" w14:textId="7D654392" w:rsidR="002D2638" w:rsidRPr="001D4180" w:rsidRDefault="002D2638" w:rsidP="00B741EF">
      <w:pPr>
        <w:spacing w:before="240" w:after="120"/>
        <w:rPr>
          <w:b/>
          <w:bCs/>
          <w:sz w:val="22"/>
          <w:szCs w:val="22"/>
        </w:rPr>
      </w:pPr>
      <w:r w:rsidRPr="001D4180">
        <w:rPr>
          <w:b/>
          <w:bCs/>
          <w:sz w:val="22"/>
          <w:szCs w:val="22"/>
        </w:rPr>
        <w:lastRenderedPageBreak/>
        <w:t>Handledarsituationen</w:t>
      </w:r>
    </w:p>
    <w:tbl>
      <w:tblPr>
        <w:tblStyle w:val="Tabellrutnt"/>
        <w:tblW w:w="9067" w:type="dxa"/>
        <w:tblLook w:val="04A0" w:firstRow="1" w:lastRow="0" w:firstColumn="1" w:lastColumn="0" w:noHBand="0" w:noVBand="1"/>
      </w:tblPr>
      <w:tblGrid>
        <w:gridCol w:w="4533"/>
        <w:gridCol w:w="933"/>
        <w:gridCol w:w="933"/>
        <w:gridCol w:w="933"/>
        <w:gridCol w:w="1735"/>
      </w:tblGrid>
      <w:tr w:rsidR="002D2638" w14:paraId="10667DF9" w14:textId="77777777" w:rsidTr="00E91B45">
        <w:trPr>
          <w:trHeight w:val="567"/>
        </w:trPr>
        <w:tc>
          <w:tcPr>
            <w:tcW w:w="5039" w:type="dxa"/>
            <w:vAlign w:val="bottom"/>
          </w:tcPr>
          <w:p w14:paraId="5708BB30" w14:textId="38039B30" w:rsidR="002D2638" w:rsidRPr="002D2638" w:rsidRDefault="002D2638" w:rsidP="002D2638">
            <w:r w:rsidRPr="002D2638">
              <w:rPr>
                <w:spacing w:val="-2"/>
              </w:rPr>
              <w:t>Handledare:</w:t>
            </w:r>
          </w:p>
        </w:tc>
        <w:tc>
          <w:tcPr>
            <w:tcW w:w="4028" w:type="dxa"/>
            <w:gridSpan w:val="4"/>
            <w:vAlign w:val="center"/>
          </w:tcPr>
          <w:p w14:paraId="3D2A074A" w14:textId="634EBED9" w:rsidR="002D2638" w:rsidRDefault="002D2638" w:rsidP="0018785E">
            <w:pPr>
              <w:jc w:val="center"/>
            </w:pPr>
            <w:r>
              <w:t>Handledarutbildning</w:t>
            </w:r>
          </w:p>
        </w:tc>
      </w:tr>
      <w:tr w:rsidR="001A6BC3" w14:paraId="39B76C6D" w14:textId="77777777" w:rsidTr="00B976E7">
        <w:tc>
          <w:tcPr>
            <w:tcW w:w="5039" w:type="dxa"/>
          </w:tcPr>
          <w:p w14:paraId="3474FD98" w14:textId="77777777" w:rsidR="001A6BC3" w:rsidRDefault="001A6BC3" w:rsidP="00C70564">
            <w:pPr>
              <w:spacing w:before="240"/>
            </w:pPr>
          </w:p>
        </w:tc>
        <w:tc>
          <w:tcPr>
            <w:tcW w:w="1007" w:type="dxa"/>
          </w:tcPr>
          <w:p w14:paraId="3EFAD900" w14:textId="3554A164" w:rsidR="001A6BC3" w:rsidRDefault="001A6BC3" w:rsidP="006B7D36">
            <w:pPr>
              <w:spacing w:before="240"/>
              <w:jc w:val="center"/>
            </w:pPr>
            <w:r>
              <w:t>AT</w:t>
            </w:r>
          </w:p>
        </w:tc>
        <w:tc>
          <w:tcPr>
            <w:tcW w:w="1007" w:type="dxa"/>
          </w:tcPr>
          <w:p w14:paraId="72D9DBCA" w14:textId="1260EB6E" w:rsidR="001A6BC3" w:rsidRDefault="006B7D36" w:rsidP="002D2638">
            <w:pPr>
              <w:spacing w:before="240"/>
              <w:jc w:val="center"/>
            </w:pPr>
            <w:r>
              <w:t>S</w:t>
            </w:r>
            <w:r w:rsidR="001A6BC3">
              <w:t>T</w:t>
            </w:r>
          </w:p>
        </w:tc>
        <w:tc>
          <w:tcPr>
            <w:tcW w:w="1007" w:type="dxa"/>
          </w:tcPr>
          <w:p w14:paraId="4BD45D97" w14:textId="28B3C1F2" w:rsidR="001A6BC3" w:rsidRDefault="006B7D36" w:rsidP="002D2638">
            <w:pPr>
              <w:spacing w:before="240"/>
              <w:jc w:val="center"/>
            </w:pPr>
            <w:r>
              <w:t>BT</w:t>
            </w:r>
          </w:p>
        </w:tc>
        <w:tc>
          <w:tcPr>
            <w:tcW w:w="1007" w:type="dxa"/>
          </w:tcPr>
          <w:p w14:paraId="3D031131" w14:textId="13241A89" w:rsidR="001A6BC3" w:rsidRDefault="006B7D36" w:rsidP="002D2638">
            <w:pPr>
              <w:spacing w:before="240"/>
              <w:jc w:val="center"/>
            </w:pPr>
            <w:r>
              <w:t>Läkarstudenter</w:t>
            </w:r>
          </w:p>
        </w:tc>
      </w:tr>
      <w:tr w:rsidR="001A6BC3" w14:paraId="3573D6C9" w14:textId="77777777" w:rsidTr="00B976E7">
        <w:tc>
          <w:tcPr>
            <w:tcW w:w="5039" w:type="dxa"/>
          </w:tcPr>
          <w:p w14:paraId="4CC77374" w14:textId="77777777" w:rsidR="001A6BC3" w:rsidRDefault="001A6BC3" w:rsidP="00C70564">
            <w:pPr>
              <w:spacing w:before="240"/>
            </w:pPr>
          </w:p>
        </w:tc>
        <w:tc>
          <w:tcPr>
            <w:tcW w:w="1007" w:type="dxa"/>
          </w:tcPr>
          <w:p w14:paraId="45B7A675" w14:textId="77777777" w:rsidR="001A6BC3" w:rsidRDefault="001A6BC3" w:rsidP="00C70564">
            <w:pPr>
              <w:spacing w:before="240"/>
            </w:pPr>
          </w:p>
        </w:tc>
        <w:tc>
          <w:tcPr>
            <w:tcW w:w="1007" w:type="dxa"/>
          </w:tcPr>
          <w:p w14:paraId="3179A375" w14:textId="77777777" w:rsidR="001A6BC3" w:rsidRDefault="001A6BC3" w:rsidP="00C70564">
            <w:pPr>
              <w:spacing w:before="240"/>
            </w:pPr>
          </w:p>
        </w:tc>
        <w:tc>
          <w:tcPr>
            <w:tcW w:w="1007" w:type="dxa"/>
          </w:tcPr>
          <w:p w14:paraId="228087E3" w14:textId="77777777" w:rsidR="001A6BC3" w:rsidRDefault="001A6BC3" w:rsidP="00C70564">
            <w:pPr>
              <w:spacing w:before="240"/>
            </w:pPr>
          </w:p>
        </w:tc>
        <w:tc>
          <w:tcPr>
            <w:tcW w:w="1007" w:type="dxa"/>
          </w:tcPr>
          <w:p w14:paraId="1DBEA2AF" w14:textId="6B520C88" w:rsidR="001A6BC3" w:rsidRDefault="001A6BC3" w:rsidP="00C70564">
            <w:pPr>
              <w:spacing w:before="240"/>
            </w:pPr>
          </w:p>
        </w:tc>
      </w:tr>
      <w:tr w:rsidR="001A6BC3" w14:paraId="446F6C9B" w14:textId="77777777" w:rsidTr="00B976E7">
        <w:tc>
          <w:tcPr>
            <w:tcW w:w="5039" w:type="dxa"/>
          </w:tcPr>
          <w:p w14:paraId="3803B43D" w14:textId="77777777" w:rsidR="001A6BC3" w:rsidRDefault="001A6BC3" w:rsidP="00C70564">
            <w:pPr>
              <w:spacing w:before="240"/>
            </w:pPr>
          </w:p>
        </w:tc>
        <w:tc>
          <w:tcPr>
            <w:tcW w:w="1007" w:type="dxa"/>
          </w:tcPr>
          <w:p w14:paraId="4BCA2473" w14:textId="77777777" w:rsidR="001A6BC3" w:rsidRDefault="001A6BC3" w:rsidP="00C70564">
            <w:pPr>
              <w:spacing w:before="240"/>
            </w:pPr>
          </w:p>
        </w:tc>
        <w:tc>
          <w:tcPr>
            <w:tcW w:w="1007" w:type="dxa"/>
          </w:tcPr>
          <w:p w14:paraId="24E53E4C" w14:textId="77777777" w:rsidR="001A6BC3" w:rsidRDefault="001A6BC3" w:rsidP="00C70564">
            <w:pPr>
              <w:spacing w:before="240"/>
            </w:pPr>
          </w:p>
        </w:tc>
        <w:tc>
          <w:tcPr>
            <w:tcW w:w="1007" w:type="dxa"/>
          </w:tcPr>
          <w:p w14:paraId="0993C061" w14:textId="77777777" w:rsidR="001A6BC3" w:rsidRDefault="001A6BC3" w:rsidP="00C70564">
            <w:pPr>
              <w:spacing w:before="240"/>
            </w:pPr>
          </w:p>
        </w:tc>
        <w:tc>
          <w:tcPr>
            <w:tcW w:w="1007" w:type="dxa"/>
          </w:tcPr>
          <w:p w14:paraId="345BE510" w14:textId="17C06AB3" w:rsidR="001A6BC3" w:rsidRDefault="001A6BC3" w:rsidP="00C70564">
            <w:pPr>
              <w:spacing w:before="240"/>
            </w:pPr>
          </w:p>
        </w:tc>
      </w:tr>
      <w:tr w:rsidR="001A6BC3" w14:paraId="10A576EC" w14:textId="77777777" w:rsidTr="00B976E7">
        <w:tc>
          <w:tcPr>
            <w:tcW w:w="5039" w:type="dxa"/>
          </w:tcPr>
          <w:p w14:paraId="01A64F54" w14:textId="77777777" w:rsidR="001A6BC3" w:rsidRDefault="001A6BC3" w:rsidP="00C70564">
            <w:pPr>
              <w:spacing w:before="240"/>
            </w:pPr>
          </w:p>
        </w:tc>
        <w:tc>
          <w:tcPr>
            <w:tcW w:w="1007" w:type="dxa"/>
          </w:tcPr>
          <w:p w14:paraId="017C575F" w14:textId="77777777" w:rsidR="001A6BC3" w:rsidRDefault="001A6BC3" w:rsidP="00C70564">
            <w:pPr>
              <w:spacing w:before="240"/>
            </w:pPr>
          </w:p>
        </w:tc>
        <w:tc>
          <w:tcPr>
            <w:tcW w:w="1007" w:type="dxa"/>
          </w:tcPr>
          <w:p w14:paraId="1A3077BC" w14:textId="77777777" w:rsidR="001A6BC3" w:rsidRDefault="001A6BC3" w:rsidP="00C70564">
            <w:pPr>
              <w:spacing w:before="240"/>
            </w:pPr>
          </w:p>
        </w:tc>
        <w:tc>
          <w:tcPr>
            <w:tcW w:w="1007" w:type="dxa"/>
          </w:tcPr>
          <w:p w14:paraId="506E1ED2" w14:textId="77777777" w:rsidR="001A6BC3" w:rsidRDefault="001A6BC3" w:rsidP="00C70564">
            <w:pPr>
              <w:spacing w:before="240"/>
            </w:pPr>
          </w:p>
        </w:tc>
        <w:tc>
          <w:tcPr>
            <w:tcW w:w="1007" w:type="dxa"/>
          </w:tcPr>
          <w:p w14:paraId="72B4797C" w14:textId="0C78630B" w:rsidR="001A6BC3" w:rsidRDefault="001A6BC3" w:rsidP="00C70564">
            <w:pPr>
              <w:spacing w:before="240"/>
            </w:pPr>
          </w:p>
        </w:tc>
      </w:tr>
      <w:tr w:rsidR="001A6BC3" w14:paraId="0276BEA7" w14:textId="77777777" w:rsidTr="00B976E7">
        <w:tc>
          <w:tcPr>
            <w:tcW w:w="5039" w:type="dxa"/>
          </w:tcPr>
          <w:p w14:paraId="36CFEC5D" w14:textId="77777777" w:rsidR="001A6BC3" w:rsidRDefault="001A6BC3" w:rsidP="00C70564">
            <w:pPr>
              <w:spacing w:before="240"/>
            </w:pPr>
          </w:p>
        </w:tc>
        <w:tc>
          <w:tcPr>
            <w:tcW w:w="1007" w:type="dxa"/>
          </w:tcPr>
          <w:p w14:paraId="3ECBEB3A" w14:textId="77777777" w:rsidR="001A6BC3" w:rsidRDefault="001A6BC3" w:rsidP="00C70564">
            <w:pPr>
              <w:spacing w:before="240"/>
            </w:pPr>
          </w:p>
        </w:tc>
        <w:tc>
          <w:tcPr>
            <w:tcW w:w="1007" w:type="dxa"/>
          </w:tcPr>
          <w:p w14:paraId="300BF3A7" w14:textId="77777777" w:rsidR="001A6BC3" w:rsidRDefault="001A6BC3" w:rsidP="00C70564">
            <w:pPr>
              <w:spacing w:before="240"/>
            </w:pPr>
          </w:p>
        </w:tc>
        <w:tc>
          <w:tcPr>
            <w:tcW w:w="1007" w:type="dxa"/>
          </w:tcPr>
          <w:p w14:paraId="558F1081" w14:textId="77777777" w:rsidR="001A6BC3" w:rsidRDefault="001A6BC3" w:rsidP="00C70564">
            <w:pPr>
              <w:spacing w:before="240"/>
            </w:pPr>
          </w:p>
        </w:tc>
        <w:tc>
          <w:tcPr>
            <w:tcW w:w="1007" w:type="dxa"/>
          </w:tcPr>
          <w:p w14:paraId="5D0E238D" w14:textId="5D0909DA" w:rsidR="001A6BC3" w:rsidRDefault="001A6BC3" w:rsidP="00C70564">
            <w:pPr>
              <w:spacing w:before="240"/>
            </w:pPr>
          </w:p>
        </w:tc>
      </w:tr>
      <w:tr w:rsidR="001A6BC3" w14:paraId="7F17CA48" w14:textId="77777777" w:rsidTr="00B976E7">
        <w:tc>
          <w:tcPr>
            <w:tcW w:w="5039" w:type="dxa"/>
          </w:tcPr>
          <w:p w14:paraId="207CCBC3" w14:textId="77777777" w:rsidR="001A6BC3" w:rsidRDefault="001A6BC3" w:rsidP="00C70564">
            <w:pPr>
              <w:spacing w:before="240"/>
            </w:pPr>
          </w:p>
        </w:tc>
        <w:tc>
          <w:tcPr>
            <w:tcW w:w="1007" w:type="dxa"/>
          </w:tcPr>
          <w:p w14:paraId="0A3C973A" w14:textId="77777777" w:rsidR="001A6BC3" w:rsidRDefault="001A6BC3" w:rsidP="00C70564">
            <w:pPr>
              <w:spacing w:before="240"/>
            </w:pPr>
          </w:p>
        </w:tc>
        <w:tc>
          <w:tcPr>
            <w:tcW w:w="1007" w:type="dxa"/>
          </w:tcPr>
          <w:p w14:paraId="51823B0D" w14:textId="77777777" w:rsidR="001A6BC3" w:rsidRDefault="001A6BC3" w:rsidP="00C70564">
            <w:pPr>
              <w:spacing w:before="240"/>
            </w:pPr>
          </w:p>
        </w:tc>
        <w:tc>
          <w:tcPr>
            <w:tcW w:w="1007" w:type="dxa"/>
          </w:tcPr>
          <w:p w14:paraId="0C20374B" w14:textId="77777777" w:rsidR="001A6BC3" w:rsidRDefault="001A6BC3" w:rsidP="00C70564">
            <w:pPr>
              <w:spacing w:before="240"/>
            </w:pPr>
          </w:p>
        </w:tc>
        <w:tc>
          <w:tcPr>
            <w:tcW w:w="1007" w:type="dxa"/>
          </w:tcPr>
          <w:p w14:paraId="44D01DE6" w14:textId="702D0598" w:rsidR="001A6BC3" w:rsidRDefault="001A6BC3" w:rsidP="00C70564">
            <w:pPr>
              <w:spacing w:before="240"/>
            </w:pPr>
          </w:p>
        </w:tc>
      </w:tr>
      <w:tr w:rsidR="001A6BC3" w14:paraId="2F4CB506" w14:textId="77777777" w:rsidTr="00B976E7">
        <w:tc>
          <w:tcPr>
            <w:tcW w:w="5039" w:type="dxa"/>
          </w:tcPr>
          <w:p w14:paraId="4EB8222B" w14:textId="77777777" w:rsidR="001A6BC3" w:rsidRDefault="001A6BC3" w:rsidP="00C70564">
            <w:pPr>
              <w:spacing w:before="240"/>
            </w:pPr>
          </w:p>
        </w:tc>
        <w:tc>
          <w:tcPr>
            <w:tcW w:w="1007" w:type="dxa"/>
          </w:tcPr>
          <w:p w14:paraId="2C1D94C7" w14:textId="77777777" w:rsidR="001A6BC3" w:rsidRDefault="001A6BC3" w:rsidP="00C70564">
            <w:pPr>
              <w:spacing w:before="240"/>
            </w:pPr>
          </w:p>
        </w:tc>
        <w:tc>
          <w:tcPr>
            <w:tcW w:w="1007" w:type="dxa"/>
          </w:tcPr>
          <w:p w14:paraId="05E16053" w14:textId="77777777" w:rsidR="001A6BC3" w:rsidRDefault="001A6BC3" w:rsidP="00C70564">
            <w:pPr>
              <w:spacing w:before="240"/>
            </w:pPr>
          </w:p>
        </w:tc>
        <w:tc>
          <w:tcPr>
            <w:tcW w:w="1007" w:type="dxa"/>
          </w:tcPr>
          <w:p w14:paraId="32391550" w14:textId="77777777" w:rsidR="001A6BC3" w:rsidRDefault="001A6BC3" w:rsidP="00C70564">
            <w:pPr>
              <w:spacing w:before="240"/>
            </w:pPr>
          </w:p>
        </w:tc>
        <w:tc>
          <w:tcPr>
            <w:tcW w:w="1007" w:type="dxa"/>
          </w:tcPr>
          <w:p w14:paraId="1148C225" w14:textId="609E1878" w:rsidR="001A6BC3" w:rsidRDefault="001A6BC3" w:rsidP="00C70564">
            <w:pPr>
              <w:spacing w:before="240"/>
            </w:pPr>
          </w:p>
        </w:tc>
      </w:tr>
      <w:tr w:rsidR="001A6BC3" w14:paraId="2FE32793" w14:textId="77777777" w:rsidTr="00B976E7">
        <w:tc>
          <w:tcPr>
            <w:tcW w:w="5039" w:type="dxa"/>
          </w:tcPr>
          <w:p w14:paraId="2CC967C5" w14:textId="77777777" w:rsidR="001A6BC3" w:rsidRDefault="001A6BC3" w:rsidP="00C70564">
            <w:pPr>
              <w:spacing w:before="240"/>
            </w:pPr>
          </w:p>
        </w:tc>
        <w:tc>
          <w:tcPr>
            <w:tcW w:w="1007" w:type="dxa"/>
          </w:tcPr>
          <w:p w14:paraId="5ED56374" w14:textId="77777777" w:rsidR="001A6BC3" w:rsidRDefault="001A6BC3" w:rsidP="00C70564">
            <w:pPr>
              <w:spacing w:before="240"/>
            </w:pPr>
          </w:p>
        </w:tc>
        <w:tc>
          <w:tcPr>
            <w:tcW w:w="1007" w:type="dxa"/>
          </w:tcPr>
          <w:p w14:paraId="3B554916" w14:textId="77777777" w:rsidR="001A6BC3" w:rsidRDefault="001A6BC3" w:rsidP="00C70564">
            <w:pPr>
              <w:spacing w:before="240"/>
            </w:pPr>
          </w:p>
        </w:tc>
        <w:tc>
          <w:tcPr>
            <w:tcW w:w="1007" w:type="dxa"/>
          </w:tcPr>
          <w:p w14:paraId="51E192B4" w14:textId="77777777" w:rsidR="001A6BC3" w:rsidRDefault="001A6BC3" w:rsidP="00C70564">
            <w:pPr>
              <w:spacing w:before="240"/>
            </w:pPr>
          </w:p>
        </w:tc>
        <w:tc>
          <w:tcPr>
            <w:tcW w:w="1007" w:type="dxa"/>
          </w:tcPr>
          <w:p w14:paraId="7672DF08" w14:textId="55E57564" w:rsidR="001A6BC3" w:rsidRDefault="001A6BC3" w:rsidP="00C70564">
            <w:pPr>
              <w:spacing w:before="240"/>
            </w:pPr>
          </w:p>
        </w:tc>
      </w:tr>
    </w:tbl>
    <w:p w14:paraId="17D22F4B" w14:textId="37839FD8" w:rsidR="002D2638" w:rsidRPr="001D4180" w:rsidRDefault="002D2638" w:rsidP="00B741EF">
      <w:pPr>
        <w:spacing w:before="480" w:after="120"/>
        <w:rPr>
          <w:b/>
          <w:bCs/>
          <w:sz w:val="22"/>
          <w:szCs w:val="22"/>
        </w:rPr>
      </w:pPr>
      <w:r w:rsidRPr="001D4180">
        <w:rPr>
          <w:b/>
          <w:bCs/>
          <w:sz w:val="22"/>
          <w:szCs w:val="22"/>
        </w:rPr>
        <w:t>Verksamheter</w:t>
      </w:r>
    </w:p>
    <w:tbl>
      <w:tblPr>
        <w:tblStyle w:val="Tabellrutnt"/>
        <w:tblW w:w="9067" w:type="dxa"/>
        <w:tblLook w:val="04A0" w:firstRow="1" w:lastRow="0" w:firstColumn="1" w:lastColumn="0" w:noHBand="0" w:noVBand="1"/>
      </w:tblPr>
      <w:tblGrid>
        <w:gridCol w:w="2977"/>
        <w:gridCol w:w="567"/>
        <w:gridCol w:w="567"/>
        <w:gridCol w:w="4956"/>
      </w:tblGrid>
      <w:tr w:rsidR="002D2638" w14:paraId="0D310977" w14:textId="77777777" w:rsidTr="001D4180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</w:tcPr>
          <w:p w14:paraId="51D877B4" w14:textId="2B409C2E" w:rsidR="002D2638" w:rsidRDefault="002D2638" w:rsidP="001D4180">
            <w:pPr>
              <w:spacing w:after="240"/>
            </w:pPr>
            <w:r>
              <w:t>Finns?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87507EF" w14:textId="39179A9D" w:rsidR="002D2638" w:rsidRDefault="002D2638" w:rsidP="002D2638">
            <w:pPr>
              <w:jc w:val="center"/>
            </w:pPr>
            <w:r>
              <w:t>Ja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CBE49F8" w14:textId="5D27E086" w:rsidR="002D2638" w:rsidRDefault="002D2638" w:rsidP="002D2638">
            <w:pPr>
              <w:jc w:val="center"/>
            </w:pPr>
            <w:r>
              <w:t>Nej</w:t>
            </w:r>
          </w:p>
        </w:tc>
        <w:tc>
          <w:tcPr>
            <w:tcW w:w="495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B288988" w14:textId="5A402703" w:rsidR="002D2638" w:rsidRDefault="002D2638" w:rsidP="002D2638">
            <w:r>
              <w:t>Kommentar</w:t>
            </w:r>
          </w:p>
        </w:tc>
      </w:tr>
      <w:tr w:rsidR="002D2638" w14:paraId="101D4790" w14:textId="77777777" w:rsidTr="00B741EF">
        <w:trPr>
          <w:trHeight w:val="340"/>
        </w:trPr>
        <w:tc>
          <w:tcPr>
            <w:tcW w:w="297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2D44D2CE" w14:textId="29C56261" w:rsidR="002D2638" w:rsidRDefault="002D2638" w:rsidP="00B741EF">
            <w:r>
              <w:t>BVC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</w:tcBorders>
          </w:tcPr>
          <w:p w14:paraId="4457E1A2" w14:textId="77777777" w:rsidR="002D2638" w:rsidRDefault="002D2638" w:rsidP="002D2638"/>
        </w:tc>
        <w:tc>
          <w:tcPr>
            <w:tcW w:w="567" w:type="dxa"/>
            <w:tcBorders>
              <w:top w:val="single" w:sz="4" w:space="0" w:color="auto"/>
            </w:tcBorders>
          </w:tcPr>
          <w:p w14:paraId="7A77D18D" w14:textId="77777777" w:rsidR="002D2638" w:rsidRDefault="002D2638" w:rsidP="002D2638"/>
        </w:tc>
        <w:tc>
          <w:tcPr>
            <w:tcW w:w="4956" w:type="dxa"/>
            <w:tcBorders>
              <w:top w:val="single" w:sz="4" w:space="0" w:color="auto"/>
            </w:tcBorders>
          </w:tcPr>
          <w:p w14:paraId="61AEF5EC" w14:textId="77777777" w:rsidR="002D2638" w:rsidRDefault="002D2638" w:rsidP="002D2638"/>
        </w:tc>
      </w:tr>
      <w:tr w:rsidR="002D2638" w14:paraId="14C38E63" w14:textId="77777777" w:rsidTr="00B741EF">
        <w:trPr>
          <w:trHeight w:val="340"/>
        </w:trPr>
        <w:tc>
          <w:tcPr>
            <w:tcW w:w="297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4E4F1735" w14:textId="0C893B7E" w:rsidR="002D2638" w:rsidRDefault="002D2638" w:rsidP="00B741EF">
            <w:r>
              <w:t>Ansvar för hemsjukvård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14:paraId="4B3A396D" w14:textId="77777777" w:rsidR="002D2638" w:rsidRDefault="002D2638" w:rsidP="002D2638"/>
        </w:tc>
        <w:tc>
          <w:tcPr>
            <w:tcW w:w="567" w:type="dxa"/>
          </w:tcPr>
          <w:p w14:paraId="13B9D707" w14:textId="77777777" w:rsidR="002D2638" w:rsidRDefault="002D2638" w:rsidP="002D2638"/>
        </w:tc>
        <w:tc>
          <w:tcPr>
            <w:tcW w:w="4956" w:type="dxa"/>
          </w:tcPr>
          <w:p w14:paraId="5B7AE582" w14:textId="77777777" w:rsidR="002D2638" w:rsidRDefault="002D2638" w:rsidP="002D2638"/>
        </w:tc>
      </w:tr>
      <w:tr w:rsidR="002D2638" w14:paraId="01B8915D" w14:textId="77777777" w:rsidTr="00B741EF">
        <w:trPr>
          <w:trHeight w:val="340"/>
        </w:trPr>
        <w:tc>
          <w:tcPr>
            <w:tcW w:w="297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2D3A1D7E" w14:textId="75658EAE" w:rsidR="002D2638" w:rsidRDefault="002D2638" w:rsidP="00B741EF">
            <w:r>
              <w:t>Ansvar för särskilt boende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14:paraId="298A4716" w14:textId="77777777" w:rsidR="002D2638" w:rsidRDefault="002D2638" w:rsidP="002D2638"/>
        </w:tc>
        <w:tc>
          <w:tcPr>
            <w:tcW w:w="567" w:type="dxa"/>
          </w:tcPr>
          <w:p w14:paraId="38D5E871" w14:textId="77777777" w:rsidR="002D2638" w:rsidRDefault="002D2638" w:rsidP="002D2638"/>
        </w:tc>
        <w:tc>
          <w:tcPr>
            <w:tcW w:w="4956" w:type="dxa"/>
          </w:tcPr>
          <w:p w14:paraId="0142FB8A" w14:textId="77777777" w:rsidR="002D2638" w:rsidRDefault="002D2638" w:rsidP="002D2638"/>
        </w:tc>
      </w:tr>
      <w:tr w:rsidR="002D2638" w14:paraId="35441D2F" w14:textId="77777777" w:rsidTr="00B741EF">
        <w:trPr>
          <w:trHeight w:val="340"/>
        </w:trPr>
        <w:tc>
          <w:tcPr>
            <w:tcW w:w="297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20AD410E" w14:textId="39753411" w:rsidR="002D2638" w:rsidRDefault="002D2638" w:rsidP="00B741EF">
            <w:r>
              <w:t>Diabetes ssk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14:paraId="31A571C4" w14:textId="77777777" w:rsidR="002D2638" w:rsidRDefault="002D2638" w:rsidP="002D2638"/>
        </w:tc>
        <w:tc>
          <w:tcPr>
            <w:tcW w:w="567" w:type="dxa"/>
          </w:tcPr>
          <w:p w14:paraId="330A35D2" w14:textId="77777777" w:rsidR="002D2638" w:rsidRDefault="002D2638" w:rsidP="002D2638"/>
        </w:tc>
        <w:tc>
          <w:tcPr>
            <w:tcW w:w="4956" w:type="dxa"/>
          </w:tcPr>
          <w:p w14:paraId="29BF91AB" w14:textId="77777777" w:rsidR="002D2638" w:rsidRDefault="002D2638" w:rsidP="002D2638"/>
        </w:tc>
      </w:tr>
      <w:tr w:rsidR="002D2638" w14:paraId="4323937E" w14:textId="77777777" w:rsidTr="00B741EF">
        <w:trPr>
          <w:trHeight w:val="340"/>
        </w:trPr>
        <w:tc>
          <w:tcPr>
            <w:tcW w:w="297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11205DEB" w14:textId="48798707" w:rsidR="002D2638" w:rsidRDefault="002D2638" w:rsidP="00B741EF">
            <w:r>
              <w:t>Astma/KOL ssk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14:paraId="21BFC74B" w14:textId="77777777" w:rsidR="002D2638" w:rsidRDefault="002D2638" w:rsidP="002D2638"/>
        </w:tc>
        <w:tc>
          <w:tcPr>
            <w:tcW w:w="567" w:type="dxa"/>
          </w:tcPr>
          <w:p w14:paraId="554D4BF1" w14:textId="77777777" w:rsidR="002D2638" w:rsidRDefault="002D2638" w:rsidP="002D2638"/>
        </w:tc>
        <w:tc>
          <w:tcPr>
            <w:tcW w:w="4956" w:type="dxa"/>
          </w:tcPr>
          <w:p w14:paraId="11674DE2" w14:textId="77777777" w:rsidR="002D2638" w:rsidRDefault="002D2638" w:rsidP="002D2638"/>
        </w:tc>
      </w:tr>
      <w:tr w:rsidR="002D2638" w14:paraId="0B2909E4" w14:textId="77777777" w:rsidTr="00B741EF">
        <w:trPr>
          <w:trHeight w:val="340"/>
        </w:trPr>
        <w:tc>
          <w:tcPr>
            <w:tcW w:w="297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46DE320C" w14:textId="73711500" w:rsidR="002D2638" w:rsidRDefault="002D2638" w:rsidP="00B741EF">
            <w:r>
              <w:t>Samtalsterapeut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14:paraId="5532D811" w14:textId="77777777" w:rsidR="002D2638" w:rsidRDefault="002D2638" w:rsidP="002D2638"/>
        </w:tc>
        <w:tc>
          <w:tcPr>
            <w:tcW w:w="567" w:type="dxa"/>
          </w:tcPr>
          <w:p w14:paraId="1A97D89F" w14:textId="77777777" w:rsidR="002D2638" w:rsidRDefault="002D2638" w:rsidP="002D2638"/>
        </w:tc>
        <w:tc>
          <w:tcPr>
            <w:tcW w:w="4956" w:type="dxa"/>
          </w:tcPr>
          <w:p w14:paraId="4E5E1A70" w14:textId="77777777" w:rsidR="002D2638" w:rsidRDefault="002D2638" w:rsidP="002D2638"/>
        </w:tc>
      </w:tr>
      <w:tr w:rsidR="002D2638" w14:paraId="6F7FFD45" w14:textId="77777777" w:rsidTr="00B741EF">
        <w:trPr>
          <w:trHeight w:val="340"/>
        </w:trPr>
        <w:tc>
          <w:tcPr>
            <w:tcW w:w="297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406D2314" w14:textId="4ED4C0B9" w:rsidR="002D2638" w:rsidRDefault="002D2638" w:rsidP="00B741EF">
            <w:r>
              <w:t>Annat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14:paraId="35E79966" w14:textId="77777777" w:rsidR="002D2638" w:rsidRDefault="002D2638" w:rsidP="002D2638"/>
        </w:tc>
        <w:tc>
          <w:tcPr>
            <w:tcW w:w="567" w:type="dxa"/>
          </w:tcPr>
          <w:p w14:paraId="10F49D72" w14:textId="77777777" w:rsidR="002D2638" w:rsidRDefault="002D2638" w:rsidP="002D2638"/>
        </w:tc>
        <w:tc>
          <w:tcPr>
            <w:tcW w:w="4956" w:type="dxa"/>
          </w:tcPr>
          <w:p w14:paraId="1348EB85" w14:textId="77777777" w:rsidR="002D2638" w:rsidRDefault="002D2638" w:rsidP="002D2638"/>
        </w:tc>
      </w:tr>
    </w:tbl>
    <w:p w14:paraId="4F97FD68" w14:textId="798668E8" w:rsidR="002D2638" w:rsidRPr="001D4180" w:rsidRDefault="001D4180" w:rsidP="00B741EF">
      <w:pPr>
        <w:spacing w:before="480" w:after="0"/>
        <w:rPr>
          <w:b/>
          <w:bCs/>
          <w:sz w:val="22"/>
          <w:szCs w:val="22"/>
        </w:rPr>
      </w:pPr>
      <w:r w:rsidRPr="001D4180">
        <w:rPr>
          <w:b/>
          <w:bCs/>
          <w:sz w:val="22"/>
          <w:szCs w:val="22"/>
        </w:rPr>
        <w:t>Utrustning/fysisk miljö</w:t>
      </w:r>
    </w:p>
    <w:tbl>
      <w:tblPr>
        <w:tblStyle w:val="Tabellrutnt"/>
        <w:tblW w:w="9067" w:type="dxa"/>
        <w:tblLook w:val="04A0" w:firstRow="1" w:lastRow="0" w:firstColumn="1" w:lastColumn="0" w:noHBand="0" w:noVBand="1"/>
      </w:tblPr>
      <w:tblGrid>
        <w:gridCol w:w="3771"/>
        <w:gridCol w:w="564"/>
        <w:gridCol w:w="554"/>
        <w:gridCol w:w="4178"/>
      </w:tblGrid>
      <w:tr w:rsidR="00FF7308" w14:paraId="043587BD" w14:textId="77777777" w:rsidTr="00FF7308">
        <w:tc>
          <w:tcPr>
            <w:tcW w:w="3822" w:type="dxa"/>
            <w:tcBorders>
              <w:top w:val="nil"/>
              <w:left w:val="nil"/>
              <w:bottom w:val="nil"/>
              <w:right w:val="nil"/>
            </w:tcBorders>
          </w:tcPr>
          <w:p w14:paraId="37750CFD" w14:textId="77777777" w:rsidR="00FF7308" w:rsidRDefault="00FF7308" w:rsidP="001D4180"/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0800D05" w14:textId="1A336D0A" w:rsidR="00FF7308" w:rsidRDefault="00FF7308" w:rsidP="00FF7308">
            <w:pPr>
              <w:jc w:val="center"/>
            </w:pPr>
            <w:r>
              <w:t>Ja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B803AC0" w14:textId="40D695A0" w:rsidR="00FF7308" w:rsidRDefault="00FF7308" w:rsidP="00FF7308">
            <w:pPr>
              <w:jc w:val="center"/>
            </w:pPr>
            <w:r>
              <w:t>Nej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15AD1F6" w14:textId="22DFAA33" w:rsidR="00FF7308" w:rsidRDefault="00FF7308" w:rsidP="00FF7308">
            <w:pPr>
              <w:spacing w:after="120"/>
            </w:pPr>
            <w:r>
              <w:t>Kommentar</w:t>
            </w:r>
          </w:p>
        </w:tc>
      </w:tr>
      <w:tr w:rsidR="00FF7308" w14:paraId="2E777149" w14:textId="77777777" w:rsidTr="00B741EF">
        <w:trPr>
          <w:trHeight w:val="340"/>
        </w:trPr>
        <w:tc>
          <w:tcPr>
            <w:tcW w:w="382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1BE47884" w14:textId="755AF4E0" w:rsidR="001D4180" w:rsidRDefault="001D4180" w:rsidP="00B741EF">
            <w:r>
              <w:t>Möjlighet till individuell arbetsplats</w:t>
            </w: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26F02CC2" w14:textId="31408871" w:rsidR="001D4180" w:rsidRDefault="001D4180" w:rsidP="00FF7308">
            <w:pPr>
              <w:jc w:val="center"/>
            </w:pPr>
          </w:p>
        </w:tc>
        <w:tc>
          <w:tcPr>
            <w:tcW w:w="425" w:type="dxa"/>
            <w:tcBorders>
              <w:top w:val="single" w:sz="4" w:space="0" w:color="auto"/>
            </w:tcBorders>
            <w:vAlign w:val="bottom"/>
          </w:tcPr>
          <w:p w14:paraId="66F1C8EB" w14:textId="4EA529C7" w:rsidR="001D4180" w:rsidRDefault="001D4180" w:rsidP="00FF7308">
            <w:pPr>
              <w:jc w:val="center"/>
            </w:pPr>
          </w:p>
        </w:tc>
        <w:tc>
          <w:tcPr>
            <w:tcW w:w="4252" w:type="dxa"/>
            <w:tcBorders>
              <w:top w:val="single" w:sz="4" w:space="0" w:color="auto"/>
            </w:tcBorders>
          </w:tcPr>
          <w:p w14:paraId="64B5D349" w14:textId="79911A26" w:rsidR="001D4180" w:rsidRDefault="001D4180" w:rsidP="001D4180"/>
        </w:tc>
      </w:tr>
      <w:tr w:rsidR="00FF7308" w14:paraId="39541424" w14:textId="77777777" w:rsidTr="00B741EF">
        <w:trPr>
          <w:trHeight w:val="340"/>
        </w:trPr>
        <w:tc>
          <w:tcPr>
            <w:tcW w:w="382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741C839" w14:textId="3C32FF3A" w:rsidR="001D4180" w:rsidRDefault="001D4180" w:rsidP="00B741EF">
            <w:r>
              <w:t>IT-utrustning</w:t>
            </w:r>
          </w:p>
        </w:tc>
        <w:tc>
          <w:tcPr>
            <w:tcW w:w="568" w:type="dxa"/>
            <w:tcBorders>
              <w:left w:val="single" w:sz="4" w:space="0" w:color="auto"/>
            </w:tcBorders>
          </w:tcPr>
          <w:p w14:paraId="71AB1037" w14:textId="77777777" w:rsidR="001D4180" w:rsidRDefault="001D4180" w:rsidP="001D4180"/>
        </w:tc>
        <w:tc>
          <w:tcPr>
            <w:tcW w:w="425" w:type="dxa"/>
          </w:tcPr>
          <w:p w14:paraId="4A9A0232" w14:textId="77777777" w:rsidR="001D4180" w:rsidRDefault="001D4180" w:rsidP="001D4180"/>
        </w:tc>
        <w:tc>
          <w:tcPr>
            <w:tcW w:w="4252" w:type="dxa"/>
          </w:tcPr>
          <w:p w14:paraId="11530784" w14:textId="77777777" w:rsidR="001D4180" w:rsidRDefault="001D4180" w:rsidP="001D4180"/>
        </w:tc>
      </w:tr>
      <w:tr w:rsidR="00FF7308" w14:paraId="32BC84B8" w14:textId="77777777" w:rsidTr="00B741EF">
        <w:trPr>
          <w:trHeight w:val="340"/>
        </w:trPr>
        <w:tc>
          <w:tcPr>
            <w:tcW w:w="382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699583F7" w14:textId="264FA8BE" w:rsidR="001D4180" w:rsidRDefault="001D4180" w:rsidP="00B741EF">
            <w:r>
              <w:t>Digitala sökmotorer</w:t>
            </w:r>
          </w:p>
        </w:tc>
        <w:tc>
          <w:tcPr>
            <w:tcW w:w="568" w:type="dxa"/>
            <w:tcBorders>
              <w:left w:val="single" w:sz="4" w:space="0" w:color="auto"/>
            </w:tcBorders>
          </w:tcPr>
          <w:p w14:paraId="27F4813C" w14:textId="77777777" w:rsidR="001D4180" w:rsidRDefault="001D4180" w:rsidP="001D4180"/>
        </w:tc>
        <w:tc>
          <w:tcPr>
            <w:tcW w:w="425" w:type="dxa"/>
          </w:tcPr>
          <w:p w14:paraId="6A0EA0DA" w14:textId="77777777" w:rsidR="001D4180" w:rsidRDefault="001D4180" w:rsidP="001D4180"/>
        </w:tc>
        <w:tc>
          <w:tcPr>
            <w:tcW w:w="4252" w:type="dxa"/>
          </w:tcPr>
          <w:p w14:paraId="4E3DC507" w14:textId="77777777" w:rsidR="001D4180" w:rsidRDefault="001D4180" w:rsidP="001D4180"/>
        </w:tc>
      </w:tr>
      <w:tr w:rsidR="00FF7308" w14:paraId="1B3EB7D2" w14:textId="77777777" w:rsidTr="00B741EF">
        <w:trPr>
          <w:trHeight w:val="340"/>
        </w:trPr>
        <w:tc>
          <w:tcPr>
            <w:tcW w:w="382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053C6542" w14:textId="047900EF" w:rsidR="001D4180" w:rsidRDefault="001D4180" w:rsidP="00B741EF">
            <w:r>
              <w:t>Ögon mikroskop (ej obligat.)</w:t>
            </w:r>
          </w:p>
        </w:tc>
        <w:tc>
          <w:tcPr>
            <w:tcW w:w="568" w:type="dxa"/>
            <w:tcBorders>
              <w:left w:val="single" w:sz="4" w:space="0" w:color="auto"/>
            </w:tcBorders>
          </w:tcPr>
          <w:p w14:paraId="7905435B" w14:textId="77777777" w:rsidR="001D4180" w:rsidRDefault="001D4180" w:rsidP="001D4180"/>
        </w:tc>
        <w:tc>
          <w:tcPr>
            <w:tcW w:w="425" w:type="dxa"/>
          </w:tcPr>
          <w:p w14:paraId="59F5E49B" w14:textId="77777777" w:rsidR="001D4180" w:rsidRDefault="001D4180" w:rsidP="001D4180"/>
        </w:tc>
        <w:tc>
          <w:tcPr>
            <w:tcW w:w="4252" w:type="dxa"/>
          </w:tcPr>
          <w:p w14:paraId="494FF389" w14:textId="77777777" w:rsidR="001D4180" w:rsidRDefault="001D4180" w:rsidP="001D4180"/>
        </w:tc>
      </w:tr>
      <w:tr w:rsidR="00FF7308" w14:paraId="394FAB6F" w14:textId="77777777" w:rsidTr="00B741EF">
        <w:trPr>
          <w:trHeight w:val="340"/>
        </w:trPr>
        <w:tc>
          <w:tcPr>
            <w:tcW w:w="382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501EC017" w14:textId="20916268" w:rsidR="001D4180" w:rsidRDefault="001D4180" w:rsidP="00B741EF">
            <w:r>
              <w:t>Öron mikroskop</w:t>
            </w:r>
          </w:p>
        </w:tc>
        <w:tc>
          <w:tcPr>
            <w:tcW w:w="568" w:type="dxa"/>
            <w:tcBorders>
              <w:left w:val="single" w:sz="4" w:space="0" w:color="auto"/>
            </w:tcBorders>
          </w:tcPr>
          <w:p w14:paraId="46BC132A" w14:textId="77777777" w:rsidR="001D4180" w:rsidRDefault="001D4180" w:rsidP="001D4180"/>
        </w:tc>
        <w:tc>
          <w:tcPr>
            <w:tcW w:w="425" w:type="dxa"/>
          </w:tcPr>
          <w:p w14:paraId="3837FFCF" w14:textId="77777777" w:rsidR="001D4180" w:rsidRDefault="001D4180" w:rsidP="001D4180"/>
        </w:tc>
        <w:tc>
          <w:tcPr>
            <w:tcW w:w="4252" w:type="dxa"/>
          </w:tcPr>
          <w:p w14:paraId="575D81F6" w14:textId="77777777" w:rsidR="001D4180" w:rsidRDefault="001D4180" w:rsidP="001D4180"/>
        </w:tc>
      </w:tr>
      <w:tr w:rsidR="00FF7308" w14:paraId="39BA1B12" w14:textId="77777777" w:rsidTr="00B741EF">
        <w:trPr>
          <w:trHeight w:val="340"/>
        </w:trPr>
        <w:tc>
          <w:tcPr>
            <w:tcW w:w="382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40709ED6" w14:textId="7FB3675D" w:rsidR="001D4180" w:rsidRDefault="001D4180" w:rsidP="00B741EF">
            <w:r>
              <w:t>Gynstol</w:t>
            </w:r>
          </w:p>
        </w:tc>
        <w:tc>
          <w:tcPr>
            <w:tcW w:w="568" w:type="dxa"/>
            <w:tcBorders>
              <w:left w:val="single" w:sz="4" w:space="0" w:color="auto"/>
            </w:tcBorders>
          </w:tcPr>
          <w:p w14:paraId="3B8A4598" w14:textId="77777777" w:rsidR="001D4180" w:rsidRDefault="001D4180" w:rsidP="001D4180"/>
        </w:tc>
        <w:tc>
          <w:tcPr>
            <w:tcW w:w="425" w:type="dxa"/>
          </w:tcPr>
          <w:p w14:paraId="429CA77E" w14:textId="77777777" w:rsidR="001D4180" w:rsidRDefault="001D4180" w:rsidP="001D4180"/>
        </w:tc>
        <w:tc>
          <w:tcPr>
            <w:tcW w:w="4252" w:type="dxa"/>
          </w:tcPr>
          <w:p w14:paraId="0ED26D5C" w14:textId="77777777" w:rsidR="001D4180" w:rsidRDefault="001D4180" w:rsidP="001D4180"/>
        </w:tc>
      </w:tr>
      <w:tr w:rsidR="00FF7308" w14:paraId="429B2B7B" w14:textId="77777777" w:rsidTr="00B741EF">
        <w:trPr>
          <w:trHeight w:val="340"/>
        </w:trPr>
        <w:tc>
          <w:tcPr>
            <w:tcW w:w="382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3AD414E" w14:textId="2A3AB5A4" w:rsidR="001D4180" w:rsidRDefault="001D4180" w:rsidP="00B741EF">
            <w:r>
              <w:t>Opsal/akutrum</w:t>
            </w:r>
          </w:p>
        </w:tc>
        <w:tc>
          <w:tcPr>
            <w:tcW w:w="568" w:type="dxa"/>
            <w:tcBorders>
              <w:left w:val="single" w:sz="4" w:space="0" w:color="auto"/>
            </w:tcBorders>
          </w:tcPr>
          <w:p w14:paraId="18AF16EB" w14:textId="77777777" w:rsidR="001D4180" w:rsidRDefault="001D4180" w:rsidP="001D4180"/>
        </w:tc>
        <w:tc>
          <w:tcPr>
            <w:tcW w:w="425" w:type="dxa"/>
          </w:tcPr>
          <w:p w14:paraId="100EF716" w14:textId="77777777" w:rsidR="001D4180" w:rsidRDefault="001D4180" w:rsidP="001D4180"/>
        </w:tc>
        <w:tc>
          <w:tcPr>
            <w:tcW w:w="4252" w:type="dxa"/>
          </w:tcPr>
          <w:p w14:paraId="2929C5EF" w14:textId="77777777" w:rsidR="001D4180" w:rsidRDefault="001D4180" w:rsidP="001D4180"/>
        </w:tc>
      </w:tr>
      <w:tr w:rsidR="00FF7308" w14:paraId="28269599" w14:textId="77777777" w:rsidTr="00B741EF">
        <w:trPr>
          <w:trHeight w:val="340"/>
        </w:trPr>
        <w:tc>
          <w:tcPr>
            <w:tcW w:w="382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55DFD65D" w14:textId="0BD66177" w:rsidR="001D4180" w:rsidRDefault="001D4180" w:rsidP="00B741EF">
            <w:r>
              <w:t>Doppler-arteriell</w:t>
            </w:r>
          </w:p>
        </w:tc>
        <w:tc>
          <w:tcPr>
            <w:tcW w:w="568" w:type="dxa"/>
            <w:tcBorders>
              <w:left w:val="single" w:sz="4" w:space="0" w:color="auto"/>
            </w:tcBorders>
          </w:tcPr>
          <w:p w14:paraId="072F8EF9" w14:textId="77777777" w:rsidR="001D4180" w:rsidRDefault="001D4180" w:rsidP="001D4180"/>
        </w:tc>
        <w:tc>
          <w:tcPr>
            <w:tcW w:w="425" w:type="dxa"/>
          </w:tcPr>
          <w:p w14:paraId="468C8A1F" w14:textId="77777777" w:rsidR="001D4180" w:rsidRDefault="001D4180" w:rsidP="001D4180"/>
        </w:tc>
        <w:tc>
          <w:tcPr>
            <w:tcW w:w="4252" w:type="dxa"/>
          </w:tcPr>
          <w:p w14:paraId="189BB2C9" w14:textId="77777777" w:rsidR="001D4180" w:rsidRDefault="001D4180" w:rsidP="001D4180"/>
        </w:tc>
      </w:tr>
      <w:tr w:rsidR="00FF7308" w14:paraId="3AA19D58" w14:textId="77777777" w:rsidTr="00B741EF">
        <w:trPr>
          <w:trHeight w:val="340"/>
        </w:trPr>
        <w:tc>
          <w:tcPr>
            <w:tcW w:w="382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51597A4B" w14:textId="34418B7C" w:rsidR="001D4180" w:rsidRDefault="00FF7308" w:rsidP="00B741EF">
            <w:r w:rsidRPr="00FF7308">
              <w:lastRenderedPageBreak/>
              <w:t>Urinvägsdoppler</w:t>
            </w:r>
          </w:p>
        </w:tc>
        <w:tc>
          <w:tcPr>
            <w:tcW w:w="568" w:type="dxa"/>
            <w:tcBorders>
              <w:left w:val="single" w:sz="4" w:space="0" w:color="auto"/>
            </w:tcBorders>
          </w:tcPr>
          <w:p w14:paraId="70B57692" w14:textId="77777777" w:rsidR="001D4180" w:rsidRDefault="001D4180" w:rsidP="001D4180"/>
        </w:tc>
        <w:tc>
          <w:tcPr>
            <w:tcW w:w="425" w:type="dxa"/>
          </w:tcPr>
          <w:p w14:paraId="7C92AB62" w14:textId="77777777" w:rsidR="001D4180" w:rsidRDefault="001D4180" w:rsidP="001D4180"/>
        </w:tc>
        <w:tc>
          <w:tcPr>
            <w:tcW w:w="4252" w:type="dxa"/>
          </w:tcPr>
          <w:p w14:paraId="21C5C19E" w14:textId="77777777" w:rsidR="001D4180" w:rsidRDefault="001D4180" w:rsidP="001D4180"/>
        </w:tc>
      </w:tr>
      <w:tr w:rsidR="00FF7308" w14:paraId="7353C215" w14:textId="77777777" w:rsidTr="00B741EF">
        <w:trPr>
          <w:trHeight w:val="340"/>
        </w:trPr>
        <w:tc>
          <w:tcPr>
            <w:tcW w:w="382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651E15BA" w14:textId="177D8D54" w:rsidR="001D4180" w:rsidRDefault="00FF7308" w:rsidP="00B741EF">
            <w:r w:rsidRPr="00FF7308">
              <w:t>Rektoskop/sug</w:t>
            </w:r>
          </w:p>
        </w:tc>
        <w:tc>
          <w:tcPr>
            <w:tcW w:w="568" w:type="dxa"/>
            <w:tcBorders>
              <w:left w:val="single" w:sz="4" w:space="0" w:color="auto"/>
            </w:tcBorders>
          </w:tcPr>
          <w:p w14:paraId="4E347BD4" w14:textId="77777777" w:rsidR="001D4180" w:rsidRDefault="001D4180" w:rsidP="001D4180"/>
        </w:tc>
        <w:tc>
          <w:tcPr>
            <w:tcW w:w="425" w:type="dxa"/>
          </w:tcPr>
          <w:p w14:paraId="4E7F4623" w14:textId="77777777" w:rsidR="001D4180" w:rsidRDefault="001D4180" w:rsidP="001D4180"/>
        </w:tc>
        <w:tc>
          <w:tcPr>
            <w:tcW w:w="4252" w:type="dxa"/>
          </w:tcPr>
          <w:p w14:paraId="03B2898E" w14:textId="77777777" w:rsidR="001D4180" w:rsidRDefault="001D4180" w:rsidP="001D4180"/>
        </w:tc>
      </w:tr>
      <w:tr w:rsidR="00FF7308" w14:paraId="522F2C54" w14:textId="77777777" w:rsidTr="00B741EF">
        <w:trPr>
          <w:trHeight w:val="340"/>
        </w:trPr>
        <w:tc>
          <w:tcPr>
            <w:tcW w:w="382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6F4993FD" w14:textId="111E9614" w:rsidR="001D4180" w:rsidRDefault="001C5DDE" w:rsidP="00B741EF">
            <w:r>
              <w:t>Möjlighet att filma (med ljud)</w:t>
            </w:r>
          </w:p>
        </w:tc>
        <w:tc>
          <w:tcPr>
            <w:tcW w:w="568" w:type="dxa"/>
            <w:tcBorders>
              <w:left w:val="single" w:sz="4" w:space="0" w:color="auto"/>
            </w:tcBorders>
          </w:tcPr>
          <w:p w14:paraId="74BF548E" w14:textId="77777777" w:rsidR="001D4180" w:rsidRDefault="001D4180" w:rsidP="001D4180"/>
        </w:tc>
        <w:tc>
          <w:tcPr>
            <w:tcW w:w="425" w:type="dxa"/>
          </w:tcPr>
          <w:p w14:paraId="6B1BD155" w14:textId="77777777" w:rsidR="001D4180" w:rsidRDefault="001D4180" w:rsidP="001D4180"/>
        </w:tc>
        <w:tc>
          <w:tcPr>
            <w:tcW w:w="4252" w:type="dxa"/>
          </w:tcPr>
          <w:p w14:paraId="253A8C90" w14:textId="77777777" w:rsidR="001D4180" w:rsidRDefault="001D4180" w:rsidP="001D4180"/>
        </w:tc>
      </w:tr>
      <w:tr w:rsidR="00FF7308" w14:paraId="5A67841B" w14:textId="77777777" w:rsidTr="00B741EF">
        <w:trPr>
          <w:trHeight w:val="340"/>
        </w:trPr>
        <w:tc>
          <w:tcPr>
            <w:tcW w:w="382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76C47F4F" w14:textId="19729634" w:rsidR="001D4180" w:rsidRDefault="00FF7308" w:rsidP="00B741EF">
            <w:r w:rsidRPr="00FF7308">
              <w:t>Annat</w:t>
            </w:r>
          </w:p>
        </w:tc>
        <w:tc>
          <w:tcPr>
            <w:tcW w:w="568" w:type="dxa"/>
            <w:tcBorders>
              <w:left w:val="single" w:sz="4" w:space="0" w:color="auto"/>
            </w:tcBorders>
          </w:tcPr>
          <w:p w14:paraId="6B54F002" w14:textId="77777777" w:rsidR="001D4180" w:rsidRDefault="001D4180" w:rsidP="001D4180"/>
        </w:tc>
        <w:tc>
          <w:tcPr>
            <w:tcW w:w="425" w:type="dxa"/>
          </w:tcPr>
          <w:p w14:paraId="348875BD" w14:textId="77777777" w:rsidR="001D4180" w:rsidRDefault="001D4180" w:rsidP="001D4180"/>
        </w:tc>
        <w:tc>
          <w:tcPr>
            <w:tcW w:w="4252" w:type="dxa"/>
          </w:tcPr>
          <w:p w14:paraId="7219949F" w14:textId="77777777" w:rsidR="001D4180" w:rsidRDefault="001D4180" w:rsidP="001D4180"/>
        </w:tc>
      </w:tr>
    </w:tbl>
    <w:p w14:paraId="34738A17" w14:textId="652067FA" w:rsidR="001D4180" w:rsidRDefault="00B741EF" w:rsidP="00B741EF">
      <w:pPr>
        <w:spacing w:before="480" w:after="0"/>
        <w:rPr>
          <w:b/>
          <w:bCs/>
          <w:sz w:val="22"/>
          <w:szCs w:val="22"/>
        </w:rPr>
      </w:pPr>
      <w:r w:rsidRPr="00B741EF">
        <w:rPr>
          <w:b/>
          <w:bCs/>
          <w:sz w:val="22"/>
          <w:szCs w:val="22"/>
        </w:rPr>
        <w:t>Nätverk</w:t>
      </w:r>
    </w:p>
    <w:tbl>
      <w:tblPr>
        <w:tblStyle w:val="Tabellrutnt"/>
        <w:tblW w:w="90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61"/>
        <w:gridCol w:w="581"/>
        <w:gridCol w:w="554"/>
        <w:gridCol w:w="5571"/>
      </w:tblGrid>
      <w:tr w:rsidR="00B741EF" w14:paraId="4A069BB9" w14:textId="77777777" w:rsidTr="5A8DD782">
        <w:tc>
          <w:tcPr>
            <w:tcW w:w="2361" w:type="dxa"/>
          </w:tcPr>
          <w:p w14:paraId="609CEC41" w14:textId="77777777" w:rsidR="00B741EF" w:rsidRDefault="00B741EF" w:rsidP="00B741EF">
            <w:pPr>
              <w:spacing w:after="120"/>
            </w:pPr>
          </w:p>
        </w:tc>
        <w:tc>
          <w:tcPr>
            <w:tcW w:w="581" w:type="dxa"/>
            <w:tcBorders>
              <w:bottom w:val="single" w:sz="4" w:space="0" w:color="auto"/>
            </w:tcBorders>
          </w:tcPr>
          <w:p w14:paraId="7F206AAD" w14:textId="741FAC24" w:rsidR="00B741EF" w:rsidRDefault="00B741EF" w:rsidP="00B741EF">
            <w:pPr>
              <w:spacing w:after="120"/>
            </w:pPr>
            <w:r>
              <w:t>Ja</w:t>
            </w:r>
          </w:p>
        </w:tc>
        <w:tc>
          <w:tcPr>
            <w:tcW w:w="554" w:type="dxa"/>
            <w:tcBorders>
              <w:bottom w:val="single" w:sz="4" w:space="0" w:color="auto"/>
            </w:tcBorders>
          </w:tcPr>
          <w:p w14:paraId="19A972B9" w14:textId="24A4AFF4" w:rsidR="00B741EF" w:rsidRDefault="00B741EF" w:rsidP="00B741EF">
            <w:pPr>
              <w:spacing w:after="120"/>
            </w:pPr>
            <w:r>
              <w:t>N</w:t>
            </w:r>
            <w:r w:rsidR="623AC6CA">
              <w:t>e</w:t>
            </w:r>
            <w:r>
              <w:t>j</w:t>
            </w:r>
          </w:p>
        </w:tc>
        <w:tc>
          <w:tcPr>
            <w:tcW w:w="5571" w:type="dxa"/>
            <w:tcBorders>
              <w:bottom w:val="single" w:sz="4" w:space="0" w:color="auto"/>
            </w:tcBorders>
          </w:tcPr>
          <w:p w14:paraId="14A2F10F" w14:textId="57F39B14" w:rsidR="00B741EF" w:rsidRDefault="00B741EF" w:rsidP="00B741EF">
            <w:pPr>
              <w:spacing w:after="120"/>
            </w:pPr>
            <w:r>
              <w:t>Kommentar</w:t>
            </w:r>
          </w:p>
        </w:tc>
      </w:tr>
      <w:tr w:rsidR="00B741EF" w14:paraId="379B65B5" w14:textId="77777777" w:rsidTr="5A8DD782">
        <w:trPr>
          <w:trHeight w:val="340"/>
        </w:trPr>
        <w:tc>
          <w:tcPr>
            <w:tcW w:w="2361" w:type="dxa"/>
            <w:tcBorders>
              <w:right w:val="single" w:sz="4" w:space="0" w:color="auto"/>
            </w:tcBorders>
            <w:vAlign w:val="center"/>
          </w:tcPr>
          <w:p w14:paraId="7A90E8C9" w14:textId="1E8CE1D3" w:rsidR="00B741EF" w:rsidRDefault="00B741EF" w:rsidP="00B741EF">
            <w:r>
              <w:t>APT</w:t>
            </w:r>
          </w:p>
        </w:tc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F6C65" w14:textId="77777777" w:rsidR="00B741EF" w:rsidRDefault="00B741EF" w:rsidP="00B741EF"/>
        </w:tc>
        <w:tc>
          <w:tcPr>
            <w:tcW w:w="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E1E75" w14:textId="77777777" w:rsidR="00B741EF" w:rsidRDefault="00B741EF" w:rsidP="00B741EF"/>
        </w:tc>
        <w:tc>
          <w:tcPr>
            <w:tcW w:w="5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33815" w14:textId="77777777" w:rsidR="00B741EF" w:rsidRDefault="00B741EF" w:rsidP="00B741EF"/>
        </w:tc>
      </w:tr>
      <w:tr w:rsidR="00B741EF" w14:paraId="1A7E8EB2" w14:textId="77777777" w:rsidTr="5A8DD782">
        <w:trPr>
          <w:trHeight w:val="340"/>
        </w:trPr>
        <w:tc>
          <w:tcPr>
            <w:tcW w:w="2361" w:type="dxa"/>
            <w:tcBorders>
              <w:right w:val="single" w:sz="4" w:space="0" w:color="auto"/>
            </w:tcBorders>
            <w:vAlign w:val="center"/>
          </w:tcPr>
          <w:p w14:paraId="5F998FC4" w14:textId="554FA7A0" w:rsidR="00B741EF" w:rsidRDefault="00B741EF" w:rsidP="00B741EF">
            <w:r>
              <w:t>Läkarmöten</w:t>
            </w:r>
          </w:p>
        </w:tc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D4931" w14:textId="77777777" w:rsidR="00B741EF" w:rsidRDefault="00B741EF" w:rsidP="00B741EF"/>
        </w:tc>
        <w:tc>
          <w:tcPr>
            <w:tcW w:w="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5DA15C" w14:textId="77777777" w:rsidR="00B741EF" w:rsidRDefault="00B741EF" w:rsidP="00B741EF"/>
        </w:tc>
        <w:tc>
          <w:tcPr>
            <w:tcW w:w="5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427FA" w14:textId="77777777" w:rsidR="00B741EF" w:rsidRDefault="00B741EF" w:rsidP="00B741EF"/>
        </w:tc>
      </w:tr>
      <w:tr w:rsidR="00B741EF" w14:paraId="129EAE71" w14:textId="77777777" w:rsidTr="5A8DD782">
        <w:trPr>
          <w:trHeight w:val="340"/>
        </w:trPr>
        <w:tc>
          <w:tcPr>
            <w:tcW w:w="2361" w:type="dxa"/>
            <w:tcBorders>
              <w:right w:val="single" w:sz="4" w:space="0" w:color="auto"/>
            </w:tcBorders>
            <w:vAlign w:val="center"/>
          </w:tcPr>
          <w:p w14:paraId="0434F339" w14:textId="7FF02D92" w:rsidR="00B741EF" w:rsidRDefault="00B741EF" w:rsidP="00B741EF">
            <w:r w:rsidRPr="00B741EF">
              <w:t>FQ/Balint/annat</w:t>
            </w:r>
          </w:p>
        </w:tc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379CA" w14:textId="77777777" w:rsidR="00B741EF" w:rsidRDefault="00B741EF" w:rsidP="00B741EF"/>
        </w:tc>
        <w:tc>
          <w:tcPr>
            <w:tcW w:w="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44167" w14:textId="77777777" w:rsidR="00B741EF" w:rsidRDefault="00B741EF" w:rsidP="00B741EF"/>
        </w:tc>
        <w:tc>
          <w:tcPr>
            <w:tcW w:w="5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DF28B" w14:textId="77777777" w:rsidR="00B741EF" w:rsidRDefault="00B741EF" w:rsidP="00B741EF"/>
        </w:tc>
      </w:tr>
    </w:tbl>
    <w:p w14:paraId="2741CA92" w14:textId="17615162" w:rsidR="00B741EF" w:rsidRDefault="00B741EF" w:rsidP="00B741EF"/>
    <w:p w14:paraId="0B7BE5F6" w14:textId="77777777" w:rsidR="00B741EF" w:rsidRDefault="00B741EF" w:rsidP="00B741EF"/>
    <w:tbl>
      <w:tblPr>
        <w:tblStyle w:val="Tabellrutnt"/>
        <w:tblW w:w="9067" w:type="dxa"/>
        <w:tblLook w:val="04A0" w:firstRow="1" w:lastRow="0" w:firstColumn="1" w:lastColumn="0" w:noHBand="0" w:noVBand="1"/>
      </w:tblPr>
      <w:tblGrid>
        <w:gridCol w:w="6516"/>
        <w:gridCol w:w="2551"/>
      </w:tblGrid>
      <w:tr w:rsidR="00B741EF" w14:paraId="58384D82" w14:textId="77777777" w:rsidTr="00B741EF">
        <w:trPr>
          <w:trHeight w:val="567"/>
        </w:trPr>
        <w:tc>
          <w:tcPr>
            <w:tcW w:w="6516" w:type="dxa"/>
          </w:tcPr>
          <w:p w14:paraId="7B69069F" w14:textId="533C648F" w:rsidR="00B741EF" w:rsidRPr="00B741EF" w:rsidRDefault="00B741EF" w:rsidP="00B741EF">
            <w:pPr>
              <w:ind w:right="-283"/>
              <w:rPr>
                <w:sz w:val="16"/>
                <w:szCs w:val="16"/>
              </w:rPr>
            </w:pPr>
            <w:r w:rsidRPr="00B741EF">
              <w:rPr>
                <w:sz w:val="16"/>
                <w:szCs w:val="16"/>
              </w:rPr>
              <w:t>Verksamhetsansvarig</w:t>
            </w:r>
          </w:p>
        </w:tc>
        <w:tc>
          <w:tcPr>
            <w:tcW w:w="2551" w:type="dxa"/>
            <w:vMerge w:val="restart"/>
          </w:tcPr>
          <w:p w14:paraId="073004E4" w14:textId="293BF8E3" w:rsidR="00B741EF" w:rsidRPr="00B741EF" w:rsidRDefault="00B741EF" w:rsidP="00B741EF">
            <w:pPr>
              <w:ind w:right="-283"/>
              <w:rPr>
                <w:sz w:val="16"/>
                <w:szCs w:val="16"/>
              </w:rPr>
            </w:pPr>
            <w:r w:rsidRPr="00B741EF">
              <w:rPr>
                <w:sz w:val="16"/>
                <w:szCs w:val="16"/>
              </w:rPr>
              <w:t>Datum</w:t>
            </w:r>
          </w:p>
        </w:tc>
      </w:tr>
      <w:tr w:rsidR="00B741EF" w14:paraId="3AC9BA26" w14:textId="77777777" w:rsidTr="00B741EF">
        <w:trPr>
          <w:trHeight w:val="567"/>
        </w:trPr>
        <w:tc>
          <w:tcPr>
            <w:tcW w:w="6516" w:type="dxa"/>
          </w:tcPr>
          <w:p w14:paraId="0302544A" w14:textId="0AFA6B5C" w:rsidR="00B741EF" w:rsidRPr="00B741EF" w:rsidRDefault="00B741EF" w:rsidP="00B741EF">
            <w:pPr>
              <w:ind w:right="-283"/>
              <w:rPr>
                <w:sz w:val="16"/>
                <w:szCs w:val="16"/>
              </w:rPr>
            </w:pPr>
            <w:r w:rsidRPr="00B741EF">
              <w:rPr>
                <w:sz w:val="16"/>
                <w:szCs w:val="16"/>
              </w:rPr>
              <w:t>Namnförtydligande</w:t>
            </w:r>
          </w:p>
        </w:tc>
        <w:tc>
          <w:tcPr>
            <w:tcW w:w="2551" w:type="dxa"/>
            <w:vMerge/>
          </w:tcPr>
          <w:p w14:paraId="0B68491E" w14:textId="77777777" w:rsidR="00B741EF" w:rsidRPr="00B741EF" w:rsidRDefault="00B741EF" w:rsidP="00B741EF">
            <w:pPr>
              <w:ind w:right="-283"/>
              <w:rPr>
                <w:sz w:val="16"/>
                <w:szCs w:val="16"/>
              </w:rPr>
            </w:pPr>
          </w:p>
        </w:tc>
      </w:tr>
    </w:tbl>
    <w:p w14:paraId="2451AD17" w14:textId="77777777" w:rsidR="00B741EF" w:rsidRPr="00B741EF" w:rsidRDefault="00B741EF" w:rsidP="00B741EF"/>
    <w:sectPr w:rsidR="00B741EF" w:rsidRPr="00B741EF" w:rsidSect="006F7778">
      <w:headerReference w:type="default" r:id="rId12"/>
      <w:headerReference w:type="first" r:id="rId13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54F2C8" w14:textId="77777777" w:rsidR="005B3089" w:rsidRDefault="005B3089" w:rsidP="00ED6C6F">
      <w:pPr>
        <w:spacing w:after="0" w:line="240" w:lineRule="auto"/>
      </w:pPr>
      <w:r>
        <w:separator/>
      </w:r>
    </w:p>
  </w:endnote>
  <w:endnote w:type="continuationSeparator" w:id="0">
    <w:p w14:paraId="0BD20CDE" w14:textId="77777777" w:rsidR="005B3089" w:rsidRDefault="005B3089" w:rsidP="00ED6C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0D494F" w14:textId="77777777" w:rsidR="005B3089" w:rsidRDefault="005B3089" w:rsidP="00ED6C6F">
      <w:pPr>
        <w:spacing w:after="0" w:line="240" w:lineRule="auto"/>
      </w:pPr>
      <w:r>
        <w:separator/>
      </w:r>
    </w:p>
  </w:footnote>
  <w:footnote w:type="continuationSeparator" w:id="0">
    <w:p w14:paraId="4FA4424D" w14:textId="77777777" w:rsidR="005B3089" w:rsidRDefault="005B3089" w:rsidP="00ED6C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63B0AB" w14:textId="372587CC" w:rsidR="009E3DC3" w:rsidRPr="00F25BAC" w:rsidRDefault="00B741EF" w:rsidP="00F25BAC">
    <w:pPr>
      <w:pStyle w:val="Sidhuvud"/>
    </w:pPr>
    <w:r w:rsidRPr="00B741EF">
      <w:t>Underlag för godkännande för utbildningsuppdrag för läkare inom Vårdval Vårdcentral</w:t>
    </w:r>
    <w:r w:rsidR="009E3DC3">
      <w:tab/>
    </w:r>
    <w:r w:rsidR="009E3DC3" w:rsidRPr="00F25BAC">
      <w:t>Sida</w:t>
    </w:r>
    <w:r w:rsidR="009E3DC3">
      <w:t xml:space="preserve"> </w:t>
    </w:r>
    <w:r w:rsidR="009E3DC3">
      <w:fldChar w:fldCharType="begin"/>
    </w:r>
    <w:r w:rsidR="009E3DC3">
      <w:instrText xml:space="preserve"> PAGE  \* Arabic  \* MERGEFORMAT </w:instrText>
    </w:r>
    <w:r w:rsidR="009E3DC3">
      <w:fldChar w:fldCharType="separate"/>
    </w:r>
    <w:r w:rsidR="009E3DC3">
      <w:rPr>
        <w:noProof/>
      </w:rPr>
      <w:t>2</w:t>
    </w:r>
    <w:r w:rsidR="009E3DC3"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89C9FD" w14:textId="7C4854B1" w:rsidR="00442356" w:rsidRDefault="00442356">
    <w:pPr>
      <w:pStyle w:val="Sidhuvud"/>
    </w:pPr>
    <w:r>
      <w:rPr>
        <w:noProof/>
      </w:rPr>
      <w:drawing>
        <wp:anchor distT="0" distB="252095" distL="114300" distR="114300" simplePos="0" relativeHeight="251659264" behindDoc="1" locked="1" layoutInCell="1" allowOverlap="0" wp14:anchorId="7DE60D7F" wp14:editId="0929A977">
          <wp:simplePos x="0" y="0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463403603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63403603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1973632982">
    <w:abstractNumId w:val="14"/>
  </w:num>
  <w:num w:numId="19" w16cid:durableId="332756038">
    <w:abstractNumId w:val="14"/>
  </w:num>
  <w:num w:numId="20" w16cid:durableId="6489029">
    <w:abstractNumId w:val="14"/>
  </w:num>
  <w:num w:numId="21" w16cid:durableId="976102582">
    <w:abstractNumId w:val="14"/>
  </w:num>
  <w:num w:numId="22" w16cid:durableId="261376145">
    <w:abstractNumId w:val="14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761A"/>
    <w:rsid w:val="00014ABF"/>
    <w:rsid w:val="000164F3"/>
    <w:rsid w:val="000213E0"/>
    <w:rsid w:val="000226F4"/>
    <w:rsid w:val="00023CF5"/>
    <w:rsid w:val="000304A9"/>
    <w:rsid w:val="00035827"/>
    <w:rsid w:val="000428AA"/>
    <w:rsid w:val="00081E07"/>
    <w:rsid w:val="00083807"/>
    <w:rsid w:val="0008596E"/>
    <w:rsid w:val="0008640E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F3B55"/>
    <w:rsid w:val="0010080B"/>
    <w:rsid w:val="0010206C"/>
    <w:rsid w:val="00104807"/>
    <w:rsid w:val="00106E6E"/>
    <w:rsid w:val="001105A7"/>
    <w:rsid w:val="0011207E"/>
    <w:rsid w:val="00117E33"/>
    <w:rsid w:val="00136C6B"/>
    <w:rsid w:val="00142663"/>
    <w:rsid w:val="00142E3C"/>
    <w:rsid w:val="00143921"/>
    <w:rsid w:val="001611C6"/>
    <w:rsid w:val="00167F2D"/>
    <w:rsid w:val="00182C4D"/>
    <w:rsid w:val="0018785E"/>
    <w:rsid w:val="0019680D"/>
    <w:rsid w:val="001A6BC3"/>
    <w:rsid w:val="001A7D3F"/>
    <w:rsid w:val="001B2002"/>
    <w:rsid w:val="001B4BB9"/>
    <w:rsid w:val="001C5DDE"/>
    <w:rsid w:val="001D4180"/>
    <w:rsid w:val="00220B93"/>
    <w:rsid w:val="00227810"/>
    <w:rsid w:val="0023309C"/>
    <w:rsid w:val="002346A2"/>
    <w:rsid w:val="00235637"/>
    <w:rsid w:val="00237D8B"/>
    <w:rsid w:val="002506A7"/>
    <w:rsid w:val="00251B44"/>
    <w:rsid w:val="00257988"/>
    <w:rsid w:val="002603DF"/>
    <w:rsid w:val="002611BD"/>
    <w:rsid w:val="00267E76"/>
    <w:rsid w:val="002A0EBB"/>
    <w:rsid w:val="002A223C"/>
    <w:rsid w:val="002B1296"/>
    <w:rsid w:val="002D2638"/>
    <w:rsid w:val="002D6BE7"/>
    <w:rsid w:val="002E095B"/>
    <w:rsid w:val="002E6307"/>
    <w:rsid w:val="002F7366"/>
    <w:rsid w:val="00312D40"/>
    <w:rsid w:val="00324BC6"/>
    <w:rsid w:val="0035044E"/>
    <w:rsid w:val="0036067A"/>
    <w:rsid w:val="00363222"/>
    <w:rsid w:val="003848CD"/>
    <w:rsid w:val="00384E26"/>
    <w:rsid w:val="00397151"/>
    <w:rsid w:val="003977E2"/>
    <w:rsid w:val="003A0FEC"/>
    <w:rsid w:val="003A4BEC"/>
    <w:rsid w:val="003C45A3"/>
    <w:rsid w:val="003D1AD5"/>
    <w:rsid w:val="003D4AA5"/>
    <w:rsid w:val="003E3420"/>
    <w:rsid w:val="003F0854"/>
    <w:rsid w:val="003F0BD7"/>
    <w:rsid w:val="00411FB3"/>
    <w:rsid w:val="004333A3"/>
    <w:rsid w:val="00442356"/>
    <w:rsid w:val="004457CA"/>
    <w:rsid w:val="004477B4"/>
    <w:rsid w:val="004539FA"/>
    <w:rsid w:val="004579C9"/>
    <w:rsid w:val="00463F60"/>
    <w:rsid w:val="00466ABB"/>
    <w:rsid w:val="00467A81"/>
    <w:rsid w:val="00472FE4"/>
    <w:rsid w:val="00476DDD"/>
    <w:rsid w:val="00481060"/>
    <w:rsid w:val="00483F66"/>
    <w:rsid w:val="004B1A1F"/>
    <w:rsid w:val="004C2B36"/>
    <w:rsid w:val="004E08FC"/>
    <w:rsid w:val="004E0B05"/>
    <w:rsid w:val="004F2653"/>
    <w:rsid w:val="004F6E9F"/>
    <w:rsid w:val="00502996"/>
    <w:rsid w:val="005241A4"/>
    <w:rsid w:val="00531996"/>
    <w:rsid w:val="005377E7"/>
    <w:rsid w:val="005537A8"/>
    <w:rsid w:val="0056637A"/>
    <w:rsid w:val="00575871"/>
    <w:rsid w:val="005861D0"/>
    <w:rsid w:val="00586919"/>
    <w:rsid w:val="00594D98"/>
    <w:rsid w:val="005A403A"/>
    <w:rsid w:val="005A6F62"/>
    <w:rsid w:val="005B2591"/>
    <w:rsid w:val="005B3089"/>
    <w:rsid w:val="005C4A0C"/>
    <w:rsid w:val="005C6423"/>
    <w:rsid w:val="005C738E"/>
    <w:rsid w:val="005E0CDB"/>
    <w:rsid w:val="005E31ED"/>
    <w:rsid w:val="005E7123"/>
    <w:rsid w:val="005F29FB"/>
    <w:rsid w:val="00604B03"/>
    <w:rsid w:val="00606B0F"/>
    <w:rsid w:val="006137D6"/>
    <w:rsid w:val="00622230"/>
    <w:rsid w:val="006769DD"/>
    <w:rsid w:val="00693ED8"/>
    <w:rsid w:val="00696DF2"/>
    <w:rsid w:val="00697C2E"/>
    <w:rsid w:val="006A60A8"/>
    <w:rsid w:val="006A6286"/>
    <w:rsid w:val="006B3AC6"/>
    <w:rsid w:val="006B4AC5"/>
    <w:rsid w:val="006B7D36"/>
    <w:rsid w:val="006C0636"/>
    <w:rsid w:val="006C20B8"/>
    <w:rsid w:val="006C4DA1"/>
    <w:rsid w:val="006E43A5"/>
    <w:rsid w:val="006E6496"/>
    <w:rsid w:val="006F7778"/>
    <w:rsid w:val="00737193"/>
    <w:rsid w:val="00742CAC"/>
    <w:rsid w:val="007547F2"/>
    <w:rsid w:val="00766BEC"/>
    <w:rsid w:val="00772B6E"/>
    <w:rsid w:val="007829D2"/>
    <w:rsid w:val="00783074"/>
    <w:rsid w:val="0078522D"/>
    <w:rsid w:val="007A0B53"/>
    <w:rsid w:val="007B634A"/>
    <w:rsid w:val="007C1E39"/>
    <w:rsid w:val="007C5139"/>
    <w:rsid w:val="007E16FA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53F45"/>
    <w:rsid w:val="00854FCB"/>
    <w:rsid w:val="008574B7"/>
    <w:rsid w:val="00862715"/>
    <w:rsid w:val="00865E8C"/>
    <w:rsid w:val="00870403"/>
    <w:rsid w:val="00875CBE"/>
    <w:rsid w:val="008A525C"/>
    <w:rsid w:val="008C5285"/>
    <w:rsid w:val="008C761A"/>
    <w:rsid w:val="008D4F31"/>
    <w:rsid w:val="008D63F2"/>
    <w:rsid w:val="008F437E"/>
    <w:rsid w:val="008F46D6"/>
    <w:rsid w:val="00910C25"/>
    <w:rsid w:val="0091229C"/>
    <w:rsid w:val="009255D9"/>
    <w:rsid w:val="00934D21"/>
    <w:rsid w:val="00947BCD"/>
    <w:rsid w:val="009609C9"/>
    <w:rsid w:val="00972D16"/>
    <w:rsid w:val="00973775"/>
    <w:rsid w:val="00976057"/>
    <w:rsid w:val="0099293C"/>
    <w:rsid w:val="009A25E1"/>
    <w:rsid w:val="009B2791"/>
    <w:rsid w:val="009D509B"/>
    <w:rsid w:val="009E3DC3"/>
    <w:rsid w:val="009E437C"/>
    <w:rsid w:val="009E5423"/>
    <w:rsid w:val="009E6EF9"/>
    <w:rsid w:val="009E7B9D"/>
    <w:rsid w:val="009E7F82"/>
    <w:rsid w:val="00A076D6"/>
    <w:rsid w:val="00A16575"/>
    <w:rsid w:val="00A17AEC"/>
    <w:rsid w:val="00A17B37"/>
    <w:rsid w:val="00A2125B"/>
    <w:rsid w:val="00A23320"/>
    <w:rsid w:val="00A273A8"/>
    <w:rsid w:val="00A51CEF"/>
    <w:rsid w:val="00A6449E"/>
    <w:rsid w:val="00A711E8"/>
    <w:rsid w:val="00A80C68"/>
    <w:rsid w:val="00A85CB0"/>
    <w:rsid w:val="00A87B49"/>
    <w:rsid w:val="00A96DA2"/>
    <w:rsid w:val="00AA2ABA"/>
    <w:rsid w:val="00AA3A34"/>
    <w:rsid w:val="00AA5C9A"/>
    <w:rsid w:val="00AB167A"/>
    <w:rsid w:val="00AB24CA"/>
    <w:rsid w:val="00AB2AFC"/>
    <w:rsid w:val="00AB57E2"/>
    <w:rsid w:val="00AD354E"/>
    <w:rsid w:val="00AD5832"/>
    <w:rsid w:val="00AF5B57"/>
    <w:rsid w:val="00B12070"/>
    <w:rsid w:val="00B1580D"/>
    <w:rsid w:val="00B30455"/>
    <w:rsid w:val="00B32309"/>
    <w:rsid w:val="00B37193"/>
    <w:rsid w:val="00B40283"/>
    <w:rsid w:val="00B4285A"/>
    <w:rsid w:val="00B462CC"/>
    <w:rsid w:val="00B6416A"/>
    <w:rsid w:val="00B71B19"/>
    <w:rsid w:val="00B741EF"/>
    <w:rsid w:val="00BB48AC"/>
    <w:rsid w:val="00BB5B73"/>
    <w:rsid w:val="00BB7B8B"/>
    <w:rsid w:val="00BC4E87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27044"/>
    <w:rsid w:val="00C312B6"/>
    <w:rsid w:val="00C402B3"/>
    <w:rsid w:val="00C4216C"/>
    <w:rsid w:val="00C459F7"/>
    <w:rsid w:val="00C578AF"/>
    <w:rsid w:val="00C63DA4"/>
    <w:rsid w:val="00C70564"/>
    <w:rsid w:val="00C76DDB"/>
    <w:rsid w:val="00CC149C"/>
    <w:rsid w:val="00CC3124"/>
    <w:rsid w:val="00CC3657"/>
    <w:rsid w:val="00CE048D"/>
    <w:rsid w:val="00CE4E3C"/>
    <w:rsid w:val="00D02A34"/>
    <w:rsid w:val="00D070FF"/>
    <w:rsid w:val="00D2298A"/>
    <w:rsid w:val="00D24DBA"/>
    <w:rsid w:val="00D313D3"/>
    <w:rsid w:val="00D4779E"/>
    <w:rsid w:val="00D94FB5"/>
    <w:rsid w:val="00DB626F"/>
    <w:rsid w:val="00DE10E3"/>
    <w:rsid w:val="00DF0444"/>
    <w:rsid w:val="00DF19B1"/>
    <w:rsid w:val="00DF28E1"/>
    <w:rsid w:val="00DF42CC"/>
    <w:rsid w:val="00E0329D"/>
    <w:rsid w:val="00E05BFC"/>
    <w:rsid w:val="00E15D2C"/>
    <w:rsid w:val="00E33025"/>
    <w:rsid w:val="00E339A3"/>
    <w:rsid w:val="00E35D94"/>
    <w:rsid w:val="00E47380"/>
    <w:rsid w:val="00E50040"/>
    <w:rsid w:val="00E6182A"/>
    <w:rsid w:val="00E63ED2"/>
    <w:rsid w:val="00E66CA0"/>
    <w:rsid w:val="00E91B45"/>
    <w:rsid w:val="00EB1E30"/>
    <w:rsid w:val="00EB60E6"/>
    <w:rsid w:val="00EC5EB1"/>
    <w:rsid w:val="00ED029E"/>
    <w:rsid w:val="00ED6C6F"/>
    <w:rsid w:val="00EF58B6"/>
    <w:rsid w:val="00F20B41"/>
    <w:rsid w:val="00F25BAC"/>
    <w:rsid w:val="00F4778E"/>
    <w:rsid w:val="00F5205D"/>
    <w:rsid w:val="00F536B8"/>
    <w:rsid w:val="00F54922"/>
    <w:rsid w:val="00F61558"/>
    <w:rsid w:val="00F61F0E"/>
    <w:rsid w:val="00F6408C"/>
    <w:rsid w:val="00FC6F9F"/>
    <w:rsid w:val="00FD1476"/>
    <w:rsid w:val="00FF7308"/>
    <w:rsid w:val="5A8DD782"/>
    <w:rsid w:val="623AC6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EC9737"/>
  <w15:chartTrackingRefBased/>
  <w15:docId w15:val="{3F8C241B-65DF-4985-9480-358EE24734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D4AA5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2E095B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2E095B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character" w:styleId="Kommentarsreferens">
    <w:name w:val="annotation reference"/>
    <w:basedOn w:val="Standardstycketeckensnitt"/>
    <w:uiPriority w:val="99"/>
    <w:semiHidden/>
    <w:rsid w:val="00B741EF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rsid w:val="00B741EF"/>
    <w:pPr>
      <w:spacing w:line="240" w:lineRule="auto"/>
    </w:p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B741EF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rsid w:val="00B741EF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B741E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ntTable" Target="fontTable.xml" Id="rId14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illyDo\Rehngruppen\Kunder%20-%20V%20-%20Dokument\V&#228;stra%20G&#246;talands%20regionen\MPKT\2211_WD_WD%20-%20Office%20365%20mallar%20och%20tillg&#228;nglighetsanpassning%20(9451)\Arbetsmapp\Grunden\WorkgroupTemplates\Kort%20dokument%20Grunden.dotx" TargetMode="External"/></Relationships>
</file>

<file path=word/theme/theme1.xml><?xml version="1.0" encoding="utf-8"?>
<a:theme xmlns:a="http://schemas.openxmlformats.org/drawingml/2006/main" name="VGR_Grunden">
  <a:themeElements>
    <a:clrScheme name="VGR_Grunden_Färg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37474F"/>
      </a:accent1>
      <a:accent2>
        <a:srgbClr val="9575CD"/>
      </a:accent2>
      <a:accent3>
        <a:srgbClr val="A1887F"/>
      </a:accent3>
      <a:accent4>
        <a:srgbClr val="1A9FB3"/>
      </a:accent4>
      <a:accent5>
        <a:srgbClr val="ED5F8C"/>
      </a:accent5>
      <a:accent6>
        <a:srgbClr val="43A447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Grunden" id="{8FAB1C07-BABA-466C-8D46-4FFD70A5286D}" vid="{88F5A079-68B9-46AB-A833-D0E30E2AD09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Kort dokument Grunden</Template>
  <TotalTime>0</TotalTime>
  <Pages>3</Pages>
  <Words>234</Words>
  <Characters>1242</Characters>
  <Application>Microsoft Office Word</Application>
  <DocSecurity>0</DocSecurity>
  <Lines>10</Lines>
  <Paragraphs>2</Paragraphs>
  <ScaleCrop>false</ScaleCrop>
  <Company/>
  <LinksUpToDate>false</LinksUpToDate>
  <CharactersWithSpaces>1474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Bilaga till blankett Utbildningsuppdraget, underlag för godkännande av utbildningsenhet</dc:title>
  <dc:subject/>
  <dc:creator/>
  <keywords/>
  <dc:description/>
  <lastModifiedBy>Therese Hansson</lastModifiedBy>
  <revision>31</revision>
  <lastPrinted>2022-11-24T12:38:00.0000000Z</lastPrinted>
  <dcterms:created xsi:type="dcterms:W3CDTF">2023-02-02T13:50:00.0000000Z</dcterms:created>
  <dcterms:modified xsi:type="dcterms:W3CDTF">2024-02-19T10:42:00.0000000Z</dcterms:modified>
</coreProperties>
</file>