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9A55" w14:textId="77777777" w:rsidR="00C1617B" w:rsidRDefault="00C1617B" w:rsidP="00C1617B">
      <w:pPr>
        <w:pStyle w:val="Rubrik1"/>
        <w:spacing w:before="0"/>
      </w:pPr>
      <w:r>
        <w:t>Ange rubrik</w:t>
      </w:r>
    </w:p>
    <w:p w14:paraId="3ED6650D" w14:textId="77777777" w:rsidR="00566706" w:rsidRPr="00C01BCA" w:rsidRDefault="00C1617B" w:rsidP="00C01BCA">
      <w:r>
        <w:t>Skriv text här</w:t>
      </w:r>
    </w:p>
    <w:sectPr w:rsidR="00566706" w:rsidRPr="00C01BCA" w:rsidSect="00B5354D">
      <w:headerReference w:type="first" r:id="rId12"/>
      <w:footerReference w:type="first" r:id="rId13"/>
      <w:pgSz w:w="11906" w:h="16838"/>
      <w:pgMar w:top="624" w:right="2268" w:bottom="1985" w:left="1701" w:header="204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0DEF9" w14:textId="77777777" w:rsidR="009C71F1" w:rsidRDefault="009C71F1" w:rsidP="00ED6C6F">
      <w:pPr>
        <w:spacing w:after="0" w:line="240" w:lineRule="auto"/>
      </w:pPr>
      <w:r>
        <w:separator/>
      </w:r>
    </w:p>
  </w:endnote>
  <w:endnote w:type="continuationSeparator" w:id="0">
    <w:p w14:paraId="137127CC" w14:textId="77777777" w:rsidR="009C71F1" w:rsidRDefault="009C71F1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BA1C" w14:textId="0AB81E0E" w:rsidR="00425E7C" w:rsidRPr="00425E7C" w:rsidRDefault="009C71F1" w:rsidP="00425E7C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55053EBF" wp14:editId="59DE89C5">
          <wp:simplePos x="0" y="0"/>
          <wp:positionH relativeFrom="page">
            <wp:posOffset>6659880</wp:posOffset>
          </wp:positionH>
          <wp:positionV relativeFrom="paragraph">
            <wp:posOffset>60437</wp:posOffset>
          </wp:positionV>
          <wp:extent cx="1004835" cy="681591"/>
          <wp:effectExtent l="0" t="0" r="5080" b="4445"/>
          <wp:wrapNone/>
          <wp:docPr id="1622719411" name="Bildobjekt 7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719411" name="Bildobjekt 7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835" cy="681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5E7C">
      <w:rPr>
        <w:noProof/>
      </w:rPr>
      <w:drawing>
        <wp:anchor distT="0" distB="0" distL="114300" distR="114300" simplePos="0" relativeHeight="251663360" behindDoc="1" locked="0" layoutInCell="1" allowOverlap="1" wp14:anchorId="3D6C8F74" wp14:editId="1554B116">
          <wp:simplePos x="0" y="0"/>
          <wp:positionH relativeFrom="page">
            <wp:align>right</wp:align>
          </wp:positionH>
          <wp:positionV relativeFrom="paragraph">
            <wp:posOffset>14173</wp:posOffset>
          </wp:positionV>
          <wp:extent cx="7780023" cy="626353"/>
          <wp:effectExtent l="0" t="0" r="0" b="2540"/>
          <wp:wrapNone/>
          <wp:docPr id="1928365666" name="Bildobjekt 4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65666" name="Bildobjekt 4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780023" cy="62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C8E20" w14:textId="098D3F0A" w:rsidR="002D371B" w:rsidRDefault="002D371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F064" w14:textId="77777777" w:rsidR="009C71F1" w:rsidRDefault="009C71F1" w:rsidP="00ED6C6F">
      <w:pPr>
        <w:spacing w:after="0" w:line="240" w:lineRule="auto"/>
      </w:pPr>
      <w:r>
        <w:separator/>
      </w:r>
    </w:p>
  </w:footnote>
  <w:footnote w:type="continuationSeparator" w:id="0">
    <w:p w14:paraId="5CDC7DB5" w14:textId="77777777" w:rsidR="009C71F1" w:rsidRDefault="009C71F1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1B51" w14:textId="0A7B4014" w:rsidR="00B5354D" w:rsidRPr="00B5354D" w:rsidRDefault="009C71F1" w:rsidP="00B5354D">
    <w:pPr>
      <w:pStyle w:val="Sidhuvud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DC1B452" wp14:editId="2F66066F">
          <wp:simplePos x="0" y="0"/>
          <wp:positionH relativeFrom="page">
            <wp:posOffset>6350</wp:posOffset>
          </wp:positionH>
          <wp:positionV relativeFrom="paragraph">
            <wp:posOffset>-1296035</wp:posOffset>
          </wp:positionV>
          <wp:extent cx="7541895" cy="1259840"/>
          <wp:effectExtent l="0" t="0" r="1905" b="0"/>
          <wp:wrapNone/>
          <wp:docPr id="1704742955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557105" name="Bildobjekt 1" descr="En bild som visar aqua, turkos, grön, blå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4189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04957383" wp14:editId="5CC960D1">
              <wp:simplePos x="0" y="0"/>
              <wp:positionH relativeFrom="column">
                <wp:posOffset>-945515</wp:posOffset>
              </wp:positionH>
              <wp:positionV relativeFrom="paragraph">
                <wp:posOffset>-974613</wp:posOffset>
              </wp:positionV>
              <wp:extent cx="2742631" cy="771896"/>
              <wp:effectExtent l="0" t="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2631" cy="7718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E1D4E" w14:textId="77777777" w:rsidR="00B5354D" w:rsidRPr="00B5354D" w:rsidRDefault="00B5354D">
                          <w:pPr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</w:pPr>
                          <w:r w:rsidRPr="00E858A8"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  <w:t>Inbjudan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5738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left:0;text-align:left;margin-left:-74.45pt;margin-top:-76.75pt;width:215.95pt;height:60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" filled="f" stroked="f">
              <v:textbox>
                <w:txbxContent>
                  <w:p w14:paraId="546E1D4E" w14:textId="77777777" w:rsidR="00B5354D" w:rsidRPr="00B5354D" w:rsidRDefault="00B5354D">
                    <w:pPr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</w:pPr>
                    <w:r w:rsidRPr="00E858A8"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  <w:t>Inbjudan</w:t>
                    </w:r>
                  </w:p>
                </w:txbxContent>
              </v:textbox>
            </v:shape>
          </w:pict>
        </mc:Fallback>
      </mc:AlternateContent>
    </w:r>
    <w:r w:rsidRPr="00425E7C">
      <w:rPr>
        <w:noProof/>
      </w:rPr>
      <w:drawing>
        <wp:anchor distT="0" distB="0" distL="114300" distR="114300" simplePos="0" relativeHeight="251668480" behindDoc="1" locked="0" layoutInCell="1" allowOverlap="1" wp14:anchorId="36EE4A52" wp14:editId="1BCF86C7">
          <wp:simplePos x="0" y="0"/>
          <wp:positionH relativeFrom="margin">
            <wp:posOffset>2526763</wp:posOffset>
          </wp:positionH>
          <wp:positionV relativeFrom="paragraph">
            <wp:posOffset>-1074957</wp:posOffset>
          </wp:positionV>
          <wp:extent cx="3736481" cy="461352"/>
          <wp:effectExtent l="0" t="0" r="0" b="0"/>
          <wp:wrapNone/>
          <wp:docPr id="42203171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6481" cy="461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A2C0E0" w14:textId="77777777" w:rsidR="002D371B" w:rsidRDefault="002D371B" w:rsidP="00B5354D">
    <w:pPr>
      <w:pStyle w:val="Sidhuvud"/>
      <w:ind w:left="0"/>
    </w:pPr>
  </w:p>
  <w:p w14:paraId="1ACE3209" w14:textId="46CAFEF5" w:rsidR="002D371B" w:rsidRDefault="002D371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5EC886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408622217">
    <w:abstractNumId w:val="14"/>
  </w:num>
  <w:num w:numId="19" w16cid:durableId="2121758113">
    <w:abstractNumId w:val="14"/>
  </w:num>
  <w:num w:numId="20" w16cid:durableId="1805656176">
    <w:abstractNumId w:val="14"/>
  </w:num>
  <w:num w:numId="21" w16cid:durableId="367880220">
    <w:abstractNumId w:val="14"/>
  </w:num>
  <w:num w:numId="22" w16cid:durableId="1373269957">
    <w:abstractNumId w:val="14"/>
  </w:num>
  <w:num w:numId="23" w16cid:durableId="735977643">
    <w:abstractNumId w:val="12"/>
  </w:num>
  <w:num w:numId="24" w16cid:durableId="1778061483">
    <w:abstractNumId w:val="12"/>
  </w:num>
  <w:num w:numId="25" w16cid:durableId="852917340">
    <w:abstractNumId w:val="12"/>
  </w:num>
  <w:num w:numId="26" w16cid:durableId="328604230">
    <w:abstractNumId w:val="12"/>
  </w:num>
  <w:num w:numId="27" w16cid:durableId="843322180">
    <w:abstractNumId w:val="9"/>
  </w:num>
  <w:num w:numId="28" w16cid:durableId="233051166">
    <w:abstractNumId w:val="9"/>
  </w:num>
  <w:num w:numId="29" w16cid:durableId="1710375051">
    <w:abstractNumId w:val="9"/>
  </w:num>
  <w:num w:numId="30" w16cid:durableId="1563367583">
    <w:abstractNumId w:val="9"/>
  </w:num>
  <w:num w:numId="31" w16cid:durableId="1016424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F1"/>
    <w:rsid w:val="00014ABF"/>
    <w:rsid w:val="00020B84"/>
    <w:rsid w:val="000226F4"/>
    <w:rsid w:val="00023CF5"/>
    <w:rsid w:val="000304A9"/>
    <w:rsid w:val="00035827"/>
    <w:rsid w:val="00036D12"/>
    <w:rsid w:val="000428AA"/>
    <w:rsid w:val="00064806"/>
    <w:rsid w:val="00081E07"/>
    <w:rsid w:val="00083807"/>
    <w:rsid w:val="000879D1"/>
    <w:rsid w:val="00090F07"/>
    <w:rsid w:val="000927CE"/>
    <w:rsid w:val="000A259F"/>
    <w:rsid w:val="000C60F9"/>
    <w:rsid w:val="000D29F7"/>
    <w:rsid w:val="000D36E2"/>
    <w:rsid w:val="000D4286"/>
    <w:rsid w:val="000D787A"/>
    <w:rsid w:val="000F3B55"/>
    <w:rsid w:val="0010206C"/>
    <w:rsid w:val="00104807"/>
    <w:rsid w:val="00106E6E"/>
    <w:rsid w:val="001105A7"/>
    <w:rsid w:val="0011207E"/>
    <w:rsid w:val="00127B46"/>
    <w:rsid w:val="00136C6B"/>
    <w:rsid w:val="00142663"/>
    <w:rsid w:val="00167F2D"/>
    <w:rsid w:val="00182C4D"/>
    <w:rsid w:val="00185394"/>
    <w:rsid w:val="00190EFB"/>
    <w:rsid w:val="0019680D"/>
    <w:rsid w:val="001A1F8C"/>
    <w:rsid w:val="001A7D3F"/>
    <w:rsid w:val="001B2002"/>
    <w:rsid w:val="001B4BB9"/>
    <w:rsid w:val="00220B93"/>
    <w:rsid w:val="00227810"/>
    <w:rsid w:val="0023309C"/>
    <w:rsid w:val="002346A2"/>
    <w:rsid w:val="00235637"/>
    <w:rsid w:val="00237D8B"/>
    <w:rsid w:val="00241F83"/>
    <w:rsid w:val="00242B99"/>
    <w:rsid w:val="002506A7"/>
    <w:rsid w:val="00251B44"/>
    <w:rsid w:val="00257988"/>
    <w:rsid w:val="002611BD"/>
    <w:rsid w:val="0026560D"/>
    <w:rsid w:val="00267197"/>
    <w:rsid w:val="00267E76"/>
    <w:rsid w:val="002926A1"/>
    <w:rsid w:val="002A1A32"/>
    <w:rsid w:val="002A223C"/>
    <w:rsid w:val="002D371B"/>
    <w:rsid w:val="002D6BE7"/>
    <w:rsid w:val="002E6307"/>
    <w:rsid w:val="002F7366"/>
    <w:rsid w:val="002F7E66"/>
    <w:rsid w:val="003210EF"/>
    <w:rsid w:val="00324BC6"/>
    <w:rsid w:val="00342A60"/>
    <w:rsid w:val="0035044E"/>
    <w:rsid w:val="00357560"/>
    <w:rsid w:val="0036067A"/>
    <w:rsid w:val="00360BEF"/>
    <w:rsid w:val="003848CD"/>
    <w:rsid w:val="00384E26"/>
    <w:rsid w:val="003977E2"/>
    <w:rsid w:val="003A0FEC"/>
    <w:rsid w:val="003A4BEC"/>
    <w:rsid w:val="003B2E37"/>
    <w:rsid w:val="003C45A3"/>
    <w:rsid w:val="003D1AD5"/>
    <w:rsid w:val="003E7ECD"/>
    <w:rsid w:val="003F0854"/>
    <w:rsid w:val="003F0BD7"/>
    <w:rsid w:val="004002BA"/>
    <w:rsid w:val="00411FB3"/>
    <w:rsid w:val="00425E7C"/>
    <w:rsid w:val="004333A3"/>
    <w:rsid w:val="00440694"/>
    <w:rsid w:val="004457CA"/>
    <w:rsid w:val="004539FA"/>
    <w:rsid w:val="004579C9"/>
    <w:rsid w:val="00463F60"/>
    <w:rsid w:val="00466ABB"/>
    <w:rsid w:val="00472FE4"/>
    <w:rsid w:val="00476DDD"/>
    <w:rsid w:val="00481060"/>
    <w:rsid w:val="00482919"/>
    <w:rsid w:val="00483F66"/>
    <w:rsid w:val="004950C1"/>
    <w:rsid w:val="004A39FF"/>
    <w:rsid w:val="004B1A1F"/>
    <w:rsid w:val="004E08FC"/>
    <w:rsid w:val="004E0B05"/>
    <w:rsid w:val="004F2653"/>
    <w:rsid w:val="004F6E9F"/>
    <w:rsid w:val="00502996"/>
    <w:rsid w:val="0050576B"/>
    <w:rsid w:val="00524142"/>
    <w:rsid w:val="005241A4"/>
    <w:rsid w:val="00526E4D"/>
    <w:rsid w:val="00531996"/>
    <w:rsid w:val="005377E7"/>
    <w:rsid w:val="005537A8"/>
    <w:rsid w:val="0056637A"/>
    <w:rsid w:val="00566706"/>
    <w:rsid w:val="00575871"/>
    <w:rsid w:val="00586919"/>
    <w:rsid w:val="00594D98"/>
    <w:rsid w:val="005967CD"/>
    <w:rsid w:val="005A403A"/>
    <w:rsid w:val="005A6F62"/>
    <w:rsid w:val="005B2591"/>
    <w:rsid w:val="005C4A0C"/>
    <w:rsid w:val="005C6423"/>
    <w:rsid w:val="005C738E"/>
    <w:rsid w:val="005E0CDB"/>
    <w:rsid w:val="005E31ED"/>
    <w:rsid w:val="005F29FB"/>
    <w:rsid w:val="00604B03"/>
    <w:rsid w:val="00606B0F"/>
    <w:rsid w:val="006137D6"/>
    <w:rsid w:val="006851D3"/>
    <w:rsid w:val="00693ED8"/>
    <w:rsid w:val="00696DF2"/>
    <w:rsid w:val="00697C2E"/>
    <w:rsid w:val="006A60A8"/>
    <w:rsid w:val="006A6286"/>
    <w:rsid w:val="006B3AC6"/>
    <w:rsid w:val="006B4D42"/>
    <w:rsid w:val="006C0636"/>
    <w:rsid w:val="006C20B8"/>
    <w:rsid w:val="006C4DA1"/>
    <w:rsid w:val="006D5DE7"/>
    <w:rsid w:val="006E43A5"/>
    <w:rsid w:val="006E6496"/>
    <w:rsid w:val="007102FF"/>
    <w:rsid w:val="0073290E"/>
    <w:rsid w:val="00737193"/>
    <w:rsid w:val="00742CAC"/>
    <w:rsid w:val="007547F2"/>
    <w:rsid w:val="007665FC"/>
    <w:rsid w:val="00766BEC"/>
    <w:rsid w:val="00772B6E"/>
    <w:rsid w:val="007829D2"/>
    <w:rsid w:val="00783074"/>
    <w:rsid w:val="0078522D"/>
    <w:rsid w:val="007A0B53"/>
    <w:rsid w:val="007B27C1"/>
    <w:rsid w:val="007B634A"/>
    <w:rsid w:val="007C04A7"/>
    <w:rsid w:val="007C1E39"/>
    <w:rsid w:val="007C5139"/>
    <w:rsid w:val="007E16FA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54FCB"/>
    <w:rsid w:val="008574B7"/>
    <w:rsid w:val="00870403"/>
    <w:rsid w:val="00875CBE"/>
    <w:rsid w:val="008A525C"/>
    <w:rsid w:val="008B705A"/>
    <w:rsid w:val="008C3E38"/>
    <w:rsid w:val="008C3F18"/>
    <w:rsid w:val="008C5285"/>
    <w:rsid w:val="008D4F31"/>
    <w:rsid w:val="008F437E"/>
    <w:rsid w:val="008F46D6"/>
    <w:rsid w:val="00910C25"/>
    <w:rsid w:val="0091229C"/>
    <w:rsid w:val="009255D9"/>
    <w:rsid w:val="00934D21"/>
    <w:rsid w:val="00947BCD"/>
    <w:rsid w:val="00956C73"/>
    <w:rsid w:val="009609C9"/>
    <w:rsid w:val="009673F3"/>
    <w:rsid w:val="00970846"/>
    <w:rsid w:val="00972D16"/>
    <w:rsid w:val="00973775"/>
    <w:rsid w:val="00976057"/>
    <w:rsid w:val="0099293C"/>
    <w:rsid w:val="009A076E"/>
    <w:rsid w:val="009A25E1"/>
    <w:rsid w:val="009B2791"/>
    <w:rsid w:val="009C71F1"/>
    <w:rsid w:val="009D509B"/>
    <w:rsid w:val="009E3DC3"/>
    <w:rsid w:val="009E437C"/>
    <w:rsid w:val="009E5423"/>
    <w:rsid w:val="009E6EF9"/>
    <w:rsid w:val="009E7B9D"/>
    <w:rsid w:val="009E7F82"/>
    <w:rsid w:val="009F397B"/>
    <w:rsid w:val="00A076D6"/>
    <w:rsid w:val="00A15332"/>
    <w:rsid w:val="00A16123"/>
    <w:rsid w:val="00A16575"/>
    <w:rsid w:val="00A17B37"/>
    <w:rsid w:val="00A21197"/>
    <w:rsid w:val="00A2125B"/>
    <w:rsid w:val="00A23320"/>
    <w:rsid w:val="00A273A8"/>
    <w:rsid w:val="00A301BB"/>
    <w:rsid w:val="00A5070E"/>
    <w:rsid w:val="00A51CEF"/>
    <w:rsid w:val="00A621DA"/>
    <w:rsid w:val="00A6449E"/>
    <w:rsid w:val="00A711E8"/>
    <w:rsid w:val="00A80C68"/>
    <w:rsid w:val="00A87B49"/>
    <w:rsid w:val="00A96DA2"/>
    <w:rsid w:val="00AA2ABA"/>
    <w:rsid w:val="00AA3A34"/>
    <w:rsid w:val="00AA5C9A"/>
    <w:rsid w:val="00AB167A"/>
    <w:rsid w:val="00AB24CA"/>
    <w:rsid w:val="00AB5547"/>
    <w:rsid w:val="00AB57E2"/>
    <w:rsid w:val="00AD354E"/>
    <w:rsid w:val="00AD5832"/>
    <w:rsid w:val="00AF5B57"/>
    <w:rsid w:val="00B12D69"/>
    <w:rsid w:val="00B1580D"/>
    <w:rsid w:val="00B15D82"/>
    <w:rsid w:val="00B30455"/>
    <w:rsid w:val="00B32309"/>
    <w:rsid w:val="00B40283"/>
    <w:rsid w:val="00B4285A"/>
    <w:rsid w:val="00B462CC"/>
    <w:rsid w:val="00B5354D"/>
    <w:rsid w:val="00B6416A"/>
    <w:rsid w:val="00B71B19"/>
    <w:rsid w:val="00B94A05"/>
    <w:rsid w:val="00BA0A09"/>
    <w:rsid w:val="00BB48AC"/>
    <w:rsid w:val="00BB7B8B"/>
    <w:rsid w:val="00BE0327"/>
    <w:rsid w:val="00BE3F3D"/>
    <w:rsid w:val="00BF2DAB"/>
    <w:rsid w:val="00C01BCA"/>
    <w:rsid w:val="00C02681"/>
    <w:rsid w:val="00C079B5"/>
    <w:rsid w:val="00C13434"/>
    <w:rsid w:val="00C1617B"/>
    <w:rsid w:val="00C27044"/>
    <w:rsid w:val="00C312B6"/>
    <w:rsid w:val="00C35BBE"/>
    <w:rsid w:val="00C4216C"/>
    <w:rsid w:val="00C43FF4"/>
    <w:rsid w:val="00C504B5"/>
    <w:rsid w:val="00C63DA4"/>
    <w:rsid w:val="00C8526B"/>
    <w:rsid w:val="00CC149C"/>
    <w:rsid w:val="00CC3124"/>
    <w:rsid w:val="00CC3657"/>
    <w:rsid w:val="00CC5D98"/>
    <w:rsid w:val="00CD7B00"/>
    <w:rsid w:val="00CE4E3C"/>
    <w:rsid w:val="00D02A34"/>
    <w:rsid w:val="00D070FF"/>
    <w:rsid w:val="00D2298A"/>
    <w:rsid w:val="00D24DBA"/>
    <w:rsid w:val="00D313D3"/>
    <w:rsid w:val="00D4779E"/>
    <w:rsid w:val="00DD4520"/>
    <w:rsid w:val="00DE0371"/>
    <w:rsid w:val="00DF0444"/>
    <w:rsid w:val="00DF19B1"/>
    <w:rsid w:val="00DF42CC"/>
    <w:rsid w:val="00E00902"/>
    <w:rsid w:val="00E05BFC"/>
    <w:rsid w:val="00E103AE"/>
    <w:rsid w:val="00E15D2C"/>
    <w:rsid w:val="00E33025"/>
    <w:rsid w:val="00E339A3"/>
    <w:rsid w:val="00E47380"/>
    <w:rsid w:val="00E50040"/>
    <w:rsid w:val="00E63ED2"/>
    <w:rsid w:val="00E66CA0"/>
    <w:rsid w:val="00E704D2"/>
    <w:rsid w:val="00E858A8"/>
    <w:rsid w:val="00E916AD"/>
    <w:rsid w:val="00EA7EEE"/>
    <w:rsid w:val="00EB1E30"/>
    <w:rsid w:val="00EB60E6"/>
    <w:rsid w:val="00EC598E"/>
    <w:rsid w:val="00EC5EB1"/>
    <w:rsid w:val="00EC6F15"/>
    <w:rsid w:val="00ED6C6F"/>
    <w:rsid w:val="00EF58B6"/>
    <w:rsid w:val="00EF5A89"/>
    <w:rsid w:val="00F20B41"/>
    <w:rsid w:val="00F25BAC"/>
    <w:rsid w:val="00F40890"/>
    <w:rsid w:val="00F4778E"/>
    <w:rsid w:val="00F5205D"/>
    <w:rsid w:val="00F54922"/>
    <w:rsid w:val="00F610B2"/>
    <w:rsid w:val="00F61558"/>
    <w:rsid w:val="00F61F0E"/>
    <w:rsid w:val="00F6408C"/>
    <w:rsid w:val="00F6462D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01C95"/>
  <w15:chartTrackingRefBased/>
  <w15:docId w15:val="{2D68373D-0C9C-4C4B-8826-8B74BD52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D2"/>
  </w:style>
  <w:style w:type="paragraph" w:styleId="Rubrik1">
    <w:name w:val="heading 1"/>
    <w:basedOn w:val="Rubrik"/>
    <w:next w:val="Normal"/>
    <w:link w:val="Rubrik1Char"/>
    <w:uiPriority w:val="9"/>
    <w:qFormat/>
    <w:rsid w:val="00C504B5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C504B5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C504B5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C504B5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C504B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C504B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C504B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C504B5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C504B5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04B5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504B5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504B5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504B5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504B5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504B5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504B5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C504B5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267197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267197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F610B2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F610B2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C504B5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C504B5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8C3E38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C504B5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C504B5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504B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504B5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C504B5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C504B5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C504B5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C504B5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C504B5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C504B5"/>
    <w:pPr>
      <w:outlineLvl w:val="9"/>
    </w:pPr>
  </w:style>
  <w:style w:type="paragraph" w:styleId="Innehll1">
    <w:name w:val="toc 1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C504B5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C504B5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C504B5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C504B5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C504B5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C504B5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C504B5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C504B5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C504B5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C504B5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5DE7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AB5547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C504B5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C504B5"/>
    <w:rPr>
      <w:vertAlign w:val="superscript"/>
    </w:rPr>
  </w:style>
  <w:style w:type="table" w:styleId="Tabellrutnt">
    <w:name w:val="Table Grid"/>
    <w:basedOn w:val="Normaltabell"/>
    <w:uiPriority w:val="39"/>
    <w:rsid w:val="00C5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C504B5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C504B5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C504B5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C504B5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C504B5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C504B5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C504B5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C504B5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C504B5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C504B5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C504B5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C504B5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C504B5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504B5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C504B5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C504B5"/>
  </w:style>
  <w:style w:type="paragraph" w:styleId="Inledning">
    <w:name w:val="Salutation"/>
    <w:basedOn w:val="Normal"/>
    <w:next w:val="Normal"/>
    <w:link w:val="InledningChar"/>
    <w:uiPriority w:val="2"/>
    <w:rsid w:val="00C504B5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C504B5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C504B5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8C3E38"/>
    <w:rPr>
      <w:sz w:val="19"/>
    </w:rPr>
  </w:style>
  <w:style w:type="table" w:customStyle="1" w:styleId="VGR">
    <w:name w:val="VGR"/>
    <w:basedOn w:val="Normaltabell"/>
    <w:uiPriority w:val="99"/>
    <w:rsid w:val="00020B84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7C04A7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C504B5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rsid w:val="00C504B5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qFormat/>
    <w:rsid w:val="00A15332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A15332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Inbjudan%20-%20&#197;m&#229;l.dotx" TargetMode="External"/></Relationships>
</file>

<file path=word/theme/theme1.xml><?xml version="1.0" encoding="utf-8"?>
<a:theme xmlns:a="http://schemas.openxmlformats.org/drawingml/2006/main" name="VGR_Grunden">
  <a:themeElements>
    <a:clrScheme name="VGR_Grunden_Färg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37474F"/>
      </a:accent1>
      <a:accent2>
        <a:srgbClr val="9575CD"/>
      </a:accent2>
      <a:accent3>
        <a:srgbClr val="A1887F"/>
      </a:accent3>
      <a:accent4>
        <a:srgbClr val="1A9FB3"/>
      </a:accent4>
      <a:accent5>
        <a:srgbClr val="ED5F8C"/>
      </a:accent5>
      <a:accent6>
        <a:srgbClr val="43A447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Grunden" id="{8FAB1C07-BABA-466C-8D46-4FFD70A5286D}" vid="{88F5A079-68B9-46AB-A833-D0E30E2AD09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Inbjudan - Åmål</Template>
  <TotalTime>8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Inbjudan - Åmål</dc:title>
  <dc:subject/>
  <dc:creator>Amelia Andersson</dc:creator>
  <keywords/>
  <dc:description/>
  <lastModifiedBy>Amelia Andersson</lastModifiedBy>
  <revision>2</revision>
  <lastPrinted>2023-01-27T15:17:00.0000000Z</lastPrinted>
  <dcterms:created xsi:type="dcterms:W3CDTF">2026-01-13T09:27:00.0000000Z</dcterms:created>
  <dcterms:modified xsi:type="dcterms:W3CDTF">2026-01-13T09:35:00.0000000Z</dcterms:modified>
</coreProperties>
</file>