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6A04C" w14:textId="77777777" w:rsidR="00B0788F" w:rsidRDefault="0015338C" w:rsidP="00B0788F">
      <w:pPr>
        <w:ind w:left="-993" w:right="-909"/>
        <w:rPr>
          <w:rStyle w:val="TitelDatumChar"/>
        </w:rPr>
      </w:pPr>
      <w:r>
        <w:rPr>
          <w:rStyle w:val="TitelDatumChar"/>
          <w:noProof/>
        </w:rPr>
        <w:drawing>
          <wp:anchor distT="0" distB="0" distL="114300" distR="114300" simplePos="0" relativeHeight="251658240" behindDoc="0" locked="0" layoutInCell="1" allowOverlap="1" wp14:anchorId="48FE213D" wp14:editId="584DFCCC">
            <wp:simplePos x="0" y="0"/>
            <wp:positionH relativeFrom="column">
              <wp:posOffset>4109085</wp:posOffset>
            </wp:positionH>
            <wp:positionV relativeFrom="paragraph">
              <wp:posOffset>208280</wp:posOffset>
            </wp:positionV>
            <wp:extent cx="1745255" cy="604020"/>
            <wp:effectExtent l="0" t="0" r="7620" b="5715"/>
            <wp:wrapNone/>
            <wp:docPr id="26" name="Bildobjekt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objekt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55" cy="60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88F">
        <w:rPr>
          <w:noProof/>
        </w:rPr>
        <mc:AlternateContent>
          <mc:Choice Requires="wps">
            <w:drawing>
              <wp:inline distT="0" distB="0" distL="0" distR="0" wp14:anchorId="42E7FD91" wp14:editId="4AB2E230">
                <wp:extent cx="6757060" cy="1009403"/>
                <wp:effectExtent l="0" t="0" r="5715" b="635"/>
                <wp:docPr id="9" name="Rektangel 9" descr="Vårdsamverkan Skaraborg, Delregional rutin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7060" cy="100940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48744" w14:textId="77777777" w:rsidR="00B0788F" w:rsidRPr="00B0788F" w:rsidRDefault="00B0788F" w:rsidP="00B0788F">
                            <w:pPr>
                              <w:pStyle w:val="Rubrikrutin"/>
                              <w:rPr>
                                <w:sz w:val="22"/>
                                <w:szCs w:val="22"/>
                              </w:rPr>
                            </w:pPr>
                            <w:r w:rsidRPr="00B0788F">
                              <w:rPr>
                                <w:sz w:val="22"/>
                                <w:szCs w:val="22"/>
                              </w:rPr>
                              <w:t>VÅRDSAMVERKAN SKARABORG</w:t>
                            </w:r>
                          </w:p>
                          <w:p w14:paraId="77B5F95E" w14:textId="013D4691" w:rsidR="00B0788F" w:rsidRPr="0015338C" w:rsidRDefault="00152B9A" w:rsidP="00B0788F">
                            <w:pPr>
                              <w:pStyle w:val="Rubrikrutin"/>
                            </w:pPr>
                            <w:r>
                              <w:t>Mall för förenklad SIP</w:t>
                            </w:r>
                            <w:r w:rsidR="0036226D">
                              <w:rPr>
                                <w:rStyle w:val="RubrikrutinCh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E7FD91" id="Rektangel 9" o:spid="_x0000_s1026" alt="Vårdsamverkan Skaraborg, Delregional rutin" style="width:532.0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" fillcolor="#4665d4 [3205]" stroked="f" strokeweight="1pt">
                <v:textbox>
                  <w:txbxContent>
                    <w:p w14:paraId="1BB48744" w14:textId="77777777" w:rsidR="00B0788F" w:rsidRPr="00B0788F" w:rsidRDefault="00B0788F" w:rsidP="00B0788F">
                      <w:pPr>
                        <w:pStyle w:val="Rubrikrutin"/>
                        <w:rPr>
                          <w:sz w:val="22"/>
                          <w:szCs w:val="22"/>
                        </w:rPr>
                      </w:pPr>
                      <w:r w:rsidRPr="00B0788F">
                        <w:rPr>
                          <w:sz w:val="22"/>
                          <w:szCs w:val="22"/>
                        </w:rPr>
                        <w:t>VÅRDSAMVERKAN SKARABORG</w:t>
                      </w:r>
                    </w:p>
                    <w:p w14:paraId="77B5F95E" w14:textId="013D4691" w:rsidR="00B0788F" w:rsidRPr="0015338C" w:rsidRDefault="00152B9A" w:rsidP="00B0788F">
                      <w:pPr>
                        <w:pStyle w:val="Rubrikrutin"/>
                      </w:pPr>
                      <w:r>
                        <w:t>Mall för förenklad SIP</w:t>
                      </w:r>
                      <w:r w:rsidR="0036226D">
                        <w:rPr>
                          <w:rStyle w:val="RubrikrutinChar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617856E" w14:textId="49149F54" w:rsidR="00152B9A" w:rsidRPr="00152B9A" w:rsidRDefault="00152B9A" w:rsidP="00B61803">
      <w:pPr>
        <w:pStyle w:val="Ingetavstnd"/>
        <w:rPr>
          <w:rStyle w:val="TitelDatumChar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87"/>
        <w:gridCol w:w="3333"/>
      </w:tblGrid>
      <w:tr w:rsidR="00152B9A" w:rsidRPr="00B33F62" w14:paraId="094585A8" w14:textId="77777777" w:rsidTr="008D608E">
        <w:tc>
          <w:tcPr>
            <w:tcW w:w="5387" w:type="dxa"/>
            <w:tcBorders>
              <w:bottom w:val="single" w:sz="4" w:space="0" w:color="auto"/>
            </w:tcBorders>
          </w:tcPr>
          <w:p w14:paraId="2E8F45DA" w14:textId="7926C871" w:rsidR="00152B9A" w:rsidRPr="00B33F62" w:rsidRDefault="00152B9A" w:rsidP="00B33F62">
            <w:pPr>
              <w:spacing w:after="0"/>
              <w:ind w:right="-1051"/>
              <w:rPr>
                <w:rStyle w:val="TitelDatumChar"/>
                <w:b/>
                <w:bCs/>
                <w:sz w:val="24"/>
                <w:szCs w:val="24"/>
              </w:rPr>
            </w:pPr>
            <w:r w:rsidRPr="00B33F62">
              <w:rPr>
                <w:rStyle w:val="TitelDatumChar"/>
                <w:b/>
                <w:bCs/>
                <w:sz w:val="24"/>
                <w:szCs w:val="24"/>
              </w:rPr>
              <w:t>Namn: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14:paraId="49778566" w14:textId="572F3517" w:rsidR="00152B9A" w:rsidRPr="00B33F62" w:rsidRDefault="00152B9A" w:rsidP="00B33F62">
            <w:pPr>
              <w:spacing w:after="0"/>
              <w:ind w:right="-1051"/>
              <w:rPr>
                <w:rStyle w:val="TitelDatumChar"/>
                <w:b/>
                <w:bCs/>
                <w:sz w:val="24"/>
                <w:szCs w:val="24"/>
              </w:rPr>
            </w:pPr>
            <w:r w:rsidRPr="00B33F62">
              <w:rPr>
                <w:rStyle w:val="TitelDatumChar"/>
                <w:b/>
                <w:bCs/>
                <w:sz w:val="24"/>
                <w:szCs w:val="24"/>
              </w:rPr>
              <w:t>Personnummer:</w:t>
            </w:r>
          </w:p>
        </w:tc>
      </w:tr>
      <w:tr w:rsidR="00152B9A" w:rsidRPr="00152B9A" w14:paraId="625138EF" w14:textId="77777777" w:rsidTr="008D608E">
        <w:trPr>
          <w:trHeight w:val="408"/>
        </w:trPr>
        <w:sdt>
          <w:sdtPr>
            <w:rPr>
              <w:rStyle w:val="TitelDatumChar"/>
              <w:sz w:val="22"/>
              <w:szCs w:val="22"/>
            </w:rPr>
            <w:id w:val="-422949927"/>
            <w:placeholder>
              <w:docPart w:val="FA4E7C99AB004D3299700B010D9A03C7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01D8AB" w14:textId="7B013A9C" w:rsidR="00152B9A" w:rsidRPr="00152B9A" w:rsidRDefault="00B61803" w:rsidP="00152B9A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 w:rsidR="00A22702" w:rsidRPr="00AA3EA7">
                  <w:rPr>
                    <w:rStyle w:val="Platshllartext"/>
                  </w:rPr>
                  <w:t xml:space="preserve">Klicka eller tryck </w:t>
                </w:r>
                <w:r w:rsidR="00A22702">
                  <w:rPr>
                    <w:rStyle w:val="Platshllartext"/>
                  </w:rPr>
                  <w:t>och skriv namn</w:t>
                </w:r>
                <w:r w:rsidR="00A22702" w:rsidRPr="00AA3EA7">
                  <w:rPr>
                    <w:rStyle w:val="Platshllartext"/>
                  </w:rPr>
                  <w:t>.</w:t>
                </w:r>
              </w:p>
            </w:tc>
          </w:sdtContent>
        </w:sdt>
        <w:sdt>
          <w:sdtPr>
            <w:rPr>
              <w:rStyle w:val="TitelDatumChar"/>
              <w:sz w:val="22"/>
              <w:szCs w:val="22"/>
            </w:rPr>
            <w:id w:val="-510223411"/>
            <w:placeholder>
              <w:docPart w:val="75D8ED45807A4CC186225F8116964735"/>
            </w:placeholder>
            <w:showingPlcHdr/>
            <w:text/>
          </w:sdtPr>
          <w:sdtContent>
            <w:tc>
              <w:tcPr>
                <w:tcW w:w="33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E1F3C2" w14:textId="79325B45" w:rsidR="00152B9A" w:rsidRPr="00152B9A" w:rsidRDefault="00B61803" w:rsidP="00152B9A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 w:rsidR="00A22702">
                  <w:rPr>
                    <w:rStyle w:val="Platshllartext"/>
                  </w:rPr>
                  <w:t>S</w:t>
                </w:r>
                <w:r w:rsidR="00A22702">
                  <w:rPr>
                    <w:rStyle w:val="Platshllartext"/>
                  </w:rPr>
                  <w:t xml:space="preserve">kriv in </w:t>
                </w:r>
                <w:r w:rsidR="00A22702">
                  <w:rPr>
                    <w:rStyle w:val="Platshllartext"/>
                  </w:rPr>
                  <w:t>personnummer</w:t>
                </w:r>
                <w:r w:rsidR="00A22702" w:rsidRPr="00AA3EA7">
                  <w:rPr>
                    <w:rStyle w:val="Platshllartext"/>
                  </w:rPr>
                  <w:t>.</w:t>
                </w:r>
              </w:p>
            </w:tc>
          </w:sdtContent>
        </w:sdt>
      </w:tr>
    </w:tbl>
    <w:p w14:paraId="5005B90D" w14:textId="77777777" w:rsidR="00152B9A" w:rsidRDefault="00152B9A" w:rsidP="00B61803">
      <w:pPr>
        <w:pStyle w:val="Ingetavstnd"/>
        <w:rPr>
          <w:rStyle w:val="TitelDatumChar"/>
        </w:rPr>
      </w:pPr>
    </w:p>
    <w:p w14:paraId="0698F7AD" w14:textId="77777777" w:rsidR="00152B9A" w:rsidRPr="00152B9A" w:rsidRDefault="00152B9A" w:rsidP="00152B9A">
      <w:pPr>
        <w:ind w:right="-1051"/>
        <w:rPr>
          <w:rStyle w:val="TitelDatumChar"/>
          <w:b/>
          <w:bCs/>
          <w:sz w:val="24"/>
          <w:szCs w:val="24"/>
        </w:rPr>
      </w:pPr>
      <w:r w:rsidRPr="00152B9A">
        <w:rPr>
          <w:rStyle w:val="TitelDatumChar"/>
          <w:b/>
          <w:bCs/>
          <w:sz w:val="24"/>
          <w:szCs w:val="24"/>
        </w:rPr>
        <w:t>Vad ska ske i kontakt med vård/omsorg och när: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</w:tblCellMar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</w:tblGrid>
      <w:tr w:rsidR="00152B9A" w:rsidRPr="00152B9A" w14:paraId="56AF7FB2" w14:textId="77777777" w:rsidTr="00152B9A">
        <w:trPr>
          <w:trHeight w:val="40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715" w14:textId="327002DC" w:rsidR="00152B9A" w:rsidRPr="008D608E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  <w:r w:rsidRPr="008D608E">
              <w:rPr>
                <w:rStyle w:val="TitelDatumChar"/>
                <w:sz w:val="22"/>
                <w:szCs w:val="22"/>
              </w:rPr>
              <w:t>Behov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CD5" w14:textId="199FA796" w:rsidR="00152B9A" w:rsidRPr="008D608E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  <w:r w:rsidRPr="008D608E">
              <w:rPr>
                <w:rStyle w:val="TitelDatumChar"/>
                <w:sz w:val="22"/>
                <w:szCs w:val="22"/>
              </w:rPr>
              <w:t>Vad görs?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65B" w14:textId="329C7899" w:rsidR="00152B9A" w:rsidRPr="008D608E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  <w:r w:rsidRPr="008D608E">
              <w:rPr>
                <w:rStyle w:val="TitelDatumChar"/>
                <w:sz w:val="22"/>
                <w:szCs w:val="22"/>
              </w:rPr>
              <w:t>Vem gör?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BE69" w14:textId="1E17AC9D" w:rsidR="00152B9A" w:rsidRPr="008D608E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  <w:r w:rsidRPr="008D608E">
              <w:rPr>
                <w:rStyle w:val="TitelDatumChar"/>
                <w:sz w:val="22"/>
                <w:szCs w:val="22"/>
              </w:rPr>
              <w:t>När/Hur länge?</w:t>
            </w:r>
          </w:p>
        </w:tc>
      </w:tr>
      <w:tr w:rsidR="00152B9A" w:rsidRPr="00152B9A" w14:paraId="6381C356" w14:textId="77777777" w:rsidTr="00152B9A">
        <w:trPr>
          <w:trHeight w:val="40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282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0EF4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9CA7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FBB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</w:tr>
      <w:tr w:rsidR="00152B9A" w:rsidRPr="00152B9A" w14:paraId="29D8C9E5" w14:textId="77777777" w:rsidTr="00152B9A">
        <w:trPr>
          <w:trHeight w:val="40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6DC8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7C0F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FC3B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206D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</w:tr>
      <w:tr w:rsidR="00152B9A" w:rsidRPr="00152B9A" w14:paraId="535D9E13" w14:textId="77777777" w:rsidTr="00152B9A">
        <w:trPr>
          <w:trHeight w:val="40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F3D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4281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2350" w14:textId="77777777" w:rsidR="00152B9A" w:rsidRPr="00152B9A" w:rsidRDefault="00152B9A" w:rsidP="009D6B54">
            <w:pPr>
              <w:pStyle w:val="Ingetavstnd"/>
              <w:rPr>
                <w:rStyle w:val="TitelDatumChar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C60" w14:textId="5852E816" w:rsidR="00D97E39" w:rsidRPr="00D97E39" w:rsidRDefault="00D97E39" w:rsidP="009D6B54">
            <w:pPr>
              <w:pStyle w:val="Ingetavstnd"/>
              <w:rPr>
                <w:rStyle w:val="TitelDatumChar"/>
              </w:rPr>
            </w:pPr>
          </w:p>
        </w:tc>
      </w:tr>
    </w:tbl>
    <w:p w14:paraId="21F0788E" w14:textId="77777777" w:rsidR="00152B9A" w:rsidRDefault="00152B9A" w:rsidP="00B61803">
      <w:pPr>
        <w:pStyle w:val="Ingetavstnd"/>
        <w:rPr>
          <w:rStyle w:val="TitelDatumChar"/>
        </w:rPr>
      </w:pPr>
    </w:p>
    <w:p w14:paraId="214DA7AB" w14:textId="77777777" w:rsidR="00152B9A" w:rsidRPr="00152B9A" w:rsidRDefault="00152B9A" w:rsidP="00152B9A">
      <w:pPr>
        <w:ind w:right="83"/>
        <w:rPr>
          <w:rStyle w:val="TitelDatumChar"/>
          <w:b/>
          <w:bCs/>
          <w:sz w:val="24"/>
          <w:szCs w:val="24"/>
        </w:rPr>
      </w:pPr>
      <w:r w:rsidRPr="00152B9A">
        <w:rPr>
          <w:rStyle w:val="TitelDatumChar"/>
          <w:b/>
          <w:bCs/>
          <w:sz w:val="24"/>
          <w:szCs w:val="24"/>
        </w:rPr>
        <w:t>Vad ska jag (den enskilde) själv ansvara för i min vård och omsorg? Är det någon närstående som gör något?</w:t>
      </w:r>
    </w:p>
    <w:sdt>
      <w:sdtPr>
        <w:id w:val="-809623122"/>
        <w:placeholder>
          <w:docPart w:val="61623A684A214993B9E3B3B398AE545C"/>
        </w:placeholder>
        <w:temporary/>
      </w:sdtPr>
      <w:sdtEndPr/>
      <w:sdtContent>
        <w:p w14:paraId="16F8B4A2" w14:textId="28F42AA5" w:rsidR="008D608E" w:rsidRDefault="00DD3F29" w:rsidP="00152B9A">
          <w:pPr>
            <w:ind w:right="-1051"/>
            <w:rPr>
              <w:rStyle w:val="Platshllartext"/>
            </w:rPr>
          </w:pPr>
          <w:r w:rsidRPr="00AA3EA7">
            <w:rPr>
              <w:rStyle w:val="Platshllartext"/>
            </w:rPr>
            <w:t xml:space="preserve">Klicka eller tryck </w:t>
          </w:r>
          <w:r w:rsidR="00D51F05">
            <w:rPr>
              <w:rStyle w:val="Platshllartext"/>
            </w:rPr>
            <w:t>här för att skriva din text.</w:t>
          </w:r>
        </w:p>
        <w:p w14:paraId="4BE187C3" w14:textId="77777777" w:rsidR="00D51F05" w:rsidRDefault="00D51F05" w:rsidP="00152B9A">
          <w:pPr>
            <w:ind w:right="-1051"/>
          </w:pPr>
        </w:p>
        <w:p w14:paraId="3948AAC8" w14:textId="77777777" w:rsidR="00B61803" w:rsidRPr="008D608E" w:rsidRDefault="00B61803" w:rsidP="00152B9A">
          <w:pPr>
            <w:ind w:right="-1051"/>
          </w:pPr>
        </w:p>
        <w:p w14:paraId="73DDB18B" w14:textId="77777777" w:rsidR="008D608E" w:rsidRDefault="00B61803" w:rsidP="00152B9A">
          <w:pPr>
            <w:ind w:right="-1051"/>
            <w:rPr>
              <w:rStyle w:val="TitelDatumChar"/>
            </w:rPr>
          </w:pPr>
        </w:p>
      </w:sdtContent>
    </w:sdt>
    <w:p w14:paraId="3EE2F0B3" w14:textId="77777777" w:rsidR="00B61803" w:rsidRDefault="00B61803" w:rsidP="00B61803">
      <w:pPr>
        <w:pStyle w:val="Ingetavstnd"/>
        <w:rPr>
          <w:rStyle w:val="TitelDatumChar"/>
          <w:b/>
          <w:bCs/>
          <w:sz w:val="24"/>
          <w:szCs w:val="24"/>
        </w:rPr>
      </w:pPr>
    </w:p>
    <w:p w14:paraId="0F9C293D" w14:textId="7C3CADC2" w:rsidR="00152B9A" w:rsidRPr="00152B9A" w:rsidRDefault="00152B9A" w:rsidP="00152B9A">
      <w:pPr>
        <w:ind w:right="83"/>
        <w:rPr>
          <w:rStyle w:val="TitelDatumChar"/>
          <w:b/>
          <w:bCs/>
          <w:sz w:val="24"/>
          <w:szCs w:val="24"/>
        </w:rPr>
      </w:pPr>
      <w:r w:rsidRPr="00152B9A">
        <w:rPr>
          <w:rStyle w:val="TitelDatumChar"/>
          <w:b/>
          <w:bCs/>
          <w:sz w:val="24"/>
          <w:szCs w:val="24"/>
        </w:rPr>
        <w:t>Vem/vilka kan jag (den enskilde) vända mig till för frågor: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529"/>
        <w:gridCol w:w="3191"/>
      </w:tblGrid>
      <w:tr w:rsidR="00152B9A" w:rsidRPr="00C65775" w14:paraId="1B48C8C8" w14:textId="77777777" w:rsidTr="008D608E">
        <w:tc>
          <w:tcPr>
            <w:tcW w:w="5529" w:type="dxa"/>
            <w:tcBorders>
              <w:bottom w:val="single" w:sz="4" w:space="0" w:color="auto"/>
            </w:tcBorders>
          </w:tcPr>
          <w:p w14:paraId="17023B19" w14:textId="77777777" w:rsidR="00152B9A" w:rsidRPr="00C65775" w:rsidRDefault="00152B9A" w:rsidP="009D6B54">
            <w:pPr>
              <w:ind w:right="-1051"/>
              <w:rPr>
                <w:rStyle w:val="TitelDatumChar"/>
                <w:sz w:val="24"/>
                <w:szCs w:val="24"/>
              </w:rPr>
            </w:pPr>
            <w:r w:rsidRPr="00C65775">
              <w:rPr>
                <w:rStyle w:val="TitelDatumChar"/>
                <w:sz w:val="24"/>
                <w:szCs w:val="24"/>
              </w:rPr>
              <w:t>Namn: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4BA1DA84" w14:textId="350C8882" w:rsidR="00152B9A" w:rsidRPr="00C65775" w:rsidRDefault="00152B9A" w:rsidP="009D6B54">
            <w:pPr>
              <w:ind w:right="-1051"/>
              <w:rPr>
                <w:rStyle w:val="TitelDatumChar"/>
                <w:sz w:val="24"/>
                <w:szCs w:val="24"/>
              </w:rPr>
            </w:pPr>
            <w:r w:rsidRPr="00C65775">
              <w:rPr>
                <w:rStyle w:val="TitelDatumChar"/>
                <w:sz w:val="24"/>
                <w:szCs w:val="24"/>
              </w:rPr>
              <w:t>Telefonnummer:</w:t>
            </w:r>
          </w:p>
        </w:tc>
      </w:tr>
      <w:tr w:rsidR="00152B9A" w:rsidRPr="00152B9A" w14:paraId="738EE8C1" w14:textId="77777777" w:rsidTr="008D608E">
        <w:trPr>
          <w:trHeight w:val="408"/>
        </w:trPr>
        <w:sdt>
          <w:sdtPr>
            <w:rPr>
              <w:rStyle w:val="TitelDatumChar"/>
              <w:sz w:val="22"/>
              <w:szCs w:val="22"/>
            </w:rPr>
            <w:alias w:val="Namn"/>
            <w:tag w:val="Namn"/>
            <w:id w:val="-52077873"/>
            <w:placeholder>
              <w:docPart w:val="D6DBDD9A3FFA4977B266544F1DD7E3DF"/>
            </w:placeholder>
            <w:showingPlcHdr/>
            <w:text/>
          </w:sdtPr>
          <w:sdtContent>
            <w:tc>
              <w:tcPr>
                <w:tcW w:w="55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4B576E" w14:textId="7684B048" w:rsidR="00152B9A" w:rsidRPr="00152B9A" w:rsidRDefault="00DD3A58" w:rsidP="009D6B54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 w:rsidRPr="00AA3EA7">
                  <w:rPr>
                    <w:rStyle w:val="Platshllartext"/>
                  </w:rPr>
                  <w:t xml:space="preserve">Klicka eller tryck </w:t>
                </w:r>
                <w:r>
                  <w:rPr>
                    <w:rStyle w:val="Platshllartext"/>
                  </w:rPr>
                  <w:t>och skriv namn</w:t>
                </w:r>
                <w:r w:rsidRPr="00AA3EA7">
                  <w:rPr>
                    <w:rStyle w:val="Platshllartext"/>
                  </w:rPr>
                  <w:t>.</w:t>
                </w:r>
              </w:p>
            </w:tc>
          </w:sdtContent>
        </w:sdt>
        <w:sdt>
          <w:sdtPr>
            <w:rPr>
              <w:rStyle w:val="TitelDatumChar"/>
              <w:sz w:val="22"/>
              <w:szCs w:val="22"/>
            </w:rPr>
            <w:id w:val="-1028795877"/>
            <w:placeholder>
              <w:docPart w:val="D5F2958B32024414A9C9D72994CE9435"/>
            </w:placeholder>
            <w:showingPlcHdr/>
            <w:text/>
          </w:sdtPr>
          <w:sdtContent>
            <w:tc>
              <w:tcPr>
                <w:tcW w:w="3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65E856" w14:textId="40278C01" w:rsidR="00152B9A" w:rsidRPr="00152B9A" w:rsidRDefault="00DD3A58" w:rsidP="009D6B54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>
                  <w:rPr>
                    <w:rStyle w:val="Platshllartext"/>
                  </w:rPr>
                  <w:t xml:space="preserve">Skriv in </w:t>
                </w:r>
                <w:r>
                  <w:rPr>
                    <w:rStyle w:val="Platshllartext"/>
                  </w:rPr>
                  <w:t>telefo</w:t>
                </w:r>
                <w:r>
                  <w:rPr>
                    <w:rStyle w:val="Platshllartext"/>
                  </w:rPr>
                  <w:t>nnummer</w:t>
                </w:r>
                <w:r w:rsidRPr="00AA3EA7">
                  <w:rPr>
                    <w:rStyle w:val="Platshllartext"/>
                  </w:rPr>
                  <w:t>.</w:t>
                </w:r>
              </w:p>
            </w:tc>
          </w:sdtContent>
        </w:sdt>
      </w:tr>
      <w:tr w:rsidR="00B61803" w:rsidRPr="00152B9A" w14:paraId="3F203AFD" w14:textId="77777777" w:rsidTr="002456E6">
        <w:trPr>
          <w:trHeight w:val="408"/>
        </w:trPr>
        <w:sdt>
          <w:sdtPr>
            <w:rPr>
              <w:rStyle w:val="TitelDatumChar"/>
              <w:sz w:val="22"/>
              <w:szCs w:val="22"/>
            </w:rPr>
            <w:alias w:val="Namn"/>
            <w:tag w:val="Namn"/>
            <w:id w:val="1388774173"/>
            <w:placeholder>
              <w:docPart w:val="B4C1A74CC0694C1ABBBB94CC51A66CD5"/>
            </w:placeholder>
            <w:showingPlcHdr/>
            <w:text/>
          </w:sdtPr>
          <w:sdtContent>
            <w:tc>
              <w:tcPr>
                <w:tcW w:w="55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63AC0D" w14:textId="77777777" w:rsidR="00B61803" w:rsidRPr="00152B9A" w:rsidRDefault="00B61803" w:rsidP="002456E6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 w:rsidRPr="00AA3EA7">
                  <w:rPr>
                    <w:rStyle w:val="Platshllartext"/>
                  </w:rPr>
                  <w:t xml:space="preserve">Klicka eller tryck </w:t>
                </w:r>
                <w:r>
                  <w:rPr>
                    <w:rStyle w:val="Platshllartext"/>
                  </w:rPr>
                  <w:t>och skriv namn</w:t>
                </w:r>
                <w:r w:rsidRPr="00AA3EA7">
                  <w:rPr>
                    <w:rStyle w:val="Platshllartext"/>
                  </w:rPr>
                  <w:t>.</w:t>
                </w:r>
              </w:p>
            </w:tc>
          </w:sdtContent>
        </w:sdt>
        <w:sdt>
          <w:sdtPr>
            <w:rPr>
              <w:rStyle w:val="TitelDatumChar"/>
              <w:sz w:val="22"/>
              <w:szCs w:val="22"/>
            </w:rPr>
            <w:id w:val="-877860934"/>
            <w:placeholder>
              <w:docPart w:val="0CC39BB3E7854BE0BB28759362D399BC"/>
            </w:placeholder>
            <w:showingPlcHdr/>
            <w:text/>
          </w:sdtPr>
          <w:sdtContent>
            <w:tc>
              <w:tcPr>
                <w:tcW w:w="3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C2E7E" w14:textId="77777777" w:rsidR="00B61803" w:rsidRPr="00152B9A" w:rsidRDefault="00B61803" w:rsidP="002456E6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>
                  <w:rPr>
                    <w:rStyle w:val="Platshllartext"/>
                  </w:rPr>
                  <w:t>Skriv in telefonnummer</w:t>
                </w:r>
                <w:r w:rsidRPr="00AA3EA7">
                  <w:rPr>
                    <w:rStyle w:val="Platshllartext"/>
                  </w:rPr>
                  <w:t>.</w:t>
                </w:r>
              </w:p>
            </w:tc>
          </w:sdtContent>
        </w:sdt>
      </w:tr>
      <w:tr w:rsidR="00152B9A" w:rsidRPr="00152B9A" w14:paraId="4F7A5EF0" w14:textId="77777777" w:rsidTr="008D608E">
        <w:trPr>
          <w:trHeight w:val="408"/>
        </w:trPr>
        <w:sdt>
          <w:sdtPr>
            <w:rPr>
              <w:rStyle w:val="TitelDatumChar"/>
              <w:sz w:val="22"/>
              <w:szCs w:val="22"/>
            </w:rPr>
            <w:alias w:val="Namn"/>
            <w:tag w:val="Namn"/>
            <w:id w:val="-1204856296"/>
            <w:placeholder>
              <w:docPart w:val="4468B56A4F814060963A31C3EF4EFEA3"/>
            </w:placeholder>
            <w:showingPlcHdr/>
            <w:text/>
          </w:sdtPr>
          <w:sdtContent>
            <w:tc>
              <w:tcPr>
                <w:tcW w:w="55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501D2" w14:textId="5B6BA59A" w:rsidR="00152B9A" w:rsidRPr="00152B9A" w:rsidRDefault="00DD3A58" w:rsidP="009D6B54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 w:rsidRPr="00AA3EA7">
                  <w:rPr>
                    <w:rStyle w:val="Platshllartext"/>
                  </w:rPr>
                  <w:t xml:space="preserve">Klicka eller tryck </w:t>
                </w:r>
                <w:r>
                  <w:rPr>
                    <w:rStyle w:val="Platshllartext"/>
                  </w:rPr>
                  <w:t>och skriv namn</w:t>
                </w:r>
                <w:r w:rsidRPr="00AA3EA7">
                  <w:rPr>
                    <w:rStyle w:val="Platshllartext"/>
                  </w:rPr>
                  <w:t>.</w:t>
                </w:r>
              </w:p>
            </w:tc>
          </w:sdtContent>
        </w:sdt>
        <w:sdt>
          <w:sdtPr>
            <w:rPr>
              <w:rStyle w:val="TitelDatumChar"/>
              <w:sz w:val="22"/>
              <w:szCs w:val="22"/>
            </w:rPr>
            <w:id w:val="30160348"/>
            <w:placeholder>
              <w:docPart w:val="1C760ABF5529435D9FE0DA6F83E9738B"/>
            </w:placeholder>
            <w:showingPlcHdr/>
            <w:text/>
          </w:sdtPr>
          <w:sdtContent>
            <w:tc>
              <w:tcPr>
                <w:tcW w:w="31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13AA56" w14:textId="5287CCCC" w:rsidR="00152B9A" w:rsidRPr="00152B9A" w:rsidRDefault="00DD3A58" w:rsidP="009D6B54">
                <w:pPr>
                  <w:pStyle w:val="Ingetavstnd"/>
                  <w:rPr>
                    <w:rStyle w:val="TitelDatumChar"/>
                    <w:sz w:val="22"/>
                    <w:szCs w:val="22"/>
                  </w:rPr>
                </w:pPr>
                <w:r>
                  <w:rPr>
                    <w:rStyle w:val="TitelDatumChar"/>
                    <w:sz w:val="22"/>
                    <w:szCs w:val="22"/>
                  </w:rPr>
                  <w:t xml:space="preserve"> </w:t>
                </w:r>
                <w:r>
                  <w:rPr>
                    <w:rStyle w:val="Platshllartext"/>
                  </w:rPr>
                  <w:t xml:space="preserve">Skriv in </w:t>
                </w:r>
                <w:r>
                  <w:rPr>
                    <w:rStyle w:val="Platshllartext"/>
                  </w:rPr>
                  <w:t>telef</w:t>
                </w:r>
                <w:r>
                  <w:rPr>
                    <w:rStyle w:val="Platshllartext"/>
                  </w:rPr>
                  <w:t>onnummer</w:t>
                </w:r>
                <w:r w:rsidRPr="00AA3EA7">
                  <w:rPr>
                    <w:rStyle w:val="Platshllartext"/>
                  </w:rPr>
                  <w:t>.</w:t>
                </w:r>
              </w:p>
            </w:tc>
          </w:sdtContent>
        </w:sdt>
      </w:tr>
    </w:tbl>
    <w:p w14:paraId="10449BE5" w14:textId="77777777" w:rsidR="00152B9A" w:rsidRPr="00152B9A" w:rsidRDefault="00152B9A" w:rsidP="00B61803">
      <w:pPr>
        <w:pStyle w:val="Ingetavstnd"/>
        <w:rPr>
          <w:rStyle w:val="TitelDatumChar"/>
        </w:rPr>
      </w:pPr>
    </w:p>
    <w:p w14:paraId="331D4A3A" w14:textId="77777777" w:rsidR="00152B9A" w:rsidRPr="00152B9A" w:rsidRDefault="00152B9A" w:rsidP="00152B9A">
      <w:pPr>
        <w:ind w:right="83"/>
        <w:rPr>
          <w:rStyle w:val="TitelDatumChar"/>
          <w:b/>
          <w:bCs/>
          <w:sz w:val="24"/>
          <w:szCs w:val="24"/>
        </w:rPr>
      </w:pPr>
      <w:r w:rsidRPr="00152B9A">
        <w:rPr>
          <w:rStyle w:val="TitelDatumChar"/>
          <w:b/>
          <w:bCs/>
          <w:sz w:val="24"/>
          <w:szCs w:val="24"/>
        </w:rPr>
        <w:t>Hur görs denna information tillgänglig för alla parter och den enskilde?</w:t>
      </w:r>
    </w:p>
    <w:sdt>
      <w:sdtPr>
        <w:id w:val="1004007938"/>
        <w:placeholder>
          <w:docPart w:val="1E8D0C58290D4E65B4C53AF653CC5230"/>
        </w:placeholder>
        <w:temporary/>
      </w:sdtPr>
      <w:sdtContent>
        <w:p w14:paraId="556561A8" w14:textId="77777777" w:rsidR="00DD3A58" w:rsidRDefault="00DD3A58" w:rsidP="00DD3A58">
          <w:pPr>
            <w:ind w:right="-1051"/>
            <w:rPr>
              <w:rStyle w:val="Platshllartext"/>
            </w:rPr>
          </w:pPr>
          <w:r w:rsidRPr="00AA3EA7">
            <w:rPr>
              <w:rStyle w:val="Platshllartext"/>
            </w:rPr>
            <w:t xml:space="preserve">Klicka eller tryck </w:t>
          </w:r>
          <w:r>
            <w:rPr>
              <w:rStyle w:val="Platshllartext"/>
            </w:rPr>
            <w:t>här för att skriva din text.</w:t>
          </w:r>
        </w:p>
        <w:p w14:paraId="2D605601" w14:textId="77777777" w:rsidR="00DD3A58" w:rsidRDefault="00DD3A58" w:rsidP="00DD3A58">
          <w:pPr>
            <w:ind w:right="-1051"/>
          </w:pPr>
        </w:p>
        <w:p w14:paraId="47C33C54" w14:textId="77777777" w:rsidR="00B61803" w:rsidRPr="008D608E" w:rsidRDefault="00B61803" w:rsidP="00DD3A58">
          <w:pPr>
            <w:ind w:right="-1051"/>
          </w:pPr>
        </w:p>
        <w:p w14:paraId="63D03463" w14:textId="77777777" w:rsidR="00DD3A58" w:rsidRDefault="00DD3A58" w:rsidP="00DD3A58">
          <w:pPr>
            <w:ind w:right="-1051"/>
          </w:pPr>
        </w:p>
      </w:sdtContent>
    </w:sdt>
    <w:p w14:paraId="7235F28C" w14:textId="6EE9D980" w:rsidR="00FF0208" w:rsidRDefault="00FF0208" w:rsidP="00152B9A"/>
    <w:sectPr w:rsidR="00FF0208" w:rsidSect="0015338C">
      <w:headerReference w:type="default" r:id="rId8"/>
      <w:footerReference w:type="default" r:id="rId9"/>
      <w:footerReference w:type="first" r:id="rId10"/>
      <w:pgSz w:w="11906" w:h="16838"/>
      <w:pgMar w:top="568" w:right="1588" w:bottom="1588" w:left="1588" w:header="56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1FC5" w14:textId="77777777" w:rsidR="00152B9A" w:rsidRDefault="00152B9A" w:rsidP="00DB736F">
      <w:r>
        <w:separator/>
      </w:r>
    </w:p>
    <w:p w14:paraId="244EC71F" w14:textId="77777777" w:rsidR="00152B9A" w:rsidRDefault="00152B9A"/>
  </w:endnote>
  <w:endnote w:type="continuationSeparator" w:id="0">
    <w:p w14:paraId="2BDA66D4" w14:textId="77777777" w:rsidR="00152B9A" w:rsidRDefault="00152B9A" w:rsidP="00DB736F">
      <w:r>
        <w:continuationSeparator/>
      </w:r>
    </w:p>
    <w:p w14:paraId="74A794E0" w14:textId="77777777" w:rsidR="00152B9A" w:rsidRDefault="00152B9A"/>
    <w:p w14:paraId="5C07489D" w14:textId="77777777" w:rsidR="00152B9A" w:rsidRDefault="00152B9A" w:rsidP="00D16B8D">
      <w:pPr>
        <w:pStyle w:val="Sidhuvu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EBD14E" wp14:editId="6EC96843">
            <wp:simplePos x="0" y="0"/>
            <wp:positionH relativeFrom="column">
              <wp:posOffset>4154170</wp:posOffset>
            </wp:positionH>
            <wp:positionV relativeFrom="paragraph">
              <wp:posOffset>-85412</wp:posOffset>
            </wp:positionV>
            <wp:extent cx="1654810" cy="571500"/>
            <wp:effectExtent l="0" t="0" r="2540" b="0"/>
            <wp:wrapNone/>
            <wp:docPr id="14" name="Bildobjekt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objekt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996F7" w14:textId="77777777" w:rsidR="00152B9A" w:rsidRPr="00621DC0" w:rsidRDefault="00152B9A" w:rsidP="00D16B8D">
      <w:pPr>
        <w:pStyle w:val="Sidhuvud"/>
      </w:pPr>
    </w:p>
    <w:p w14:paraId="39A132BC" w14:textId="77777777" w:rsidR="00152B9A" w:rsidRPr="00621DC0" w:rsidRDefault="00152B9A" w:rsidP="00D16B8D">
      <w:pPr>
        <w:pStyle w:val="Sidhuvud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48328" w14:textId="77777777" w:rsidR="00D16B8D" w:rsidRDefault="00D16B8D" w:rsidP="00D16B8D">
    <w:pPr>
      <w:pStyle w:val="Sidfot"/>
      <w:tabs>
        <w:tab w:val="left" w:pos="2528"/>
      </w:tabs>
    </w:pPr>
  </w:p>
  <w:p w14:paraId="4AA88553" w14:textId="77777777" w:rsidR="00D16B8D" w:rsidRDefault="00D16B8D" w:rsidP="00D16B8D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0AC8A37D" wp14:editId="4E34B446">
              <wp:simplePos x="0" y="0"/>
              <wp:positionH relativeFrom="column">
                <wp:posOffset>-525780</wp:posOffset>
              </wp:positionH>
              <wp:positionV relativeFrom="paragraph">
                <wp:posOffset>244030</wp:posOffset>
              </wp:positionV>
              <wp:extent cx="6484620" cy="0"/>
              <wp:effectExtent l="0" t="19050" r="30480" b="19050"/>
              <wp:wrapNone/>
              <wp:docPr id="5" name="Rak koppling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4620" cy="0"/>
                      </a:xfrm>
                      <a:prstGeom prst="line">
                        <a:avLst/>
                      </a:prstGeom>
                      <a:ln w="44450"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AD1948" id="Rak koppling 5" o:spid="_x0000_s1026" alt="&quot;&quot;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9.2pt" to="469.2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" strokecolor="#b4c1ed [1301]" strokeweight="3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56F4AE4E" wp14:editId="03CFCE1E">
              <wp:simplePos x="0" y="0"/>
              <wp:positionH relativeFrom="column">
                <wp:posOffset>3088640</wp:posOffset>
              </wp:positionH>
              <wp:positionV relativeFrom="paragraph">
                <wp:posOffset>10795</wp:posOffset>
              </wp:positionV>
              <wp:extent cx="2552700" cy="546100"/>
              <wp:effectExtent l="0" t="0" r="0" b="6350"/>
              <wp:wrapNone/>
              <wp:docPr id="6" name="Rektangel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00" cy="5461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E99878" id="Rektangel 6" o:spid="_x0000_s1026" alt="&quot;&quot;" style="position:absolute;margin-left:243.2pt;margin-top:.85pt;width:201pt;height:43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" fillcolor="white [3212]" stroked="f" strokeweight="1pt"/>
          </w:pict>
        </mc:Fallback>
      </mc:AlternateContent>
    </w:r>
  </w:p>
  <w:p w14:paraId="3E0F9B4B" w14:textId="77777777" w:rsidR="00D16B8D" w:rsidRPr="00D16B8D" w:rsidRDefault="00D16B8D" w:rsidP="00D16B8D">
    <w:pPr>
      <w:pStyle w:val="Sidfot"/>
    </w:pPr>
    <w:r w:rsidRPr="00CA4542">
      <w:t>www.</w:t>
    </w:r>
    <w:r w:rsidRPr="008A1134">
      <w:t>vardsamverkan</w:t>
    </w:r>
    <w:r w:rsidRPr="00CA4542">
      <w:t>.se/skaraborg</w:t>
    </w:r>
    <w:r>
      <w:t xml:space="preserve"> | </w:t>
    </w:r>
    <w:sdt>
      <w:sdtPr>
        <w:id w:val="631678959"/>
        <w:docPartObj>
          <w:docPartGallery w:val="Page Numbers (Bottom of Page)"/>
          <w:docPartUnique/>
        </w:docPartObj>
      </w:sdtPr>
      <w:sdtEndPr/>
      <w:sdtContent>
        <w:sdt>
          <w:sdtPr>
            <w:id w:val="-55600551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Sida </w:t>
            </w:r>
            <w:r w:rsidRPr="009E0021">
              <w:rPr>
                <w:b/>
                <w:bCs/>
                <w:sz w:val="24"/>
                <w:szCs w:val="24"/>
              </w:rPr>
              <w:fldChar w:fldCharType="begin"/>
            </w:r>
            <w:r w:rsidRPr="009E0021">
              <w:rPr>
                <w:b/>
                <w:bCs/>
              </w:rPr>
              <w:instrText>PAGE</w:instrText>
            </w:r>
            <w:r w:rsidRPr="009E002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9E0021">
              <w:rPr>
                <w:b/>
                <w:bCs/>
                <w:sz w:val="24"/>
                <w:szCs w:val="24"/>
              </w:rPr>
              <w:fldChar w:fldCharType="end"/>
            </w:r>
            <w:r w:rsidRPr="009E0021">
              <w:rPr>
                <w:b/>
                <w:bCs/>
              </w:rPr>
              <w:t xml:space="preserve"> </w:t>
            </w:r>
            <w:r>
              <w:t xml:space="preserve">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F372" w14:textId="77777777" w:rsidR="0084654E" w:rsidRDefault="0084654E" w:rsidP="00152B9A">
    <w:pPr>
      <w:pStyle w:val="Sidfot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622F7F7" wp14:editId="168F98DF">
              <wp:simplePos x="0" y="0"/>
              <wp:positionH relativeFrom="column">
                <wp:posOffset>-525780</wp:posOffset>
              </wp:positionH>
              <wp:positionV relativeFrom="paragraph">
                <wp:posOffset>244665</wp:posOffset>
              </wp:positionV>
              <wp:extent cx="6484620" cy="0"/>
              <wp:effectExtent l="0" t="19050" r="30480" b="19050"/>
              <wp:wrapNone/>
              <wp:docPr id="3" name="Rak koppling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4620" cy="0"/>
                      </a:xfrm>
                      <a:prstGeom prst="line">
                        <a:avLst/>
                      </a:prstGeom>
                      <a:ln w="44450"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9A78A0" id="Rak koppling 3" o:spid="_x0000_s1026" alt="&quot;&quot;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9.25pt" to="469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" strokecolor="#b4c1ed [1301]" strokeweight="3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DE86A32" wp14:editId="783EC911">
              <wp:simplePos x="0" y="0"/>
              <wp:positionH relativeFrom="column">
                <wp:posOffset>3088640</wp:posOffset>
              </wp:positionH>
              <wp:positionV relativeFrom="paragraph">
                <wp:posOffset>10795</wp:posOffset>
              </wp:positionV>
              <wp:extent cx="2552700" cy="546100"/>
              <wp:effectExtent l="0" t="0" r="0" b="6350"/>
              <wp:wrapNone/>
              <wp:docPr id="4" name="Rektangel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00" cy="5461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AD828C" id="Rektangel 4" o:spid="_x0000_s1026" alt="&quot;&quot;" style="position:absolute;margin-left:243.2pt;margin-top:.85pt;width:201pt;height:43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" fillcolor="white [3212]" stroked="f" strokeweight="1pt"/>
          </w:pict>
        </mc:Fallback>
      </mc:AlternateContent>
    </w:r>
  </w:p>
  <w:p w14:paraId="5BB44769" w14:textId="77777777" w:rsidR="00CD3391" w:rsidRPr="0084654E" w:rsidRDefault="0084654E" w:rsidP="0084654E">
    <w:pPr>
      <w:pStyle w:val="Sidfot"/>
    </w:pPr>
    <w:r w:rsidRPr="00CA4542">
      <w:t>www.</w:t>
    </w:r>
    <w:r w:rsidRPr="008A1134">
      <w:t>vardsamverkan</w:t>
    </w:r>
    <w:r w:rsidRPr="00CA4542">
      <w:t>.se/skaraborg</w:t>
    </w:r>
    <w:r>
      <w:t xml:space="preserve"> | </w:t>
    </w:r>
    <w:sdt>
      <w:sdtPr>
        <w:id w:val="2065135099"/>
        <w:docPartObj>
          <w:docPartGallery w:val="Page Numbers (Bottom of Page)"/>
          <w:docPartUnique/>
        </w:docPartObj>
      </w:sdtPr>
      <w:sdtEndPr/>
      <w:sdtContent>
        <w:sdt>
          <w:sdtPr>
            <w:id w:val="185452920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Sida </w:t>
            </w:r>
            <w:r w:rsidRPr="009E0021">
              <w:rPr>
                <w:b/>
                <w:bCs/>
                <w:sz w:val="24"/>
                <w:szCs w:val="24"/>
              </w:rPr>
              <w:fldChar w:fldCharType="begin"/>
            </w:r>
            <w:r w:rsidRPr="009E0021">
              <w:rPr>
                <w:b/>
                <w:bCs/>
              </w:rPr>
              <w:instrText>PAGE</w:instrText>
            </w:r>
            <w:r w:rsidRPr="009E002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9E0021">
              <w:rPr>
                <w:b/>
                <w:bCs/>
                <w:sz w:val="24"/>
                <w:szCs w:val="24"/>
              </w:rPr>
              <w:fldChar w:fldCharType="end"/>
            </w:r>
            <w:r w:rsidRPr="009E0021">
              <w:rPr>
                <w:b/>
                <w:bCs/>
              </w:rPr>
              <w:t xml:space="preserve"> </w:t>
            </w:r>
            <w:r>
              <w:t xml:space="preserve">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32A92" w14:textId="77777777" w:rsidR="00152B9A" w:rsidRDefault="00152B9A" w:rsidP="00DB736F">
      <w:r>
        <w:separator/>
      </w:r>
    </w:p>
    <w:p w14:paraId="7ED50F15" w14:textId="77777777" w:rsidR="00152B9A" w:rsidRDefault="00152B9A"/>
  </w:footnote>
  <w:footnote w:type="continuationSeparator" w:id="0">
    <w:p w14:paraId="6776BA0A" w14:textId="77777777" w:rsidR="00152B9A" w:rsidRDefault="00152B9A" w:rsidP="00DB736F">
      <w:r>
        <w:continuationSeparator/>
      </w:r>
    </w:p>
    <w:p w14:paraId="50CBF523" w14:textId="77777777" w:rsidR="00152B9A" w:rsidRDefault="00152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56F1" w14:textId="77777777" w:rsidR="0015338C" w:rsidRPr="0015338C" w:rsidRDefault="0015338C" w:rsidP="0015338C">
    <w:pPr>
      <w:ind w:left="-993" w:right="-909"/>
      <w:rPr>
        <w:spacing w:val="10"/>
        <w:sz w:val="20"/>
        <w:szCs w:val="20"/>
      </w:rPr>
    </w:pPr>
    <w:r>
      <w:rPr>
        <w:rStyle w:val="TitelDatumChar"/>
        <w:noProof/>
      </w:rPr>
      <w:drawing>
        <wp:anchor distT="0" distB="0" distL="114300" distR="114300" simplePos="0" relativeHeight="251699200" behindDoc="0" locked="0" layoutInCell="1" allowOverlap="1" wp14:anchorId="3FB1C4C1" wp14:editId="21D6080A">
          <wp:simplePos x="0" y="0"/>
          <wp:positionH relativeFrom="column">
            <wp:posOffset>4109085</wp:posOffset>
          </wp:positionH>
          <wp:positionV relativeFrom="paragraph">
            <wp:posOffset>208280</wp:posOffset>
          </wp:positionV>
          <wp:extent cx="1745255" cy="604020"/>
          <wp:effectExtent l="0" t="0" r="7620" b="5715"/>
          <wp:wrapNone/>
          <wp:docPr id="31" name="Bildobjekt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Bildobjekt 3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255" cy="60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2AFF3F00" wp14:editId="03A6A9FE">
              <wp:extent cx="6757060" cy="1009403"/>
              <wp:effectExtent l="0" t="0" r="5715" b="635"/>
              <wp:docPr id="29" name="Rektangel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57060" cy="1009403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ECB204" w14:textId="77777777" w:rsidR="0015338C" w:rsidRPr="00B0788F" w:rsidRDefault="0015338C" w:rsidP="0015338C">
                          <w:pPr>
                            <w:pStyle w:val="Rubrikrutin"/>
                            <w:rPr>
                              <w:sz w:val="22"/>
                              <w:szCs w:val="22"/>
                            </w:rPr>
                          </w:pPr>
                          <w:r w:rsidRPr="00B0788F">
                            <w:rPr>
                              <w:sz w:val="22"/>
                              <w:szCs w:val="22"/>
                            </w:rPr>
                            <w:t>VÅRDSAMVERKAN SKARABORG</w:t>
                          </w:r>
                        </w:p>
                        <w:p w14:paraId="6368FC06" w14:textId="6EBF8D19" w:rsidR="00152B9A" w:rsidRPr="0015338C" w:rsidRDefault="00152B9A" w:rsidP="00152B9A">
                          <w:pPr>
                            <w:pStyle w:val="Rubrikrutin"/>
                          </w:pPr>
                          <w:r>
                            <w:t>Mall för förenklad SIP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AFF3F00" id="Rektangel 29" o:spid="_x0000_s1027" alt="&quot;&quot;" style="width:532.0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" fillcolor="#4665d4 [3205]" stroked="f" strokeweight="1pt">
              <v:textbox>
                <w:txbxContent>
                  <w:p w14:paraId="73ECB204" w14:textId="77777777" w:rsidR="0015338C" w:rsidRPr="00B0788F" w:rsidRDefault="0015338C" w:rsidP="0015338C">
                    <w:pPr>
                      <w:pStyle w:val="Rubrikrutin"/>
                      <w:rPr>
                        <w:sz w:val="22"/>
                        <w:szCs w:val="22"/>
                      </w:rPr>
                    </w:pPr>
                    <w:r w:rsidRPr="00B0788F">
                      <w:rPr>
                        <w:sz w:val="22"/>
                        <w:szCs w:val="22"/>
                      </w:rPr>
                      <w:t>VÅRDSAMVERKAN SKARABORG</w:t>
                    </w:r>
                  </w:p>
                  <w:p w14:paraId="6368FC06" w14:textId="6EBF8D19" w:rsidR="00152B9A" w:rsidRPr="0015338C" w:rsidRDefault="00152B9A" w:rsidP="00152B9A">
                    <w:pPr>
                      <w:pStyle w:val="Rubrikrutin"/>
                    </w:pPr>
                    <w:r>
                      <w:t>Mall för förenklad SIP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F67D3"/>
    <w:multiLevelType w:val="hybridMultilevel"/>
    <w:tmpl w:val="AE043E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E53BC"/>
    <w:multiLevelType w:val="hybridMultilevel"/>
    <w:tmpl w:val="F0B4F18C"/>
    <w:lvl w:ilvl="0" w:tplc="C9020CD4">
      <w:start w:val="1"/>
      <w:numFmt w:val="bullet"/>
      <w:lvlText w:val="»"/>
      <w:lvlJc w:val="left"/>
      <w:pPr>
        <w:ind w:left="720" w:hanging="360"/>
      </w:pPr>
      <w:rPr>
        <w:rFonts w:ascii="Cambria" w:hAnsi="Cambria" w:hint="default"/>
        <w:b/>
        <w:i w:val="0"/>
        <w:color w:val="auto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860D1"/>
    <w:multiLevelType w:val="hybridMultilevel"/>
    <w:tmpl w:val="1AC6A46A"/>
    <w:lvl w:ilvl="0" w:tplc="6688F6CC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706DE"/>
    <w:multiLevelType w:val="hybridMultilevel"/>
    <w:tmpl w:val="57189F18"/>
    <w:lvl w:ilvl="0" w:tplc="C9020CD4">
      <w:start w:val="1"/>
      <w:numFmt w:val="bullet"/>
      <w:lvlText w:val="»"/>
      <w:lvlJc w:val="left"/>
      <w:pPr>
        <w:ind w:left="720" w:hanging="360"/>
      </w:pPr>
      <w:rPr>
        <w:rFonts w:ascii="Cambria" w:hAnsi="Cambria" w:hint="default"/>
        <w:b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631824">
    <w:abstractNumId w:val="2"/>
  </w:num>
  <w:num w:numId="2" w16cid:durableId="892350017">
    <w:abstractNumId w:val="1"/>
  </w:num>
  <w:num w:numId="3" w16cid:durableId="1050034963">
    <w:abstractNumId w:val="3"/>
  </w:num>
  <w:num w:numId="4" w16cid:durableId="59028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9A"/>
    <w:rsid w:val="00016E71"/>
    <w:rsid w:val="000C4FFC"/>
    <w:rsid w:val="00152B9A"/>
    <w:rsid w:val="0015338C"/>
    <w:rsid w:val="001827BD"/>
    <w:rsid w:val="001D64B3"/>
    <w:rsid w:val="00211A00"/>
    <w:rsid w:val="0021499B"/>
    <w:rsid w:val="00224B4C"/>
    <w:rsid w:val="002463E1"/>
    <w:rsid w:val="002520CC"/>
    <w:rsid w:val="00292797"/>
    <w:rsid w:val="002C0F70"/>
    <w:rsid w:val="003273C9"/>
    <w:rsid w:val="0036226D"/>
    <w:rsid w:val="00362BBE"/>
    <w:rsid w:val="003B7C64"/>
    <w:rsid w:val="003F3CD0"/>
    <w:rsid w:val="00482F9B"/>
    <w:rsid w:val="00516A0F"/>
    <w:rsid w:val="005B1F1E"/>
    <w:rsid w:val="005B5D5C"/>
    <w:rsid w:val="005E17C1"/>
    <w:rsid w:val="005F2C1D"/>
    <w:rsid w:val="00601448"/>
    <w:rsid w:val="00616D6B"/>
    <w:rsid w:val="00621DC0"/>
    <w:rsid w:val="0063303B"/>
    <w:rsid w:val="00684516"/>
    <w:rsid w:val="00684A21"/>
    <w:rsid w:val="006F0B44"/>
    <w:rsid w:val="006F0C32"/>
    <w:rsid w:val="007570EF"/>
    <w:rsid w:val="007717C6"/>
    <w:rsid w:val="00787E86"/>
    <w:rsid w:val="008443A9"/>
    <w:rsid w:val="0084654E"/>
    <w:rsid w:val="008A1134"/>
    <w:rsid w:val="008B6EF6"/>
    <w:rsid w:val="008D608E"/>
    <w:rsid w:val="008E265D"/>
    <w:rsid w:val="008E3E94"/>
    <w:rsid w:val="0092657C"/>
    <w:rsid w:val="00942F2B"/>
    <w:rsid w:val="009C54E1"/>
    <w:rsid w:val="00A22702"/>
    <w:rsid w:val="00A25433"/>
    <w:rsid w:val="00A66228"/>
    <w:rsid w:val="00AC3553"/>
    <w:rsid w:val="00B0788F"/>
    <w:rsid w:val="00B10964"/>
    <w:rsid w:val="00B137AA"/>
    <w:rsid w:val="00B33F62"/>
    <w:rsid w:val="00B5282C"/>
    <w:rsid w:val="00B61803"/>
    <w:rsid w:val="00B822A5"/>
    <w:rsid w:val="00B828C6"/>
    <w:rsid w:val="00BA0E57"/>
    <w:rsid w:val="00BB2A63"/>
    <w:rsid w:val="00BC3FA3"/>
    <w:rsid w:val="00BD3594"/>
    <w:rsid w:val="00C24385"/>
    <w:rsid w:val="00C34386"/>
    <w:rsid w:val="00C44AEF"/>
    <w:rsid w:val="00C45621"/>
    <w:rsid w:val="00C65775"/>
    <w:rsid w:val="00C826E7"/>
    <w:rsid w:val="00CA4542"/>
    <w:rsid w:val="00CB0440"/>
    <w:rsid w:val="00CD3391"/>
    <w:rsid w:val="00D065DD"/>
    <w:rsid w:val="00D16A3B"/>
    <w:rsid w:val="00D16B8D"/>
    <w:rsid w:val="00D51F05"/>
    <w:rsid w:val="00D7540C"/>
    <w:rsid w:val="00D816CD"/>
    <w:rsid w:val="00D97E39"/>
    <w:rsid w:val="00DB736F"/>
    <w:rsid w:val="00DD3A58"/>
    <w:rsid w:val="00DD3F29"/>
    <w:rsid w:val="00DF68B2"/>
    <w:rsid w:val="00E51A54"/>
    <w:rsid w:val="00EA1A42"/>
    <w:rsid w:val="00EC1310"/>
    <w:rsid w:val="00F1141F"/>
    <w:rsid w:val="00F1796F"/>
    <w:rsid w:val="00F34558"/>
    <w:rsid w:val="00F364EE"/>
    <w:rsid w:val="00FA0C1F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EAE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2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B8D"/>
    <w:pPr>
      <w:spacing w:before="20" w:after="120" w:line="276" w:lineRule="auto"/>
    </w:pPr>
    <w:rPr>
      <w:rFonts w:ascii="Gadugi" w:hAnsi="Gadugi"/>
    </w:rPr>
  </w:style>
  <w:style w:type="paragraph" w:styleId="Rubrik1">
    <w:name w:val="heading 1"/>
    <w:basedOn w:val="Normal"/>
    <w:next w:val="Normal"/>
    <w:link w:val="Rubrik1Char"/>
    <w:uiPriority w:val="9"/>
    <w:qFormat/>
    <w:rsid w:val="008443A9"/>
    <w:pPr>
      <w:spacing w:before="360" w:after="0"/>
      <w:outlineLvl w:val="0"/>
    </w:pPr>
    <w:rPr>
      <w:rFonts w:asciiTheme="majorHAnsi" w:hAnsiTheme="majorHAnsi" w:cstheme="majorHAnsi"/>
      <w:b/>
      <w:bCs/>
      <w:spacing w:val="6"/>
      <w:sz w:val="44"/>
      <w:szCs w:val="4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A0E57"/>
    <w:pPr>
      <w:spacing w:before="360" w:after="0"/>
      <w:outlineLvl w:val="1"/>
    </w:pPr>
    <w:rPr>
      <w:rFonts w:asciiTheme="majorHAnsi" w:hAnsiTheme="majorHAnsi" w:cstheme="majorHAnsi"/>
      <w:b/>
      <w:bCs/>
      <w:spacing w:val="8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A0E57"/>
    <w:pPr>
      <w:spacing w:before="300" w:after="20"/>
      <w:outlineLvl w:val="2"/>
    </w:pPr>
    <w:rPr>
      <w:rFonts w:asciiTheme="majorHAnsi" w:hAnsiTheme="majorHAnsi" w:cstheme="majorHAnsi"/>
      <w:spacing w:val="20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A0E57"/>
    <w:pPr>
      <w:spacing w:before="300" w:after="20"/>
      <w:outlineLvl w:val="3"/>
    </w:pPr>
    <w:rPr>
      <w:rFonts w:asciiTheme="majorHAnsi" w:hAnsiTheme="majorHAnsi" w:cstheme="majorHAnsi"/>
      <w:i/>
      <w:iCs/>
      <w:spacing w:val="20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43A9"/>
    <w:rPr>
      <w:rFonts w:asciiTheme="majorHAnsi" w:hAnsiTheme="majorHAnsi" w:cstheme="majorHAnsi"/>
      <w:b/>
      <w:bCs/>
      <w:spacing w:val="6"/>
      <w:sz w:val="44"/>
      <w:szCs w:val="44"/>
    </w:rPr>
  </w:style>
  <w:style w:type="character" w:customStyle="1" w:styleId="Rubrik2Char">
    <w:name w:val="Rubrik 2 Char"/>
    <w:basedOn w:val="Standardstycketeckensnitt"/>
    <w:link w:val="Rubrik2"/>
    <w:uiPriority w:val="9"/>
    <w:rsid w:val="00BA0E57"/>
    <w:rPr>
      <w:rFonts w:asciiTheme="majorHAnsi" w:hAnsiTheme="majorHAnsi" w:cstheme="majorHAnsi"/>
      <w:b/>
      <w:bCs/>
      <w:spacing w:val="8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BA0E57"/>
    <w:rPr>
      <w:rFonts w:asciiTheme="majorHAnsi" w:hAnsiTheme="majorHAnsi" w:cstheme="majorHAnsi"/>
      <w:spacing w:val="20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BA0E57"/>
    <w:rPr>
      <w:rFonts w:asciiTheme="majorHAnsi" w:hAnsiTheme="majorHAnsi" w:cstheme="majorHAnsi"/>
      <w:i/>
      <w:iCs/>
      <w:spacing w:val="20"/>
      <w:sz w:val="24"/>
      <w:szCs w:val="24"/>
    </w:rPr>
  </w:style>
  <w:style w:type="paragraph" w:styleId="Ingetavstnd">
    <w:name w:val="No Spacing"/>
    <w:uiPriority w:val="1"/>
    <w:qFormat/>
    <w:rsid w:val="00DB736F"/>
    <w:pPr>
      <w:spacing w:after="0" w:line="240" w:lineRule="auto"/>
    </w:pPr>
    <w:rPr>
      <w:rFonts w:ascii="Gadugi" w:hAnsi="Gadugi"/>
    </w:rPr>
  </w:style>
  <w:style w:type="paragraph" w:styleId="Citat">
    <w:name w:val="Quote"/>
    <w:basedOn w:val="Normal"/>
    <w:next w:val="Normal"/>
    <w:link w:val="CitatChar"/>
    <w:uiPriority w:val="29"/>
    <w:qFormat/>
    <w:rsid w:val="00DF68B2"/>
    <w:pPr>
      <w:spacing w:before="200" w:after="240"/>
      <w:ind w:left="862" w:right="862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68B2"/>
    <w:rPr>
      <w:i/>
      <w:iCs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unhideWhenUsed/>
    <w:rsid w:val="005B1F1E"/>
    <w:pPr>
      <w:outlineLvl w:val="9"/>
    </w:pPr>
    <w:rPr>
      <w:lang w:eastAsia="sv-SE"/>
    </w:rPr>
  </w:style>
  <w:style w:type="paragraph" w:styleId="Liststycke">
    <w:name w:val="List Paragraph"/>
    <w:basedOn w:val="Normal"/>
    <w:uiPriority w:val="34"/>
    <w:qFormat/>
    <w:rsid w:val="00A25433"/>
    <w:pPr>
      <w:numPr>
        <w:numId w:val="1"/>
      </w:numPr>
      <w:spacing w:after="240" w:line="300" w:lineRule="auto"/>
      <w:contextualSpacing/>
    </w:pPr>
  </w:style>
  <w:style w:type="paragraph" w:customStyle="1" w:styleId="TitelDatum">
    <w:name w:val="Titel &amp; Datum"/>
    <w:next w:val="Normal"/>
    <w:link w:val="TitelDatumChar"/>
    <w:uiPriority w:val="12"/>
    <w:qFormat/>
    <w:rsid w:val="005B1F1E"/>
    <w:pPr>
      <w:spacing w:before="20" w:after="120"/>
      <w:contextualSpacing/>
    </w:pPr>
    <w:rPr>
      <w:rFonts w:ascii="Gadugi" w:hAnsi="Gadugi"/>
      <w:spacing w:val="10"/>
      <w:sz w:val="20"/>
      <w:szCs w:val="20"/>
    </w:rPr>
  </w:style>
  <w:style w:type="paragraph" w:styleId="Sidhuvud">
    <w:name w:val="header"/>
    <w:link w:val="SidhuvudChar"/>
    <w:uiPriority w:val="99"/>
    <w:unhideWhenUsed/>
    <w:qFormat/>
    <w:rsid w:val="003F3CD0"/>
    <w:pPr>
      <w:spacing w:after="40"/>
    </w:pPr>
    <w:rPr>
      <w:rFonts w:ascii="Gadugi" w:hAnsi="Gadugi"/>
      <w:sz w:val="18"/>
      <w:szCs w:val="18"/>
    </w:rPr>
  </w:style>
  <w:style w:type="character" w:customStyle="1" w:styleId="TitelDatumChar">
    <w:name w:val="Titel &amp; Datum Char"/>
    <w:basedOn w:val="Standardstycketeckensnitt"/>
    <w:link w:val="TitelDatum"/>
    <w:uiPriority w:val="12"/>
    <w:rsid w:val="005B1F1E"/>
    <w:rPr>
      <w:rFonts w:ascii="Gadugi" w:hAnsi="Gadugi"/>
      <w:spacing w:val="10"/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3F3CD0"/>
    <w:rPr>
      <w:rFonts w:ascii="Gadugi" w:hAnsi="Gadugi"/>
      <w:sz w:val="18"/>
      <w:szCs w:val="18"/>
    </w:rPr>
  </w:style>
  <w:style w:type="paragraph" w:styleId="Sidfot">
    <w:name w:val="footer"/>
    <w:link w:val="SidfotChar"/>
    <w:uiPriority w:val="99"/>
    <w:unhideWhenUsed/>
    <w:qFormat/>
    <w:rsid w:val="003F3CD0"/>
    <w:pPr>
      <w:tabs>
        <w:tab w:val="center" w:pos="4536"/>
        <w:tab w:val="right" w:pos="9072"/>
      </w:tabs>
      <w:spacing w:after="0"/>
      <w:jc w:val="right"/>
    </w:pPr>
    <w:rPr>
      <w:rFonts w:ascii="Gadugi" w:hAnsi="Gadug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3F3CD0"/>
    <w:rPr>
      <w:rFonts w:ascii="Gadugi" w:hAnsi="Gadugi"/>
      <w:sz w:val="18"/>
    </w:rPr>
  </w:style>
  <w:style w:type="paragraph" w:styleId="Innehll1">
    <w:name w:val="toc 1"/>
    <w:basedOn w:val="Normal"/>
    <w:next w:val="Normal"/>
    <w:autoRedefine/>
    <w:uiPriority w:val="39"/>
    <w:unhideWhenUsed/>
    <w:rsid w:val="005E17C1"/>
    <w:pPr>
      <w:tabs>
        <w:tab w:val="right" w:pos="8720"/>
      </w:tabs>
      <w:spacing w:before="360" w:after="0"/>
    </w:pPr>
    <w:rPr>
      <w:rFonts w:asciiTheme="majorHAnsi" w:hAnsiTheme="majorHAnsi"/>
      <w:b/>
      <w:bCs/>
      <w:noProof/>
      <w:sz w:val="24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621DC0"/>
    <w:pPr>
      <w:spacing w:before="240" w:after="0"/>
    </w:pPr>
    <w:rPr>
      <w:rFonts w:asciiTheme="minorHAnsi" w:hAnsiTheme="minorHAnsi"/>
      <w:b/>
      <w:b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621DC0"/>
    <w:pPr>
      <w:spacing w:before="0" w:after="0"/>
      <w:ind w:left="220"/>
    </w:pPr>
    <w:rPr>
      <w:rFonts w:asciiTheme="minorHAnsi" w:hAnsiTheme="minorHAnsi"/>
      <w:sz w:val="20"/>
      <w:szCs w:val="20"/>
    </w:rPr>
  </w:style>
  <w:style w:type="character" w:styleId="Platshllartext">
    <w:name w:val="Placeholder Text"/>
    <w:basedOn w:val="Standardstycketeckensnitt"/>
    <w:uiPriority w:val="99"/>
    <w:rsid w:val="005B5D5C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621DC0"/>
    <w:rPr>
      <w:color w:val="0563C1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rsid w:val="00FF0208"/>
    <w:pPr>
      <w:spacing w:before="240" w:after="40" w:line="240" w:lineRule="auto"/>
      <w:contextualSpacing/>
    </w:pPr>
    <w:rPr>
      <w:rFonts w:asciiTheme="majorHAnsi" w:eastAsiaTheme="majorEastAsia" w:hAnsiTheme="majorHAnsi" w:cstheme="majorHAnsi"/>
      <w:b/>
      <w:bCs/>
      <w:spacing w:val="-10"/>
      <w:kern w:val="28"/>
      <w:sz w:val="40"/>
      <w:szCs w:val="40"/>
    </w:rPr>
  </w:style>
  <w:style w:type="character" w:customStyle="1" w:styleId="RubrikChar">
    <w:name w:val="Rubrik Char"/>
    <w:basedOn w:val="Standardstycketeckensnitt"/>
    <w:link w:val="Rubrik"/>
    <w:uiPriority w:val="10"/>
    <w:rsid w:val="00FF0208"/>
    <w:rPr>
      <w:rFonts w:asciiTheme="majorHAnsi" w:eastAsiaTheme="majorEastAsia" w:hAnsiTheme="majorHAnsi" w:cstheme="majorHAnsi"/>
      <w:b/>
      <w:bCs/>
      <w:spacing w:val="-10"/>
      <w:kern w:val="28"/>
      <w:sz w:val="40"/>
      <w:szCs w:val="40"/>
    </w:rPr>
  </w:style>
  <w:style w:type="paragraph" w:styleId="Underrubrik">
    <w:name w:val="Subtitle"/>
    <w:basedOn w:val="Normal"/>
    <w:next w:val="Normal"/>
    <w:link w:val="UnderrubrikChar"/>
    <w:uiPriority w:val="11"/>
    <w:rsid w:val="00FF0208"/>
    <w:pPr>
      <w:numPr>
        <w:ilvl w:val="1"/>
      </w:numPr>
      <w:spacing w:after="160"/>
    </w:pPr>
    <w:rPr>
      <w:rFonts w:asciiTheme="majorHAnsi" w:eastAsiaTheme="minorEastAsia" w:hAnsiTheme="majorHAnsi" w:cstheme="majorHAns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0208"/>
    <w:rPr>
      <w:rFonts w:asciiTheme="majorHAnsi" w:eastAsiaTheme="minorEastAsia" w:hAnsiTheme="majorHAnsi" w:cstheme="majorHAnsi"/>
      <w:color w:val="5A5A5A" w:themeColor="text1" w:themeTint="A5"/>
      <w:spacing w:val="15"/>
    </w:rPr>
  </w:style>
  <w:style w:type="paragraph" w:customStyle="1" w:styleId="Rubrikrutin">
    <w:name w:val="Rubrik rutin"/>
    <w:basedOn w:val="Normal"/>
    <w:link w:val="RubrikrutinChar"/>
    <w:qFormat/>
    <w:rsid w:val="00B0788F"/>
    <w:pPr>
      <w:spacing w:before="0" w:after="0"/>
    </w:pPr>
    <w:rPr>
      <w:rFonts w:asciiTheme="majorHAnsi" w:hAnsiTheme="majorHAnsi" w:cstheme="majorHAnsi"/>
      <w:spacing w:val="20"/>
      <w:sz w:val="36"/>
      <w:szCs w:val="36"/>
    </w:rPr>
  </w:style>
  <w:style w:type="character" w:customStyle="1" w:styleId="RubrikrutinChar">
    <w:name w:val="Rubrik rutin Char"/>
    <w:basedOn w:val="Standardstycketeckensnitt"/>
    <w:link w:val="Rubrikrutin"/>
    <w:rsid w:val="00B0788F"/>
    <w:rPr>
      <w:rFonts w:asciiTheme="majorHAnsi" w:hAnsiTheme="majorHAnsi" w:cstheme="majorHAnsi"/>
      <w:spacing w:val="20"/>
      <w:sz w:val="36"/>
      <w:szCs w:val="36"/>
    </w:rPr>
  </w:style>
  <w:style w:type="paragraph" w:customStyle="1" w:styleId="Informationsidhuvud">
    <w:name w:val="Information sidhuvud"/>
    <w:basedOn w:val="Sidhuvud"/>
    <w:link w:val="InformationsidhuvudChar"/>
    <w:qFormat/>
    <w:rsid w:val="00B0788F"/>
    <w:pPr>
      <w:tabs>
        <w:tab w:val="left" w:pos="2944"/>
      </w:tabs>
      <w:spacing w:line="240" w:lineRule="auto"/>
    </w:pPr>
    <w:rPr>
      <w:b/>
      <w:bCs/>
      <w:spacing w:val="2"/>
      <w:sz w:val="28"/>
      <w:szCs w:val="28"/>
    </w:rPr>
  </w:style>
  <w:style w:type="paragraph" w:customStyle="1" w:styleId="Sidhuvud-INFO">
    <w:name w:val="Sidhuvud-INFO"/>
    <w:basedOn w:val="Normal"/>
    <w:link w:val="Sidhuvud-INFOChar"/>
    <w:qFormat/>
    <w:rsid w:val="00B0788F"/>
    <w:pPr>
      <w:spacing w:after="40" w:line="240" w:lineRule="auto"/>
    </w:pPr>
  </w:style>
  <w:style w:type="character" w:customStyle="1" w:styleId="InformationsidhuvudChar">
    <w:name w:val="Information sidhuvud Char"/>
    <w:basedOn w:val="SidhuvudChar"/>
    <w:link w:val="Informationsidhuvud"/>
    <w:rsid w:val="00B0788F"/>
    <w:rPr>
      <w:rFonts w:ascii="Gadugi" w:hAnsi="Gadugi"/>
      <w:b/>
      <w:bCs/>
      <w:spacing w:val="2"/>
      <w:sz w:val="28"/>
      <w:szCs w:val="28"/>
    </w:rPr>
  </w:style>
  <w:style w:type="character" w:customStyle="1" w:styleId="Sidhuvud-INFOChar">
    <w:name w:val="Sidhuvud-INFO Char"/>
    <w:basedOn w:val="Standardstycketeckensnitt"/>
    <w:link w:val="Sidhuvud-INFO"/>
    <w:rsid w:val="00B0788F"/>
    <w:rPr>
      <w:rFonts w:ascii="Gadugi" w:hAnsi="Gadugi"/>
    </w:rPr>
  </w:style>
  <w:style w:type="table" w:styleId="Tabellrutnt">
    <w:name w:val="Table Grid"/>
    <w:basedOn w:val="Normaltabell"/>
    <w:uiPriority w:val="39"/>
    <w:rsid w:val="0015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2.wmf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Hem\GOT-015\klape4\Mina%20dokument\Anpassade%20Office-mallar\MALLAR%20SKARABORG\NYA%20MALLAR%20SKARABORG\V&#229;rdsamverkan%20Skaraborg_MALL%20&#8211;%20delregional%20ruti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623A684A214993B9E3B3B398AE5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E249C-17CF-4E05-8EE4-75FD8354D098}"/>
      </w:docPartPr>
      <w:docPartBody>
        <w:p w:rsidR="008D4EA0" w:rsidRDefault="008D4EA0" w:rsidP="00152B9A">
          <w:pPr>
            <w:ind w:right="-1051"/>
            <w:rPr>
              <w:rStyle w:val="Platshllartext"/>
            </w:rPr>
          </w:pPr>
          <w:r w:rsidRPr="00480684">
            <w:rPr>
              <w:rStyle w:val="Platshllartext"/>
            </w:rPr>
            <w:t>Klicka eller tryck här för att ange text</w:t>
          </w:r>
          <w:r>
            <w:rPr>
              <w:rStyle w:val="Platshllartext"/>
            </w:rPr>
            <w:t>.</w:t>
          </w:r>
        </w:p>
        <w:p w:rsidR="008D4EA0" w:rsidRDefault="008D4EA0" w:rsidP="008D4EA0">
          <w:pPr>
            <w:pStyle w:val="61623A684A214993B9E3B3B398AE545C4"/>
          </w:pPr>
        </w:p>
      </w:docPartBody>
    </w:docPart>
    <w:docPart>
      <w:docPartPr>
        <w:name w:val="FA4E7C99AB004D3299700B010D9A0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228F3-8A68-435C-BCA0-6016535675EA}"/>
      </w:docPartPr>
      <w:docPartBody>
        <w:p w:rsidR="004A6EFA" w:rsidRDefault="004A6EFA" w:rsidP="004A6EFA">
          <w:pPr>
            <w:pStyle w:val="FA4E7C99AB004D3299700B010D9A03C77"/>
          </w:pPr>
          <w:r>
            <w:rPr>
              <w:rStyle w:val="TitelDatumChar"/>
            </w:rPr>
            <w:t xml:space="preserve"> </w:t>
          </w:r>
          <w:r w:rsidRPr="00AA3EA7">
            <w:rPr>
              <w:rStyle w:val="Platshllartext"/>
            </w:rPr>
            <w:t xml:space="preserve">Klicka eller tryck </w:t>
          </w:r>
          <w:r>
            <w:rPr>
              <w:rStyle w:val="Platshllartext"/>
            </w:rPr>
            <w:t>och skriv namn</w:t>
          </w:r>
          <w:r w:rsidRPr="00AA3EA7">
            <w:rPr>
              <w:rStyle w:val="Platshllartext"/>
            </w:rPr>
            <w:t>.</w:t>
          </w:r>
        </w:p>
      </w:docPartBody>
    </w:docPart>
    <w:docPart>
      <w:docPartPr>
        <w:name w:val="75D8ED45807A4CC186225F8116964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8D25B-84AC-445C-9FAD-2DF3F9A401C0}"/>
      </w:docPartPr>
      <w:docPartBody>
        <w:p w:rsidR="004A6EFA" w:rsidRDefault="004A6EFA" w:rsidP="004A6EFA">
          <w:pPr>
            <w:pStyle w:val="75D8ED45807A4CC186225F81169647356"/>
          </w:pPr>
          <w:r>
            <w:rPr>
              <w:rStyle w:val="TitelDatumChar"/>
            </w:rPr>
            <w:t xml:space="preserve"> </w:t>
          </w:r>
          <w:r>
            <w:rPr>
              <w:rStyle w:val="Platshllartext"/>
            </w:rPr>
            <w:t>S</w:t>
          </w:r>
          <w:r>
            <w:rPr>
              <w:rStyle w:val="Platshllartext"/>
            </w:rPr>
            <w:t xml:space="preserve">kriv in </w:t>
          </w:r>
          <w:r>
            <w:rPr>
              <w:rStyle w:val="Platshllartext"/>
            </w:rPr>
            <w:t>personnummer</w:t>
          </w:r>
          <w:r w:rsidRPr="00AA3EA7">
            <w:rPr>
              <w:rStyle w:val="Platshllartext"/>
            </w:rPr>
            <w:t>.</w:t>
          </w:r>
        </w:p>
      </w:docPartBody>
    </w:docPart>
    <w:docPart>
      <w:docPartPr>
        <w:name w:val="1E8D0C58290D4E65B4C53AF653CC5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1A46E-6A9E-4E4F-ABB9-29F5328C2C70}"/>
      </w:docPartPr>
      <w:docPartBody>
        <w:p w:rsidR="004A6EFA" w:rsidRDefault="004A6EFA" w:rsidP="00152B9A">
          <w:pPr>
            <w:ind w:right="-1051"/>
            <w:rPr>
              <w:rStyle w:val="Platshllartext"/>
            </w:rPr>
          </w:pPr>
          <w:r w:rsidRPr="00480684">
            <w:rPr>
              <w:rStyle w:val="Platshllartext"/>
            </w:rPr>
            <w:t>Klicka eller tryck här för att ange text</w:t>
          </w:r>
          <w:r>
            <w:rPr>
              <w:rStyle w:val="Platshllartext"/>
            </w:rPr>
            <w:t>.</w:t>
          </w:r>
        </w:p>
        <w:p w:rsidR="004A6EFA" w:rsidRDefault="004A6EFA"/>
      </w:docPartBody>
    </w:docPart>
    <w:docPart>
      <w:docPartPr>
        <w:name w:val="D6DBDD9A3FFA4977B266544F1DD7E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1939C-93AD-434F-B3B5-093CF5EF54F0}"/>
      </w:docPartPr>
      <w:docPartBody>
        <w:p w:rsidR="004A6EFA" w:rsidRDefault="004A6EFA" w:rsidP="004A6EFA">
          <w:pPr>
            <w:pStyle w:val="D6DBDD9A3FFA4977B266544F1DD7E3DF4"/>
          </w:pPr>
          <w:r>
            <w:rPr>
              <w:rStyle w:val="TitelDatumChar"/>
            </w:rPr>
            <w:t xml:space="preserve"> </w:t>
          </w:r>
          <w:r w:rsidRPr="00AA3EA7">
            <w:rPr>
              <w:rStyle w:val="Platshllartext"/>
            </w:rPr>
            <w:t xml:space="preserve">Klicka eller tryck </w:t>
          </w:r>
          <w:r>
            <w:rPr>
              <w:rStyle w:val="Platshllartext"/>
            </w:rPr>
            <w:t>och skriv namn</w:t>
          </w:r>
          <w:r w:rsidRPr="00AA3EA7">
            <w:rPr>
              <w:rStyle w:val="Platshllartext"/>
            </w:rPr>
            <w:t>.</w:t>
          </w:r>
        </w:p>
      </w:docPartBody>
    </w:docPart>
    <w:docPart>
      <w:docPartPr>
        <w:name w:val="4468B56A4F814060963A31C3EF4EF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47235-E3CD-4B7E-9180-08D0CC71609B}"/>
      </w:docPartPr>
      <w:docPartBody>
        <w:p w:rsidR="004A6EFA" w:rsidRDefault="004A6EFA" w:rsidP="004A6EFA">
          <w:pPr>
            <w:pStyle w:val="4468B56A4F814060963A31C3EF4EFEA34"/>
          </w:pPr>
          <w:r>
            <w:rPr>
              <w:rStyle w:val="TitelDatumChar"/>
            </w:rPr>
            <w:t xml:space="preserve"> </w:t>
          </w:r>
          <w:r w:rsidRPr="00AA3EA7">
            <w:rPr>
              <w:rStyle w:val="Platshllartext"/>
            </w:rPr>
            <w:t xml:space="preserve">Klicka eller tryck </w:t>
          </w:r>
          <w:r>
            <w:rPr>
              <w:rStyle w:val="Platshllartext"/>
            </w:rPr>
            <w:t>och skriv namn</w:t>
          </w:r>
          <w:r w:rsidRPr="00AA3EA7">
            <w:rPr>
              <w:rStyle w:val="Platshllartext"/>
            </w:rPr>
            <w:t>.</w:t>
          </w:r>
        </w:p>
      </w:docPartBody>
    </w:docPart>
    <w:docPart>
      <w:docPartPr>
        <w:name w:val="D5F2958B32024414A9C9D72994CE9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A6CD0-513C-4639-B724-EFE5EE9E8A12}"/>
      </w:docPartPr>
      <w:docPartBody>
        <w:p w:rsidR="004A6EFA" w:rsidRDefault="004A6EFA" w:rsidP="004A6EFA">
          <w:pPr>
            <w:pStyle w:val="D5F2958B32024414A9C9D72994CE94354"/>
          </w:pPr>
          <w:r>
            <w:rPr>
              <w:rStyle w:val="TitelDatumChar"/>
            </w:rPr>
            <w:t xml:space="preserve"> </w:t>
          </w:r>
          <w:r>
            <w:rPr>
              <w:rStyle w:val="Platshllartext"/>
            </w:rPr>
            <w:t xml:space="preserve">Skriv in </w:t>
          </w:r>
          <w:r>
            <w:rPr>
              <w:rStyle w:val="Platshllartext"/>
            </w:rPr>
            <w:t>telefo</w:t>
          </w:r>
          <w:r>
            <w:rPr>
              <w:rStyle w:val="Platshllartext"/>
            </w:rPr>
            <w:t>nnummer</w:t>
          </w:r>
          <w:r w:rsidRPr="00AA3EA7">
            <w:rPr>
              <w:rStyle w:val="Platshllartext"/>
            </w:rPr>
            <w:t>.</w:t>
          </w:r>
        </w:p>
      </w:docPartBody>
    </w:docPart>
    <w:docPart>
      <w:docPartPr>
        <w:name w:val="1C760ABF5529435D9FE0DA6F83E97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51E2C-D598-430B-8B60-9E6F04F560AD}"/>
      </w:docPartPr>
      <w:docPartBody>
        <w:p w:rsidR="004A6EFA" w:rsidRDefault="004A6EFA" w:rsidP="004A6EFA">
          <w:pPr>
            <w:pStyle w:val="1C760ABF5529435D9FE0DA6F83E9738B4"/>
          </w:pPr>
          <w:r>
            <w:rPr>
              <w:rStyle w:val="TitelDatumChar"/>
            </w:rPr>
            <w:t xml:space="preserve"> </w:t>
          </w:r>
          <w:r>
            <w:rPr>
              <w:rStyle w:val="Platshllartext"/>
            </w:rPr>
            <w:t xml:space="preserve">Skriv in </w:t>
          </w:r>
          <w:r>
            <w:rPr>
              <w:rStyle w:val="Platshllartext"/>
            </w:rPr>
            <w:t>telef</w:t>
          </w:r>
          <w:r>
            <w:rPr>
              <w:rStyle w:val="Platshllartext"/>
            </w:rPr>
            <w:t>onnummer</w:t>
          </w:r>
          <w:r w:rsidRPr="00AA3EA7">
            <w:rPr>
              <w:rStyle w:val="Platshllartext"/>
            </w:rPr>
            <w:t>.</w:t>
          </w:r>
        </w:p>
      </w:docPartBody>
    </w:docPart>
    <w:docPart>
      <w:docPartPr>
        <w:name w:val="B4C1A74CC0694C1ABBBB94CC51A66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DB943-B9F5-43EB-90E0-D123E1CCA4E2}"/>
      </w:docPartPr>
      <w:docPartBody>
        <w:p w:rsidR="004A6EFA" w:rsidRDefault="004A6EFA" w:rsidP="004A6EFA">
          <w:pPr>
            <w:pStyle w:val="B4C1A74CC0694C1ABBBB94CC51A66CD52"/>
          </w:pPr>
          <w:r>
            <w:rPr>
              <w:rStyle w:val="TitelDatumChar"/>
            </w:rPr>
            <w:t xml:space="preserve"> </w:t>
          </w:r>
          <w:r w:rsidRPr="00AA3EA7">
            <w:rPr>
              <w:rStyle w:val="Platshllartext"/>
            </w:rPr>
            <w:t xml:space="preserve">Klicka eller tryck </w:t>
          </w:r>
          <w:r>
            <w:rPr>
              <w:rStyle w:val="Platshllartext"/>
            </w:rPr>
            <w:t>och skriv namn</w:t>
          </w:r>
          <w:r w:rsidRPr="00AA3EA7">
            <w:rPr>
              <w:rStyle w:val="Platshllartext"/>
            </w:rPr>
            <w:t>.</w:t>
          </w:r>
        </w:p>
      </w:docPartBody>
    </w:docPart>
    <w:docPart>
      <w:docPartPr>
        <w:name w:val="0CC39BB3E7854BE0BB28759362D39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298E1-8228-40A2-BCBA-644C59F5B7C0}"/>
      </w:docPartPr>
      <w:docPartBody>
        <w:p w:rsidR="004A6EFA" w:rsidRDefault="004A6EFA" w:rsidP="004A6EFA">
          <w:pPr>
            <w:pStyle w:val="0CC39BB3E7854BE0BB28759362D399BC2"/>
          </w:pPr>
          <w:r>
            <w:rPr>
              <w:rStyle w:val="TitelDatumChar"/>
            </w:rPr>
            <w:t xml:space="preserve"> </w:t>
          </w:r>
          <w:r>
            <w:rPr>
              <w:rStyle w:val="Platshllartext"/>
            </w:rPr>
            <w:t>Skriv in telefonnummer</w:t>
          </w:r>
          <w:r w:rsidRPr="00AA3EA7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A0"/>
    <w:rsid w:val="001827BD"/>
    <w:rsid w:val="004A6EFA"/>
    <w:rsid w:val="006F0B44"/>
    <w:rsid w:val="008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4A6EFA"/>
    <w:rPr>
      <w:color w:val="808080"/>
    </w:rPr>
  </w:style>
  <w:style w:type="paragraph" w:customStyle="1" w:styleId="FA4E7C99AB004D3299700B010D9A03C7">
    <w:name w:val="FA4E7C99AB004D3299700B010D9A03C7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FA4E7C99AB004D3299700B010D9A03C71">
    <w:name w:val="FA4E7C99AB004D3299700B010D9A03C7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75D8ED45807A4CC186225F8116964735">
    <w:name w:val="75D8ED45807A4CC186225F8116964735"/>
    <w:rsid w:val="004A6EFA"/>
  </w:style>
  <w:style w:type="paragraph" w:customStyle="1" w:styleId="FA4E7C99AB004D3299700B010D9A03C72">
    <w:name w:val="FA4E7C99AB004D3299700B010D9A03C7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75D8ED45807A4CC186225F81169647351">
    <w:name w:val="75D8ED45807A4CC186225F8116964735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61623A684A214993B9E3B3B398AE545C4">
    <w:name w:val="61623A684A214993B9E3B3B398AE545C4"/>
    <w:rsid w:val="008D4EA0"/>
    <w:pPr>
      <w:spacing w:before="20" w:after="120" w:line="276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FA4E7C99AB004D3299700B010D9A03C73">
    <w:name w:val="FA4E7C99AB004D3299700B010D9A03C73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75D8ED45807A4CC186225F81169647352">
    <w:name w:val="75D8ED45807A4CC186225F8116964735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6DBDD9A3FFA4977B266544F1DD7E3DF">
    <w:name w:val="D6DBDD9A3FFA4977B266544F1DD7E3DF"/>
    <w:rsid w:val="004A6EFA"/>
  </w:style>
  <w:style w:type="paragraph" w:customStyle="1" w:styleId="4468B56A4F814060963A31C3EF4EFEA3">
    <w:name w:val="4468B56A4F814060963A31C3EF4EFEA3"/>
    <w:rsid w:val="004A6EFA"/>
  </w:style>
  <w:style w:type="paragraph" w:customStyle="1" w:styleId="D5F2958B32024414A9C9D72994CE9435">
    <w:name w:val="D5F2958B32024414A9C9D72994CE9435"/>
    <w:rsid w:val="004A6EFA"/>
  </w:style>
  <w:style w:type="paragraph" w:customStyle="1" w:styleId="1C760ABF5529435D9FE0DA6F83E9738B">
    <w:name w:val="1C760ABF5529435D9FE0DA6F83E9738B"/>
    <w:rsid w:val="004A6EFA"/>
  </w:style>
  <w:style w:type="paragraph" w:customStyle="1" w:styleId="FA4E7C99AB004D3299700B010D9A03C74">
    <w:name w:val="FA4E7C99AB004D3299700B010D9A03C74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75D8ED45807A4CC186225F81169647353">
    <w:name w:val="75D8ED45807A4CC186225F81169647353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TitelDatum">
    <w:name w:val="Titel &amp; Datum"/>
    <w:next w:val="Normal"/>
    <w:link w:val="TitelDatumChar"/>
    <w:uiPriority w:val="12"/>
    <w:qFormat/>
    <w:rsid w:val="004A6EFA"/>
    <w:pPr>
      <w:spacing w:before="20" w:after="120" w:line="259" w:lineRule="auto"/>
      <w:contextualSpacing/>
    </w:pPr>
    <w:rPr>
      <w:rFonts w:ascii="Gadugi" w:eastAsiaTheme="minorHAnsi" w:hAnsi="Gadugi" w:cs="Arial"/>
      <w:spacing w:val="10"/>
      <w:kern w:val="0"/>
      <w:sz w:val="20"/>
      <w:szCs w:val="20"/>
      <w:lang w:eastAsia="en-US"/>
      <w14:ligatures w14:val="none"/>
    </w:rPr>
  </w:style>
  <w:style w:type="character" w:customStyle="1" w:styleId="TitelDatumChar">
    <w:name w:val="Titel &amp; Datum Char"/>
    <w:basedOn w:val="Standardstycketeckensnitt"/>
    <w:link w:val="TitelDatum"/>
    <w:uiPriority w:val="12"/>
    <w:rsid w:val="004A6EFA"/>
    <w:rPr>
      <w:rFonts w:ascii="Gadugi" w:eastAsiaTheme="minorHAnsi" w:hAnsi="Gadugi" w:cs="Arial"/>
      <w:spacing w:val="10"/>
      <w:kern w:val="0"/>
      <w:sz w:val="20"/>
      <w:szCs w:val="20"/>
      <w:lang w:eastAsia="en-US"/>
      <w14:ligatures w14:val="none"/>
    </w:rPr>
  </w:style>
  <w:style w:type="paragraph" w:customStyle="1" w:styleId="D6DBDD9A3FFA4977B266544F1DD7E3DF1">
    <w:name w:val="D6DBDD9A3FFA4977B266544F1DD7E3DF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5F2958B32024414A9C9D72994CE94351">
    <w:name w:val="D5F2958B32024414A9C9D72994CE9435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4468B56A4F814060963A31C3EF4EFEA31">
    <w:name w:val="4468B56A4F814060963A31C3EF4EFEA3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1C760ABF5529435D9FE0DA6F83E9738B1">
    <w:name w:val="1C760ABF5529435D9FE0DA6F83E9738B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FA4E7C99AB004D3299700B010D9A03C75">
    <w:name w:val="FA4E7C99AB004D3299700B010D9A03C75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75D8ED45807A4CC186225F81169647354">
    <w:name w:val="75D8ED45807A4CC186225F81169647354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6DBDD9A3FFA4977B266544F1DD7E3DF2">
    <w:name w:val="D6DBDD9A3FFA4977B266544F1DD7E3DF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5F2958B32024414A9C9D72994CE94352">
    <w:name w:val="D5F2958B32024414A9C9D72994CE9435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4468B56A4F814060963A31C3EF4EFEA32">
    <w:name w:val="4468B56A4F814060963A31C3EF4EFEA3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1C760ABF5529435D9FE0DA6F83E9738B2">
    <w:name w:val="1C760ABF5529435D9FE0DA6F83E9738B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B4C1A74CC0694C1ABBBB94CC51A66CD5">
    <w:name w:val="B4C1A74CC0694C1ABBBB94CC51A66CD5"/>
    <w:rsid w:val="004A6EFA"/>
  </w:style>
  <w:style w:type="paragraph" w:customStyle="1" w:styleId="0CC39BB3E7854BE0BB28759362D399BC">
    <w:name w:val="0CC39BB3E7854BE0BB28759362D399BC"/>
    <w:rsid w:val="004A6EFA"/>
  </w:style>
  <w:style w:type="paragraph" w:customStyle="1" w:styleId="FA4E7C99AB004D3299700B010D9A03C76">
    <w:name w:val="FA4E7C99AB004D3299700B010D9A03C76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75D8ED45807A4CC186225F81169647355">
    <w:name w:val="75D8ED45807A4CC186225F81169647355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6DBDD9A3FFA4977B266544F1DD7E3DF3">
    <w:name w:val="D6DBDD9A3FFA4977B266544F1DD7E3DF3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5F2958B32024414A9C9D72994CE94353">
    <w:name w:val="D5F2958B32024414A9C9D72994CE94353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B4C1A74CC0694C1ABBBB94CC51A66CD51">
    <w:name w:val="B4C1A74CC0694C1ABBBB94CC51A66CD5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0CC39BB3E7854BE0BB28759362D399BC1">
    <w:name w:val="0CC39BB3E7854BE0BB28759362D399BC1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4468B56A4F814060963A31C3EF4EFEA33">
    <w:name w:val="4468B56A4F814060963A31C3EF4EFEA33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1C760ABF5529435D9FE0DA6F83E9738B3">
    <w:name w:val="1C760ABF5529435D9FE0DA6F83E9738B3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FA4E7C99AB004D3299700B010D9A03C77">
    <w:name w:val="FA4E7C99AB004D3299700B010D9A03C77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75D8ED45807A4CC186225F81169647356">
    <w:name w:val="75D8ED45807A4CC186225F81169647356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6DBDD9A3FFA4977B266544F1DD7E3DF4">
    <w:name w:val="D6DBDD9A3FFA4977B266544F1DD7E3DF4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D5F2958B32024414A9C9D72994CE94354">
    <w:name w:val="D5F2958B32024414A9C9D72994CE94354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B4C1A74CC0694C1ABBBB94CC51A66CD52">
    <w:name w:val="B4C1A74CC0694C1ABBBB94CC51A66CD5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0CC39BB3E7854BE0BB28759362D399BC2">
    <w:name w:val="0CC39BB3E7854BE0BB28759362D399BC2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4468B56A4F814060963A31C3EF4EFEA34">
    <w:name w:val="4468B56A4F814060963A31C3EF4EFEA34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  <w:style w:type="paragraph" w:customStyle="1" w:styleId="1C760ABF5529435D9FE0DA6F83E9738B4">
    <w:name w:val="1C760ABF5529435D9FE0DA6F83E9738B4"/>
    <w:rsid w:val="004A6EFA"/>
    <w:pPr>
      <w:spacing w:after="0" w:line="240" w:lineRule="auto"/>
    </w:pPr>
    <w:rPr>
      <w:rFonts w:ascii="Gadugi" w:eastAsiaTheme="minorHAnsi" w:hAnsi="Gadugi" w:cs="Arial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ÅRDSAMVERKAN SKARABORG - Frutiger, Gadugi">
  <a:themeElements>
    <a:clrScheme name="VÅRDSAMVERKAN SKARABOR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3687"/>
      </a:accent1>
      <a:accent2>
        <a:srgbClr val="4665D4"/>
      </a:accent2>
      <a:accent3>
        <a:srgbClr val="D4765B"/>
      </a:accent3>
      <a:accent4>
        <a:srgbClr val="85D431"/>
      </a:accent4>
      <a:accent5>
        <a:srgbClr val="588726"/>
      </a:accent5>
      <a:accent6>
        <a:srgbClr val="FFFFFF"/>
      </a:accent6>
      <a:hlink>
        <a:srgbClr val="0563C1"/>
      </a:hlink>
      <a:folHlink>
        <a:srgbClr val="954F72"/>
      </a:folHlink>
    </a:clrScheme>
    <a:fontScheme name="VÅRDSAMVERKAN 1">
      <a:majorFont>
        <a:latin typeface="Tahoma"/>
        <a:ea typeface=""/>
        <a:cs typeface=""/>
      </a:majorFont>
      <a:minorFont>
        <a:latin typeface="Gadug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Vårdsamverkan Skaraborg_MALL – delregional rutin</Template>
  <TotalTime>0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för förenklad SIP (2026-05-04)</dc:title>
  <dc:subject/>
  <dc:creator/>
  <keywords/>
  <dc:description/>
  <lastModifiedBy/>
  <revision>1</revision>
  <dcterms:created xsi:type="dcterms:W3CDTF">2026-03-31T08:49:00.0000000Z</dcterms:created>
  <dcterms:modified xsi:type="dcterms:W3CDTF">2026-05-04T09:37:00.0000000Z</dcterms:modified>
</coreProperties>
</file>