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463D" w14:textId="6669DA00" w:rsidR="00A0315C" w:rsidRDefault="005A474F" w:rsidP="00A0315C">
      <w:r>
        <w:rPr>
          <w:noProof/>
        </w:rPr>
        <w:drawing>
          <wp:anchor distT="0" distB="0" distL="114300" distR="114300" simplePos="0" relativeHeight="251658240" behindDoc="1" locked="0" layoutInCell="1" allowOverlap="1" wp14:anchorId="5A647553" wp14:editId="1A607DC5">
            <wp:simplePos x="0" y="0"/>
            <wp:positionH relativeFrom="column">
              <wp:posOffset>-644525</wp:posOffset>
            </wp:positionH>
            <wp:positionV relativeFrom="page">
              <wp:posOffset>307975</wp:posOffset>
            </wp:positionV>
            <wp:extent cx="1792605" cy="626745"/>
            <wp:effectExtent l="0" t="0" r="0" b="1905"/>
            <wp:wrapTopAndBottom/>
            <wp:docPr id="185652719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27199" name="Bildobjekt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15C">
        <w:t xml:space="preserve">Datum: </w:t>
      </w:r>
      <w:sdt>
        <w:sdtPr>
          <w:id w:val="-1778631560"/>
          <w:placeholder>
            <w:docPart w:val="DefaultPlaceholder_-185401343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Content>
          <w:r w:rsidR="005B1427" w:rsidRPr="0003595D">
            <w:rPr>
              <w:rStyle w:val="Platshllartext"/>
            </w:rPr>
            <w:t>Klicka eller tryck här för att ange datum.</w:t>
          </w:r>
        </w:sdtContent>
      </w:sdt>
    </w:p>
    <w:p w14:paraId="087C4460" w14:textId="77777777" w:rsidR="00B36AC0" w:rsidRPr="001E0324" w:rsidRDefault="00B36AC0" w:rsidP="00B36AC0">
      <w:pPr>
        <w:pStyle w:val="Rubrik3"/>
        <w:rPr>
          <w:b/>
          <w:bCs w:val="0"/>
        </w:rPr>
      </w:pPr>
      <w:r w:rsidRPr="001E0324">
        <w:rPr>
          <w:b/>
          <w:bCs w:val="0"/>
        </w:rPr>
        <w:t>Instruktion (ta bort efter justering av sidhuvud)</w:t>
      </w:r>
    </w:p>
    <w:p w14:paraId="2257C961" w14:textId="77777777" w:rsidR="00B36AC0" w:rsidRPr="008205C9" w:rsidRDefault="00B36AC0" w:rsidP="00B36AC0">
      <w:r>
        <w:t xml:space="preserve">Dubbelklicka i sidhuvudet och skriv in titeln på dokumentet, klicka sedan på ”Välj ett objekt” för att välja typ av grupp och lokal grupp i rullistorna. Detta hänger sedan med på samtliga sidor i dokumentet. </w:t>
      </w:r>
    </w:p>
    <w:p w14:paraId="13C1CA49" w14:textId="14784E8B" w:rsidR="00D8636F" w:rsidRDefault="004705C7" w:rsidP="00D8636F">
      <w:pPr>
        <w:pStyle w:val="Rubrik1"/>
      </w:pPr>
      <w:r>
        <w:t>Ru</w:t>
      </w:r>
      <w:r w:rsidR="00D8636F">
        <w:t>brik</w:t>
      </w:r>
      <w:r>
        <w:t xml:space="preserve"> 1 </w:t>
      </w:r>
    </w:p>
    <w:p w14:paraId="1711EE92" w14:textId="176FDE38" w:rsidR="006F02B9" w:rsidRDefault="00D8636F" w:rsidP="00B37193">
      <w:r>
        <w:t xml:space="preserve">Skriv </w:t>
      </w:r>
      <w:r w:rsidR="000E05D3">
        <w:t xml:space="preserve">din </w:t>
      </w:r>
      <w:r>
        <w:t>text här</w:t>
      </w:r>
    </w:p>
    <w:p w14:paraId="06A90F95" w14:textId="52011EA9" w:rsidR="000E05D3" w:rsidRDefault="000E05D3" w:rsidP="000E05D3">
      <w:pPr>
        <w:pStyle w:val="Rubrik2"/>
      </w:pPr>
      <w:r>
        <w:t>Rubrik 2</w:t>
      </w:r>
    </w:p>
    <w:p w14:paraId="39610536" w14:textId="6CFAAF34" w:rsidR="000E05D3" w:rsidRDefault="000E05D3" w:rsidP="00B37193">
      <w:r>
        <w:t>Skriv din text här</w:t>
      </w:r>
    </w:p>
    <w:p w14:paraId="042F49B4" w14:textId="59494F5A" w:rsidR="001812F0" w:rsidRDefault="000E05D3" w:rsidP="000E05D3">
      <w:pPr>
        <w:pStyle w:val="Rubrik3"/>
      </w:pPr>
      <w:r>
        <w:t>Rubrik 3</w:t>
      </w:r>
    </w:p>
    <w:p w14:paraId="09BA0307" w14:textId="01E12347" w:rsidR="000E05D3" w:rsidRDefault="000E05D3" w:rsidP="00B37193">
      <w:r>
        <w:t>Skriv din text här</w:t>
      </w:r>
    </w:p>
    <w:p w14:paraId="0A688BA5" w14:textId="1441DAE8" w:rsidR="001812F0" w:rsidRDefault="000E05D3" w:rsidP="000E05D3">
      <w:pPr>
        <w:pStyle w:val="Rubrik4"/>
      </w:pPr>
      <w:r>
        <w:t>Rubrik 4</w:t>
      </w:r>
    </w:p>
    <w:p w14:paraId="3616A25A" w14:textId="359885A4" w:rsidR="000E05D3" w:rsidRDefault="000E05D3" w:rsidP="00B37193">
      <w:r>
        <w:t>Skriv din text här</w:t>
      </w:r>
    </w:p>
    <w:p w14:paraId="162FEFB1" w14:textId="0F281966" w:rsidR="001812F0" w:rsidRDefault="001812F0" w:rsidP="00B37193"/>
    <w:p w14:paraId="6CA80C6F" w14:textId="77777777" w:rsidR="001812F0" w:rsidRDefault="001812F0" w:rsidP="00B37193"/>
    <w:p w14:paraId="2E68421B" w14:textId="77777777" w:rsidR="001812F0" w:rsidRDefault="001812F0" w:rsidP="00B37193"/>
    <w:p w14:paraId="178C641C" w14:textId="414D3D47" w:rsidR="001812F0" w:rsidRDefault="001812F0" w:rsidP="00B37193"/>
    <w:p w14:paraId="348B81FE" w14:textId="577183E6" w:rsidR="001812F0" w:rsidRDefault="001812F0" w:rsidP="00B37193"/>
    <w:p w14:paraId="05D8A5D6" w14:textId="240C8901" w:rsidR="001812F0" w:rsidRDefault="001812F0" w:rsidP="00B37193"/>
    <w:p w14:paraId="45AEFAED" w14:textId="77777777" w:rsidR="001812F0" w:rsidRDefault="001812F0" w:rsidP="00B37193"/>
    <w:p w14:paraId="155F5209" w14:textId="77777777" w:rsidR="001812F0" w:rsidRDefault="001812F0" w:rsidP="00B37193"/>
    <w:p w14:paraId="596A7AB2" w14:textId="77777777" w:rsidR="001812F0" w:rsidRDefault="001812F0" w:rsidP="00B37193"/>
    <w:p w14:paraId="30D17315" w14:textId="77777777" w:rsidR="001812F0" w:rsidRDefault="001812F0" w:rsidP="00B37193"/>
    <w:p w14:paraId="12878241" w14:textId="77777777" w:rsidR="001812F0" w:rsidRDefault="001812F0" w:rsidP="00B37193"/>
    <w:p w14:paraId="5B25F0FE" w14:textId="77777777" w:rsidR="001812F0" w:rsidRDefault="001812F0" w:rsidP="00B37193"/>
    <w:p w14:paraId="31AF74E5" w14:textId="77777777" w:rsidR="001812F0" w:rsidRDefault="001812F0" w:rsidP="00B37193"/>
    <w:p w14:paraId="0F21A3D0" w14:textId="77777777" w:rsidR="001812F0" w:rsidRDefault="001812F0" w:rsidP="00B37193"/>
    <w:p w14:paraId="4F45E169" w14:textId="77777777" w:rsidR="001812F0" w:rsidRDefault="001812F0" w:rsidP="00B37193"/>
    <w:p w14:paraId="66D59D68" w14:textId="77777777" w:rsidR="001812F0" w:rsidRDefault="001812F0" w:rsidP="00B37193"/>
    <w:p w14:paraId="455D1D5C" w14:textId="5C2B5185" w:rsidR="001812F0" w:rsidRDefault="001812F0" w:rsidP="00B37193"/>
    <w:p w14:paraId="417A80FE" w14:textId="77777777" w:rsidR="001812F0" w:rsidRDefault="001812F0" w:rsidP="00B37193"/>
    <w:p w14:paraId="64373500" w14:textId="77777777" w:rsidR="001812F0" w:rsidRDefault="001812F0" w:rsidP="00B37193"/>
    <w:p w14:paraId="1DEEB837" w14:textId="575938AA" w:rsidR="001812F0" w:rsidRPr="00B37193" w:rsidRDefault="001812F0" w:rsidP="00B37193"/>
    <w:sectPr w:rsidR="001812F0" w:rsidRPr="00B37193" w:rsidSect="006F2F17">
      <w:headerReference w:type="default" r:id="rId14"/>
      <w:footerReference w:type="default" r:id="rId15"/>
      <w:headerReference w:type="first" r:id="rId16"/>
      <w:pgSz w:w="11906" w:h="16838"/>
      <w:pgMar w:top="1985" w:right="2268" w:bottom="1985" w:left="1701" w:header="652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8F91" w14:textId="77777777" w:rsidR="00643148" w:rsidRDefault="00643148" w:rsidP="00ED6C6F">
      <w:pPr>
        <w:spacing w:after="0" w:line="240" w:lineRule="auto"/>
      </w:pPr>
      <w:r>
        <w:separator/>
      </w:r>
    </w:p>
  </w:endnote>
  <w:endnote w:type="continuationSeparator" w:id="0">
    <w:p w14:paraId="4C929827" w14:textId="77777777" w:rsidR="00643148" w:rsidRDefault="00643148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4852834"/>
      <w:docPartObj>
        <w:docPartGallery w:val="Page Numbers (Bottom of Page)"/>
        <w:docPartUnique/>
      </w:docPartObj>
    </w:sdtPr>
    <w:sdtContent>
      <w:p w14:paraId="02DAD445" w14:textId="6CF016D9" w:rsidR="00D56607" w:rsidRDefault="00D56607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CE4E37" w14:textId="77777777" w:rsidR="001812F0" w:rsidRDefault="001812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E0E2" w14:textId="77777777" w:rsidR="00643148" w:rsidRDefault="00643148" w:rsidP="00ED6C6F">
      <w:pPr>
        <w:spacing w:after="0" w:line="240" w:lineRule="auto"/>
      </w:pPr>
      <w:r>
        <w:separator/>
      </w:r>
    </w:p>
  </w:footnote>
  <w:footnote w:type="continuationSeparator" w:id="0">
    <w:p w14:paraId="4019A782" w14:textId="77777777" w:rsidR="00643148" w:rsidRDefault="00643148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DB4F" w14:textId="518BEA12" w:rsidR="00C05F10" w:rsidRPr="00A0315C" w:rsidRDefault="00C05F10" w:rsidP="00A0315C">
    <w:pPr>
      <w:pStyle w:val="Sidhuvud"/>
      <w:spacing w:after="40"/>
      <w:ind w:left="4876"/>
      <w:rPr>
        <w:rFonts w:asciiTheme="minorHAnsi" w:hAnsiTheme="minorHAnsi"/>
      </w:rPr>
    </w:pPr>
    <w:r w:rsidRPr="00A0315C">
      <w:rPr>
        <w:rFonts w:asciiTheme="minorHAnsi" w:hAnsiTheme="minorHAnsi"/>
      </w:rPr>
      <w:t>Titel på dokument</w:t>
    </w:r>
    <w:r w:rsidR="002371C8" w:rsidRPr="00A0315C">
      <w:rPr>
        <w:rFonts w:asciiTheme="minorHAnsi" w:hAnsiTheme="minorHAnsi"/>
      </w:rPr>
      <w:t xml:space="preserve">: </w:t>
    </w:r>
  </w:p>
  <w:p w14:paraId="3AA8B786" w14:textId="25802544" w:rsidR="00C05F10" w:rsidRPr="00A0315C" w:rsidRDefault="007225A9" w:rsidP="00A0315C">
    <w:pPr>
      <w:pStyle w:val="Sidhuvud"/>
      <w:tabs>
        <w:tab w:val="center" w:pos="3968"/>
        <w:tab w:val="left" w:pos="4800"/>
      </w:tabs>
      <w:spacing w:after="40"/>
      <w:ind w:left="4876"/>
      <w:rPr>
        <w:rFonts w:asciiTheme="minorHAnsi" w:hAnsiTheme="minorHAnsi"/>
      </w:rPr>
    </w:pPr>
    <w:r w:rsidRPr="00A0315C">
      <w:rPr>
        <w:rFonts w:asciiTheme="minorHAnsi" w:hAnsiTheme="minorHAnsi"/>
      </w:rPr>
      <w:t xml:space="preserve">Typ av grupp: </w:t>
    </w:r>
    <w:sdt>
      <w:sdtPr>
        <w:rPr>
          <w:rFonts w:asciiTheme="minorHAnsi" w:hAnsiTheme="minorHAnsi"/>
        </w:rPr>
        <w:alias w:val="typ av grupp"/>
        <w:tag w:val="typ av grupp"/>
        <w:id w:val="-590854044"/>
        <w:placeholder>
          <w:docPart w:val="FED8AB38792C4BFC9C7D2F3F9AC9DF24"/>
        </w:placeholder>
        <w:showingPlcHdr/>
        <w:dropDownList>
          <w:listItem w:value="Välj ett objekt."/>
          <w:listItem w:displayText="Partssamverkan" w:value="Partssamverkan"/>
          <w:listItem w:displayText="Trepart" w:value="Trepart"/>
          <w:listItem w:displayText="Lokala vårdsamverkansgrupper GDP" w:value="Lokala vårdsamverkansgrupper GDP"/>
        </w:dropDownList>
      </w:sdtPr>
      <w:sdtContent>
        <w:r w:rsidR="00516D0C" w:rsidRPr="00A0315C">
          <w:rPr>
            <w:rStyle w:val="Platshllartext"/>
            <w:rFonts w:asciiTheme="minorHAnsi" w:hAnsiTheme="minorHAnsi"/>
          </w:rPr>
          <w:t>Välj ett objekt.</w:t>
        </w:r>
      </w:sdtContent>
    </w:sdt>
  </w:p>
  <w:p w14:paraId="75956193" w14:textId="4E28553D" w:rsidR="00C05F10" w:rsidRPr="00A0315C" w:rsidRDefault="00C05F10" w:rsidP="004A4E31">
    <w:pPr>
      <w:pStyle w:val="Sidhuvud"/>
      <w:tabs>
        <w:tab w:val="center" w:pos="3968"/>
        <w:tab w:val="left" w:pos="4800"/>
      </w:tabs>
      <w:ind w:left="4876" w:right="-850"/>
      <w:rPr>
        <w:rFonts w:asciiTheme="minorHAnsi" w:hAnsiTheme="minorHAnsi"/>
      </w:rPr>
    </w:pPr>
    <w:r w:rsidRPr="00A0315C">
      <w:rPr>
        <w:rFonts w:asciiTheme="minorHAnsi" w:hAnsiTheme="minorHAnsi"/>
      </w:rPr>
      <w:t xml:space="preserve">Lokal grupp: </w:t>
    </w:r>
    <w:sdt>
      <w:sdtPr>
        <w:rPr>
          <w:rFonts w:asciiTheme="minorHAnsi" w:hAnsiTheme="minorHAnsi"/>
        </w:rPr>
        <w:alias w:val="Lokal grupp"/>
        <w:tag w:val="Lokal grupp"/>
        <w:id w:val="788854086"/>
        <w:placeholder>
          <w:docPart w:val="83B34FD3FB9B475D97EA71671CB14A32"/>
        </w:placeholder>
        <w:showingPlcHdr/>
        <w:dropDownList>
          <w:listItem w:value="Välj ett objekt."/>
          <w:listItem w:displayText="Essunga" w:value="Essunga"/>
          <w:listItem w:displayText="Falköping" w:value="Falköping"/>
          <w:listItem w:displayText="Grästorp" w:value="Grästorp"/>
          <w:listItem w:displayText="Gullspång" w:value="Gullspång"/>
          <w:listItem w:displayText="Götene" w:value="Götene"/>
          <w:listItem w:displayText="Hjo" w:value="Hjo"/>
          <w:listItem w:displayText="Karlsborg" w:value="Karlsborg"/>
          <w:listItem w:displayText="Lidköping" w:value="Lidköping"/>
          <w:listItem w:displayText="Mariestad" w:value="Mariestad"/>
          <w:listItem w:displayText="Skara" w:value="Skara"/>
          <w:listItem w:displayText="Skövde" w:value="Skövde"/>
          <w:listItem w:displayText="Tibro" w:value="Tibro"/>
          <w:listItem w:displayText="Tidaholm" w:value="Tidaholm"/>
          <w:listItem w:displayText="Töreboda" w:value="Töreboda"/>
          <w:listItem w:displayText="Vara" w:value="Vara"/>
        </w:dropDownList>
      </w:sdtPr>
      <w:sdtContent>
        <w:r w:rsidR="00A0315C" w:rsidRPr="00D77B7B">
          <w:rPr>
            <w:rStyle w:val="Platshllartext"/>
          </w:rPr>
          <w:t>Välj ett objekt.</w:t>
        </w:r>
      </w:sdtContent>
    </w:sdt>
  </w:p>
  <w:p w14:paraId="4BD80E48" w14:textId="77777777" w:rsidR="00C05F10" w:rsidRPr="00F25BAC" w:rsidRDefault="00C05F10" w:rsidP="00F25B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5D69E" w14:textId="40567445" w:rsidR="00BB533C" w:rsidRDefault="00000000" w:rsidP="00BB533C">
    <w:pPr>
      <w:pStyle w:val="Sidhuvud"/>
      <w:spacing w:after="120"/>
    </w:pPr>
    <w:sdt>
      <w:sdtPr>
        <w:alias w:val="Typ av grupp"/>
        <w:tag w:val="Typ av grupp"/>
        <w:id w:val="-1210953425"/>
        <w:placeholder>
          <w:docPart w:val="DefaultPlaceholder_-1854013438"/>
        </w:placeholder>
        <w:dropDownList>
          <w:listItem w:value="Välj ett objekt."/>
          <w:listItem w:displayText="Partssamverkan" w:value="Partssamverkan"/>
          <w:listItem w:displayText="Trepart" w:value="Trepart"/>
          <w:listItem w:displayText="Lokala vårdsamverkansgrupper GDP" w:value="Lokala vårdsamverkansgrupper GDP"/>
        </w:dropDownList>
      </w:sdtPr>
      <w:sdtContent>
        <w:r w:rsidR="000D05EA">
          <w:t>Partssamverkan</w:t>
        </w:r>
      </w:sdtContent>
    </w:sdt>
  </w:p>
  <w:p w14:paraId="22872847" w14:textId="48CDC81B" w:rsidR="00BB533C" w:rsidRDefault="00BB533C">
    <w:pPr>
      <w:pStyle w:val="Sidhuvud"/>
    </w:pPr>
    <w:r>
      <w:t xml:space="preserve">Lokal grupp: </w:t>
    </w:r>
    <w:sdt>
      <w:sdtPr>
        <w:id w:val="-269783967"/>
        <w:placeholder>
          <w:docPart w:val="DefaultPlaceholder_-1854013438"/>
        </w:placeholder>
        <w:dropDownList>
          <w:listItem w:value="Välj ett objekt."/>
          <w:listItem w:displayText="Essunga" w:value="Essunga"/>
          <w:listItem w:displayText="Falköping" w:value="Falköping"/>
          <w:listItem w:displayText="Grästorp" w:value="Grästorp"/>
          <w:listItem w:displayText="Gullspång" w:value="Gullspång"/>
          <w:listItem w:displayText="Götene" w:value="Götene"/>
          <w:listItem w:displayText="Hjo" w:value="Hjo"/>
          <w:listItem w:displayText="Karlsborg" w:value="Karlsborg"/>
          <w:listItem w:displayText="Lidköping" w:value="Lidköping"/>
          <w:listItem w:displayText="Mariestad" w:value="Mariestad"/>
          <w:listItem w:displayText="Skara" w:value="Skara"/>
          <w:listItem w:displayText="Skövde" w:value="Skövde"/>
          <w:listItem w:displayText="Tibro" w:value="Tibro"/>
          <w:listItem w:displayText="Tidaholm" w:value="Tidaholm"/>
          <w:listItem w:displayText="Töreboda" w:value="Töreboda"/>
          <w:listItem w:displayText="Vara" w:value="Vara"/>
        </w:dropDownList>
      </w:sdtPr>
      <w:sdtContent>
        <w:r w:rsidR="000D05EA">
          <w:t>Götene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3C"/>
    <w:rsid w:val="000037A0"/>
    <w:rsid w:val="00014ABF"/>
    <w:rsid w:val="000164F3"/>
    <w:rsid w:val="000213E0"/>
    <w:rsid w:val="000226F4"/>
    <w:rsid w:val="00023CF5"/>
    <w:rsid w:val="000304A9"/>
    <w:rsid w:val="00035827"/>
    <w:rsid w:val="000428AA"/>
    <w:rsid w:val="00062D22"/>
    <w:rsid w:val="00081E07"/>
    <w:rsid w:val="00083807"/>
    <w:rsid w:val="000879D1"/>
    <w:rsid w:val="00090F07"/>
    <w:rsid w:val="000927CE"/>
    <w:rsid w:val="00095753"/>
    <w:rsid w:val="000A259F"/>
    <w:rsid w:val="000C60F9"/>
    <w:rsid w:val="000D05EA"/>
    <w:rsid w:val="000D29F7"/>
    <w:rsid w:val="000D36E2"/>
    <w:rsid w:val="000D4286"/>
    <w:rsid w:val="000D787A"/>
    <w:rsid w:val="000E05D3"/>
    <w:rsid w:val="000E136F"/>
    <w:rsid w:val="000F3B55"/>
    <w:rsid w:val="000F48B5"/>
    <w:rsid w:val="0010206C"/>
    <w:rsid w:val="00104807"/>
    <w:rsid w:val="00106E6E"/>
    <w:rsid w:val="001105A7"/>
    <w:rsid w:val="0011207E"/>
    <w:rsid w:val="00136C6B"/>
    <w:rsid w:val="00142663"/>
    <w:rsid w:val="00164691"/>
    <w:rsid w:val="00167F2D"/>
    <w:rsid w:val="001812F0"/>
    <w:rsid w:val="00182C4D"/>
    <w:rsid w:val="0019680D"/>
    <w:rsid w:val="001A7D3F"/>
    <w:rsid w:val="001B2002"/>
    <w:rsid w:val="001B4BB9"/>
    <w:rsid w:val="001E3EEF"/>
    <w:rsid w:val="001E5194"/>
    <w:rsid w:val="001F39DE"/>
    <w:rsid w:val="001F3A6E"/>
    <w:rsid w:val="00220B93"/>
    <w:rsid w:val="00227810"/>
    <w:rsid w:val="0023309C"/>
    <w:rsid w:val="002346A2"/>
    <w:rsid w:val="00235637"/>
    <w:rsid w:val="002371C8"/>
    <w:rsid w:val="00237D8B"/>
    <w:rsid w:val="002506A7"/>
    <w:rsid w:val="00251B44"/>
    <w:rsid w:val="00257988"/>
    <w:rsid w:val="002603DF"/>
    <w:rsid w:val="002611BD"/>
    <w:rsid w:val="00267E76"/>
    <w:rsid w:val="002A0EBB"/>
    <w:rsid w:val="002A223C"/>
    <w:rsid w:val="002C0925"/>
    <w:rsid w:val="002D6BE7"/>
    <w:rsid w:val="002E6307"/>
    <w:rsid w:val="002F7366"/>
    <w:rsid w:val="00304707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B4449"/>
    <w:rsid w:val="003C45A3"/>
    <w:rsid w:val="003D14FC"/>
    <w:rsid w:val="003D1AD5"/>
    <w:rsid w:val="003E0FE8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05C7"/>
    <w:rsid w:val="00472FE4"/>
    <w:rsid w:val="00476DDD"/>
    <w:rsid w:val="00481060"/>
    <w:rsid w:val="00482F3B"/>
    <w:rsid w:val="00483F66"/>
    <w:rsid w:val="004A4E31"/>
    <w:rsid w:val="004B1A1F"/>
    <w:rsid w:val="004C2B36"/>
    <w:rsid w:val="004E08FC"/>
    <w:rsid w:val="004E0B05"/>
    <w:rsid w:val="004F2653"/>
    <w:rsid w:val="004F6E9F"/>
    <w:rsid w:val="00502996"/>
    <w:rsid w:val="00516D0C"/>
    <w:rsid w:val="005241A4"/>
    <w:rsid w:val="00531996"/>
    <w:rsid w:val="005329A1"/>
    <w:rsid w:val="005377E7"/>
    <w:rsid w:val="005537A8"/>
    <w:rsid w:val="0056637A"/>
    <w:rsid w:val="00575871"/>
    <w:rsid w:val="005861D0"/>
    <w:rsid w:val="00586919"/>
    <w:rsid w:val="00594D98"/>
    <w:rsid w:val="00596B4C"/>
    <w:rsid w:val="005A403A"/>
    <w:rsid w:val="005A474F"/>
    <w:rsid w:val="005A6F62"/>
    <w:rsid w:val="005B1427"/>
    <w:rsid w:val="005B2591"/>
    <w:rsid w:val="005C4A0C"/>
    <w:rsid w:val="005C6423"/>
    <w:rsid w:val="005C738E"/>
    <w:rsid w:val="005E0CDB"/>
    <w:rsid w:val="005E1C0C"/>
    <w:rsid w:val="005E3035"/>
    <w:rsid w:val="005E31ED"/>
    <w:rsid w:val="005F29FB"/>
    <w:rsid w:val="00604B03"/>
    <w:rsid w:val="00606B0F"/>
    <w:rsid w:val="006137D6"/>
    <w:rsid w:val="006164E7"/>
    <w:rsid w:val="00622230"/>
    <w:rsid w:val="00640FC9"/>
    <w:rsid w:val="00643148"/>
    <w:rsid w:val="0064672F"/>
    <w:rsid w:val="00667603"/>
    <w:rsid w:val="006769D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E43A5"/>
    <w:rsid w:val="006E6496"/>
    <w:rsid w:val="006F02B9"/>
    <w:rsid w:val="006F2F17"/>
    <w:rsid w:val="006F7778"/>
    <w:rsid w:val="007225A9"/>
    <w:rsid w:val="00737193"/>
    <w:rsid w:val="00742CAC"/>
    <w:rsid w:val="0074470A"/>
    <w:rsid w:val="007547F2"/>
    <w:rsid w:val="00760B61"/>
    <w:rsid w:val="007669C0"/>
    <w:rsid w:val="00766BEC"/>
    <w:rsid w:val="00772B6E"/>
    <w:rsid w:val="007829D2"/>
    <w:rsid w:val="00783074"/>
    <w:rsid w:val="0078522D"/>
    <w:rsid w:val="00794A3F"/>
    <w:rsid w:val="007A0B53"/>
    <w:rsid w:val="007B634A"/>
    <w:rsid w:val="007C1E39"/>
    <w:rsid w:val="007C5139"/>
    <w:rsid w:val="007C7DB5"/>
    <w:rsid w:val="007D1C61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553"/>
    <w:rsid w:val="008D4F31"/>
    <w:rsid w:val="008D63F2"/>
    <w:rsid w:val="008F437E"/>
    <w:rsid w:val="008F46D6"/>
    <w:rsid w:val="00910C25"/>
    <w:rsid w:val="0091229C"/>
    <w:rsid w:val="009255D9"/>
    <w:rsid w:val="00934D21"/>
    <w:rsid w:val="00947BCD"/>
    <w:rsid w:val="009609C9"/>
    <w:rsid w:val="00962683"/>
    <w:rsid w:val="00972D16"/>
    <w:rsid w:val="00973775"/>
    <w:rsid w:val="00976057"/>
    <w:rsid w:val="00987BB0"/>
    <w:rsid w:val="0099293C"/>
    <w:rsid w:val="009A25E1"/>
    <w:rsid w:val="009B2791"/>
    <w:rsid w:val="009B773D"/>
    <w:rsid w:val="009D509B"/>
    <w:rsid w:val="009D7F49"/>
    <w:rsid w:val="009E3DC3"/>
    <w:rsid w:val="009E437C"/>
    <w:rsid w:val="009E5423"/>
    <w:rsid w:val="009E6EF9"/>
    <w:rsid w:val="009E7B9D"/>
    <w:rsid w:val="009E7F82"/>
    <w:rsid w:val="00A0315C"/>
    <w:rsid w:val="00A076D6"/>
    <w:rsid w:val="00A16575"/>
    <w:rsid w:val="00A17AEC"/>
    <w:rsid w:val="00A17B37"/>
    <w:rsid w:val="00A2125B"/>
    <w:rsid w:val="00A23320"/>
    <w:rsid w:val="00A26EBB"/>
    <w:rsid w:val="00A273A8"/>
    <w:rsid w:val="00A35E58"/>
    <w:rsid w:val="00A51CEF"/>
    <w:rsid w:val="00A6449E"/>
    <w:rsid w:val="00A711E8"/>
    <w:rsid w:val="00A80C68"/>
    <w:rsid w:val="00A81AD8"/>
    <w:rsid w:val="00A85CB0"/>
    <w:rsid w:val="00A87B49"/>
    <w:rsid w:val="00A919CE"/>
    <w:rsid w:val="00A96DA2"/>
    <w:rsid w:val="00AA2ABA"/>
    <w:rsid w:val="00AA3A34"/>
    <w:rsid w:val="00AA5C9A"/>
    <w:rsid w:val="00AB167A"/>
    <w:rsid w:val="00AB24CA"/>
    <w:rsid w:val="00AB2AFC"/>
    <w:rsid w:val="00AB52F3"/>
    <w:rsid w:val="00AB57E2"/>
    <w:rsid w:val="00AD1BDD"/>
    <w:rsid w:val="00AD354E"/>
    <w:rsid w:val="00AD5832"/>
    <w:rsid w:val="00AE7BA4"/>
    <w:rsid w:val="00AF5B57"/>
    <w:rsid w:val="00B1580D"/>
    <w:rsid w:val="00B30455"/>
    <w:rsid w:val="00B32309"/>
    <w:rsid w:val="00B36AC0"/>
    <w:rsid w:val="00B37193"/>
    <w:rsid w:val="00B40283"/>
    <w:rsid w:val="00B4285A"/>
    <w:rsid w:val="00B462CC"/>
    <w:rsid w:val="00B51231"/>
    <w:rsid w:val="00B6416A"/>
    <w:rsid w:val="00B71B19"/>
    <w:rsid w:val="00BB48AC"/>
    <w:rsid w:val="00BB533C"/>
    <w:rsid w:val="00BB770F"/>
    <w:rsid w:val="00BB7B8B"/>
    <w:rsid w:val="00BC4E87"/>
    <w:rsid w:val="00BD161C"/>
    <w:rsid w:val="00BD4D3F"/>
    <w:rsid w:val="00BE0327"/>
    <w:rsid w:val="00BE3F3D"/>
    <w:rsid w:val="00BE75E3"/>
    <w:rsid w:val="00BF2DAB"/>
    <w:rsid w:val="00BF46DE"/>
    <w:rsid w:val="00C02681"/>
    <w:rsid w:val="00C05F10"/>
    <w:rsid w:val="00C079B5"/>
    <w:rsid w:val="00C12ADF"/>
    <w:rsid w:val="00C13434"/>
    <w:rsid w:val="00C27044"/>
    <w:rsid w:val="00C312B6"/>
    <w:rsid w:val="00C33A5C"/>
    <w:rsid w:val="00C36613"/>
    <w:rsid w:val="00C4216C"/>
    <w:rsid w:val="00C459F7"/>
    <w:rsid w:val="00C63DA4"/>
    <w:rsid w:val="00C728C0"/>
    <w:rsid w:val="00C76DDB"/>
    <w:rsid w:val="00C80EBF"/>
    <w:rsid w:val="00C95698"/>
    <w:rsid w:val="00C9771D"/>
    <w:rsid w:val="00CC149C"/>
    <w:rsid w:val="00CC3124"/>
    <w:rsid w:val="00CC3657"/>
    <w:rsid w:val="00CE048D"/>
    <w:rsid w:val="00CE4E3C"/>
    <w:rsid w:val="00CE75E6"/>
    <w:rsid w:val="00D02A34"/>
    <w:rsid w:val="00D070FF"/>
    <w:rsid w:val="00D1412B"/>
    <w:rsid w:val="00D2298A"/>
    <w:rsid w:val="00D24DBA"/>
    <w:rsid w:val="00D313D3"/>
    <w:rsid w:val="00D46387"/>
    <w:rsid w:val="00D4779E"/>
    <w:rsid w:val="00D56607"/>
    <w:rsid w:val="00D7202B"/>
    <w:rsid w:val="00D8636F"/>
    <w:rsid w:val="00DB61FA"/>
    <w:rsid w:val="00DD3A59"/>
    <w:rsid w:val="00DD4F19"/>
    <w:rsid w:val="00DF0444"/>
    <w:rsid w:val="00DF19B1"/>
    <w:rsid w:val="00DF28E1"/>
    <w:rsid w:val="00DF42CC"/>
    <w:rsid w:val="00E0329D"/>
    <w:rsid w:val="00E05BFC"/>
    <w:rsid w:val="00E13EFC"/>
    <w:rsid w:val="00E15D2C"/>
    <w:rsid w:val="00E33025"/>
    <w:rsid w:val="00E339A3"/>
    <w:rsid w:val="00E47380"/>
    <w:rsid w:val="00E50040"/>
    <w:rsid w:val="00E63ED2"/>
    <w:rsid w:val="00E66CA0"/>
    <w:rsid w:val="00E9189B"/>
    <w:rsid w:val="00EA6EF6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1503"/>
    <w:rsid w:val="00F918F4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E50B0"/>
  <w15:chartTrackingRefBased/>
  <w15:docId w15:val="{3841FE38-7C7F-42EA-87CE-2389341E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F49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467886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basedOn w:val="Standardstycketeckensnitt"/>
    <w:uiPriority w:val="99"/>
    <w:semiHidden/>
    <w:rsid w:val="001E3E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1E3EE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E3EE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1E3E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E3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glossaryDocument" Target="glossary/document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RS\Helhet\Kort%20dokument%20Helheten%20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90544-CDD7-4320-955E-6D3DA4D2B150}"/>
      </w:docPartPr>
      <w:docPartBody>
        <w:p w:rsidR="004138AC" w:rsidRDefault="00B65E55">
          <w:r w:rsidRPr="00D77B7B">
            <w:rPr>
              <w:rStyle w:val="Platshllartext"/>
            </w:rPr>
            <w:t>Välj ett objekt.</w:t>
          </w:r>
        </w:p>
      </w:docPartBody>
    </w:docPart>
    <w:docPart>
      <w:docPartPr>
        <w:name w:val="FED8AB38792C4BFC9C7D2F3F9AC9DF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61F98-F73C-47BC-9620-75B6DFF40718}"/>
      </w:docPartPr>
      <w:docPartBody>
        <w:p w:rsidR="004138AC" w:rsidRDefault="004138AC" w:rsidP="004138AC">
          <w:pPr>
            <w:pStyle w:val="FED8AB38792C4BFC9C7D2F3F9AC9DF24"/>
          </w:pPr>
          <w:r w:rsidRPr="00D77B7B">
            <w:rPr>
              <w:rStyle w:val="Platshllartext"/>
            </w:rPr>
            <w:t>Välj ett objekt.</w:t>
          </w:r>
        </w:p>
      </w:docPartBody>
    </w:docPart>
    <w:docPart>
      <w:docPartPr>
        <w:name w:val="83B34FD3FB9B475D97EA71671CB14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E91B3-B0AA-493B-8217-0F722D4C92F4}"/>
      </w:docPartPr>
      <w:docPartBody>
        <w:p w:rsidR="004138AC" w:rsidRDefault="004138AC" w:rsidP="004138AC">
          <w:pPr>
            <w:pStyle w:val="83B34FD3FB9B475D97EA71671CB14A32"/>
          </w:pPr>
          <w:r w:rsidRPr="00D77B7B">
            <w:rPr>
              <w:rStyle w:val="Platshllartext"/>
            </w:rPr>
            <w:t>Välj ett objekt.</w:t>
          </w:r>
        </w:p>
      </w:docPartBody>
    </w:docPart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7D061-47BC-4A37-9D90-E3886C54367F}"/>
      </w:docPartPr>
      <w:docPartBody>
        <w:p w:rsidR="00FD121F" w:rsidRDefault="004138AC">
          <w:r w:rsidRPr="0003595D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55"/>
    <w:rsid w:val="004138AC"/>
    <w:rsid w:val="004233A8"/>
    <w:rsid w:val="00516D56"/>
    <w:rsid w:val="007176D0"/>
    <w:rsid w:val="00B65E55"/>
    <w:rsid w:val="00BB7F38"/>
    <w:rsid w:val="00C36613"/>
    <w:rsid w:val="00C72376"/>
    <w:rsid w:val="00F918F4"/>
    <w:rsid w:val="00FD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4138AC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FED8AB38792C4BFC9C7D2F3F9AC9DF24">
    <w:name w:val="FED8AB38792C4BFC9C7D2F3F9AC9DF24"/>
    <w:rsid w:val="004138AC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kern w:val="0"/>
      <w:sz w:val="18"/>
      <w:szCs w:val="20"/>
      <w:lang w:eastAsia="zh-CN"/>
      <w14:ligatures w14:val="none"/>
    </w:rPr>
  </w:style>
  <w:style w:type="paragraph" w:customStyle="1" w:styleId="83B34FD3FB9B475D97EA71671CB14A32">
    <w:name w:val="83B34FD3FB9B475D97EA71671CB14A32"/>
    <w:rsid w:val="004138AC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kern w:val="0"/>
      <w:sz w:val="18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Grunden">
  <a:themeElements>
    <a:clrScheme name="Vårdsamverkan Skarabo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Vårdsamverkan Skaraborg">
      <a:majorFont>
        <a:latin typeface="Tahoma"/>
        <a:ea typeface=""/>
        <a:cs typeface=""/>
      </a:majorFont>
      <a:minorFont>
        <a:latin typeface="Gadug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Helheten mall</Template>
  <TotalTime>261</TotalTime>
  <Pages>2</Pages>
  <Words>70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Word-mall Vårdsamverkan Skaraborg_orange logga</dc:title>
  <dc:subject/>
  <dc:creator>Anna Lundberg</dc:creator>
  <keywords/>
  <dc:description/>
  <lastModifiedBy>Anna Lundberg</lastModifiedBy>
  <revision>32</revision>
  <lastPrinted>2022-11-24T12:38:00.0000000Z</lastPrinted>
  <dcterms:created xsi:type="dcterms:W3CDTF">2025-02-14T08:52:00.0000000Z</dcterms:created>
  <dcterms:modified xsi:type="dcterms:W3CDTF">2025-03-19T10:25:00.0000000Z</dcterms:modified>
</coreProperties>
</file>