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184167" w:rsidRDefault="00EE51D6" w14:paraId="061914D4" w14:textId="32D50D6E">
      <w:pPr>
        <w:pStyle w:val="Rubrik1"/>
      </w:pPr>
      <w:r>
        <w:t>Tillämpningsanvisning - krav- och kvalitetsbok</w:t>
      </w:r>
      <w:r w:rsidRPr="005A627D" w:rsidR="00A264BE">
        <w:t xml:space="preserve"> </w:t>
      </w:r>
      <w:bookmarkStart w:name="_Toc321146591" w:id="0"/>
    </w:p>
    <w:bookmarkEnd w:id="0"/>
    <w:p w:rsidR="007155D5" w:rsidP="007155D5" w:rsidRDefault="00EE51D6" w14:paraId="1B9446C1" w14:textId="5E4EB3EB">
      <w:pPr>
        <w:pStyle w:val="Rubrik2"/>
      </w:pPr>
      <w:r>
        <w:t>4.1.2 Begräsning av antal listade patienter</w:t>
      </w:r>
    </w:p>
    <w:p w:rsidRPr="00EE51D6" w:rsidR="00EE51D6" w:rsidP="00EE51D6" w:rsidRDefault="00EE51D6" w14:paraId="0C59258D" w14:textId="76243314">
      <w:r>
        <w:t>Västra Götalandsregionen får avslå begäran helt eller delvis om det finns särskilda skäl, dessa kan vara om en begränsning påtagligt påverkar patientens valfrihet eller tillgängligheten till primärvård inom regionen. En begränsning innebär inte att redan listade patienter kan listas av</w:t>
      </w:r>
    </w:p>
    <w:p w:rsidR="00EE51D6" w:rsidP="00EE51D6" w:rsidRDefault="00EE51D6" w14:paraId="783B3FFE" w14:textId="77777777">
      <w:pPr>
        <w:pStyle w:val="Liststycke"/>
        <w:numPr>
          <w:ilvl w:val="0"/>
          <w:numId w:val="20"/>
        </w:numPr>
      </w:pPr>
      <w:r>
        <w:t>Listningstak innebär det högsta antal listade som vårdcentralen har möjlighet att ha listade under en längre tidsperiod.</w:t>
      </w:r>
    </w:p>
    <w:p w:rsidRPr="00EE51D6" w:rsidR="00EE51D6" w:rsidP="00EE51D6" w:rsidRDefault="00EE51D6" w14:paraId="32638D69" w14:textId="1412DECC">
      <w:pPr>
        <w:pStyle w:val="Liststycke"/>
        <w:numPr>
          <w:ilvl w:val="0"/>
          <w:numId w:val="20"/>
        </w:numPr>
      </w:pPr>
      <w:r>
        <w:t>Listningstopp innebär ett stopp på antal listade patienter under en tidsperiod om 6 månader</w:t>
      </w:r>
    </w:p>
    <w:p w:rsidR="00184167" w:rsidP="00747066" w:rsidRDefault="00EE51D6" w14:paraId="24332F3C" w14:textId="65C87DA0">
      <w:pPr>
        <w:pStyle w:val="MellanrubrikVGR"/>
      </w:pPr>
      <w:bookmarkStart w:name="_Hlk149733319" w:id="1"/>
      <w:r>
        <w:t>Listningstak</w:t>
      </w:r>
    </w:p>
    <w:bookmarkEnd w:id="1"/>
    <w:p w:rsidRPr="00EE51D6" w:rsidR="00EE51D6" w:rsidP="00EE51D6" w:rsidRDefault="00EE51D6" w14:paraId="57884A9A" w14:textId="51CF1A37">
      <w:r>
        <w:t>I</w:t>
      </w:r>
      <w:r>
        <w:t>nnebär att vårdcentralen anger ett givet antal patienter som man bedömer sig kunna ha listade på sin vårdcentral. Personer som önskar lista sig på en vårdcentral som har nått sitt tak med antal listade kommer att nekas att lista sig där, listningstaket följer avtalsperioden för krav- och kvalitetsboken och ska vid ny avtalsperiod omprövas</w:t>
      </w:r>
    </w:p>
    <w:p w:rsidR="00EE51D6" w:rsidP="00EE51D6" w:rsidRDefault="00EE51D6" w14:paraId="7BD11A25" w14:textId="00B3EEEA">
      <w:pPr>
        <w:pStyle w:val="MellanrubrikVGR"/>
      </w:pPr>
      <w:r>
        <w:t>Listnings</w:t>
      </w:r>
      <w:r>
        <w:t>stopp</w:t>
      </w:r>
    </w:p>
    <w:p w:rsidRPr="00EE51D6" w:rsidR="00EE51D6" w:rsidP="00EE51D6" w:rsidRDefault="00EE51D6" w14:paraId="11E1461A" w14:textId="547CF7DF">
      <w:r>
        <w:t>Ä</w:t>
      </w:r>
      <w:r>
        <w:t>r en tidsbegränsad begränsning utan tak, där vårdcentralen under en period inte listar några nya patienter, listningsstoppet kan vara max i 6 månader under avtalsperioden</w:t>
      </w:r>
    </w:p>
    <w:p w:rsidRPr="00EE51D6" w:rsidR="00EE51D6" w:rsidP="00EE51D6" w:rsidRDefault="00EE51D6" w14:paraId="413AD5DF" w14:textId="77777777"/>
    <w:p w:rsidR="00184167" w:rsidP="00747066" w:rsidRDefault="00EE51D6" w14:paraId="7E287414" w14:textId="0422D48A">
      <w:pPr>
        <w:pStyle w:val="Rubrik3"/>
      </w:pPr>
      <w:r>
        <w:t xml:space="preserve">Begäran </w:t>
      </w:r>
      <w:r w:rsidR="00D052EF">
        <w:t>om begräsning av antal listade patienter</w:t>
      </w:r>
    </w:p>
    <w:p w:rsidR="00D052EF" w:rsidP="00D052EF" w:rsidRDefault="00D052EF" w14:paraId="0DCFCA12" w14:textId="77777777">
      <w:pPr>
        <w:pStyle w:val="Liststycke"/>
        <w:numPr>
          <w:ilvl w:val="0"/>
          <w:numId w:val="22"/>
        </w:numPr>
      </w:pPr>
      <w:r>
        <w:t>Begäran ska vara tidsbegränsad och av en ansökan ska följande framgå</w:t>
      </w:r>
    </w:p>
    <w:p w:rsidR="00D052EF" w:rsidP="00D052EF" w:rsidRDefault="00D052EF" w14:paraId="0FB1FF64" w14:textId="77777777">
      <w:pPr>
        <w:pStyle w:val="Liststycke"/>
        <w:numPr>
          <w:ilvl w:val="0"/>
          <w:numId w:val="22"/>
        </w:numPr>
      </w:pPr>
      <w:r>
        <w:lastRenderedPageBreak/>
        <w:t xml:space="preserve">En beskrivning av situationen och skälen för ansökan samt en handlingsplan för hur begränsningen kan avslutas. </w:t>
      </w:r>
    </w:p>
    <w:p w:rsidR="00D052EF" w:rsidP="00D052EF" w:rsidRDefault="00D052EF" w14:paraId="64F46610" w14:textId="77777777">
      <w:pPr>
        <w:pStyle w:val="Liststycke"/>
        <w:numPr>
          <w:ilvl w:val="0"/>
          <w:numId w:val="22"/>
        </w:numPr>
      </w:pPr>
      <w:r>
        <w:t xml:space="preserve">Vilken begränsning leverantören vill ansöka om i form av listningstak eller listningsstopp. </w:t>
      </w:r>
    </w:p>
    <w:p w:rsidR="00D052EF" w:rsidP="00D052EF" w:rsidRDefault="00D052EF" w14:paraId="7118A481" w14:textId="77777777">
      <w:pPr>
        <w:pStyle w:val="Liststycke"/>
        <w:numPr>
          <w:ilvl w:val="0"/>
          <w:numId w:val="22"/>
        </w:numPr>
      </w:pPr>
      <w:r>
        <w:t xml:space="preserve">Hur länge begränsningen planeras pågå. </w:t>
      </w:r>
    </w:p>
    <w:p w:rsidR="00D052EF" w:rsidP="00D052EF" w:rsidRDefault="00D052EF" w14:paraId="6C49260D" w14:textId="7E30B88F">
      <w:pPr>
        <w:pStyle w:val="Liststycke"/>
        <w:numPr>
          <w:ilvl w:val="0"/>
          <w:numId w:val="22"/>
        </w:numPr>
      </w:pPr>
      <w:r>
        <w:t>Om det finns andra vårdcentraler i kommunen/närområdet som kan omhänderta invånarnas önskemål om listning.</w:t>
      </w:r>
    </w:p>
    <w:p w:rsidR="00D052EF" w:rsidP="00D052EF" w:rsidRDefault="00D052EF" w14:paraId="0E311369" w14:textId="47405FEA">
      <w:r>
        <w:t>Varje begäran och skälen för denna prövas utifrån förutsättningarna i det specifika ärendet av Västra Götalandsregionen, som meddelar beslut till leverantören</w:t>
      </w:r>
    </w:p>
    <w:p w:rsidR="00D052EF" w:rsidP="00D052EF" w:rsidRDefault="00D052EF" w14:paraId="34457972" w14:textId="77777777"/>
    <w:p w:rsidR="00D052EF" w:rsidP="00D052EF" w:rsidRDefault="00D052EF" w14:paraId="03376FF2" w14:textId="77777777">
      <w:r>
        <w:t>En begränsning omfattar inte:</w:t>
      </w:r>
    </w:p>
    <w:p w:rsidR="00D052EF" w:rsidP="00D052EF" w:rsidRDefault="00D052EF" w14:paraId="05F18588" w14:textId="486F0B99">
      <w:pPr>
        <w:pStyle w:val="Liststycke"/>
        <w:numPr>
          <w:ilvl w:val="0"/>
          <w:numId w:val="23"/>
        </w:numPr>
      </w:pPr>
      <w:r>
        <w:t>Att redan listade patienter kan listas av.</w:t>
      </w:r>
    </w:p>
    <w:p w:rsidR="00D052EF" w:rsidP="00D052EF" w:rsidRDefault="00D052EF" w14:paraId="13566ECA" w14:textId="7C64A4FB">
      <w:pPr>
        <w:pStyle w:val="Liststycke"/>
        <w:numPr>
          <w:ilvl w:val="0"/>
          <w:numId w:val="23"/>
        </w:numPr>
      </w:pPr>
      <w:r>
        <w:t xml:space="preserve">Inflyttade personer som tillhör vårdcentralens geografiska område och som inte gjort ett aktivt val. </w:t>
      </w:r>
    </w:p>
    <w:p w:rsidR="00D052EF" w:rsidP="00D052EF" w:rsidRDefault="00D052EF" w14:paraId="6B47789C" w14:textId="60A72ABA">
      <w:pPr>
        <w:pStyle w:val="Liststycke"/>
        <w:numPr>
          <w:ilvl w:val="0"/>
          <w:numId w:val="23"/>
        </w:numPr>
      </w:pPr>
      <w:r>
        <w:t>Nyfödda som tillhör vårdcentralens geografiska område där vårdnadshavare inte gjort ett aktivt val.</w:t>
      </w:r>
    </w:p>
    <w:p w:rsidR="00D052EF" w:rsidP="00D052EF" w:rsidRDefault="00D052EF" w14:paraId="1EBD483D" w14:textId="0B5A797B">
      <w:pPr>
        <w:pStyle w:val="Liststycke"/>
        <w:numPr>
          <w:ilvl w:val="0"/>
          <w:numId w:val="23"/>
        </w:numPr>
      </w:pPr>
      <w:r>
        <w:t xml:space="preserve">Boende eller nyinflyttade på särskilt boende där vårdcentralen har ansvar för läkarmedverkan enligt överenskommelse om läkarmedverkan i kommunal </w:t>
      </w:r>
      <w:proofErr w:type="spellStart"/>
      <w:r>
        <w:t>hälso-och</w:t>
      </w:r>
      <w:proofErr w:type="spellEnd"/>
      <w:r>
        <w:t xml:space="preserve"> </w:t>
      </w:r>
      <w:r>
        <w:t>sjukvård</w:t>
      </w:r>
    </w:p>
    <w:p w:rsidRPr="00EE51D6" w:rsidR="00D052EF" w:rsidP="00EE51D6" w:rsidRDefault="00D052EF" w14:paraId="2E254E9F" w14:textId="77777777"/>
    <w:p w:rsidR="00BC44CD" w:rsidP="00747066" w:rsidRDefault="00747066" w14:paraId="757055DA" w14:textId="64243431">
      <w:pPr>
        <w:pStyle w:val="Rubrik2"/>
      </w:pPr>
      <w:r>
        <w:t>Relaterade dokument</w:t>
      </w:r>
    </w:p>
    <w:p w:rsidRPr="00D052EF" w:rsidR="00D052EF" w:rsidP="00D052EF" w:rsidRDefault="00D052EF" w14:paraId="5BF32C91" w14:textId="4959AF32">
      <w:hyperlink r:id="Rb828c9783fe547ac">
        <w:r w:rsidRPr="3EADD419" w:rsidR="00D052EF">
          <w:rPr>
            <w:rStyle w:val="Hyperlnk"/>
          </w:rPr>
          <w:t>Krav- och kvalitetsbok Vårdval Vårdcentral (vgregion.se)</w:t>
        </w:r>
      </w:hyperlink>
    </w:p>
    <w:p w:rsidRPr="00747066" w:rsidR="00747066" w:rsidP="00747066" w:rsidRDefault="00747066" w14:paraId="11010C13" w14:textId="3EFF60D0"/>
    <w:sectPr w:rsidRPr="00747066" w:rsidR="00747066"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B4C06" w:rsidRDefault="006B4C06" w14:paraId="277A50FD" w14:textId="77777777">
      <w:r>
        <w:separator/>
      </w:r>
    </w:p>
  </w:endnote>
  <w:endnote w:type="continuationSeparator" w:id="0">
    <w:p w:rsidR="006B4C06" w:rsidRDefault="006B4C06" w14:paraId="7E8BE21D" w14:textId="77777777">
      <w:r>
        <w:continuationSeparator/>
      </w:r>
    </w:p>
  </w:endnote>
  <w:endnote w:type="continuationNotice" w:id="1">
    <w:p w:rsidR="006B4C06" w:rsidRDefault="006B4C06" w14:paraId="411DE67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B4C06" w:rsidRDefault="006B4C06" w14:paraId="40753ED9" w14:textId="77777777"/>
  </w:footnote>
  <w:footnote w:type="continuationSeparator" w:id="0">
    <w:p w:rsidR="006B4C06" w:rsidRDefault="006B4C06" w14:paraId="242FC33C" w14:textId="77777777">
      <w:r>
        <w:continuationSeparator/>
      </w:r>
    </w:p>
  </w:footnote>
  <w:footnote w:type="continuationNotice" w:id="1">
    <w:p w:rsidR="006B4C06" w:rsidRDefault="006B4C06" w14:paraId="570890D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3255551"/>
    <w:multiLevelType w:val="hybridMultilevel"/>
    <w:tmpl w:val="8DDCCFE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73B009A"/>
    <w:multiLevelType w:val="hybridMultilevel"/>
    <w:tmpl w:val="A3AED87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A821933"/>
    <w:multiLevelType w:val="hybridMultilevel"/>
    <w:tmpl w:val="FD50880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31325BF"/>
    <w:multiLevelType w:val="hybridMultilevel"/>
    <w:tmpl w:val="9D28736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08354826">
    <w:abstractNumId w:val="21"/>
  </w:num>
  <w:num w:numId="2" w16cid:durableId="1422681883">
    <w:abstractNumId w:val="17"/>
  </w:num>
  <w:num w:numId="3" w16cid:durableId="854222815">
    <w:abstractNumId w:val="0"/>
  </w:num>
  <w:num w:numId="4" w16cid:durableId="120534913">
    <w:abstractNumId w:val="7"/>
  </w:num>
  <w:num w:numId="5" w16cid:durableId="480469056">
    <w:abstractNumId w:val="19"/>
  </w:num>
  <w:num w:numId="6" w16cid:durableId="1710296035">
    <w:abstractNumId w:val="3"/>
  </w:num>
  <w:num w:numId="7" w16cid:durableId="607662202">
    <w:abstractNumId w:val="13"/>
  </w:num>
  <w:num w:numId="8" w16cid:durableId="1178076119">
    <w:abstractNumId w:val="10"/>
  </w:num>
  <w:num w:numId="9" w16cid:durableId="1405491500">
    <w:abstractNumId w:val="1"/>
  </w:num>
  <w:num w:numId="10" w16cid:durableId="1087917865">
    <w:abstractNumId w:val="1"/>
  </w:num>
  <w:num w:numId="11" w16cid:durableId="1825245235">
    <w:abstractNumId w:val="4"/>
  </w:num>
  <w:num w:numId="12" w16cid:durableId="1807964948">
    <w:abstractNumId w:val="5"/>
  </w:num>
  <w:num w:numId="13" w16cid:durableId="1037438450">
    <w:abstractNumId w:val="16"/>
  </w:num>
  <w:num w:numId="14" w16cid:durableId="1722944027">
    <w:abstractNumId w:val="11"/>
  </w:num>
  <w:num w:numId="15" w16cid:durableId="1665166493">
    <w:abstractNumId w:val="8"/>
  </w:num>
  <w:num w:numId="16" w16cid:durableId="1624577087">
    <w:abstractNumId w:val="15"/>
  </w:num>
  <w:num w:numId="17" w16cid:durableId="1492329511">
    <w:abstractNumId w:val="6"/>
  </w:num>
  <w:num w:numId="18" w16cid:durableId="1943106081">
    <w:abstractNumId w:val="12"/>
  </w:num>
  <w:num w:numId="19" w16cid:durableId="1749230119">
    <w:abstractNumId w:val="20"/>
  </w:num>
  <w:num w:numId="20" w16cid:durableId="1342244139">
    <w:abstractNumId w:val="18"/>
  </w:num>
  <w:num w:numId="21" w16cid:durableId="17778901">
    <w:abstractNumId w:val="14"/>
  </w:num>
  <w:num w:numId="22" w16cid:durableId="69549723">
    <w:abstractNumId w:val="2"/>
  </w:num>
  <w:num w:numId="23" w16cid:durableId="123747456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1B2D"/>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B4C06"/>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CDB"/>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52EF"/>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51D6"/>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3EADD419"/>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 Type="http://schemas.openxmlformats.org/officeDocument/2006/relationships/hyperlink" Target="https://www.vgregion.se/halsa-och-vard/vardgivarwebben/uppdrag-och-avtal/vardval-vardcentral/krav--och-kvalitetsbok-vg-primarvard/" TargetMode="External" Id="Rb828c9783fe547a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Tillämpningsanvisning begränsning av antal listade patienter</dc:title>
  <dc:subject/>
  <dc:creator>Lena Zetterberg</dc:creator>
  <keywords/>
  <lastModifiedBy>Anna Ylmén</lastModifiedBy>
  <revision>3</revision>
  <lastPrinted>2016-03-31T10:56:00.0000000Z</lastPrinted>
  <dcterms:created xsi:type="dcterms:W3CDTF">2023-11-01T14:22:00.0000000Z</dcterms:created>
  <dcterms:modified xsi:type="dcterms:W3CDTF">2025-03-05T07:45:49.0000000Z</dcterms:modified>
</coreProperties>
</file>