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glossary/document.xml" ContentType="application/vnd.openxmlformats-officedocument.wordprocessingml.document.glossary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word/document.xml" Id="rId1" /><Relationship Type="http://schemas.openxmlformats.org/package/2006/relationships/metadata/core-properties" Target="docProps/core.xml" Id="rId2" /><Relationship Type="http://schemas.openxmlformats.org/officeDocument/2006/relationships/extended-properties" Target="docProps/app.xml" Id="rId3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ellrutnt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789"/>
      </w:tblGrid>
      <w:tr w:rsidR="00D93E94" w14:paraId="54BA2DD0" w14:textId="77777777" w:rsidTr="00B368FE">
        <w:tc>
          <w:tcPr>
            <w:tcW w:w="8789" w:type="dxa"/>
          </w:tcPr>
          <w:p w14:paraId="54BA2DCF" w14:textId="1EED792A" w:rsidR="00D93E94" w:rsidRPr="00B368FE" w:rsidRDefault="00287CD6" w:rsidP="00A34972">
            <w:pPr>
              <w:pStyle w:val="RubrikArialfet16p"/>
              <w:pBdr>
                <w:bottom w:val="none" w:sz="0" w:space="0" w:color="auto"/>
              </w:pBdr>
              <w:spacing w:before="360" w:after="20"/>
              <w:ind w:left="-108"/>
              <w:rPr>
                <w:rFonts w:ascii="Calibri" w:hAnsi="Calibri" w:cs="Calibri"/>
                <w:sz w:val="36"/>
                <w:szCs w:val="36"/>
              </w:rPr>
            </w:pPr>
            <w:bookmarkStart w:id="0" w:name="_top"/>
            <w:bookmarkEnd w:id="0"/>
            <w:r>
              <w:rPr>
                <w:rFonts w:ascii="Calibri" w:hAnsi="Calibri" w:cs="Calibri"/>
                <w:sz w:val="36"/>
                <w:szCs w:val="36"/>
              </w:rPr>
              <w:t xml:space="preserve">Smittspårningsjournal </w:t>
            </w:r>
            <w:r w:rsidRPr="00287CD6">
              <w:rPr>
                <w:rFonts w:ascii="Calibri" w:hAnsi="Calibri" w:cs="Calibri"/>
                <w:sz w:val="28"/>
                <w:szCs w:val="28"/>
              </w:rPr>
              <w:t>för smittspårning på enhet</w:t>
            </w:r>
          </w:p>
        </w:tc>
      </w:tr>
    </w:tbl>
    <w:p w14:paraId="54BA2DD1" w14:textId="77777777" w:rsidR="00287CD6" w:rsidRPr="00C2563E" w:rsidRDefault="00287CD6" w:rsidP="00B33F83">
      <w:pPr>
        <w:tabs>
          <w:tab w:val="left" w:pos="4536"/>
        </w:tabs>
        <w:spacing w:before="240" w:after="120" w:line="240" w:lineRule="auto"/>
        <w:rPr>
          <w:rFonts w:ascii="Calibri" w:eastAsia="Times New Roman" w:hAnsi="Calibri" w:cs="Calibri"/>
          <w:sz w:val="28"/>
          <w:szCs w:val="28"/>
          <w:lang w:eastAsia="sv-SE"/>
        </w:rPr>
      </w:pPr>
      <w:bookmarkStart w:id="1" w:name="_Toc501440348"/>
      <w:r>
        <w:rPr>
          <w:rFonts w:ascii="Calibri" w:eastAsia="Times New Roman" w:hAnsi="Calibri" w:cs="Calibri"/>
          <w:b/>
          <w:sz w:val="28"/>
          <w:szCs w:val="28"/>
          <w:lang w:eastAsia="sv-SE"/>
        </w:rPr>
        <w:t>Sjukdom/smitta:</w:t>
      </w:r>
      <w:r w:rsidRPr="00547350">
        <w:rPr>
          <w:rStyle w:val="Formatmall5"/>
        </w:rPr>
        <w:t xml:space="preserve"> </w:t>
      </w:r>
      <w:sdt>
        <w:sdtPr>
          <w:rPr>
            <w:rStyle w:val="Formatmall7"/>
          </w:rPr>
          <w:id w:val="759873343"/>
          <w:placeholder>
            <w:docPart w:val="FB8302CBB617487AA0E2437B24AC2FB0"/>
          </w:placeholder>
          <w:showingPlcHdr/>
          <w:text/>
        </w:sdtPr>
        <w:sdtEndPr>
          <w:rPr>
            <w:rStyle w:val="Standardstycketeckensnitt"/>
            <w:rFonts w:asciiTheme="minorHAnsi" w:eastAsia="Times New Roman" w:hAnsiTheme="minorHAnsi" w:cs="Arial"/>
            <w:sz w:val="22"/>
            <w:szCs w:val="20"/>
            <w:u w:val="none"/>
            <w:lang w:eastAsia="sv-SE"/>
          </w:rPr>
        </w:sdtEndPr>
        <w:sdtContent>
          <w:r>
            <w:rPr>
              <w:rStyle w:val="Platshllartext"/>
            </w:rPr>
            <w:t>Skriv in text</w:t>
          </w:r>
        </w:sdtContent>
      </w:sdt>
    </w:p>
    <w:p w14:paraId="54BA2DD2" w14:textId="7CDDAD14" w:rsidR="00287CD6" w:rsidRPr="00C2563E" w:rsidRDefault="0010326B" w:rsidP="00287CD6">
      <w:pPr>
        <w:spacing w:after="120" w:line="240" w:lineRule="auto"/>
        <w:rPr>
          <w:rFonts w:ascii="Calibri" w:eastAsia="Times New Roman" w:hAnsi="Calibri" w:cs="Calibri"/>
          <w:sz w:val="28"/>
          <w:szCs w:val="28"/>
          <w:lang w:eastAsia="sv-SE"/>
        </w:rPr>
      </w:pPr>
      <w:r>
        <w:rPr>
          <w:rFonts w:ascii="Calibri" w:eastAsia="Times New Roman" w:hAnsi="Calibri" w:cs="Calibri"/>
          <w:b/>
          <w:sz w:val="28"/>
          <w:szCs w:val="28"/>
          <w:lang w:eastAsia="sv-SE"/>
        </w:rPr>
        <w:t>Enhet</w:t>
      </w:r>
      <w:r w:rsidR="00287CD6" w:rsidRPr="00402476">
        <w:rPr>
          <w:rFonts w:ascii="Calibri" w:eastAsia="Times New Roman" w:hAnsi="Calibri" w:cs="Calibri"/>
          <w:b/>
          <w:sz w:val="28"/>
          <w:szCs w:val="28"/>
          <w:lang w:eastAsia="sv-SE"/>
        </w:rPr>
        <w:t>:</w:t>
      </w:r>
      <w:r w:rsidR="00287CD6" w:rsidRPr="00C52D41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sdt>
        <w:sdtPr>
          <w:rPr>
            <w:rStyle w:val="Formatmall7"/>
          </w:rPr>
          <w:id w:val="-1019540570"/>
          <w:placeholder>
            <w:docPart w:val="8FA3D5F1FB22450AB8457D1AF9FCDA88"/>
          </w:placeholder>
          <w:showingPlcHdr/>
          <w:text/>
        </w:sdtPr>
        <w:sdtEndPr>
          <w:rPr>
            <w:rStyle w:val="Standardstycketeckensnitt"/>
            <w:rFonts w:asciiTheme="minorHAnsi" w:eastAsia="Times New Roman" w:hAnsiTheme="minorHAnsi" w:cs="Arial"/>
            <w:sz w:val="22"/>
            <w:szCs w:val="20"/>
            <w:u w:val="none"/>
            <w:lang w:eastAsia="sv-SE"/>
          </w:rPr>
        </w:sdtEndPr>
        <w:sdtContent>
          <w:r w:rsidR="00287CD6">
            <w:rPr>
              <w:rStyle w:val="Platshllartext"/>
            </w:rPr>
            <w:t>Skriv in text</w:t>
          </w:r>
        </w:sdtContent>
      </w:sdt>
    </w:p>
    <w:p w14:paraId="54BA2DD3" w14:textId="00942144" w:rsidR="00C2563E" w:rsidRPr="00C2563E" w:rsidRDefault="00C2563E" w:rsidP="00C2563E">
      <w:pPr>
        <w:spacing w:after="120" w:line="240" w:lineRule="auto"/>
        <w:rPr>
          <w:rFonts w:ascii="Calibri" w:eastAsia="Times New Roman" w:hAnsi="Calibri" w:cs="Calibri"/>
          <w:sz w:val="28"/>
          <w:szCs w:val="28"/>
          <w:lang w:eastAsia="sv-SE"/>
        </w:rPr>
      </w:pPr>
      <w:r>
        <w:rPr>
          <w:rFonts w:ascii="Calibri" w:eastAsia="Times New Roman" w:hAnsi="Calibri" w:cs="Calibri"/>
          <w:b/>
          <w:sz w:val="28"/>
          <w:szCs w:val="28"/>
          <w:lang w:eastAsia="sv-SE"/>
        </w:rPr>
        <w:t>B</w:t>
      </w:r>
      <w:r w:rsidR="0010326B">
        <w:rPr>
          <w:rFonts w:ascii="Calibri" w:eastAsia="Times New Roman" w:hAnsi="Calibri" w:cs="Calibri"/>
          <w:b/>
          <w:sz w:val="28"/>
          <w:szCs w:val="28"/>
          <w:lang w:eastAsia="sv-SE"/>
        </w:rPr>
        <w:t>ehov av smittspårning</w:t>
      </w:r>
      <w:r w:rsidRPr="00402476">
        <w:rPr>
          <w:rFonts w:ascii="Calibri" w:eastAsia="Times New Roman" w:hAnsi="Calibri" w:cs="Calibri"/>
          <w:b/>
          <w:sz w:val="28"/>
          <w:szCs w:val="28"/>
          <w:lang w:eastAsia="sv-SE"/>
        </w:rPr>
        <w:t>:</w:t>
      </w:r>
      <w:r w:rsidRPr="00C52D41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sdt>
        <w:sdtPr>
          <w:rPr>
            <w:rStyle w:val="Formatmall7"/>
          </w:rPr>
          <w:id w:val="-355668117"/>
          <w:placeholder>
            <w:docPart w:val="D45EF152499B44DDA166D8B1855490DD"/>
          </w:placeholder>
          <w:showingPlcHdr/>
          <w:text/>
        </w:sdtPr>
        <w:sdtEndPr>
          <w:rPr>
            <w:rStyle w:val="Standardstycketeckensnitt"/>
            <w:rFonts w:asciiTheme="minorHAnsi" w:eastAsia="Times New Roman" w:hAnsiTheme="minorHAnsi" w:cs="Arial"/>
            <w:sz w:val="22"/>
            <w:szCs w:val="20"/>
            <w:u w:val="none"/>
            <w:lang w:eastAsia="sv-SE"/>
          </w:rPr>
        </w:sdtEndPr>
        <w:sdtContent>
          <w:r w:rsidR="0010326B">
            <w:rPr>
              <w:rStyle w:val="Platshllartext"/>
            </w:rPr>
            <w:t>JA/NEJ</w:t>
          </w:r>
          <w:r>
            <w:rPr>
              <w:rStyle w:val="Platshllartext"/>
            </w:rPr>
            <w:t xml:space="preserve"> </w:t>
          </w:r>
          <w:r w:rsidR="0010326B">
            <w:rPr>
              <w:rStyle w:val="Platshllartext"/>
            </w:rPr>
            <w:t>ev behov av kommentar?</w:t>
          </w:r>
        </w:sdtContent>
      </w:sdt>
    </w:p>
    <w:p w14:paraId="54BA2DD5" w14:textId="77777777" w:rsidR="00402476" w:rsidRPr="00D05EB1" w:rsidRDefault="00402476" w:rsidP="00135E58">
      <w:pPr>
        <w:pStyle w:val="Rubrik2"/>
        <w:rPr>
          <w:rFonts w:ascii="Calibri" w:hAnsi="Calibri" w:cs="Calibri"/>
          <w:sz w:val="32"/>
          <w:szCs w:val="32"/>
          <w:u w:val="single"/>
        </w:rPr>
      </w:pPr>
      <w:r w:rsidRPr="00D05EB1">
        <w:rPr>
          <w:rFonts w:ascii="Calibri" w:hAnsi="Calibri" w:cs="Calibri"/>
          <w:sz w:val="32"/>
          <w:szCs w:val="32"/>
          <w:u w:val="single"/>
        </w:rPr>
        <w:t>Kontaktuppgifter</w:t>
      </w:r>
    </w:p>
    <w:p w14:paraId="54BA2DD6" w14:textId="42BD99C6" w:rsidR="00287CD6" w:rsidRPr="00C2563E" w:rsidRDefault="00C2563E" w:rsidP="00287CD6">
      <w:pPr>
        <w:spacing w:after="120" w:line="240" w:lineRule="auto"/>
        <w:rPr>
          <w:rFonts w:ascii="Calibri" w:eastAsia="Times New Roman" w:hAnsi="Calibri" w:cs="Calibri"/>
          <w:sz w:val="28"/>
          <w:szCs w:val="28"/>
          <w:lang w:eastAsia="sv-SE"/>
        </w:rPr>
      </w:pPr>
      <w:r>
        <w:rPr>
          <w:rFonts w:ascii="Calibri" w:eastAsia="Times New Roman" w:hAnsi="Calibri" w:cs="Calibri"/>
          <w:b/>
          <w:sz w:val="28"/>
          <w:szCs w:val="28"/>
          <w:lang w:eastAsia="sv-SE"/>
        </w:rPr>
        <w:t>E</w:t>
      </w:r>
      <w:r w:rsidR="00287CD6" w:rsidRPr="00C2563E">
        <w:rPr>
          <w:rFonts w:ascii="Calibri" w:eastAsia="Times New Roman" w:hAnsi="Calibri" w:cs="Calibri"/>
          <w:b/>
          <w:sz w:val="28"/>
          <w:szCs w:val="28"/>
          <w:lang w:eastAsia="sv-SE"/>
        </w:rPr>
        <w:t>nhet</w:t>
      </w:r>
      <w:r>
        <w:rPr>
          <w:rFonts w:ascii="Calibri" w:eastAsia="Times New Roman" w:hAnsi="Calibri" w:cs="Calibri"/>
          <w:b/>
          <w:sz w:val="28"/>
          <w:szCs w:val="28"/>
          <w:lang w:eastAsia="sv-SE"/>
        </w:rPr>
        <w:t>schef</w:t>
      </w:r>
      <w:r w:rsidR="00287CD6" w:rsidRPr="00C2563E">
        <w:rPr>
          <w:rFonts w:ascii="Calibri" w:eastAsia="Times New Roman" w:hAnsi="Calibri" w:cs="Calibri"/>
          <w:b/>
          <w:sz w:val="28"/>
          <w:szCs w:val="28"/>
          <w:lang w:eastAsia="sv-SE"/>
        </w:rPr>
        <w:t>:</w:t>
      </w:r>
      <w:r w:rsidR="00287CD6" w:rsidRPr="00C52D41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sdt>
        <w:sdtPr>
          <w:rPr>
            <w:rStyle w:val="Formatmall7"/>
          </w:rPr>
          <w:id w:val="-268243780"/>
          <w:placeholder>
            <w:docPart w:val="B59694149C114004AC9BC79F8E2FD778"/>
          </w:placeholder>
          <w:showingPlcHdr/>
          <w:text/>
        </w:sdtPr>
        <w:sdtEndPr>
          <w:rPr>
            <w:rStyle w:val="Standardstycketeckensnitt"/>
            <w:rFonts w:asciiTheme="minorHAnsi" w:eastAsia="Times New Roman" w:hAnsiTheme="minorHAnsi" w:cs="Arial"/>
            <w:sz w:val="22"/>
            <w:szCs w:val="20"/>
            <w:u w:val="none"/>
            <w:lang w:eastAsia="sv-SE"/>
          </w:rPr>
        </w:sdtEndPr>
        <w:sdtContent>
          <w:r w:rsidR="003E69C2">
            <w:rPr>
              <w:rStyle w:val="Platshllartext"/>
            </w:rPr>
            <w:t xml:space="preserve">Namn, telefonnummer </w:t>
          </w:r>
          <w:r>
            <w:rPr>
              <w:rStyle w:val="Platshllartext"/>
            </w:rPr>
            <w:t>och</w:t>
          </w:r>
          <w:r w:rsidR="003E69C2">
            <w:rPr>
              <w:rStyle w:val="Platshllartext"/>
            </w:rPr>
            <w:t xml:space="preserve"> e-post</w:t>
          </w:r>
        </w:sdtContent>
      </w:sdt>
    </w:p>
    <w:p w14:paraId="54BA2DD7" w14:textId="271F2C51" w:rsidR="00C2563E" w:rsidRPr="00C2563E" w:rsidRDefault="00C2563E" w:rsidP="00C2563E">
      <w:pPr>
        <w:spacing w:after="120" w:line="240" w:lineRule="auto"/>
        <w:rPr>
          <w:rFonts w:ascii="Calibri" w:eastAsia="Times New Roman" w:hAnsi="Calibri" w:cs="Calibri"/>
          <w:sz w:val="28"/>
          <w:szCs w:val="28"/>
          <w:lang w:eastAsia="sv-SE"/>
        </w:rPr>
      </w:pPr>
      <w:r>
        <w:rPr>
          <w:rFonts w:ascii="Calibri" w:eastAsia="Times New Roman" w:hAnsi="Calibri" w:cs="Calibri"/>
          <w:b/>
          <w:sz w:val="28"/>
          <w:szCs w:val="28"/>
          <w:lang w:eastAsia="sv-SE"/>
        </w:rPr>
        <w:t>Smittspårningsansvarig läkare</w:t>
      </w:r>
      <w:r w:rsidRPr="00C2563E">
        <w:rPr>
          <w:rFonts w:ascii="Calibri" w:eastAsia="Times New Roman" w:hAnsi="Calibri" w:cs="Calibri"/>
          <w:b/>
          <w:sz w:val="28"/>
          <w:szCs w:val="28"/>
          <w:lang w:eastAsia="sv-SE"/>
        </w:rPr>
        <w:t>:</w:t>
      </w:r>
      <w:r w:rsidRPr="00C52D41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sdt>
        <w:sdtPr>
          <w:rPr>
            <w:rStyle w:val="Formatmall7"/>
          </w:rPr>
          <w:id w:val="1880808683"/>
          <w:placeholder>
            <w:docPart w:val="5FFB8BBE643E48FCA33A870E40A93A47"/>
          </w:placeholder>
          <w:showingPlcHdr/>
          <w:text/>
        </w:sdtPr>
        <w:sdtEndPr>
          <w:rPr>
            <w:rStyle w:val="Standardstycketeckensnitt"/>
            <w:rFonts w:asciiTheme="minorHAnsi" w:eastAsia="Times New Roman" w:hAnsiTheme="minorHAnsi" w:cs="Arial"/>
            <w:sz w:val="22"/>
            <w:szCs w:val="20"/>
            <w:u w:val="none"/>
            <w:lang w:eastAsia="sv-SE"/>
          </w:rPr>
        </w:sdtEndPr>
        <w:sdtContent>
          <w:r w:rsidR="003E69C2">
            <w:rPr>
              <w:rStyle w:val="Platshllartext"/>
            </w:rPr>
            <w:t xml:space="preserve">Namn, </w:t>
          </w:r>
          <w:r>
            <w:rPr>
              <w:rStyle w:val="Platshllartext"/>
            </w:rPr>
            <w:t>telefonnumme</w:t>
          </w:r>
          <w:r w:rsidR="003E69C2">
            <w:rPr>
              <w:rStyle w:val="Platshllartext"/>
            </w:rPr>
            <w:t>r och e-post</w:t>
          </w:r>
        </w:sdtContent>
      </w:sdt>
    </w:p>
    <w:p w14:paraId="54BA2DD8" w14:textId="77777777" w:rsidR="00C2563E" w:rsidRPr="00C2563E" w:rsidRDefault="00C2563E" w:rsidP="00C2563E">
      <w:pPr>
        <w:spacing w:after="120" w:line="240" w:lineRule="auto"/>
        <w:rPr>
          <w:rFonts w:ascii="Calibri" w:eastAsia="Times New Roman" w:hAnsi="Calibri" w:cs="Calibri"/>
          <w:sz w:val="28"/>
          <w:szCs w:val="28"/>
          <w:lang w:eastAsia="sv-SE"/>
        </w:rPr>
      </w:pPr>
      <w:r>
        <w:rPr>
          <w:rFonts w:ascii="Calibri" w:eastAsia="Times New Roman" w:hAnsi="Calibri" w:cs="Calibri"/>
          <w:b/>
          <w:sz w:val="28"/>
          <w:szCs w:val="28"/>
          <w:lang w:eastAsia="sv-SE"/>
        </w:rPr>
        <w:t>Handläggande hygiensjuksköterska</w:t>
      </w:r>
      <w:r w:rsidRPr="00C2563E">
        <w:rPr>
          <w:rFonts w:ascii="Calibri" w:eastAsia="Times New Roman" w:hAnsi="Calibri" w:cs="Calibri"/>
          <w:b/>
          <w:sz w:val="28"/>
          <w:szCs w:val="28"/>
          <w:lang w:eastAsia="sv-SE"/>
        </w:rPr>
        <w:t>:</w:t>
      </w:r>
      <w:r w:rsidRPr="00C52D41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sdt>
        <w:sdtPr>
          <w:rPr>
            <w:rStyle w:val="Formatmall7"/>
          </w:rPr>
          <w:id w:val="-515616889"/>
          <w:placeholder>
            <w:docPart w:val="E096F56423CC467EA797BDF73A3BF99A"/>
          </w:placeholder>
          <w:showingPlcHdr/>
          <w:text/>
        </w:sdtPr>
        <w:sdtEndPr>
          <w:rPr>
            <w:rStyle w:val="Standardstycketeckensnitt"/>
            <w:rFonts w:asciiTheme="minorHAnsi" w:eastAsia="Times New Roman" w:hAnsiTheme="minorHAnsi" w:cs="Arial"/>
            <w:sz w:val="22"/>
            <w:szCs w:val="20"/>
            <w:u w:val="none"/>
            <w:lang w:eastAsia="sv-SE"/>
          </w:rPr>
        </w:sdtEndPr>
        <w:sdtContent>
          <w:r>
            <w:rPr>
              <w:rStyle w:val="Platshllartext"/>
            </w:rPr>
            <w:t>Namn och telefonnummer</w:t>
          </w:r>
        </w:sdtContent>
      </w:sdt>
    </w:p>
    <w:p w14:paraId="54BA2DD9" w14:textId="77777777" w:rsidR="00C2563E" w:rsidRPr="00C2563E" w:rsidRDefault="00C2563E" w:rsidP="00C2563E">
      <w:pPr>
        <w:spacing w:after="120" w:line="240" w:lineRule="auto"/>
        <w:rPr>
          <w:rFonts w:ascii="Calibri" w:eastAsia="Times New Roman" w:hAnsi="Calibri" w:cs="Calibri"/>
          <w:sz w:val="28"/>
          <w:szCs w:val="28"/>
          <w:lang w:eastAsia="sv-SE"/>
        </w:rPr>
      </w:pPr>
      <w:r>
        <w:rPr>
          <w:rFonts w:ascii="Calibri" w:eastAsia="Times New Roman" w:hAnsi="Calibri" w:cs="Calibri"/>
          <w:b/>
          <w:sz w:val="28"/>
          <w:szCs w:val="28"/>
          <w:lang w:eastAsia="sv-SE"/>
        </w:rPr>
        <w:t>Handläggande hygienläkare</w:t>
      </w:r>
      <w:r w:rsidRPr="00C2563E">
        <w:rPr>
          <w:rFonts w:ascii="Calibri" w:eastAsia="Times New Roman" w:hAnsi="Calibri" w:cs="Calibri"/>
          <w:b/>
          <w:sz w:val="28"/>
          <w:szCs w:val="28"/>
          <w:lang w:eastAsia="sv-SE"/>
        </w:rPr>
        <w:t>:</w:t>
      </w:r>
      <w:r w:rsidRPr="00C52D41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sdt>
        <w:sdtPr>
          <w:rPr>
            <w:rStyle w:val="Formatmall7"/>
          </w:rPr>
          <w:id w:val="-1670867650"/>
          <w:placeholder>
            <w:docPart w:val="518CABCE5D284B3096AB8D06E4C93A3B"/>
          </w:placeholder>
          <w:showingPlcHdr/>
          <w:text/>
        </w:sdtPr>
        <w:sdtEndPr>
          <w:rPr>
            <w:rStyle w:val="Standardstycketeckensnitt"/>
            <w:rFonts w:asciiTheme="minorHAnsi" w:eastAsia="Times New Roman" w:hAnsiTheme="minorHAnsi" w:cs="Arial"/>
            <w:sz w:val="22"/>
            <w:szCs w:val="20"/>
            <w:u w:val="none"/>
            <w:lang w:eastAsia="sv-SE"/>
          </w:rPr>
        </w:sdtEndPr>
        <w:sdtContent>
          <w:r>
            <w:rPr>
              <w:rStyle w:val="Platshllartext"/>
            </w:rPr>
            <w:t>Namn och telefonnummer</w:t>
          </w:r>
        </w:sdtContent>
      </w:sdt>
    </w:p>
    <w:p w14:paraId="54BA2DDA" w14:textId="77777777" w:rsidR="00287CD6" w:rsidRDefault="00287CD6" w:rsidP="00287CD6">
      <w:pPr>
        <w:tabs>
          <w:tab w:val="left" w:pos="4536"/>
        </w:tabs>
        <w:spacing w:after="0" w:line="240" w:lineRule="auto"/>
        <w:rPr>
          <w:rStyle w:val="Formatmall2"/>
        </w:rPr>
      </w:pPr>
      <w:r w:rsidRPr="00B33F83">
        <w:rPr>
          <w:rFonts w:ascii="Calibri" w:eastAsia="Times New Roman" w:hAnsi="Calibri" w:cs="Calibri"/>
          <w:b/>
          <w:sz w:val="28"/>
          <w:szCs w:val="28"/>
          <w:lang w:eastAsia="sv-SE"/>
        </w:rPr>
        <w:t>Startdatum:</w:t>
      </w:r>
      <w:r>
        <w:rPr>
          <w:rFonts w:ascii="Arial" w:eastAsia="Times New Roman" w:hAnsi="Arial" w:cs="Arial"/>
          <w:sz w:val="24"/>
          <w:szCs w:val="24"/>
          <w:lang w:eastAsia="sv-SE"/>
        </w:rPr>
        <w:t xml:space="preserve"> </w:t>
      </w:r>
      <w:sdt>
        <w:sdtPr>
          <w:rPr>
            <w:rStyle w:val="Formatmall7"/>
          </w:rPr>
          <w:id w:val="-1149513688"/>
          <w:placeholder>
            <w:docPart w:val="3650DB0F025340A19E7A2C7A6C9A18F3"/>
          </w:placeholder>
          <w:showingPlcHdr/>
          <w:date>
            <w:dateFormat w:val="yyyy-MM-dd"/>
            <w:lid w:val="sv-SE"/>
            <w:storeMappedDataAs w:val="dateTime"/>
            <w:calendar w:val="gregorian"/>
          </w:date>
        </w:sdtPr>
        <w:sdtEndPr>
          <w:rPr>
            <w:rStyle w:val="Standardstycketeckensnitt"/>
            <w:rFonts w:asciiTheme="minorHAnsi" w:eastAsia="Times New Roman" w:hAnsiTheme="minorHAnsi" w:cs="Arial"/>
            <w:sz w:val="22"/>
            <w:szCs w:val="28"/>
            <w:u w:val="none"/>
            <w:lang w:eastAsia="sv-SE"/>
          </w:rPr>
        </w:sdtEndPr>
        <w:sdtContent>
          <w:r w:rsidRPr="00AA4770">
            <w:rPr>
              <w:rStyle w:val="Platshllartext"/>
            </w:rPr>
            <w:t>Klicka för datum</w:t>
          </w:r>
        </w:sdtContent>
      </w:sdt>
      <w:r>
        <w:rPr>
          <w:rFonts w:ascii="Arial" w:eastAsia="Times New Roman" w:hAnsi="Arial" w:cs="Arial"/>
          <w:sz w:val="24"/>
          <w:szCs w:val="24"/>
          <w:lang w:eastAsia="sv-SE"/>
        </w:rPr>
        <w:tab/>
      </w:r>
      <w:r w:rsidRPr="00B33F83">
        <w:rPr>
          <w:rFonts w:ascii="Calibri" w:eastAsia="Times New Roman" w:hAnsi="Calibri" w:cs="Calibri"/>
          <w:b/>
          <w:sz w:val="28"/>
          <w:szCs w:val="28"/>
          <w:lang w:eastAsia="sv-SE"/>
        </w:rPr>
        <w:t>Slutdatum:</w:t>
      </w:r>
      <w:r w:rsidRPr="00547350">
        <w:rPr>
          <w:rStyle w:val="Formatmall2"/>
        </w:rPr>
        <w:t xml:space="preserve"> </w:t>
      </w:r>
      <w:sdt>
        <w:sdtPr>
          <w:rPr>
            <w:rStyle w:val="Formatmall7"/>
          </w:rPr>
          <w:id w:val="-1176798715"/>
          <w:placeholder>
            <w:docPart w:val="9518BA39EF4442999D1B5EAAA1BE1CC7"/>
          </w:placeholder>
          <w:showingPlcHdr/>
          <w:date>
            <w:dateFormat w:val="yyyy-MM-dd"/>
            <w:lid w:val="sv-SE"/>
            <w:storeMappedDataAs w:val="dateTime"/>
            <w:calendar w:val="gregorian"/>
          </w:date>
        </w:sdtPr>
        <w:sdtEndPr>
          <w:rPr>
            <w:rStyle w:val="Standardstycketeckensnitt"/>
            <w:rFonts w:asciiTheme="minorHAnsi" w:eastAsia="Times New Roman" w:hAnsiTheme="minorHAnsi" w:cs="Arial"/>
            <w:sz w:val="22"/>
            <w:szCs w:val="28"/>
            <w:u w:val="none"/>
            <w:lang w:eastAsia="sv-SE"/>
          </w:rPr>
        </w:sdtEndPr>
        <w:sdtContent>
          <w:r w:rsidRPr="00AA4770">
            <w:rPr>
              <w:rStyle w:val="Platshllartext"/>
            </w:rPr>
            <w:t>Klicka för datum</w:t>
          </w:r>
        </w:sdtContent>
      </w:sdt>
      <w:r>
        <w:rPr>
          <w:rFonts w:ascii="Arial" w:eastAsia="Times New Roman" w:hAnsi="Arial" w:cs="Arial"/>
          <w:sz w:val="24"/>
          <w:szCs w:val="24"/>
          <w:lang w:eastAsia="sv-SE"/>
        </w:rPr>
        <w:t xml:space="preserve"> </w:t>
      </w:r>
    </w:p>
    <w:p w14:paraId="54BA2DDB" w14:textId="77777777" w:rsidR="00D05EB1" w:rsidRPr="00D05EB1" w:rsidRDefault="00D05EB1" w:rsidP="00D05EB1">
      <w:pPr>
        <w:tabs>
          <w:tab w:val="left" w:pos="8786"/>
        </w:tabs>
        <w:spacing w:before="120" w:after="360" w:line="240" w:lineRule="auto"/>
        <w:ind w:right="284"/>
        <w:rPr>
          <w:rFonts w:ascii="Times New Roman" w:eastAsia="Times New Roman" w:hAnsi="Times New Roman" w:cs="Times New Roman"/>
          <w:sz w:val="24"/>
          <w:szCs w:val="36"/>
          <w:u w:val="single"/>
          <w:lang w:eastAsia="sv-SE"/>
        </w:rPr>
      </w:pPr>
      <w:r>
        <w:rPr>
          <w:rFonts w:ascii="Times New Roman" w:eastAsia="Times New Roman" w:hAnsi="Times New Roman" w:cs="Times New Roman"/>
          <w:sz w:val="24"/>
          <w:szCs w:val="36"/>
          <w:u w:val="single"/>
          <w:lang w:eastAsia="sv-SE"/>
        </w:rPr>
        <w:tab/>
      </w:r>
    </w:p>
    <w:p w14:paraId="54BA2DDC" w14:textId="18E8781D" w:rsidR="00135E58" w:rsidRDefault="00135E58" w:rsidP="00135E58">
      <w:pPr>
        <w:spacing w:after="120" w:line="240" w:lineRule="auto"/>
        <w:ind w:right="284"/>
        <w:rPr>
          <w:rFonts w:ascii="Times New Roman" w:eastAsia="Times New Roman" w:hAnsi="Times New Roman" w:cs="Times New Roman"/>
          <w:sz w:val="24"/>
          <w:szCs w:val="36"/>
          <w:lang w:eastAsia="sv-SE"/>
        </w:rPr>
      </w:pPr>
      <w:r>
        <w:rPr>
          <w:rFonts w:ascii="Times New Roman" w:eastAsia="Times New Roman" w:hAnsi="Times New Roman" w:cs="Times New Roman"/>
          <w:sz w:val="24"/>
          <w:szCs w:val="36"/>
          <w:lang w:eastAsia="sv-SE"/>
        </w:rPr>
        <w:t xml:space="preserve">Denna journal med </w:t>
      </w:r>
      <w:hyperlink w:anchor="_Checklista_smittspårning" w:tooltip="Nedan i detta dokument" w:history="1">
        <w:r w:rsidRPr="00C44603">
          <w:rPr>
            <w:rStyle w:val="Hyperlnk"/>
            <w:rFonts w:ascii="Times New Roman" w:eastAsia="Times New Roman" w:hAnsi="Times New Roman" w:cs="Times New Roman"/>
            <w:sz w:val="24"/>
            <w:szCs w:val="36"/>
            <w:lang w:eastAsia="sv-SE"/>
          </w:rPr>
          <w:t>checklista</w:t>
        </w:r>
      </w:hyperlink>
      <w:r>
        <w:rPr>
          <w:rFonts w:ascii="Times New Roman" w:eastAsia="Times New Roman" w:hAnsi="Times New Roman" w:cs="Times New Roman"/>
          <w:sz w:val="24"/>
          <w:szCs w:val="36"/>
          <w:lang w:eastAsia="sv-SE"/>
        </w:rPr>
        <w:t xml:space="preserve"> fylls i av </w:t>
      </w:r>
      <w:r w:rsidR="0010326B">
        <w:rPr>
          <w:rFonts w:ascii="Times New Roman" w:eastAsia="Times New Roman" w:hAnsi="Times New Roman" w:cs="Times New Roman"/>
          <w:sz w:val="24"/>
          <w:szCs w:val="36"/>
          <w:lang w:eastAsia="sv-SE"/>
        </w:rPr>
        <w:t>smittspårningsansvarig läkare eller annan utsedd person</w:t>
      </w:r>
      <w:r>
        <w:rPr>
          <w:rFonts w:ascii="Times New Roman" w:eastAsia="Times New Roman" w:hAnsi="Times New Roman" w:cs="Times New Roman"/>
          <w:sz w:val="24"/>
          <w:szCs w:val="36"/>
          <w:lang w:eastAsia="sv-SE"/>
        </w:rPr>
        <w:t xml:space="preserve"> och </w:t>
      </w:r>
      <w:r w:rsidR="00AD293D">
        <w:rPr>
          <w:rFonts w:ascii="Times New Roman" w:eastAsia="Times New Roman" w:hAnsi="Times New Roman" w:cs="Times New Roman"/>
          <w:sz w:val="24"/>
          <w:szCs w:val="36"/>
          <w:lang w:eastAsia="sv-SE"/>
        </w:rPr>
        <w:t>mailas</w:t>
      </w:r>
      <w:r>
        <w:rPr>
          <w:rFonts w:ascii="Times New Roman" w:eastAsia="Times New Roman" w:hAnsi="Times New Roman" w:cs="Times New Roman"/>
          <w:sz w:val="24"/>
          <w:szCs w:val="36"/>
          <w:lang w:eastAsia="sv-SE"/>
        </w:rPr>
        <w:t xml:space="preserve"> till Vårdhygiens funktionsbrevlåda </w:t>
      </w:r>
      <w:hyperlink r:id="rId7" w:history="1">
        <w:r w:rsidRPr="008B5207">
          <w:rPr>
            <w:rStyle w:val="Hyperlnk"/>
            <w:rFonts w:ascii="Times New Roman" w:eastAsia="Times New Roman" w:hAnsi="Times New Roman" w:cs="Times New Roman"/>
            <w:sz w:val="24"/>
            <w:szCs w:val="36"/>
            <w:lang w:eastAsia="sv-SE"/>
          </w:rPr>
          <w:t>vardhygien.nu@vgregion.se</w:t>
        </w:r>
      </w:hyperlink>
      <w:r>
        <w:rPr>
          <w:rFonts w:ascii="Times New Roman" w:eastAsia="Times New Roman" w:hAnsi="Times New Roman" w:cs="Times New Roman"/>
          <w:sz w:val="24"/>
          <w:szCs w:val="36"/>
          <w:lang w:eastAsia="sv-SE"/>
        </w:rPr>
        <w:t xml:space="preserve">. </w:t>
      </w:r>
    </w:p>
    <w:p w14:paraId="54BA2DDD" w14:textId="4152CFC6" w:rsidR="00287CD6" w:rsidRDefault="00135E58" w:rsidP="00287CD6">
      <w:pPr>
        <w:spacing w:after="0" w:line="240" w:lineRule="auto"/>
        <w:ind w:right="284"/>
        <w:rPr>
          <w:rFonts w:ascii="Times New Roman" w:eastAsia="Times New Roman" w:hAnsi="Times New Roman" w:cs="Times New Roman"/>
          <w:sz w:val="24"/>
          <w:szCs w:val="36"/>
          <w:lang w:eastAsia="sv-SE"/>
        </w:rPr>
      </w:pPr>
      <w:r>
        <w:rPr>
          <w:rFonts w:ascii="Times New Roman" w:eastAsia="Times New Roman" w:hAnsi="Times New Roman" w:cs="Times New Roman"/>
          <w:sz w:val="24"/>
          <w:szCs w:val="36"/>
          <w:lang w:eastAsia="sv-SE"/>
        </w:rPr>
        <w:t xml:space="preserve">Vid avslutande av ärendet fylls även </w:t>
      </w:r>
      <w:hyperlink w:anchor="_Slutbedömning" w:tooltip="Nedan i detta dokument" w:history="1">
        <w:r w:rsidRPr="00C44603">
          <w:rPr>
            <w:rStyle w:val="Hyperlnk"/>
            <w:rFonts w:ascii="Times New Roman" w:eastAsia="Times New Roman" w:hAnsi="Times New Roman" w:cs="Times New Roman"/>
            <w:sz w:val="24"/>
            <w:szCs w:val="36"/>
            <w:lang w:eastAsia="sv-SE"/>
          </w:rPr>
          <w:t>slutbedömningen</w:t>
        </w:r>
      </w:hyperlink>
      <w:r>
        <w:rPr>
          <w:rFonts w:ascii="Times New Roman" w:eastAsia="Times New Roman" w:hAnsi="Times New Roman" w:cs="Times New Roman"/>
          <w:sz w:val="24"/>
          <w:szCs w:val="36"/>
          <w:lang w:eastAsia="sv-SE"/>
        </w:rPr>
        <w:t xml:space="preserve"> i och skickas till ovan nämnd funktionsbrevlåda.</w:t>
      </w:r>
      <w:r w:rsidR="00AD293D">
        <w:rPr>
          <w:rFonts w:ascii="Times New Roman" w:eastAsia="Times New Roman" w:hAnsi="Times New Roman" w:cs="Times New Roman"/>
          <w:sz w:val="24"/>
          <w:szCs w:val="36"/>
          <w:lang w:eastAsia="sv-SE"/>
        </w:rPr>
        <w:t xml:space="preserve"> Alternativt läggs dokumentet i ett internkuvert och skickas till Vårdhygien NU-sjukvården.</w:t>
      </w:r>
    </w:p>
    <w:p w14:paraId="54BA2DDE" w14:textId="77777777" w:rsidR="00287CD6" w:rsidRDefault="00287CD6" w:rsidP="00287CD6">
      <w:pPr>
        <w:spacing w:after="0" w:line="240" w:lineRule="auto"/>
        <w:ind w:right="284"/>
        <w:rPr>
          <w:rFonts w:ascii="Times New Roman" w:eastAsia="Times New Roman" w:hAnsi="Times New Roman" w:cs="Times New Roman"/>
          <w:sz w:val="24"/>
          <w:szCs w:val="36"/>
          <w:lang w:eastAsia="sv-SE"/>
        </w:rPr>
      </w:pPr>
    </w:p>
    <w:p w14:paraId="54BA2DDF" w14:textId="77777777" w:rsidR="00287CD6" w:rsidRDefault="00287CD6" w:rsidP="00287CD6">
      <w:pPr>
        <w:spacing w:after="0" w:line="240" w:lineRule="auto"/>
        <w:ind w:right="284"/>
        <w:rPr>
          <w:rFonts w:ascii="Times New Roman" w:eastAsia="Times New Roman" w:hAnsi="Times New Roman" w:cs="Times New Roman"/>
          <w:sz w:val="24"/>
          <w:szCs w:val="36"/>
          <w:lang w:eastAsia="sv-SE"/>
        </w:rPr>
      </w:pPr>
    </w:p>
    <w:p w14:paraId="54BA2DE0" w14:textId="77777777" w:rsidR="00135E58" w:rsidRPr="00C44603" w:rsidRDefault="00135E58" w:rsidP="00287CD6">
      <w:pPr>
        <w:spacing w:after="0" w:line="240" w:lineRule="auto"/>
        <w:ind w:right="284"/>
        <w:rPr>
          <w:rFonts w:ascii="Calibri" w:eastAsia="Times New Roman" w:hAnsi="Calibri" w:cs="Calibri"/>
          <w:b/>
          <w:sz w:val="28"/>
          <w:szCs w:val="28"/>
          <w:lang w:eastAsia="sv-SE"/>
        </w:rPr>
      </w:pPr>
      <w:r w:rsidRPr="00C44603">
        <w:rPr>
          <w:rFonts w:ascii="Calibri" w:eastAsia="Times New Roman" w:hAnsi="Calibri" w:cs="Calibri"/>
          <w:b/>
          <w:sz w:val="28"/>
          <w:szCs w:val="28"/>
          <w:lang w:eastAsia="sv-SE"/>
        </w:rPr>
        <w:t xml:space="preserve">OBS! </w:t>
      </w:r>
    </w:p>
    <w:p w14:paraId="54BA2DE1" w14:textId="2D219DE1" w:rsidR="00135E58" w:rsidRDefault="00135E58" w:rsidP="00135E58">
      <w:pPr>
        <w:pStyle w:val="Liststycke"/>
        <w:numPr>
          <w:ilvl w:val="0"/>
          <w:numId w:val="4"/>
        </w:numPr>
        <w:spacing w:after="0" w:line="240" w:lineRule="auto"/>
        <w:ind w:left="284" w:right="284" w:hanging="284"/>
        <w:rPr>
          <w:rFonts w:ascii="Times New Roman" w:eastAsia="Times New Roman" w:hAnsi="Times New Roman" w:cs="Times New Roman"/>
          <w:sz w:val="24"/>
          <w:szCs w:val="36"/>
          <w:lang w:eastAsia="sv-SE"/>
        </w:rPr>
      </w:pPr>
      <w:r w:rsidRPr="00135E58">
        <w:rPr>
          <w:rFonts w:ascii="Times New Roman" w:eastAsia="Times New Roman" w:hAnsi="Times New Roman" w:cs="Times New Roman"/>
          <w:sz w:val="24"/>
          <w:szCs w:val="36"/>
          <w:lang w:eastAsia="sv-SE"/>
        </w:rPr>
        <w:t xml:space="preserve">Smittspårningslistor för patient respektive personal ska </w:t>
      </w:r>
      <w:r w:rsidR="0010326B">
        <w:rPr>
          <w:rFonts w:ascii="Times New Roman" w:eastAsia="Times New Roman" w:hAnsi="Times New Roman" w:cs="Times New Roman"/>
          <w:sz w:val="24"/>
          <w:szCs w:val="36"/>
          <w:lang w:eastAsia="sv-SE"/>
        </w:rPr>
        <w:t>skickas krypterat till</w:t>
      </w:r>
      <w:r w:rsidRPr="00135E58">
        <w:rPr>
          <w:rFonts w:ascii="Times New Roman" w:eastAsia="Times New Roman" w:hAnsi="Times New Roman" w:cs="Times New Roman"/>
          <w:sz w:val="24"/>
          <w:szCs w:val="36"/>
          <w:lang w:eastAsia="sv-SE"/>
        </w:rPr>
        <w:t xml:space="preserve"> </w:t>
      </w:r>
      <w:r w:rsidR="00795DDA">
        <w:rPr>
          <w:rFonts w:ascii="Times New Roman" w:eastAsia="Times New Roman" w:hAnsi="Times New Roman" w:cs="Times New Roman"/>
          <w:sz w:val="24"/>
          <w:szCs w:val="36"/>
          <w:lang w:eastAsia="sv-SE"/>
        </w:rPr>
        <w:t>handläggande hygiensjuksköterska/hygienläkare</w:t>
      </w:r>
      <w:r w:rsidRPr="00135E58">
        <w:rPr>
          <w:rFonts w:ascii="Times New Roman" w:eastAsia="Times New Roman" w:hAnsi="Times New Roman" w:cs="Times New Roman"/>
          <w:sz w:val="24"/>
          <w:szCs w:val="36"/>
          <w:lang w:eastAsia="sv-SE"/>
        </w:rPr>
        <w:t xml:space="preserve">. </w:t>
      </w:r>
      <w:r w:rsidR="00795DDA">
        <w:rPr>
          <w:rFonts w:ascii="Times New Roman" w:eastAsia="Times New Roman" w:hAnsi="Times New Roman" w:cs="Times New Roman"/>
          <w:sz w:val="24"/>
          <w:szCs w:val="36"/>
          <w:lang w:eastAsia="sv-SE"/>
        </w:rPr>
        <w:t>Alternativ</w:t>
      </w:r>
      <w:r w:rsidR="00276C37">
        <w:rPr>
          <w:rFonts w:ascii="Times New Roman" w:eastAsia="Times New Roman" w:hAnsi="Times New Roman" w:cs="Times New Roman"/>
          <w:sz w:val="24"/>
          <w:szCs w:val="36"/>
          <w:lang w:eastAsia="sv-SE"/>
        </w:rPr>
        <w:t>t</w:t>
      </w:r>
      <w:bookmarkStart w:id="2" w:name="_GoBack"/>
      <w:bookmarkEnd w:id="2"/>
      <w:r w:rsidR="00795DDA">
        <w:rPr>
          <w:rFonts w:ascii="Times New Roman" w:eastAsia="Times New Roman" w:hAnsi="Times New Roman" w:cs="Times New Roman"/>
          <w:sz w:val="24"/>
          <w:szCs w:val="36"/>
          <w:lang w:eastAsia="sv-SE"/>
        </w:rPr>
        <w:t xml:space="preserve"> läggs dokumenten i ett internkuvert och skickas till Vårdhygien NU-sjukvården.</w:t>
      </w:r>
    </w:p>
    <w:p w14:paraId="2F350AC3" w14:textId="20EAA1F3" w:rsidR="00795DDA" w:rsidRDefault="00795DDA" w:rsidP="00795DDA">
      <w:pPr>
        <w:pStyle w:val="Liststycke"/>
        <w:spacing w:after="0" w:line="240" w:lineRule="auto"/>
        <w:ind w:left="284" w:right="284"/>
        <w:rPr>
          <w:rFonts w:ascii="Times New Roman" w:eastAsia="Times New Roman" w:hAnsi="Times New Roman" w:cs="Times New Roman"/>
          <w:sz w:val="24"/>
          <w:szCs w:val="36"/>
          <w:lang w:eastAsia="sv-SE"/>
        </w:rPr>
      </w:pPr>
    </w:p>
    <w:p w14:paraId="6453A936" w14:textId="1ECA471D" w:rsidR="00795DDA" w:rsidRPr="00135E58" w:rsidRDefault="00795DDA" w:rsidP="00795DDA">
      <w:pPr>
        <w:pStyle w:val="Liststycke"/>
        <w:spacing w:after="0" w:line="240" w:lineRule="auto"/>
        <w:ind w:left="0" w:right="284"/>
        <w:rPr>
          <w:rFonts w:ascii="Times New Roman" w:eastAsia="Times New Roman" w:hAnsi="Times New Roman" w:cs="Times New Roman"/>
          <w:sz w:val="24"/>
          <w:szCs w:val="36"/>
          <w:lang w:eastAsia="sv-SE"/>
        </w:rPr>
      </w:pPr>
      <w:r>
        <w:rPr>
          <w:rFonts w:ascii="Times New Roman" w:eastAsia="Times New Roman" w:hAnsi="Times New Roman" w:cs="Times New Roman"/>
          <w:sz w:val="24"/>
          <w:szCs w:val="36"/>
          <w:lang w:eastAsia="sv-SE"/>
        </w:rPr>
        <w:t xml:space="preserve">Rutiner för respektive smittämne finns att läsa på </w:t>
      </w:r>
      <w:hyperlink r:id="rId8" w:history="1">
        <w:r w:rsidRPr="00795DDA">
          <w:rPr>
            <w:rStyle w:val="Hyperlnk"/>
            <w:rFonts w:ascii="Times New Roman" w:eastAsia="Times New Roman" w:hAnsi="Times New Roman" w:cs="Times New Roman"/>
            <w:sz w:val="24"/>
            <w:szCs w:val="36"/>
            <w:lang w:eastAsia="sv-SE"/>
          </w:rPr>
          <w:t>Vårdhygiens webbsida</w:t>
        </w:r>
      </w:hyperlink>
      <w:r>
        <w:rPr>
          <w:rFonts w:ascii="Times New Roman" w:eastAsia="Times New Roman" w:hAnsi="Times New Roman" w:cs="Times New Roman"/>
          <w:sz w:val="24"/>
          <w:szCs w:val="36"/>
          <w:lang w:eastAsia="sv-SE"/>
        </w:rPr>
        <w:t>.</w:t>
      </w:r>
    </w:p>
    <w:p w14:paraId="54BA2DE3" w14:textId="77777777" w:rsidR="00287CD6" w:rsidRDefault="00287CD6" w:rsidP="00135E58">
      <w:pPr>
        <w:spacing w:after="0" w:line="240" w:lineRule="auto"/>
        <w:ind w:right="284"/>
        <w:rPr>
          <w:rFonts w:ascii="Times New Roman" w:eastAsia="Times New Roman" w:hAnsi="Times New Roman" w:cs="Times New Roman"/>
          <w:sz w:val="24"/>
          <w:szCs w:val="36"/>
          <w:lang w:eastAsia="sv-SE"/>
        </w:rPr>
      </w:pPr>
    </w:p>
    <w:p w14:paraId="54BA2DE4" w14:textId="77777777" w:rsidR="00287CD6" w:rsidRPr="00D05EB1" w:rsidRDefault="00D05EB1" w:rsidP="00D05EB1">
      <w:pPr>
        <w:pStyle w:val="Rubrik2"/>
        <w:rPr>
          <w:rFonts w:ascii="Calibri" w:hAnsi="Calibri" w:cs="Calibri"/>
          <w:sz w:val="32"/>
          <w:szCs w:val="32"/>
          <w:u w:val="single"/>
        </w:rPr>
      </w:pPr>
      <w:r w:rsidRPr="00D05EB1">
        <w:rPr>
          <w:rFonts w:ascii="Calibri" w:hAnsi="Calibri" w:cs="Calibri"/>
          <w:sz w:val="32"/>
          <w:szCs w:val="32"/>
          <w:u w:val="single"/>
        </w:rPr>
        <w:t>Innehåll</w:t>
      </w:r>
    </w:p>
    <w:p w14:paraId="54BA2DE5" w14:textId="77777777" w:rsidR="00D05EB1" w:rsidRDefault="00D05EB1" w:rsidP="00287CD6">
      <w:pPr>
        <w:spacing w:after="0" w:line="240" w:lineRule="auto"/>
        <w:ind w:right="284"/>
        <w:rPr>
          <w:rFonts w:ascii="Times New Roman" w:eastAsia="Times New Roman" w:hAnsi="Times New Roman" w:cs="Times New Roman"/>
          <w:sz w:val="24"/>
          <w:szCs w:val="36"/>
          <w:lang w:eastAsia="sv-SE"/>
        </w:rPr>
      </w:pPr>
      <w:r>
        <w:rPr>
          <w:rFonts w:ascii="Times New Roman" w:eastAsia="Times New Roman" w:hAnsi="Times New Roman" w:cs="Times New Roman"/>
          <w:sz w:val="24"/>
          <w:szCs w:val="36"/>
          <w:lang w:eastAsia="sv-SE"/>
        </w:rPr>
        <w:t>Smittspårningslista patient</w:t>
      </w:r>
    </w:p>
    <w:p w14:paraId="54BA2DE6" w14:textId="77777777" w:rsidR="00287CD6" w:rsidRDefault="00D05EB1" w:rsidP="00287CD6">
      <w:pPr>
        <w:spacing w:after="0" w:line="240" w:lineRule="auto"/>
        <w:ind w:right="284"/>
        <w:rPr>
          <w:rFonts w:ascii="Times New Roman" w:eastAsia="Times New Roman" w:hAnsi="Times New Roman" w:cs="Times New Roman"/>
          <w:sz w:val="24"/>
          <w:szCs w:val="36"/>
          <w:lang w:eastAsia="sv-SE"/>
        </w:rPr>
      </w:pPr>
      <w:r>
        <w:rPr>
          <w:rFonts w:ascii="Times New Roman" w:eastAsia="Times New Roman" w:hAnsi="Times New Roman" w:cs="Times New Roman"/>
          <w:sz w:val="24"/>
          <w:szCs w:val="36"/>
          <w:lang w:eastAsia="sv-SE"/>
        </w:rPr>
        <w:t>Smittspårningslista personal</w:t>
      </w:r>
    </w:p>
    <w:p w14:paraId="54BA2DE7" w14:textId="77777777" w:rsidR="00287CD6" w:rsidRPr="00287CD6" w:rsidRDefault="00D05EB1" w:rsidP="00287CD6">
      <w:pPr>
        <w:spacing w:after="0" w:line="240" w:lineRule="auto"/>
        <w:ind w:right="284"/>
        <w:rPr>
          <w:rFonts w:ascii="Times New Roman" w:eastAsia="Times New Roman" w:hAnsi="Times New Roman" w:cs="Times New Roman"/>
          <w:sz w:val="24"/>
          <w:szCs w:val="36"/>
          <w:lang w:eastAsia="sv-SE"/>
        </w:rPr>
      </w:pPr>
      <w:r>
        <w:rPr>
          <w:rFonts w:ascii="Times New Roman" w:eastAsia="Times New Roman" w:hAnsi="Times New Roman" w:cs="Times New Roman"/>
          <w:sz w:val="24"/>
          <w:szCs w:val="36"/>
          <w:lang w:eastAsia="sv-SE"/>
        </w:rPr>
        <w:t>Vårdhygiens anteckningar</w:t>
      </w:r>
    </w:p>
    <w:p w14:paraId="54BA2DE8" w14:textId="77777777" w:rsidR="00901D6A" w:rsidRDefault="00287CD6">
      <w:pPr>
        <w:rPr>
          <w:rFonts w:ascii="Calibri" w:hAnsi="Calibri"/>
          <w:sz w:val="32"/>
          <w:szCs w:val="32"/>
        </w:rPr>
        <w:sectPr w:rsidR="00901D6A" w:rsidSect="00EA1E74">
          <w:headerReference w:type="default" r:id="rId9"/>
          <w:footerReference w:type="default" r:id="rId10"/>
          <w:pgSz w:w="11906" w:h="16838" w:code="9"/>
          <w:pgMar w:top="1418" w:right="1418" w:bottom="851" w:left="1418" w:header="709" w:footer="0" w:gutter="0"/>
          <w:cols w:space="708"/>
          <w:docGrid w:linePitch="360"/>
        </w:sectPr>
      </w:pPr>
      <w:r>
        <w:rPr>
          <w:rFonts w:ascii="Calibri" w:hAnsi="Calibri"/>
          <w:sz w:val="32"/>
          <w:szCs w:val="32"/>
        </w:rPr>
        <w:br w:type="page"/>
      </w:r>
    </w:p>
    <w:bookmarkStart w:id="3" w:name="_Checklista_smittspårning"/>
    <w:bookmarkEnd w:id="1"/>
    <w:bookmarkEnd w:id="3"/>
    <w:p w14:paraId="54BA2DE9" w14:textId="77777777" w:rsidR="00B368FE" w:rsidRPr="00D05EB1" w:rsidRDefault="00C44603" w:rsidP="00B368FE">
      <w:pPr>
        <w:pStyle w:val="Rubrik2"/>
        <w:ind w:right="281"/>
        <w:rPr>
          <w:rFonts w:ascii="Calibri" w:hAnsi="Calibri"/>
          <w:sz w:val="32"/>
          <w:szCs w:val="32"/>
          <w:u w:val="single"/>
        </w:rPr>
      </w:pPr>
      <w:r w:rsidRPr="00C44603">
        <w:rPr>
          <w:rFonts w:ascii="Calibri" w:hAnsi="Calibri"/>
          <w:sz w:val="32"/>
          <w:szCs w:val="32"/>
          <w:u w:val="single"/>
        </w:rPr>
        <w:lastRenderedPageBreak/>
        <w:fldChar w:fldCharType="begin"/>
      </w:r>
      <w:r w:rsidRPr="00C44603">
        <w:rPr>
          <w:rFonts w:ascii="Calibri" w:hAnsi="Calibri"/>
          <w:sz w:val="32"/>
          <w:szCs w:val="32"/>
          <w:u w:val="single"/>
        </w:rPr>
        <w:instrText xml:space="preserve"> HYPERLINK  \l "_top" \o "Tillbaka till sida 1" </w:instrText>
      </w:r>
      <w:r w:rsidRPr="00C44603">
        <w:rPr>
          <w:rFonts w:ascii="Calibri" w:hAnsi="Calibri"/>
          <w:sz w:val="32"/>
          <w:szCs w:val="32"/>
          <w:u w:val="single"/>
        </w:rPr>
        <w:fldChar w:fldCharType="separate"/>
      </w:r>
      <w:r w:rsidR="00D05EB1" w:rsidRPr="00C44603">
        <w:rPr>
          <w:rStyle w:val="Hyperlnk"/>
          <w:rFonts w:ascii="Calibri" w:hAnsi="Calibri"/>
          <w:color w:val="auto"/>
          <w:sz w:val="32"/>
          <w:szCs w:val="32"/>
        </w:rPr>
        <w:t>Checklista smittspårning</w:t>
      </w:r>
      <w:r w:rsidRPr="00C44603">
        <w:rPr>
          <w:rFonts w:ascii="Calibri" w:hAnsi="Calibri"/>
          <w:sz w:val="32"/>
          <w:szCs w:val="32"/>
          <w:u w:val="single"/>
        </w:rPr>
        <w:fldChar w:fldCharType="end"/>
      </w:r>
    </w:p>
    <w:p w14:paraId="54BA2DEA" w14:textId="77777777" w:rsidR="00D05EB1" w:rsidRDefault="00D05EB1" w:rsidP="00756629">
      <w:pPr>
        <w:spacing w:after="0" w:line="240" w:lineRule="auto"/>
        <w:rPr>
          <w:rStyle w:val="Formatmall7"/>
        </w:rPr>
      </w:pPr>
      <w:r>
        <w:rPr>
          <w:rFonts w:ascii="Calibri" w:eastAsia="Times New Roman" w:hAnsi="Calibri" w:cs="Calibri"/>
          <w:b/>
          <w:sz w:val="28"/>
          <w:szCs w:val="28"/>
          <w:lang w:eastAsia="sv-SE"/>
        </w:rPr>
        <w:t>Kontroll genomförd av</w:t>
      </w:r>
      <w:r w:rsidRPr="00C2563E">
        <w:rPr>
          <w:rFonts w:ascii="Calibri" w:eastAsia="Times New Roman" w:hAnsi="Calibri" w:cs="Calibri"/>
          <w:b/>
          <w:sz w:val="28"/>
          <w:szCs w:val="28"/>
          <w:lang w:eastAsia="sv-SE"/>
        </w:rPr>
        <w:t>:</w:t>
      </w:r>
      <w:r w:rsidRPr="00C52D41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sdt>
        <w:sdtPr>
          <w:rPr>
            <w:rStyle w:val="Formatmall7"/>
          </w:rPr>
          <w:id w:val="-970742226"/>
          <w:placeholder>
            <w:docPart w:val="4172C4A23A944F9E9230D0CBA3E1C0FD"/>
          </w:placeholder>
          <w:showingPlcHdr/>
          <w:text/>
        </w:sdtPr>
        <w:sdtEndPr>
          <w:rPr>
            <w:rStyle w:val="Standardstycketeckensnitt"/>
            <w:rFonts w:asciiTheme="minorHAnsi" w:eastAsia="Times New Roman" w:hAnsiTheme="minorHAnsi" w:cs="Arial"/>
            <w:sz w:val="22"/>
            <w:szCs w:val="20"/>
            <w:u w:val="none"/>
            <w:lang w:eastAsia="sv-SE"/>
          </w:rPr>
        </w:sdtEndPr>
        <w:sdtContent>
          <w:r>
            <w:rPr>
              <w:rStyle w:val="Platshllartext"/>
            </w:rPr>
            <w:t>Namn och telefonnummer</w:t>
          </w:r>
        </w:sdtContent>
      </w:sdt>
      <w:r w:rsidR="00756629">
        <w:rPr>
          <w:rStyle w:val="Formatmall7"/>
          <w:u w:val="none"/>
        </w:rPr>
        <w:tab/>
      </w:r>
      <w:r w:rsidR="00756629">
        <w:rPr>
          <w:rStyle w:val="Formatmall7"/>
          <w:u w:val="none"/>
        </w:rPr>
        <w:tab/>
      </w:r>
      <w:r w:rsidR="00756629">
        <w:rPr>
          <w:rStyle w:val="Formatmall7"/>
          <w:u w:val="none"/>
        </w:rPr>
        <w:tab/>
      </w:r>
      <w:r>
        <w:rPr>
          <w:rFonts w:ascii="Calibri" w:eastAsia="Times New Roman" w:hAnsi="Calibri" w:cs="Calibri"/>
          <w:b/>
          <w:sz w:val="28"/>
          <w:szCs w:val="28"/>
          <w:lang w:eastAsia="sv-SE"/>
        </w:rPr>
        <w:t>D</w:t>
      </w:r>
      <w:r w:rsidRPr="00B33F83">
        <w:rPr>
          <w:rFonts w:ascii="Calibri" w:eastAsia="Times New Roman" w:hAnsi="Calibri" w:cs="Calibri"/>
          <w:b/>
          <w:sz w:val="28"/>
          <w:szCs w:val="28"/>
          <w:lang w:eastAsia="sv-SE"/>
        </w:rPr>
        <w:t>atum:</w:t>
      </w:r>
      <w:r>
        <w:rPr>
          <w:rFonts w:ascii="Arial" w:eastAsia="Times New Roman" w:hAnsi="Arial" w:cs="Arial"/>
          <w:sz w:val="24"/>
          <w:szCs w:val="24"/>
          <w:lang w:eastAsia="sv-SE"/>
        </w:rPr>
        <w:t xml:space="preserve"> </w:t>
      </w:r>
      <w:sdt>
        <w:sdtPr>
          <w:rPr>
            <w:rStyle w:val="Formatmall7"/>
          </w:rPr>
          <w:id w:val="-1072426169"/>
          <w:placeholder>
            <w:docPart w:val="E6945A58C4684205A0256AF2945573FE"/>
          </w:placeholder>
          <w:showingPlcHdr/>
          <w:date>
            <w:dateFormat w:val="yyyy-MM-dd"/>
            <w:lid w:val="sv-SE"/>
            <w:storeMappedDataAs w:val="dateTime"/>
            <w:calendar w:val="gregorian"/>
          </w:date>
        </w:sdtPr>
        <w:sdtEndPr>
          <w:rPr>
            <w:rStyle w:val="Standardstycketeckensnitt"/>
            <w:rFonts w:asciiTheme="minorHAnsi" w:eastAsia="Times New Roman" w:hAnsiTheme="minorHAnsi" w:cs="Arial"/>
            <w:sz w:val="22"/>
            <w:szCs w:val="28"/>
            <w:u w:val="none"/>
            <w:lang w:eastAsia="sv-SE"/>
          </w:rPr>
        </w:sdtEndPr>
        <w:sdtContent>
          <w:r w:rsidRPr="00AA4770">
            <w:rPr>
              <w:rStyle w:val="Platshllartext"/>
            </w:rPr>
            <w:t>Klicka för datum</w:t>
          </w:r>
        </w:sdtContent>
      </w:sdt>
    </w:p>
    <w:p w14:paraId="54BA2DEB" w14:textId="77777777" w:rsidR="00901D6A" w:rsidRDefault="00901D6A" w:rsidP="00D05EB1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v-SE"/>
        </w:rPr>
      </w:pPr>
    </w:p>
    <w:tbl>
      <w:tblPr>
        <w:tblStyle w:val="Tabellrutnt"/>
        <w:tblW w:w="14743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6894"/>
        <w:gridCol w:w="976"/>
        <w:gridCol w:w="979"/>
        <w:gridCol w:w="989"/>
        <w:gridCol w:w="4905"/>
      </w:tblGrid>
      <w:tr w:rsidR="004A0138" w14:paraId="54BA2DF1" w14:textId="77777777" w:rsidTr="007A423E">
        <w:trPr>
          <w:tblHeader/>
        </w:trPr>
        <w:tc>
          <w:tcPr>
            <w:tcW w:w="6894" w:type="dxa"/>
            <w:shd w:val="clear" w:color="auto" w:fill="D5DCE4" w:themeFill="text2" w:themeFillTint="33"/>
            <w:vAlign w:val="center"/>
          </w:tcPr>
          <w:p w14:paraId="54BA2DEC" w14:textId="77777777" w:rsidR="004A0138" w:rsidRPr="004A0138" w:rsidRDefault="004A0138" w:rsidP="004A0138">
            <w:pPr>
              <w:rPr>
                <w:rFonts w:ascii="Calibri" w:hAnsi="Calibri" w:cs="Calibri"/>
                <w:b/>
                <w:sz w:val="24"/>
                <w:szCs w:val="24"/>
                <w:lang w:eastAsia="sv-SE"/>
              </w:rPr>
            </w:pPr>
            <w:r>
              <w:rPr>
                <w:rFonts w:ascii="Calibri" w:hAnsi="Calibri" w:cs="Calibri"/>
                <w:b/>
                <w:sz w:val="24"/>
                <w:szCs w:val="24"/>
                <w:lang w:eastAsia="sv-SE"/>
              </w:rPr>
              <w:t>Kontroll</w:t>
            </w:r>
          </w:p>
        </w:tc>
        <w:tc>
          <w:tcPr>
            <w:tcW w:w="976" w:type="dxa"/>
            <w:shd w:val="clear" w:color="auto" w:fill="D5DCE4" w:themeFill="text2" w:themeFillTint="33"/>
            <w:vAlign w:val="center"/>
          </w:tcPr>
          <w:p w14:paraId="54BA2DED" w14:textId="77777777" w:rsidR="004A0138" w:rsidRPr="004A0138" w:rsidRDefault="004A0138" w:rsidP="004A0138">
            <w:pPr>
              <w:rPr>
                <w:rFonts w:ascii="Calibri" w:hAnsi="Calibri" w:cs="Calibri"/>
                <w:b/>
                <w:sz w:val="24"/>
                <w:szCs w:val="24"/>
                <w:lang w:eastAsia="sv-SE"/>
              </w:rPr>
            </w:pPr>
            <w:r>
              <w:rPr>
                <w:rFonts w:ascii="Calibri" w:hAnsi="Calibri" w:cs="Calibri"/>
                <w:b/>
                <w:sz w:val="24"/>
                <w:szCs w:val="24"/>
                <w:lang w:eastAsia="sv-SE"/>
              </w:rPr>
              <w:t>JA</w:t>
            </w:r>
          </w:p>
        </w:tc>
        <w:tc>
          <w:tcPr>
            <w:tcW w:w="979" w:type="dxa"/>
            <w:shd w:val="clear" w:color="auto" w:fill="D5DCE4" w:themeFill="text2" w:themeFillTint="33"/>
            <w:vAlign w:val="center"/>
          </w:tcPr>
          <w:p w14:paraId="54BA2DEE" w14:textId="77777777" w:rsidR="004A0138" w:rsidRPr="004A0138" w:rsidRDefault="004A0138" w:rsidP="004A0138">
            <w:pPr>
              <w:rPr>
                <w:rFonts w:ascii="Calibri" w:hAnsi="Calibri" w:cs="Calibri"/>
                <w:b/>
                <w:sz w:val="24"/>
                <w:szCs w:val="24"/>
                <w:lang w:eastAsia="sv-SE"/>
              </w:rPr>
            </w:pPr>
            <w:r>
              <w:rPr>
                <w:rFonts w:ascii="Calibri" w:hAnsi="Calibri" w:cs="Calibri"/>
                <w:b/>
                <w:sz w:val="24"/>
                <w:szCs w:val="24"/>
                <w:lang w:eastAsia="sv-SE"/>
              </w:rPr>
              <w:t>NEJ</w:t>
            </w:r>
          </w:p>
        </w:tc>
        <w:tc>
          <w:tcPr>
            <w:tcW w:w="989" w:type="dxa"/>
            <w:shd w:val="clear" w:color="auto" w:fill="D5DCE4" w:themeFill="text2" w:themeFillTint="33"/>
            <w:vAlign w:val="center"/>
          </w:tcPr>
          <w:p w14:paraId="54BA2DEF" w14:textId="77777777" w:rsidR="004A0138" w:rsidRPr="004A0138" w:rsidRDefault="004A0138" w:rsidP="004A0138">
            <w:pPr>
              <w:rPr>
                <w:rFonts w:ascii="Calibri" w:hAnsi="Calibri" w:cs="Calibri"/>
                <w:b/>
                <w:sz w:val="24"/>
                <w:szCs w:val="24"/>
                <w:lang w:eastAsia="sv-SE"/>
              </w:rPr>
            </w:pPr>
            <w:r>
              <w:rPr>
                <w:rFonts w:ascii="Calibri" w:hAnsi="Calibri" w:cs="Calibri"/>
                <w:b/>
                <w:sz w:val="24"/>
                <w:szCs w:val="24"/>
                <w:lang w:eastAsia="sv-SE"/>
              </w:rPr>
              <w:t>Ej rele</w:t>
            </w:r>
            <w:r>
              <w:rPr>
                <w:rFonts w:ascii="Calibri" w:hAnsi="Calibri" w:cs="Calibri"/>
                <w:b/>
                <w:sz w:val="24"/>
                <w:szCs w:val="24"/>
                <w:lang w:eastAsia="sv-SE"/>
              </w:rPr>
              <w:softHyphen/>
              <w:t>vant</w:t>
            </w:r>
          </w:p>
        </w:tc>
        <w:tc>
          <w:tcPr>
            <w:tcW w:w="4905" w:type="dxa"/>
            <w:shd w:val="clear" w:color="auto" w:fill="D5DCE4" w:themeFill="text2" w:themeFillTint="33"/>
            <w:vAlign w:val="center"/>
          </w:tcPr>
          <w:p w14:paraId="54BA2DF0" w14:textId="77777777" w:rsidR="004A0138" w:rsidRPr="004A0138" w:rsidRDefault="004A0138" w:rsidP="004A0138">
            <w:pPr>
              <w:rPr>
                <w:rFonts w:ascii="Calibri" w:hAnsi="Calibri" w:cs="Calibri"/>
                <w:b/>
                <w:sz w:val="24"/>
                <w:szCs w:val="24"/>
                <w:lang w:eastAsia="sv-SE"/>
              </w:rPr>
            </w:pPr>
            <w:r>
              <w:rPr>
                <w:rFonts w:ascii="Calibri" w:hAnsi="Calibri" w:cs="Calibri"/>
                <w:b/>
                <w:sz w:val="24"/>
                <w:szCs w:val="24"/>
                <w:lang w:eastAsia="sv-SE"/>
              </w:rPr>
              <w:t>Kommentarer/Åtgärder</w:t>
            </w:r>
          </w:p>
        </w:tc>
      </w:tr>
      <w:tr w:rsidR="004031BC" w14:paraId="54BA2DF7" w14:textId="77777777" w:rsidTr="007A423E">
        <w:trPr>
          <w:trHeight w:val="397"/>
        </w:trPr>
        <w:tc>
          <w:tcPr>
            <w:tcW w:w="14743" w:type="dxa"/>
            <w:gridSpan w:val="5"/>
            <w:shd w:val="clear" w:color="auto" w:fill="DEEAF6" w:themeFill="accent5" w:themeFillTint="33"/>
            <w:vAlign w:val="center"/>
          </w:tcPr>
          <w:p w14:paraId="54BA2DF6" w14:textId="440B28DD" w:rsidR="004031BC" w:rsidRDefault="004031BC" w:rsidP="004A0138">
            <w:pPr>
              <w:rPr>
                <w:rFonts w:ascii="Times New Roman" w:hAnsi="Times New Roman" w:cs="Times New Roman"/>
                <w:sz w:val="24"/>
                <w:szCs w:val="24"/>
                <w:lang w:eastAsia="sv-SE"/>
              </w:rPr>
            </w:pPr>
            <w:r w:rsidRPr="001D049A">
              <w:rPr>
                <w:b/>
                <w:bCs/>
              </w:rPr>
              <w:t xml:space="preserve">Vårdhygienisk </w:t>
            </w:r>
            <w:r>
              <w:rPr>
                <w:b/>
                <w:bCs/>
              </w:rPr>
              <w:t>smitt</w:t>
            </w:r>
            <w:r w:rsidRPr="001D049A">
              <w:rPr>
                <w:b/>
                <w:bCs/>
              </w:rPr>
              <w:t xml:space="preserve">riskbedömning av insjuknad person </w:t>
            </w:r>
          </w:p>
        </w:tc>
      </w:tr>
      <w:tr w:rsidR="00712DF4" w14:paraId="54BA2DFD" w14:textId="77777777" w:rsidTr="00AD293D">
        <w:trPr>
          <w:trHeight w:val="369"/>
        </w:trPr>
        <w:tc>
          <w:tcPr>
            <w:tcW w:w="6894" w:type="dxa"/>
            <w:vAlign w:val="center"/>
          </w:tcPr>
          <w:p w14:paraId="54BA2DF8" w14:textId="77777777" w:rsidR="0065480E" w:rsidRDefault="0065480E" w:rsidP="00712DF4">
            <w:r>
              <w:t>Kräkning</w:t>
            </w:r>
          </w:p>
        </w:tc>
        <w:tc>
          <w:tcPr>
            <w:tcW w:w="976" w:type="dxa"/>
            <w:shd w:val="clear" w:color="auto" w:fill="FDD7F8"/>
            <w:vAlign w:val="center"/>
          </w:tcPr>
          <w:p w14:paraId="54BA2DF9" w14:textId="77777777" w:rsidR="0065480E" w:rsidRPr="0080546C" w:rsidRDefault="0065480E" w:rsidP="00712DF4">
            <w:pPr>
              <w:jc w:val="center"/>
              <w:rPr>
                <w:rFonts w:cstheme="minorHAnsi"/>
                <w:lang w:eastAsia="sv-SE"/>
              </w:rPr>
            </w:pPr>
          </w:p>
        </w:tc>
        <w:tc>
          <w:tcPr>
            <w:tcW w:w="979" w:type="dxa"/>
            <w:vAlign w:val="center"/>
          </w:tcPr>
          <w:p w14:paraId="54BA2DFA" w14:textId="77777777" w:rsidR="0065480E" w:rsidRPr="0080546C" w:rsidRDefault="0065480E" w:rsidP="00712DF4">
            <w:pPr>
              <w:jc w:val="center"/>
              <w:rPr>
                <w:rFonts w:cstheme="minorHAnsi"/>
                <w:lang w:eastAsia="sv-SE"/>
              </w:rPr>
            </w:pPr>
          </w:p>
        </w:tc>
        <w:tc>
          <w:tcPr>
            <w:tcW w:w="989" w:type="dxa"/>
            <w:vAlign w:val="center"/>
          </w:tcPr>
          <w:p w14:paraId="54BA2DFB" w14:textId="77777777" w:rsidR="0065480E" w:rsidRPr="0080546C" w:rsidRDefault="0065480E" w:rsidP="00712DF4">
            <w:pPr>
              <w:jc w:val="center"/>
              <w:rPr>
                <w:rFonts w:cstheme="minorHAnsi"/>
                <w:lang w:eastAsia="sv-SE"/>
              </w:rPr>
            </w:pPr>
          </w:p>
        </w:tc>
        <w:tc>
          <w:tcPr>
            <w:tcW w:w="4905" w:type="dxa"/>
          </w:tcPr>
          <w:p w14:paraId="54BA2DFC" w14:textId="77777777" w:rsidR="0065480E" w:rsidRPr="0080546C" w:rsidRDefault="0065480E" w:rsidP="0065480E">
            <w:pPr>
              <w:rPr>
                <w:rFonts w:cstheme="minorHAnsi"/>
                <w:lang w:eastAsia="sv-SE"/>
              </w:rPr>
            </w:pPr>
          </w:p>
        </w:tc>
      </w:tr>
      <w:tr w:rsidR="00712DF4" w14:paraId="54BA2E03" w14:textId="77777777" w:rsidTr="00AD293D">
        <w:trPr>
          <w:trHeight w:val="369"/>
        </w:trPr>
        <w:tc>
          <w:tcPr>
            <w:tcW w:w="6894" w:type="dxa"/>
            <w:vAlign w:val="center"/>
          </w:tcPr>
          <w:p w14:paraId="54BA2DFE" w14:textId="77777777" w:rsidR="0065480E" w:rsidRDefault="0065480E" w:rsidP="00FC5665">
            <w:r>
              <w:t>Diarré/</w:t>
            </w:r>
            <w:r w:rsidR="00FC5665">
              <w:t>avföringsinkontinens/</w:t>
            </w:r>
            <w:r>
              <w:t>stomi</w:t>
            </w:r>
          </w:p>
        </w:tc>
        <w:tc>
          <w:tcPr>
            <w:tcW w:w="976" w:type="dxa"/>
            <w:shd w:val="clear" w:color="auto" w:fill="FDD7F8"/>
            <w:vAlign w:val="center"/>
          </w:tcPr>
          <w:p w14:paraId="54BA2DFF" w14:textId="77777777" w:rsidR="0065480E" w:rsidRPr="0080546C" w:rsidRDefault="0065480E" w:rsidP="00712DF4">
            <w:pPr>
              <w:jc w:val="center"/>
              <w:rPr>
                <w:rFonts w:cstheme="minorHAnsi"/>
                <w:lang w:eastAsia="sv-SE"/>
              </w:rPr>
            </w:pPr>
          </w:p>
        </w:tc>
        <w:tc>
          <w:tcPr>
            <w:tcW w:w="979" w:type="dxa"/>
            <w:vAlign w:val="center"/>
          </w:tcPr>
          <w:p w14:paraId="54BA2E00" w14:textId="77777777" w:rsidR="0065480E" w:rsidRPr="0080546C" w:rsidRDefault="0065480E" w:rsidP="00712DF4">
            <w:pPr>
              <w:jc w:val="center"/>
              <w:rPr>
                <w:rFonts w:cstheme="minorHAnsi"/>
                <w:lang w:eastAsia="sv-SE"/>
              </w:rPr>
            </w:pPr>
          </w:p>
        </w:tc>
        <w:tc>
          <w:tcPr>
            <w:tcW w:w="989" w:type="dxa"/>
            <w:vAlign w:val="center"/>
          </w:tcPr>
          <w:p w14:paraId="54BA2E01" w14:textId="77777777" w:rsidR="0065480E" w:rsidRPr="0080546C" w:rsidRDefault="0065480E" w:rsidP="00712DF4">
            <w:pPr>
              <w:jc w:val="center"/>
              <w:rPr>
                <w:rFonts w:cstheme="minorHAnsi"/>
                <w:lang w:eastAsia="sv-SE"/>
              </w:rPr>
            </w:pPr>
          </w:p>
        </w:tc>
        <w:tc>
          <w:tcPr>
            <w:tcW w:w="4905" w:type="dxa"/>
          </w:tcPr>
          <w:p w14:paraId="54BA2E02" w14:textId="77777777" w:rsidR="0065480E" w:rsidRPr="0080546C" w:rsidRDefault="0065480E" w:rsidP="0065480E">
            <w:pPr>
              <w:rPr>
                <w:rFonts w:cstheme="minorHAnsi"/>
                <w:lang w:eastAsia="sv-SE"/>
              </w:rPr>
            </w:pPr>
          </w:p>
        </w:tc>
      </w:tr>
      <w:tr w:rsidR="00712DF4" w14:paraId="54BA2E09" w14:textId="77777777" w:rsidTr="00AD293D">
        <w:trPr>
          <w:trHeight w:val="369"/>
        </w:trPr>
        <w:tc>
          <w:tcPr>
            <w:tcW w:w="6894" w:type="dxa"/>
            <w:vAlign w:val="center"/>
          </w:tcPr>
          <w:p w14:paraId="54BA2E04" w14:textId="77777777" w:rsidR="0065480E" w:rsidRDefault="0065480E" w:rsidP="00712DF4">
            <w:r>
              <w:t>Svårigheter att förstå och följa instruktioner</w:t>
            </w:r>
          </w:p>
        </w:tc>
        <w:tc>
          <w:tcPr>
            <w:tcW w:w="976" w:type="dxa"/>
            <w:shd w:val="clear" w:color="auto" w:fill="FDD7F8"/>
            <w:vAlign w:val="center"/>
          </w:tcPr>
          <w:p w14:paraId="54BA2E05" w14:textId="77777777" w:rsidR="0065480E" w:rsidRPr="0080546C" w:rsidRDefault="0065480E" w:rsidP="00712DF4">
            <w:pPr>
              <w:jc w:val="center"/>
              <w:rPr>
                <w:rFonts w:cstheme="minorHAnsi"/>
                <w:lang w:eastAsia="sv-SE"/>
              </w:rPr>
            </w:pPr>
          </w:p>
        </w:tc>
        <w:tc>
          <w:tcPr>
            <w:tcW w:w="979" w:type="dxa"/>
            <w:vAlign w:val="center"/>
          </w:tcPr>
          <w:p w14:paraId="54BA2E06" w14:textId="77777777" w:rsidR="0065480E" w:rsidRPr="0080546C" w:rsidRDefault="0065480E" w:rsidP="00712DF4">
            <w:pPr>
              <w:jc w:val="center"/>
              <w:rPr>
                <w:rFonts w:cstheme="minorHAnsi"/>
                <w:lang w:eastAsia="sv-SE"/>
              </w:rPr>
            </w:pPr>
          </w:p>
        </w:tc>
        <w:tc>
          <w:tcPr>
            <w:tcW w:w="989" w:type="dxa"/>
            <w:vAlign w:val="center"/>
          </w:tcPr>
          <w:p w14:paraId="54BA2E07" w14:textId="77777777" w:rsidR="0065480E" w:rsidRPr="0080546C" w:rsidRDefault="0065480E" w:rsidP="00712DF4">
            <w:pPr>
              <w:jc w:val="center"/>
              <w:rPr>
                <w:rFonts w:cstheme="minorHAnsi"/>
                <w:lang w:eastAsia="sv-SE"/>
              </w:rPr>
            </w:pPr>
          </w:p>
        </w:tc>
        <w:tc>
          <w:tcPr>
            <w:tcW w:w="4905" w:type="dxa"/>
          </w:tcPr>
          <w:p w14:paraId="54BA2E08" w14:textId="77777777" w:rsidR="0065480E" w:rsidRPr="0080546C" w:rsidRDefault="0065480E" w:rsidP="0065480E">
            <w:pPr>
              <w:rPr>
                <w:rFonts w:cstheme="minorHAnsi"/>
                <w:lang w:eastAsia="sv-SE"/>
              </w:rPr>
            </w:pPr>
          </w:p>
        </w:tc>
      </w:tr>
      <w:tr w:rsidR="00712DF4" w14:paraId="54BA2E0F" w14:textId="77777777" w:rsidTr="00AD293D">
        <w:trPr>
          <w:trHeight w:val="369"/>
        </w:trPr>
        <w:tc>
          <w:tcPr>
            <w:tcW w:w="6894" w:type="dxa"/>
            <w:vAlign w:val="center"/>
          </w:tcPr>
          <w:p w14:paraId="54BA2E0A" w14:textId="77777777" w:rsidR="0065480E" w:rsidRPr="0005211C" w:rsidRDefault="0065480E" w:rsidP="00FC5665">
            <w:r w:rsidRPr="0005211C">
              <w:t>Luftvägssymtom</w:t>
            </w:r>
            <w:r w:rsidR="00FC5665">
              <w:t xml:space="preserve"> till exempel</w:t>
            </w:r>
            <w:r>
              <w:t xml:space="preserve"> </w:t>
            </w:r>
            <w:r w:rsidRPr="0005211C">
              <w:t>hosta</w:t>
            </w:r>
            <w:r>
              <w:t xml:space="preserve">, </w:t>
            </w:r>
            <w:r w:rsidR="00FC5665">
              <w:t>förkyld med mera</w:t>
            </w:r>
          </w:p>
        </w:tc>
        <w:tc>
          <w:tcPr>
            <w:tcW w:w="976" w:type="dxa"/>
            <w:shd w:val="clear" w:color="auto" w:fill="FDD7F8"/>
            <w:vAlign w:val="center"/>
          </w:tcPr>
          <w:p w14:paraId="54BA2E0B" w14:textId="77777777" w:rsidR="0065480E" w:rsidRPr="0080546C" w:rsidRDefault="0065480E" w:rsidP="00712DF4">
            <w:pPr>
              <w:jc w:val="center"/>
              <w:rPr>
                <w:rFonts w:cstheme="minorHAnsi"/>
                <w:lang w:eastAsia="sv-SE"/>
              </w:rPr>
            </w:pPr>
          </w:p>
        </w:tc>
        <w:tc>
          <w:tcPr>
            <w:tcW w:w="979" w:type="dxa"/>
            <w:vAlign w:val="center"/>
          </w:tcPr>
          <w:p w14:paraId="54BA2E0C" w14:textId="77777777" w:rsidR="0065480E" w:rsidRPr="0080546C" w:rsidRDefault="0065480E" w:rsidP="00712DF4">
            <w:pPr>
              <w:jc w:val="center"/>
              <w:rPr>
                <w:rFonts w:cstheme="minorHAnsi"/>
                <w:lang w:eastAsia="sv-SE"/>
              </w:rPr>
            </w:pPr>
          </w:p>
        </w:tc>
        <w:tc>
          <w:tcPr>
            <w:tcW w:w="989" w:type="dxa"/>
            <w:vAlign w:val="center"/>
          </w:tcPr>
          <w:p w14:paraId="54BA2E0D" w14:textId="77777777" w:rsidR="0065480E" w:rsidRPr="0080546C" w:rsidRDefault="0065480E" w:rsidP="00712DF4">
            <w:pPr>
              <w:jc w:val="center"/>
              <w:rPr>
                <w:rFonts w:cstheme="minorHAnsi"/>
                <w:lang w:eastAsia="sv-SE"/>
              </w:rPr>
            </w:pPr>
          </w:p>
        </w:tc>
        <w:tc>
          <w:tcPr>
            <w:tcW w:w="4905" w:type="dxa"/>
          </w:tcPr>
          <w:p w14:paraId="54BA2E0E" w14:textId="77777777" w:rsidR="0065480E" w:rsidRPr="0080546C" w:rsidRDefault="0065480E" w:rsidP="0065480E">
            <w:pPr>
              <w:rPr>
                <w:rFonts w:cstheme="minorHAnsi"/>
                <w:lang w:eastAsia="sv-SE"/>
              </w:rPr>
            </w:pPr>
          </w:p>
        </w:tc>
      </w:tr>
      <w:tr w:rsidR="00712DF4" w14:paraId="54BA2E15" w14:textId="77777777" w:rsidTr="00AD293D">
        <w:trPr>
          <w:trHeight w:val="369"/>
        </w:trPr>
        <w:tc>
          <w:tcPr>
            <w:tcW w:w="6894" w:type="dxa"/>
            <w:vAlign w:val="center"/>
          </w:tcPr>
          <w:p w14:paraId="54BA2E10" w14:textId="77777777" w:rsidR="0065480E" w:rsidRDefault="0065480E" w:rsidP="00712DF4">
            <w:r>
              <w:t xml:space="preserve">Urininkontinens/urinvägskateter </w:t>
            </w:r>
            <w:r w:rsidRPr="0005211C">
              <w:t>KAD</w:t>
            </w:r>
          </w:p>
        </w:tc>
        <w:tc>
          <w:tcPr>
            <w:tcW w:w="976" w:type="dxa"/>
            <w:shd w:val="clear" w:color="auto" w:fill="FDD7F8"/>
            <w:vAlign w:val="center"/>
          </w:tcPr>
          <w:p w14:paraId="54BA2E11" w14:textId="77777777" w:rsidR="0065480E" w:rsidRPr="0080546C" w:rsidRDefault="0065480E" w:rsidP="00712DF4">
            <w:pPr>
              <w:jc w:val="center"/>
              <w:rPr>
                <w:rFonts w:cstheme="minorHAnsi"/>
                <w:lang w:eastAsia="sv-SE"/>
              </w:rPr>
            </w:pPr>
          </w:p>
        </w:tc>
        <w:tc>
          <w:tcPr>
            <w:tcW w:w="979" w:type="dxa"/>
            <w:vAlign w:val="center"/>
          </w:tcPr>
          <w:p w14:paraId="54BA2E12" w14:textId="77777777" w:rsidR="0065480E" w:rsidRPr="0080546C" w:rsidRDefault="0065480E" w:rsidP="00712DF4">
            <w:pPr>
              <w:jc w:val="center"/>
              <w:rPr>
                <w:rFonts w:cstheme="minorHAnsi"/>
                <w:lang w:eastAsia="sv-SE"/>
              </w:rPr>
            </w:pPr>
          </w:p>
        </w:tc>
        <w:tc>
          <w:tcPr>
            <w:tcW w:w="989" w:type="dxa"/>
            <w:vAlign w:val="center"/>
          </w:tcPr>
          <w:p w14:paraId="54BA2E13" w14:textId="77777777" w:rsidR="0065480E" w:rsidRPr="0080546C" w:rsidRDefault="0065480E" w:rsidP="00712DF4">
            <w:pPr>
              <w:jc w:val="center"/>
              <w:rPr>
                <w:rFonts w:cstheme="minorHAnsi"/>
                <w:lang w:eastAsia="sv-SE"/>
              </w:rPr>
            </w:pPr>
          </w:p>
        </w:tc>
        <w:tc>
          <w:tcPr>
            <w:tcW w:w="4905" w:type="dxa"/>
          </w:tcPr>
          <w:p w14:paraId="54BA2E14" w14:textId="77777777" w:rsidR="0065480E" w:rsidRPr="0080546C" w:rsidRDefault="0065480E" w:rsidP="0065480E">
            <w:pPr>
              <w:rPr>
                <w:rFonts w:cstheme="minorHAnsi"/>
                <w:lang w:eastAsia="sv-SE"/>
              </w:rPr>
            </w:pPr>
          </w:p>
        </w:tc>
      </w:tr>
      <w:tr w:rsidR="00712DF4" w14:paraId="54BA2E1B" w14:textId="77777777" w:rsidTr="00AD293D">
        <w:trPr>
          <w:trHeight w:val="369"/>
        </w:trPr>
        <w:tc>
          <w:tcPr>
            <w:tcW w:w="6894" w:type="dxa"/>
            <w:vAlign w:val="center"/>
          </w:tcPr>
          <w:p w14:paraId="54BA2E16" w14:textId="77777777" w:rsidR="0065480E" w:rsidRDefault="0065480E" w:rsidP="00FC5665">
            <w:r>
              <w:t>Skadad hud/slemhinna t</w:t>
            </w:r>
            <w:r w:rsidR="00FC5665">
              <w:t>ill exempel</w:t>
            </w:r>
            <w:r w:rsidRPr="0005211C">
              <w:t xml:space="preserve"> sår, böld</w:t>
            </w:r>
          </w:p>
        </w:tc>
        <w:tc>
          <w:tcPr>
            <w:tcW w:w="976" w:type="dxa"/>
            <w:shd w:val="clear" w:color="auto" w:fill="FDD7F8"/>
            <w:vAlign w:val="center"/>
          </w:tcPr>
          <w:p w14:paraId="54BA2E17" w14:textId="77777777" w:rsidR="0065480E" w:rsidRPr="0080546C" w:rsidRDefault="0065480E" w:rsidP="00712DF4">
            <w:pPr>
              <w:jc w:val="center"/>
              <w:rPr>
                <w:rFonts w:cstheme="minorHAnsi"/>
                <w:lang w:eastAsia="sv-SE"/>
              </w:rPr>
            </w:pPr>
          </w:p>
        </w:tc>
        <w:tc>
          <w:tcPr>
            <w:tcW w:w="979" w:type="dxa"/>
            <w:vAlign w:val="center"/>
          </w:tcPr>
          <w:p w14:paraId="54BA2E18" w14:textId="77777777" w:rsidR="0065480E" w:rsidRPr="0080546C" w:rsidRDefault="0065480E" w:rsidP="00712DF4">
            <w:pPr>
              <w:jc w:val="center"/>
              <w:rPr>
                <w:rFonts w:cstheme="minorHAnsi"/>
                <w:lang w:eastAsia="sv-SE"/>
              </w:rPr>
            </w:pPr>
          </w:p>
        </w:tc>
        <w:tc>
          <w:tcPr>
            <w:tcW w:w="989" w:type="dxa"/>
            <w:vAlign w:val="center"/>
          </w:tcPr>
          <w:p w14:paraId="54BA2E19" w14:textId="77777777" w:rsidR="0065480E" w:rsidRPr="0080546C" w:rsidRDefault="0065480E" w:rsidP="00712DF4">
            <w:pPr>
              <w:jc w:val="center"/>
              <w:rPr>
                <w:rFonts w:cstheme="minorHAnsi"/>
                <w:lang w:eastAsia="sv-SE"/>
              </w:rPr>
            </w:pPr>
          </w:p>
        </w:tc>
        <w:tc>
          <w:tcPr>
            <w:tcW w:w="4905" w:type="dxa"/>
          </w:tcPr>
          <w:p w14:paraId="54BA2E1A" w14:textId="77777777" w:rsidR="0065480E" w:rsidRPr="0080546C" w:rsidRDefault="0065480E" w:rsidP="0065480E">
            <w:pPr>
              <w:rPr>
                <w:rFonts w:cstheme="minorHAnsi"/>
                <w:lang w:eastAsia="sv-SE"/>
              </w:rPr>
            </w:pPr>
          </w:p>
        </w:tc>
      </w:tr>
      <w:tr w:rsidR="004031BC" w14:paraId="54BA2E21" w14:textId="77777777" w:rsidTr="007A423E">
        <w:trPr>
          <w:trHeight w:val="397"/>
        </w:trPr>
        <w:tc>
          <w:tcPr>
            <w:tcW w:w="14743" w:type="dxa"/>
            <w:gridSpan w:val="5"/>
            <w:shd w:val="clear" w:color="auto" w:fill="DEEAF6" w:themeFill="accent5" w:themeFillTint="33"/>
            <w:vAlign w:val="center"/>
          </w:tcPr>
          <w:p w14:paraId="54BA2E20" w14:textId="44BB61E3" w:rsidR="004031BC" w:rsidRDefault="004031BC" w:rsidP="004A0138">
            <w:pPr>
              <w:rPr>
                <w:rFonts w:ascii="Times New Roman" w:hAnsi="Times New Roman" w:cs="Times New Roman"/>
                <w:sz w:val="24"/>
                <w:szCs w:val="24"/>
                <w:lang w:eastAsia="sv-SE"/>
              </w:rPr>
            </w:pPr>
            <w:r w:rsidRPr="001D049A">
              <w:rPr>
                <w:b/>
                <w:bCs/>
              </w:rPr>
              <w:t>Vårdplats</w:t>
            </w:r>
            <w:r>
              <w:rPr>
                <w:b/>
                <w:bCs/>
              </w:rPr>
              <w:t xml:space="preserve"> – behov </w:t>
            </w:r>
            <w:r w:rsidRPr="001D049A">
              <w:rPr>
                <w:b/>
                <w:bCs/>
              </w:rPr>
              <w:t>av förändring</w:t>
            </w:r>
          </w:p>
        </w:tc>
      </w:tr>
      <w:tr w:rsidR="00712DF4" w14:paraId="54BA2E27" w14:textId="77777777" w:rsidTr="00AD293D">
        <w:trPr>
          <w:trHeight w:val="369"/>
        </w:trPr>
        <w:tc>
          <w:tcPr>
            <w:tcW w:w="6894" w:type="dxa"/>
            <w:vAlign w:val="center"/>
          </w:tcPr>
          <w:p w14:paraId="54BA2E22" w14:textId="77777777" w:rsidR="0065480E" w:rsidRDefault="0065480E" w:rsidP="00712DF4">
            <w:r>
              <w:t>Har patienten eget rum</w:t>
            </w:r>
            <w:r w:rsidRPr="00214AC9">
              <w:t>? Vid NEJ finns behov av flytt till eget rum?</w:t>
            </w:r>
          </w:p>
        </w:tc>
        <w:tc>
          <w:tcPr>
            <w:tcW w:w="976" w:type="dxa"/>
            <w:vAlign w:val="center"/>
          </w:tcPr>
          <w:p w14:paraId="54BA2E23" w14:textId="77777777" w:rsidR="0065480E" w:rsidRPr="0080546C" w:rsidRDefault="0065480E" w:rsidP="00712DF4">
            <w:pPr>
              <w:jc w:val="center"/>
              <w:rPr>
                <w:rFonts w:cstheme="minorHAnsi"/>
                <w:lang w:eastAsia="sv-SE"/>
              </w:rPr>
            </w:pPr>
          </w:p>
        </w:tc>
        <w:tc>
          <w:tcPr>
            <w:tcW w:w="979" w:type="dxa"/>
            <w:shd w:val="clear" w:color="auto" w:fill="FDD7F8"/>
            <w:vAlign w:val="center"/>
          </w:tcPr>
          <w:p w14:paraId="54BA2E24" w14:textId="77777777" w:rsidR="0065480E" w:rsidRPr="0080546C" w:rsidRDefault="0065480E" w:rsidP="00712DF4">
            <w:pPr>
              <w:jc w:val="center"/>
              <w:rPr>
                <w:rFonts w:cstheme="minorHAnsi"/>
                <w:lang w:eastAsia="sv-SE"/>
              </w:rPr>
            </w:pPr>
          </w:p>
        </w:tc>
        <w:tc>
          <w:tcPr>
            <w:tcW w:w="989" w:type="dxa"/>
            <w:vAlign w:val="center"/>
          </w:tcPr>
          <w:p w14:paraId="54BA2E25" w14:textId="77777777" w:rsidR="0065480E" w:rsidRPr="0080546C" w:rsidRDefault="0065480E" w:rsidP="00712DF4">
            <w:pPr>
              <w:jc w:val="center"/>
              <w:rPr>
                <w:rFonts w:cstheme="minorHAnsi"/>
                <w:lang w:eastAsia="sv-SE"/>
              </w:rPr>
            </w:pPr>
          </w:p>
        </w:tc>
        <w:tc>
          <w:tcPr>
            <w:tcW w:w="4905" w:type="dxa"/>
          </w:tcPr>
          <w:p w14:paraId="54BA2E26" w14:textId="77777777" w:rsidR="0065480E" w:rsidRPr="0080546C" w:rsidRDefault="0065480E" w:rsidP="0065480E">
            <w:pPr>
              <w:rPr>
                <w:rFonts w:cstheme="minorHAnsi"/>
                <w:lang w:eastAsia="sv-SE"/>
              </w:rPr>
            </w:pPr>
          </w:p>
        </w:tc>
      </w:tr>
      <w:tr w:rsidR="00712DF4" w14:paraId="54BA2E2D" w14:textId="77777777" w:rsidTr="00AD293D">
        <w:trPr>
          <w:trHeight w:val="369"/>
        </w:trPr>
        <w:tc>
          <w:tcPr>
            <w:tcW w:w="6894" w:type="dxa"/>
            <w:vAlign w:val="center"/>
          </w:tcPr>
          <w:p w14:paraId="54BA2E28" w14:textId="223CF433" w:rsidR="0065480E" w:rsidRPr="00214AC9" w:rsidRDefault="0065480E" w:rsidP="0080546C">
            <w:r w:rsidRPr="00214AC9">
              <w:t xml:space="preserve">Finns </w:t>
            </w:r>
            <w:r w:rsidR="0080546C">
              <w:t xml:space="preserve">samvårdade </w:t>
            </w:r>
            <w:r w:rsidRPr="00214AC9">
              <w:t xml:space="preserve">patienter? Om JA fyll i </w:t>
            </w:r>
            <w:hyperlink r:id="rId11" w:tgtFrame="_blank" w:tooltip="Öppnas i nytt fönster" w:history="1">
              <w:r w:rsidR="000F4A46" w:rsidRPr="000F4A46">
                <w:rPr>
                  <w:rStyle w:val="Hyperlnk"/>
                  <w:rFonts w:cstheme="minorHAnsi"/>
                  <w:i/>
                </w:rPr>
                <w:t>Smittspårningslista patient</w:t>
              </w:r>
            </w:hyperlink>
          </w:p>
        </w:tc>
        <w:tc>
          <w:tcPr>
            <w:tcW w:w="976" w:type="dxa"/>
            <w:shd w:val="clear" w:color="auto" w:fill="FDD7F8"/>
            <w:vAlign w:val="center"/>
          </w:tcPr>
          <w:p w14:paraId="54BA2E29" w14:textId="77777777" w:rsidR="0065480E" w:rsidRPr="0080546C" w:rsidRDefault="0065480E" w:rsidP="00712DF4">
            <w:pPr>
              <w:jc w:val="center"/>
              <w:rPr>
                <w:rFonts w:cstheme="minorHAnsi"/>
                <w:lang w:eastAsia="sv-SE"/>
              </w:rPr>
            </w:pPr>
          </w:p>
        </w:tc>
        <w:tc>
          <w:tcPr>
            <w:tcW w:w="979" w:type="dxa"/>
            <w:vAlign w:val="center"/>
          </w:tcPr>
          <w:p w14:paraId="54BA2E2A" w14:textId="77777777" w:rsidR="0065480E" w:rsidRPr="0080546C" w:rsidRDefault="0065480E" w:rsidP="00712DF4">
            <w:pPr>
              <w:jc w:val="center"/>
              <w:rPr>
                <w:rFonts w:cstheme="minorHAnsi"/>
                <w:lang w:eastAsia="sv-SE"/>
              </w:rPr>
            </w:pPr>
          </w:p>
        </w:tc>
        <w:tc>
          <w:tcPr>
            <w:tcW w:w="989" w:type="dxa"/>
            <w:vAlign w:val="center"/>
          </w:tcPr>
          <w:p w14:paraId="54BA2E2B" w14:textId="77777777" w:rsidR="0065480E" w:rsidRPr="0080546C" w:rsidRDefault="0065480E" w:rsidP="00712DF4">
            <w:pPr>
              <w:jc w:val="center"/>
              <w:rPr>
                <w:rFonts w:cstheme="minorHAnsi"/>
                <w:lang w:eastAsia="sv-SE"/>
              </w:rPr>
            </w:pPr>
          </w:p>
        </w:tc>
        <w:tc>
          <w:tcPr>
            <w:tcW w:w="4905" w:type="dxa"/>
          </w:tcPr>
          <w:p w14:paraId="54BA2E2C" w14:textId="77777777" w:rsidR="0065480E" w:rsidRPr="0080546C" w:rsidRDefault="0065480E" w:rsidP="0065480E">
            <w:pPr>
              <w:rPr>
                <w:rFonts w:cstheme="minorHAnsi"/>
                <w:lang w:eastAsia="sv-SE"/>
              </w:rPr>
            </w:pPr>
          </w:p>
        </w:tc>
      </w:tr>
      <w:tr w:rsidR="00712DF4" w14:paraId="54BA2E33" w14:textId="77777777" w:rsidTr="00AD293D">
        <w:trPr>
          <w:trHeight w:val="369"/>
        </w:trPr>
        <w:tc>
          <w:tcPr>
            <w:tcW w:w="6894" w:type="dxa"/>
            <w:vAlign w:val="center"/>
          </w:tcPr>
          <w:p w14:paraId="54BA2E2E" w14:textId="77777777" w:rsidR="0065480E" w:rsidRDefault="0065480E" w:rsidP="00712DF4">
            <w:r>
              <w:t>Har delad toalett/dusch använts?</w:t>
            </w:r>
          </w:p>
        </w:tc>
        <w:tc>
          <w:tcPr>
            <w:tcW w:w="976" w:type="dxa"/>
            <w:shd w:val="clear" w:color="auto" w:fill="FDD7F8"/>
            <w:vAlign w:val="center"/>
          </w:tcPr>
          <w:p w14:paraId="54BA2E2F" w14:textId="77777777" w:rsidR="0065480E" w:rsidRPr="0080546C" w:rsidRDefault="0065480E" w:rsidP="00712DF4">
            <w:pPr>
              <w:jc w:val="center"/>
              <w:rPr>
                <w:rFonts w:cstheme="minorHAnsi"/>
                <w:lang w:eastAsia="sv-SE"/>
              </w:rPr>
            </w:pPr>
          </w:p>
        </w:tc>
        <w:tc>
          <w:tcPr>
            <w:tcW w:w="979" w:type="dxa"/>
            <w:vAlign w:val="center"/>
          </w:tcPr>
          <w:p w14:paraId="54BA2E30" w14:textId="77777777" w:rsidR="0065480E" w:rsidRPr="0080546C" w:rsidRDefault="0065480E" w:rsidP="00712DF4">
            <w:pPr>
              <w:jc w:val="center"/>
              <w:rPr>
                <w:rFonts w:cstheme="minorHAnsi"/>
                <w:lang w:eastAsia="sv-SE"/>
              </w:rPr>
            </w:pPr>
          </w:p>
        </w:tc>
        <w:tc>
          <w:tcPr>
            <w:tcW w:w="989" w:type="dxa"/>
            <w:vAlign w:val="center"/>
          </w:tcPr>
          <w:p w14:paraId="54BA2E31" w14:textId="77777777" w:rsidR="0065480E" w:rsidRPr="0080546C" w:rsidRDefault="0065480E" w:rsidP="00712DF4">
            <w:pPr>
              <w:jc w:val="center"/>
              <w:rPr>
                <w:rFonts w:cstheme="minorHAnsi"/>
                <w:lang w:eastAsia="sv-SE"/>
              </w:rPr>
            </w:pPr>
          </w:p>
        </w:tc>
        <w:tc>
          <w:tcPr>
            <w:tcW w:w="4905" w:type="dxa"/>
          </w:tcPr>
          <w:p w14:paraId="54BA2E32" w14:textId="77777777" w:rsidR="0065480E" w:rsidRPr="0080546C" w:rsidRDefault="0065480E" w:rsidP="0065480E">
            <w:pPr>
              <w:rPr>
                <w:rFonts w:cstheme="minorHAnsi"/>
                <w:lang w:eastAsia="sv-SE"/>
              </w:rPr>
            </w:pPr>
          </w:p>
        </w:tc>
      </w:tr>
      <w:tr w:rsidR="00712DF4" w14:paraId="54BA2E39" w14:textId="77777777" w:rsidTr="00AD293D">
        <w:trPr>
          <w:trHeight w:val="369"/>
        </w:trPr>
        <w:tc>
          <w:tcPr>
            <w:tcW w:w="6894" w:type="dxa"/>
            <w:vAlign w:val="center"/>
          </w:tcPr>
          <w:p w14:paraId="54BA2E34" w14:textId="77777777" w:rsidR="0065480E" w:rsidRPr="008C1F44" w:rsidRDefault="0065480E" w:rsidP="00712DF4">
            <w:r w:rsidRPr="008C1F44">
              <w:t>Har patienten rört sig utanför rummet?</w:t>
            </w:r>
          </w:p>
        </w:tc>
        <w:tc>
          <w:tcPr>
            <w:tcW w:w="976" w:type="dxa"/>
            <w:shd w:val="clear" w:color="auto" w:fill="FDD7F8"/>
            <w:vAlign w:val="center"/>
          </w:tcPr>
          <w:p w14:paraId="54BA2E35" w14:textId="77777777" w:rsidR="0065480E" w:rsidRPr="0080546C" w:rsidRDefault="0065480E" w:rsidP="00712DF4">
            <w:pPr>
              <w:jc w:val="center"/>
              <w:rPr>
                <w:rFonts w:cstheme="minorHAnsi"/>
                <w:lang w:eastAsia="sv-SE"/>
              </w:rPr>
            </w:pPr>
          </w:p>
        </w:tc>
        <w:tc>
          <w:tcPr>
            <w:tcW w:w="979" w:type="dxa"/>
            <w:vAlign w:val="center"/>
          </w:tcPr>
          <w:p w14:paraId="54BA2E36" w14:textId="77777777" w:rsidR="0065480E" w:rsidRPr="0080546C" w:rsidRDefault="0065480E" w:rsidP="00712DF4">
            <w:pPr>
              <w:jc w:val="center"/>
              <w:rPr>
                <w:rFonts w:cstheme="minorHAnsi"/>
                <w:lang w:eastAsia="sv-SE"/>
              </w:rPr>
            </w:pPr>
          </w:p>
        </w:tc>
        <w:tc>
          <w:tcPr>
            <w:tcW w:w="989" w:type="dxa"/>
            <w:vAlign w:val="center"/>
          </w:tcPr>
          <w:p w14:paraId="54BA2E37" w14:textId="77777777" w:rsidR="0065480E" w:rsidRPr="0080546C" w:rsidRDefault="0065480E" w:rsidP="00712DF4">
            <w:pPr>
              <w:jc w:val="center"/>
              <w:rPr>
                <w:rFonts w:cstheme="minorHAnsi"/>
                <w:lang w:eastAsia="sv-SE"/>
              </w:rPr>
            </w:pPr>
          </w:p>
        </w:tc>
        <w:tc>
          <w:tcPr>
            <w:tcW w:w="4905" w:type="dxa"/>
          </w:tcPr>
          <w:p w14:paraId="54BA2E38" w14:textId="77777777" w:rsidR="0065480E" w:rsidRPr="0080546C" w:rsidRDefault="0065480E" w:rsidP="0065480E">
            <w:pPr>
              <w:rPr>
                <w:rFonts w:cstheme="minorHAnsi"/>
                <w:lang w:eastAsia="sv-SE"/>
              </w:rPr>
            </w:pPr>
          </w:p>
        </w:tc>
      </w:tr>
      <w:tr w:rsidR="004031BC" w14:paraId="54BA2E3F" w14:textId="77777777" w:rsidTr="007A423E">
        <w:trPr>
          <w:trHeight w:val="397"/>
        </w:trPr>
        <w:tc>
          <w:tcPr>
            <w:tcW w:w="14743" w:type="dxa"/>
            <w:gridSpan w:val="5"/>
            <w:shd w:val="clear" w:color="auto" w:fill="DEEAF6" w:themeFill="accent5" w:themeFillTint="33"/>
            <w:vAlign w:val="center"/>
          </w:tcPr>
          <w:p w14:paraId="54BA2E3E" w14:textId="0C8EAED9" w:rsidR="004031BC" w:rsidRDefault="004031BC" w:rsidP="0065480E">
            <w:pPr>
              <w:rPr>
                <w:rFonts w:ascii="Times New Roman" w:hAnsi="Times New Roman" w:cs="Times New Roman"/>
                <w:sz w:val="24"/>
                <w:szCs w:val="24"/>
                <w:lang w:eastAsia="sv-SE"/>
              </w:rPr>
            </w:pPr>
            <w:r w:rsidRPr="001D049A">
              <w:rPr>
                <w:b/>
                <w:bCs/>
              </w:rPr>
              <w:t>Städning och rengöring</w:t>
            </w:r>
          </w:p>
        </w:tc>
      </w:tr>
      <w:tr w:rsidR="00712DF4" w14:paraId="54BA2E45" w14:textId="77777777" w:rsidTr="00AD293D">
        <w:trPr>
          <w:trHeight w:val="369"/>
        </w:trPr>
        <w:tc>
          <w:tcPr>
            <w:tcW w:w="6894" w:type="dxa"/>
            <w:vAlign w:val="center"/>
          </w:tcPr>
          <w:p w14:paraId="54BA2E40" w14:textId="39A13AD7" w:rsidR="0065480E" w:rsidRDefault="0065480E" w:rsidP="00712DF4">
            <w:r>
              <w:t>Har patientnära ytor och utrustning rengjorts dagligen</w:t>
            </w:r>
            <w:r w:rsidR="0080546C">
              <w:t xml:space="preserve"> enligt rutin</w:t>
            </w:r>
            <w:r>
              <w:t xml:space="preserve">? </w:t>
            </w:r>
          </w:p>
        </w:tc>
        <w:tc>
          <w:tcPr>
            <w:tcW w:w="976" w:type="dxa"/>
            <w:vAlign w:val="center"/>
          </w:tcPr>
          <w:p w14:paraId="54BA2E41" w14:textId="77777777" w:rsidR="0065480E" w:rsidRPr="0080546C" w:rsidRDefault="0065480E" w:rsidP="00712DF4">
            <w:pPr>
              <w:jc w:val="center"/>
              <w:rPr>
                <w:rFonts w:cstheme="minorHAnsi"/>
                <w:lang w:eastAsia="sv-SE"/>
              </w:rPr>
            </w:pPr>
          </w:p>
        </w:tc>
        <w:tc>
          <w:tcPr>
            <w:tcW w:w="979" w:type="dxa"/>
            <w:shd w:val="clear" w:color="auto" w:fill="FDD7F8"/>
            <w:vAlign w:val="center"/>
          </w:tcPr>
          <w:p w14:paraId="54BA2E42" w14:textId="77777777" w:rsidR="0065480E" w:rsidRPr="0080546C" w:rsidRDefault="0065480E" w:rsidP="00712DF4">
            <w:pPr>
              <w:jc w:val="center"/>
              <w:rPr>
                <w:rFonts w:cstheme="minorHAnsi"/>
                <w:lang w:eastAsia="sv-SE"/>
              </w:rPr>
            </w:pPr>
          </w:p>
        </w:tc>
        <w:tc>
          <w:tcPr>
            <w:tcW w:w="989" w:type="dxa"/>
            <w:vAlign w:val="center"/>
          </w:tcPr>
          <w:p w14:paraId="54BA2E43" w14:textId="77777777" w:rsidR="0065480E" w:rsidRPr="0080546C" w:rsidRDefault="0065480E" w:rsidP="00712DF4">
            <w:pPr>
              <w:jc w:val="center"/>
              <w:rPr>
                <w:rFonts w:cstheme="minorHAnsi"/>
                <w:lang w:eastAsia="sv-SE"/>
              </w:rPr>
            </w:pPr>
          </w:p>
        </w:tc>
        <w:tc>
          <w:tcPr>
            <w:tcW w:w="4905" w:type="dxa"/>
          </w:tcPr>
          <w:p w14:paraId="54BA2E44" w14:textId="77777777" w:rsidR="0065480E" w:rsidRPr="0080546C" w:rsidRDefault="0065480E" w:rsidP="0065480E">
            <w:pPr>
              <w:rPr>
                <w:rFonts w:cstheme="minorHAnsi"/>
                <w:lang w:eastAsia="sv-SE"/>
              </w:rPr>
            </w:pPr>
          </w:p>
        </w:tc>
      </w:tr>
      <w:tr w:rsidR="00712DF4" w14:paraId="54BA2E4B" w14:textId="77777777" w:rsidTr="00AD293D">
        <w:trPr>
          <w:trHeight w:val="369"/>
        </w:trPr>
        <w:tc>
          <w:tcPr>
            <w:tcW w:w="6894" w:type="dxa"/>
            <w:vAlign w:val="center"/>
          </w:tcPr>
          <w:p w14:paraId="54BA2E46" w14:textId="795B2AD6" w:rsidR="0065480E" w:rsidRDefault="0065480E" w:rsidP="00712DF4">
            <w:r>
              <w:t>Har punktdesinfektion genomförts</w:t>
            </w:r>
            <w:r w:rsidR="0080546C">
              <w:t xml:space="preserve"> enligt rutin</w:t>
            </w:r>
            <w:r>
              <w:t>?</w:t>
            </w:r>
          </w:p>
        </w:tc>
        <w:tc>
          <w:tcPr>
            <w:tcW w:w="976" w:type="dxa"/>
            <w:vAlign w:val="center"/>
          </w:tcPr>
          <w:p w14:paraId="54BA2E47" w14:textId="77777777" w:rsidR="0065480E" w:rsidRPr="0080546C" w:rsidRDefault="0065480E" w:rsidP="00712DF4">
            <w:pPr>
              <w:jc w:val="center"/>
              <w:rPr>
                <w:rFonts w:cstheme="minorHAnsi"/>
                <w:lang w:eastAsia="sv-SE"/>
              </w:rPr>
            </w:pPr>
          </w:p>
        </w:tc>
        <w:tc>
          <w:tcPr>
            <w:tcW w:w="979" w:type="dxa"/>
            <w:shd w:val="clear" w:color="auto" w:fill="FDD7F8"/>
            <w:vAlign w:val="center"/>
          </w:tcPr>
          <w:p w14:paraId="54BA2E48" w14:textId="77777777" w:rsidR="0065480E" w:rsidRPr="0080546C" w:rsidRDefault="0065480E" w:rsidP="00712DF4">
            <w:pPr>
              <w:jc w:val="center"/>
              <w:rPr>
                <w:rFonts w:cstheme="minorHAnsi"/>
                <w:lang w:eastAsia="sv-SE"/>
              </w:rPr>
            </w:pPr>
          </w:p>
        </w:tc>
        <w:tc>
          <w:tcPr>
            <w:tcW w:w="989" w:type="dxa"/>
            <w:vAlign w:val="center"/>
          </w:tcPr>
          <w:p w14:paraId="54BA2E49" w14:textId="77777777" w:rsidR="0065480E" w:rsidRPr="0080546C" w:rsidRDefault="0065480E" w:rsidP="00712DF4">
            <w:pPr>
              <w:jc w:val="center"/>
              <w:rPr>
                <w:rFonts w:cstheme="minorHAnsi"/>
                <w:lang w:eastAsia="sv-SE"/>
              </w:rPr>
            </w:pPr>
          </w:p>
        </w:tc>
        <w:tc>
          <w:tcPr>
            <w:tcW w:w="4905" w:type="dxa"/>
          </w:tcPr>
          <w:p w14:paraId="54BA2E4A" w14:textId="77777777" w:rsidR="0065480E" w:rsidRPr="0080546C" w:rsidRDefault="0065480E" w:rsidP="0065480E">
            <w:pPr>
              <w:rPr>
                <w:rFonts w:cstheme="minorHAnsi"/>
                <w:lang w:eastAsia="sv-SE"/>
              </w:rPr>
            </w:pPr>
          </w:p>
        </w:tc>
      </w:tr>
      <w:tr w:rsidR="004031BC" w14:paraId="54BA2E51" w14:textId="77777777" w:rsidTr="007A423E">
        <w:trPr>
          <w:trHeight w:val="397"/>
        </w:trPr>
        <w:tc>
          <w:tcPr>
            <w:tcW w:w="14743" w:type="dxa"/>
            <w:gridSpan w:val="5"/>
            <w:shd w:val="clear" w:color="auto" w:fill="DEEAF6" w:themeFill="accent5" w:themeFillTint="33"/>
            <w:vAlign w:val="center"/>
          </w:tcPr>
          <w:p w14:paraId="54BA2E50" w14:textId="2B745B89" w:rsidR="004031BC" w:rsidRDefault="004031BC" w:rsidP="0065480E">
            <w:pPr>
              <w:rPr>
                <w:rFonts w:ascii="Times New Roman" w:hAnsi="Times New Roman" w:cs="Times New Roman"/>
                <w:sz w:val="24"/>
                <w:szCs w:val="24"/>
                <w:lang w:eastAsia="sv-SE"/>
              </w:rPr>
            </w:pPr>
            <w:r>
              <w:rPr>
                <w:b/>
                <w:bCs/>
              </w:rPr>
              <w:lastRenderedPageBreak/>
              <w:t>B</w:t>
            </w:r>
            <w:r w:rsidRPr="001A304B">
              <w:rPr>
                <w:b/>
                <w:bCs/>
              </w:rPr>
              <w:t>erörd personal och följsamhet till basala hygienrutiner</w:t>
            </w:r>
          </w:p>
        </w:tc>
      </w:tr>
      <w:tr w:rsidR="00712DF4" w14:paraId="54BA2E57" w14:textId="77777777" w:rsidTr="00AD293D">
        <w:trPr>
          <w:trHeight w:val="624"/>
        </w:trPr>
        <w:tc>
          <w:tcPr>
            <w:tcW w:w="6894" w:type="dxa"/>
          </w:tcPr>
          <w:p w14:paraId="54BA2E52" w14:textId="77777777" w:rsidR="0065480E" w:rsidRPr="007C0A0A" w:rsidRDefault="0065480E" w:rsidP="0065480E">
            <w:r w:rsidRPr="007C0A0A">
              <w:t>Har all personal arbetskläder i patientnära vårdarbete (inte i kombination med privata kläder)?</w:t>
            </w:r>
          </w:p>
        </w:tc>
        <w:tc>
          <w:tcPr>
            <w:tcW w:w="976" w:type="dxa"/>
            <w:vAlign w:val="center"/>
          </w:tcPr>
          <w:p w14:paraId="54BA2E53" w14:textId="77777777" w:rsidR="0065480E" w:rsidRPr="0080546C" w:rsidRDefault="0065480E" w:rsidP="00FC5665">
            <w:pPr>
              <w:jc w:val="center"/>
              <w:rPr>
                <w:rFonts w:cstheme="minorHAnsi"/>
                <w:lang w:eastAsia="sv-SE"/>
              </w:rPr>
            </w:pPr>
          </w:p>
        </w:tc>
        <w:tc>
          <w:tcPr>
            <w:tcW w:w="979" w:type="dxa"/>
            <w:shd w:val="clear" w:color="auto" w:fill="FDD7F8"/>
            <w:vAlign w:val="center"/>
          </w:tcPr>
          <w:p w14:paraId="54BA2E54" w14:textId="77777777" w:rsidR="0065480E" w:rsidRPr="0080546C" w:rsidRDefault="0065480E" w:rsidP="00FC5665">
            <w:pPr>
              <w:jc w:val="center"/>
              <w:rPr>
                <w:rFonts w:cstheme="minorHAnsi"/>
                <w:lang w:eastAsia="sv-SE"/>
              </w:rPr>
            </w:pPr>
          </w:p>
        </w:tc>
        <w:tc>
          <w:tcPr>
            <w:tcW w:w="989" w:type="dxa"/>
            <w:vAlign w:val="center"/>
          </w:tcPr>
          <w:p w14:paraId="54BA2E55" w14:textId="77777777" w:rsidR="0065480E" w:rsidRPr="0080546C" w:rsidRDefault="0065480E" w:rsidP="00FC5665">
            <w:pPr>
              <w:jc w:val="center"/>
              <w:rPr>
                <w:rFonts w:cstheme="minorHAnsi"/>
                <w:lang w:eastAsia="sv-SE"/>
              </w:rPr>
            </w:pPr>
          </w:p>
        </w:tc>
        <w:tc>
          <w:tcPr>
            <w:tcW w:w="4905" w:type="dxa"/>
          </w:tcPr>
          <w:p w14:paraId="54BA2E56" w14:textId="77777777" w:rsidR="0065480E" w:rsidRPr="0080546C" w:rsidRDefault="0065480E" w:rsidP="0065480E">
            <w:pPr>
              <w:rPr>
                <w:rFonts w:cstheme="minorHAnsi"/>
                <w:lang w:eastAsia="sv-SE"/>
              </w:rPr>
            </w:pPr>
          </w:p>
        </w:tc>
      </w:tr>
      <w:tr w:rsidR="00712DF4" w14:paraId="54BA2E5D" w14:textId="77777777" w:rsidTr="00AD293D">
        <w:trPr>
          <w:trHeight w:val="624"/>
        </w:trPr>
        <w:tc>
          <w:tcPr>
            <w:tcW w:w="6894" w:type="dxa"/>
          </w:tcPr>
          <w:p w14:paraId="54BA2E58" w14:textId="77777777" w:rsidR="0065480E" w:rsidRPr="00263C1B" w:rsidRDefault="0065480E" w:rsidP="0065480E">
            <w:r w:rsidRPr="00263C1B">
              <w:t>Följs reglerna om att ha kortklippta naglar utan nagellack eller annat konstgjort material?</w:t>
            </w:r>
          </w:p>
        </w:tc>
        <w:tc>
          <w:tcPr>
            <w:tcW w:w="976" w:type="dxa"/>
            <w:vAlign w:val="center"/>
          </w:tcPr>
          <w:p w14:paraId="54BA2E59" w14:textId="77777777" w:rsidR="0065480E" w:rsidRPr="0080546C" w:rsidRDefault="0065480E" w:rsidP="00FC5665">
            <w:pPr>
              <w:jc w:val="center"/>
              <w:rPr>
                <w:rFonts w:cstheme="minorHAnsi"/>
                <w:lang w:eastAsia="sv-SE"/>
              </w:rPr>
            </w:pPr>
          </w:p>
        </w:tc>
        <w:tc>
          <w:tcPr>
            <w:tcW w:w="979" w:type="dxa"/>
            <w:shd w:val="clear" w:color="auto" w:fill="FDD7F8"/>
            <w:vAlign w:val="center"/>
          </w:tcPr>
          <w:p w14:paraId="54BA2E5A" w14:textId="77777777" w:rsidR="0065480E" w:rsidRPr="0080546C" w:rsidRDefault="0065480E" w:rsidP="00FC5665">
            <w:pPr>
              <w:jc w:val="center"/>
              <w:rPr>
                <w:rFonts w:cstheme="minorHAnsi"/>
                <w:lang w:eastAsia="sv-SE"/>
              </w:rPr>
            </w:pPr>
          </w:p>
        </w:tc>
        <w:tc>
          <w:tcPr>
            <w:tcW w:w="989" w:type="dxa"/>
            <w:vAlign w:val="center"/>
          </w:tcPr>
          <w:p w14:paraId="54BA2E5B" w14:textId="77777777" w:rsidR="0065480E" w:rsidRPr="0080546C" w:rsidRDefault="0065480E" w:rsidP="00FC5665">
            <w:pPr>
              <w:jc w:val="center"/>
              <w:rPr>
                <w:rFonts w:cstheme="minorHAnsi"/>
                <w:lang w:eastAsia="sv-SE"/>
              </w:rPr>
            </w:pPr>
          </w:p>
        </w:tc>
        <w:tc>
          <w:tcPr>
            <w:tcW w:w="4905" w:type="dxa"/>
          </w:tcPr>
          <w:p w14:paraId="54BA2E5C" w14:textId="77777777" w:rsidR="0065480E" w:rsidRPr="0080546C" w:rsidRDefault="0065480E" w:rsidP="0065480E">
            <w:pPr>
              <w:rPr>
                <w:rFonts w:cstheme="minorHAnsi"/>
                <w:lang w:eastAsia="sv-SE"/>
              </w:rPr>
            </w:pPr>
          </w:p>
        </w:tc>
      </w:tr>
      <w:tr w:rsidR="00712DF4" w14:paraId="54BA2E63" w14:textId="77777777" w:rsidTr="00AD293D">
        <w:trPr>
          <w:trHeight w:val="624"/>
        </w:trPr>
        <w:tc>
          <w:tcPr>
            <w:tcW w:w="6894" w:type="dxa"/>
          </w:tcPr>
          <w:p w14:paraId="54BA2E5E" w14:textId="77777777" w:rsidR="0065480E" w:rsidRPr="00263C1B" w:rsidRDefault="0065480E" w:rsidP="0065480E">
            <w:r w:rsidRPr="00263C1B">
              <w:t>Följs reglerna om att händer och underarmar ska vara fria från smycken, klocka, stödskenor och liknande?</w:t>
            </w:r>
          </w:p>
        </w:tc>
        <w:tc>
          <w:tcPr>
            <w:tcW w:w="976" w:type="dxa"/>
            <w:vAlign w:val="center"/>
          </w:tcPr>
          <w:p w14:paraId="54BA2E5F" w14:textId="77777777" w:rsidR="0065480E" w:rsidRPr="0080546C" w:rsidRDefault="0065480E" w:rsidP="00FC5665">
            <w:pPr>
              <w:jc w:val="center"/>
              <w:rPr>
                <w:rFonts w:cstheme="minorHAnsi"/>
                <w:lang w:eastAsia="sv-SE"/>
              </w:rPr>
            </w:pPr>
          </w:p>
        </w:tc>
        <w:tc>
          <w:tcPr>
            <w:tcW w:w="979" w:type="dxa"/>
            <w:shd w:val="clear" w:color="auto" w:fill="FDD7F8"/>
            <w:vAlign w:val="center"/>
          </w:tcPr>
          <w:p w14:paraId="54BA2E60" w14:textId="77777777" w:rsidR="0065480E" w:rsidRPr="0080546C" w:rsidRDefault="0065480E" w:rsidP="00FC5665">
            <w:pPr>
              <w:jc w:val="center"/>
              <w:rPr>
                <w:rFonts w:cstheme="minorHAnsi"/>
                <w:lang w:eastAsia="sv-SE"/>
              </w:rPr>
            </w:pPr>
          </w:p>
        </w:tc>
        <w:tc>
          <w:tcPr>
            <w:tcW w:w="989" w:type="dxa"/>
            <w:vAlign w:val="center"/>
          </w:tcPr>
          <w:p w14:paraId="54BA2E61" w14:textId="77777777" w:rsidR="0065480E" w:rsidRPr="0080546C" w:rsidRDefault="0065480E" w:rsidP="00FC5665">
            <w:pPr>
              <w:jc w:val="center"/>
              <w:rPr>
                <w:rFonts w:cstheme="minorHAnsi"/>
                <w:lang w:eastAsia="sv-SE"/>
              </w:rPr>
            </w:pPr>
          </w:p>
        </w:tc>
        <w:tc>
          <w:tcPr>
            <w:tcW w:w="4905" w:type="dxa"/>
          </w:tcPr>
          <w:p w14:paraId="54BA2E62" w14:textId="77777777" w:rsidR="0065480E" w:rsidRPr="0080546C" w:rsidRDefault="0065480E" w:rsidP="0065480E">
            <w:pPr>
              <w:rPr>
                <w:rFonts w:cstheme="minorHAnsi"/>
                <w:lang w:eastAsia="sv-SE"/>
              </w:rPr>
            </w:pPr>
          </w:p>
        </w:tc>
      </w:tr>
      <w:tr w:rsidR="00712DF4" w14:paraId="54BA2E69" w14:textId="77777777" w:rsidTr="00AD293D">
        <w:trPr>
          <w:trHeight w:val="454"/>
        </w:trPr>
        <w:tc>
          <w:tcPr>
            <w:tcW w:w="6894" w:type="dxa"/>
            <w:vAlign w:val="center"/>
          </w:tcPr>
          <w:p w14:paraId="54BA2E64" w14:textId="77777777" w:rsidR="0065480E" w:rsidRPr="00263C1B" w:rsidRDefault="0065480E" w:rsidP="00FC5665">
            <w:r w:rsidRPr="00263C1B">
              <w:t>Följs reglerna om att fästa upp långt hår och långt skägg?</w:t>
            </w:r>
          </w:p>
        </w:tc>
        <w:tc>
          <w:tcPr>
            <w:tcW w:w="976" w:type="dxa"/>
            <w:vAlign w:val="center"/>
          </w:tcPr>
          <w:p w14:paraId="54BA2E65" w14:textId="77777777" w:rsidR="0065480E" w:rsidRPr="0080546C" w:rsidRDefault="0065480E" w:rsidP="00FC5665">
            <w:pPr>
              <w:jc w:val="center"/>
              <w:rPr>
                <w:rFonts w:cstheme="minorHAnsi"/>
                <w:lang w:eastAsia="sv-SE"/>
              </w:rPr>
            </w:pPr>
          </w:p>
        </w:tc>
        <w:tc>
          <w:tcPr>
            <w:tcW w:w="979" w:type="dxa"/>
            <w:shd w:val="clear" w:color="auto" w:fill="FDD7F8"/>
            <w:vAlign w:val="center"/>
          </w:tcPr>
          <w:p w14:paraId="54BA2E66" w14:textId="77777777" w:rsidR="0065480E" w:rsidRPr="0080546C" w:rsidRDefault="0065480E" w:rsidP="00FC5665">
            <w:pPr>
              <w:jc w:val="center"/>
              <w:rPr>
                <w:rFonts w:cstheme="minorHAnsi"/>
                <w:lang w:eastAsia="sv-SE"/>
              </w:rPr>
            </w:pPr>
          </w:p>
        </w:tc>
        <w:tc>
          <w:tcPr>
            <w:tcW w:w="989" w:type="dxa"/>
            <w:vAlign w:val="center"/>
          </w:tcPr>
          <w:p w14:paraId="54BA2E67" w14:textId="77777777" w:rsidR="0065480E" w:rsidRPr="0080546C" w:rsidRDefault="0065480E" w:rsidP="00FC5665">
            <w:pPr>
              <w:jc w:val="center"/>
              <w:rPr>
                <w:rFonts w:cstheme="minorHAnsi"/>
                <w:lang w:eastAsia="sv-SE"/>
              </w:rPr>
            </w:pPr>
          </w:p>
        </w:tc>
        <w:tc>
          <w:tcPr>
            <w:tcW w:w="4905" w:type="dxa"/>
          </w:tcPr>
          <w:p w14:paraId="54BA2E68" w14:textId="77777777" w:rsidR="0065480E" w:rsidRPr="0080546C" w:rsidRDefault="0065480E" w:rsidP="0065480E">
            <w:pPr>
              <w:rPr>
                <w:rFonts w:cstheme="minorHAnsi"/>
                <w:lang w:eastAsia="sv-SE"/>
              </w:rPr>
            </w:pPr>
          </w:p>
        </w:tc>
      </w:tr>
      <w:tr w:rsidR="00712DF4" w14:paraId="54BA2E6F" w14:textId="77777777" w:rsidTr="00AD293D">
        <w:trPr>
          <w:trHeight w:val="624"/>
        </w:trPr>
        <w:tc>
          <w:tcPr>
            <w:tcW w:w="6894" w:type="dxa"/>
          </w:tcPr>
          <w:p w14:paraId="54BA2E6A" w14:textId="77777777" w:rsidR="0065480E" w:rsidRPr="00263C1B" w:rsidRDefault="0065480E" w:rsidP="0065480E">
            <w:r>
              <w:t>Följs rutinen</w:t>
            </w:r>
            <w:r w:rsidRPr="00263C1B">
              <w:t xml:space="preserve"> att engångsplastförkläde används vid risk för kontakt med kroppsvätskor eller vid nära kontakt med patient?</w:t>
            </w:r>
          </w:p>
        </w:tc>
        <w:tc>
          <w:tcPr>
            <w:tcW w:w="976" w:type="dxa"/>
            <w:vAlign w:val="center"/>
          </w:tcPr>
          <w:p w14:paraId="54BA2E6B" w14:textId="77777777" w:rsidR="0065480E" w:rsidRPr="0080546C" w:rsidRDefault="0065480E" w:rsidP="00FC5665">
            <w:pPr>
              <w:jc w:val="center"/>
              <w:rPr>
                <w:rFonts w:cstheme="minorHAnsi"/>
                <w:lang w:eastAsia="sv-SE"/>
              </w:rPr>
            </w:pPr>
          </w:p>
        </w:tc>
        <w:tc>
          <w:tcPr>
            <w:tcW w:w="979" w:type="dxa"/>
            <w:shd w:val="clear" w:color="auto" w:fill="FDD7F8"/>
            <w:vAlign w:val="center"/>
          </w:tcPr>
          <w:p w14:paraId="54BA2E6C" w14:textId="77777777" w:rsidR="0065480E" w:rsidRPr="0080546C" w:rsidRDefault="0065480E" w:rsidP="00FC5665">
            <w:pPr>
              <w:jc w:val="center"/>
              <w:rPr>
                <w:rFonts w:cstheme="minorHAnsi"/>
                <w:lang w:eastAsia="sv-SE"/>
              </w:rPr>
            </w:pPr>
          </w:p>
        </w:tc>
        <w:tc>
          <w:tcPr>
            <w:tcW w:w="989" w:type="dxa"/>
            <w:vAlign w:val="center"/>
          </w:tcPr>
          <w:p w14:paraId="54BA2E6D" w14:textId="77777777" w:rsidR="0065480E" w:rsidRPr="0080546C" w:rsidRDefault="0065480E" w:rsidP="00FC5665">
            <w:pPr>
              <w:jc w:val="center"/>
              <w:rPr>
                <w:rFonts w:cstheme="minorHAnsi"/>
                <w:lang w:eastAsia="sv-SE"/>
              </w:rPr>
            </w:pPr>
          </w:p>
        </w:tc>
        <w:tc>
          <w:tcPr>
            <w:tcW w:w="4905" w:type="dxa"/>
          </w:tcPr>
          <w:p w14:paraId="54BA2E6E" w14:textId="77777777" w:rsidR="0065480E" w:rsidRPr="0080546C" w:rsidRDefault="0065480E" w:rsidP="0065480E">
            <w:pPr>
              <w:rPr>
                <w:rFonts w:cstheme="minorHAnsi"/>
                <w:lang w:eastAsia="sv-SE"/>
              </w:rPr>
            </w:pPr>
          </w:p>
        </w:tc>
      </w:tr>
      <w:tr w:rsidR="00712DF4" w14:paraId="54BA2E75" w14:textId="77777777" w:rsidTr="00AD293D">
        <w:trPr>
          <w:trHeight w:val="624"/>
        </w:trPr>
        <w:tc>
          <w:tcPr>
            <w:tcW w:w="6894" w:type="dxa"/>
          </w:tcPr>
          <w:p w14:paraId="54BA2E70" w14:textId="77777777" w:rsidR="0065480E" w:rsidRPr="00263C1B" w:rsidRDefault="0065480E" w:rsidP="0065480E">
            <w:r>
              <w:t>Följs rutinen</w:t>
            </w:r>
            <w:r w:rsidRPr="00263C1B">
              <w:t xml:space="preserve"> som säkerställer att handskar </w:t>
            </w:r>
            <w:r w:rsidRPr="003252BF">
              <w:rPr>
                <w:iCs/>
              </w:rPr>
              <w:t>endast</w:t>
            </w:r>
            <w:r w:rsidRPr="00263C1B">
              <w:rPr>
                <w:i/>
                <w:iCs/>
              </w:rPr>
              <w:t xml:space="preserve"> </w:t>
            </w:r>
            <w:r w:rsidRPr="00263C1B">
              <w:t>används vid risk för kontakt med kroppsvätskor och/eller nedsmutsning av händerna?</w:t>
            </w:r>
          </w:p>
        </w:tc>
        <w:tc>
          <w:tcPr>
            <w:tcW w:w="976" w:type="dxa"/>
            <w:vAlign w:val="center"/>
          </w:tcPr>
          <w:p w14:paraId="54BA2E71" w14:textId="77777777" w:rsidR="0065480E" w:rsidRPr="0080546C" w:rsidRDefault="0065480E" w:rsidP="00FC5665">
            <w:pPr>
              <w:jc w:val="center"/>
              <w:rPr>
                <w:rFonts w:cstheme="minorHAnsi"/>
                <w:lang w:eastAsia="sv-SE"/>
              </w:rPr>
            </w:pPr>
          </w:p>
        </w:tc>
        <w:tc>
          <w:tcPr>
            <w:tcW w:w="979" w:type="dxa"/>
            <w:shd w:val="clear" w:color="auto" w:fill="FDD7F8"/>
            <w:vAlign w:val="center"/>
          </w:tcPr>
          <w:p w14:paraId="54BA2E72" w14:textId="77777777" w:rsidR="0065480E" w:rsidRPr="0080546C" w:rsidRDefault="0065480E" w:rsidP="00FC5665">
            <w:pPr>
              <w:jc w:val="center"/>
              <w:rPr>
                <w:rFonts w:cstheme="minorHAnsi"/>
                <w:lang w:eastAsia="sv-SE"/>
              </w:rPr>
            </w:pPr>
          </w:p>
        </w:tc>
        <w:tc>
          <w:tcPr>
            <w:tcW w:w="989" w:type="dxa"/>
            <w:vAlign w:val="center"/>
          </w:tcPr>
          <w:p w14:paraId="54BA2E73" w14:textId="77777777" w:rsidR="0065480E" w:rsidRPr="0080546C" w:rsidRDefault="0065480E" w:rsidP="00FC5665">
            <w:pPr>
              <w:jc w:val="center"/>
              <w:rPr>
                <w:rFonts w:cstheme="minorHAnsi"/>
                <w:lang w:eastAsia="sv-SE"/>
              </w:rPr>
            </w:pPr>
          </w:p>
        </w:tc>
        <w:tc>
          <w:tcPr>
            <w:tcW w:w="4905" w:type="dxa"/>
          </w:tcPr>
          <w:p w14:paraId="54BA2E74" w14:textId="77777777" w:rsidR="0065480E" w:rsidRPr="0080546C" w:rsidRDefault="0065480E" w:rsidP="0065480E">
            <w:pPr>
              <w:rPr>
                <w:rFonts w:cstheme="minorHAnsi"/>
                <w:lang w:eastAsia="sv-SE"/>
              </w:rPr>
            </w:pPr>
          </w:p>
        </w:tc>
      </w:tr>
      <w:tr w:rsidR="00712DF4" w14:paraId="54BA2E7B" w14:textId="77777777" w:rsidTr="00C67F58">
        <w:tc>
          <w:tcPr>
            <w:tcW w:w="6894" w:type="dxa"/>
          </w:tcPr>
          <w:p w14:paraId="54BA2E76" w14:textId="77777777" w:rsidR="0065480E" w:rsidRPr="00263C1B" w:rsidRDefault="0065480E" w:rsidP="0065480E">
            <w:r>
              <w:t>Följs rutinen</w:t>
            </w:r>
            <w:r w:rsidRPr="00263C1B">
              <w:t xml:space="preserve"> som säkerställer att all personal </w:t>
            </w:r>
            <w:r>
              <w:t xml:space="preserve">använder </w:t>
            </w:r>
            <w:r w:rsidRPr="00263C1B">
              <w:t xml:space="preserve">stänkskydd (exempelvis visir) vid arbetsmoment där det finns risk för stänk mot </w:t>
            </w:r>
            <w:r>
              <w:t>ögon, näsa och mun</w:t>
            </w:r>
            <w:r w:rsidRPr="00263C1B">
              <w:t>?</w:t>
            </w:r>
          </w:p>
        </w:tc>
        <w:tc>
          <w:tcPr>
            <w:tcW w:w="976" w:type="dxa"/>
            <w:tcBorders>
              <w:bottom w:val="single" w:sz="4" w:space="0" w:color="auto"/>
            </w:tcBorders>
            <w:vAlign w:val="center"/>
          </w:tcPr>
          <w:p w14:paraId="54BA2E77" w14:textId="77777777" w:rsidR="0065480E" w:rsidRPr="0080546C" w:rsidRDefault="0065480E" w:rsidP="00FC5665">
            <w:pPr>
              <w:jc w:val="center"/>
              <w:rPr>
                <w:rFonts w:cstheme="minorHAnsi"/>
                <w:lang w:eastAsia="sv-SE"/>
              </w:rPr>
            </w:pPr>
          </w:p>
        </w:tc>
        <w:tc>
          <w:tcPr>
            <w:tcW w:w="979" w:type="dxa"/>
            <w:tcBorders>
              <w:bottom w:val="single" w:sz="4" w:space="0" w:color="auto"/>
            </w:tcBorders>
            <w:shd w:val="clear" w:color="auto" w:fill="FDD7F8"/>
            <w:vAlign w:val="center"/>
          </w:tcPr>
          <w:p w14:paraId="54BA2E78" w14:textId="77777777" w:rsidR="0065480E" w:rsidRPr="0080546C" w:rsidRDefault="0065480E" w:rsidP="00FC5665">
            <w:pPr>
              <w:jc w:val="center"/>
              <w:rPr>
                <w:rFonts w:cstheme="minorHAnsi"/>
                <w:lang w:eastAsia="sv-SE"/>
              </w:rPr>
            </w:pPr>
          </w:p>
        </w:tc>
        <w:tc>
          <w:tcPr>
            <w:tcW w:w="989" w:type="dxa"/>
            <w:tcBorders>
              <w:bottom w:val="single" w:sz="4" w:space="0" w:color="auto"/>
            </w:tcBorders>
            <w:vAlign w:val="center"/>
          </w:tcPr>
          <w:p w14:paraId="54BA2E79" w14:textId="77777777" w:rsidR="0065480E" w:rsidRPr="0080546C" w:rsidRDefault="0065480E" w:rsidP="00FC5665">
            <w:pPr>
              <w:jc w:val="center"/>
              <w:rPr>
                <w:rFonts w:cstheme="minorHAnsi"/>
                <w:lang w:eastAsia="sv-SE"/>
              </w:rPr>
            </w:pPr>
          </w:p>
        </w:tc>
        <w:tc>
          <w:tcPr>
            <w:tcW w:w="4905" w:type="dxa"/>
          </w:tcPr>
          <w:p w14:paraId="54BA2E7A" w14:textId="77777777" w:rsidR="0065480E" w:rsidRPr="0080546C" w:rsidRDefault="0065480E" w:rsidP="0065480E">
            <w:pPr>
              <w:rPr>
                <w:rFonts w:cstheme="minorHAnsi"/>
                <w:lang w:eastAsia="sv-SE"/>
              </w:rPr>
            </w:pPr>
          </w:p>
        </w:tc>
      </w:tr>
      <w:tr w:rsidR="00C67F58" w14:paraId="54BA2E81" w14:textId="77777777" w:rsidTr="00C67F58">
        <w:trPr>
          <w:trHeight w:val="624"/>
        </w:trPr>
        <w:tc>
          <w:tcPr>
            <w:tcW w:w="14743" w:type="dxa"/>
            <w:gridSpan w:val="5"/>
            <w:vAlign w:val="center"/>
          </w:tcPr>
          <w:p w14:paraId="54BA2E80" w14:textId="632F821A" w:rsidR="00C67F58" w:rsidRPr="0080546C" w:rsidRDefault="00C67F58" w:rsidP="00C67F58">
            <w:pPr>
              <w:rPr>
                <w:rFonts w:cstheme="minorHAnsi"/>
                <w:lang w:eastAsia="sv-SE"/>
              </w:rPr>
            </w:pPr>
            <w:r w:rsidRPr="007C0A0A">
              <w:t xml:space="preserve">Vid </w:t>
            </w:r>
            <w:r>
              <w:t>NEJ</w:t>
            </w:r>
            <w:r w:rsidRPr="007C0A0A">
              <w:t xml:space="preserve"> på </w:t>
            </w:r>
            <w:r>
              <w:t xml:space="preserve">någon av ovanstående frågor fyll i </w:t>
            </w:r>
            <w:hyperlink r:id="rId12" w:tgtFrame="_blank" w:tooltip="Öppnas i nytt fönster" w:history="1">
              <w:r w:rsidRPr="00191085">
                <w:rPr>
                  <w:rStyle w:val="Hyperlnk"/>
                  <w:rFonts w:cstheme="minorHAnsi"/>
                  <w:i/>
                </w:rPr>
                <w:t>Smittspårningslista personal</w:t>
              </w:r>
            </w:hyperlink>
            <w:r>
              <w:t xml:space="preserve"> med personal som jobbat med berörd patient.</w:t>
            </w:r>
          </w:p>
        </w:tc>
      </w:tr>
      <w:tr w:rsidR="004031BC" w14:paraId="54BA2E87" w14:textId="77777777" w:rsidTr="007A423E">
        <w:trPr>
          <w:trHeight w:val="397"/>
        </w:trPr>
        <w:tc>
          <w:tcPr>
            <w:tcW w:w="14743" w:type="dxa"/>
            <w:gridSpan w:val="5"/>
            <w:shd w:val="clear" w:color="auto" w:fill="DEEAF6" w:themeFill="accent5" w:themeFillTint="33"/>
            <w:vAlign w:val="center"/>
          </w:tcPr>
          <w:p w14:paraId="54BA2E86" w14:textId="496FBB87" w:rsidR="004031BC" w:rsidRDefault="004031BC" w:rsidP="0065480E">
            <w:pPr>
              <w:rPr>
                <w:rFonts w:ascii="Times New Roman" w:hAnsi="Times New Roman" w:cs="Times New Roman"/>
                <w:sz w:val="24"/>
                <w:szCs w:val="24"/>
                <w:lang w:eastAsia="sv-SE"/>
              </w:rPr>
            </w:pPr>
            <w:r w:rsidRPr="001D049A">
              <w:rPr>
                <w:b/>
                <w:bCs/>
              </w:rPr>
              <w:t>Identifierat riskfaktorer personal</w:t>
            </w:r>
          </w:p>
        </w:tc>
      </w:tr>
      <w:tr w:rsidR="00712DF4" w14:paraId="54BA2E8D" w14:textId="77777777" w:rsidTr="00AD293D">
        <w:tc>
          <w:tcPr>
            <w:tcW w:w="6894" w:type="dxa"/>
          </w:tcPr>
          <w:p w14:paraId="54BA2E88" w14:textId="2C4A2DC9" w:rsidR="0065480E" w:rsidRPr="00263C1B" w:rsidRDefault="0065480E" w:rsidP="00191085">
            <w:r w:rsidRPr="00263C1B">
              <w:t xml:space="preserve">Har personal med eksem och hudproblem på händer och underarmar arbetat </w:t>
            </w:r>
            <w:r>
              <w:t xml:space="preserve">med </w:t>
            </w:r>
            <w:r w:rsidRPr="00263C1B">
              <w:t>patientnära vård?</w:t>
            </w:r>
            <w:r>
              <w:t xml:space="preserve"> Vid JA fyll i </w:t>
            </w:r>
            <w:hyperlink r:id="rId13" w:tgtFrame="_blank" w:tooltip="Öppnas i nytt fönster" w:history="1">
              <w:r w:rsidR="00191085" w:rsidRPr="00191085">
                <w:rPr>
                  <w:rStyle w:val="Hyperlnk"/>
                  <w:rFonts w:cstheme="minorHAnsi"/>
                  <w:i/>
                </w:rPr>
                <w:t>Smittspårningslista personal</w:t>
              </w:r>
            </w:hyperlink>
            <w:r w:rsidR="00191085">
              <w:t xml:space="preserve"> </w:t>
            </w:r>
            <w:r>
              <w:t>med personal som jobbat med berörd patient.</w:t>
            </w:r>
          </w:p>
        </w:tc>
        <w:tc>
          <w:tcPr>
            <w:tcW w:w="976" w:type="dxa"/>
            <w:shd w:val="clear" w:color="auto" w:fill="FDD7F8"/>
            <w:vAlign w:val="center"/>
          </w:tcPr>
          <w:p w14:paraId="54BA2E89" w14:textId="77777777" w:rsidR="0065480E" w:rsidRPr="0080546C" w:rsidRDefault="0065480E" w:rsidP="00FC5665">
            <w:pPr>
              <w:jc w:val="center"/>
              <w:rPr>
                <w:rFonts w:cstheme="minorHAnsi"/>
                <w:lang w:eastAsia="sv-SE"/>
              </w:rPr>
            </w:pPr>
          </w:p>
        </w:tc>
        <w:tc>
          <w:tcPr>
            <w:tcW w:w="979" w:type="dxa"/>
            <w:vAlign w:val="center"/>
          </w:tcPr>
          <w:p w14:paraId="54BA2E8A" w14:textId="77777777" w:rsidR="0065480E" w:rsidRPr="0080546C" w:rsidRDefault="0065480E" w:rsidP="00FC5665">
            <w:pPr>
              <w:jc w:val="center"/>
              <w:rPr>
                <w:rFonts w:cstheme="minorHAnsi"/>
                <w:lang w:eastAsia="sv-SE"/>
              </w:rPr>
            </w:pPr>
          </w:p>
        </w:tc>
        <w:tc>
          <w:tcPr>
            <w:tcW w:w="989" w:type="dxa"/>
            <w:vAlign w:val="center"/>
          </w:tcPr>
          <w:p w14:paraId="54BA2E8B" w14:textId="77777777" w:rsidR="0065480E" w:rsidRPr="0080546C" w:rsidRDefault="0065480E" w:rsidP="00FC5665">
            <w:pPr>
              <w:jc w:val="center"/>
              <w:rPr>
                <w:rFonts w:cstheme="minorHAnsi"/>
                <w:lang w:eastAsia="sv-SE"/>
              </w:rPr>
            </w:pPr>
          </w:p>
        </w:tc>
        <w:tc>
          <w:tcPr>
            <w:tcW w:w="4905" w:type="dxa"/>
          </w:tcPr>
          <w:p w14:paraId="54BA2E8C" w14:textId="77777777" w:rsidR="0065480E" w:rsidRPr="0080546C" w:rsidRDefault="0065480E" w:rsidP="0065480E">
            <w:pPr>
              <w:rPr>
                <w:rFonts w:cstheme="minorHAnsi"/>
                <w:lang w:eastAsia="sv-SE"/>
              </w:rPr>
            </w:pPr>
          </w:p>
        </w:tc>
      </w:tr>
      <w:tr w:rsidR="0080546C" w14:paraId="2CAEAD78" w14:textId="77777777" w:rsidTr="00AD293D">
        <w:trPr>
          <w:trHeight w:val="454"/>
        </w:trPr>
        <w:tc>
          <w:tcPr>
            <w:tcW w:w="6894" w:type="dxa"/>
            <w:vAlign w:val="center"/>
          </w:tcPr>
          <w:p w14:paraId="605EE7D3" w14:textId="261A80AE" w:rsidR="0080546C" w:rsidRPr="00263C1B" w:rsidRDefault="00D324BE" w:rsidP="00D324BE">
            <w:r w:rsidRPr="00D324BE">
              <w:t>Har personal med sjukdomssymtom arbetat med patientnära vård</w:t>
            </w:r>
            <w:r w:rsidR="0080546C" w:rsidRPr="00D324BE">
              <w:t>?</w:t>
            </w:r>
          </w:p>
        </w:tc>
        <w:tc>
          <w:tcPr>
            <w:tcW w:w="976" w:type="dxa"/>
            <w:shd w:val="clear" w:color="auto" w:fill="FDD7F8"/>
            <w:vAlign w:val="center"/>
          </w:tcPr>
          <w:p w14:paraId="33F078FF" w14:textId="77777777" w:rsidR="0080546C" w:rsidRPr="0080546C" w:rsidRDefault="0080546C" w:rsidP="00FC5665">
            <w:pPr>
              <w:jc w:val="center"/>
              <w:rPr>
                <w:rFonts w:cstheme="minorHAnsi"/>
                <w:lang w:eastAsia="sv-SE"/>
              </w:rPr>
            </w:pPr>
          </w:p>
        </w:tc>
        <w:tc>
          <w:tcPr>
            <w:tcW w:w="979" w:type="dxa"/>
            <w:vAlign w:val="center"/>
          </w:tcPr>
          <w:p w14:paraId="2B5EA555" w14:textId="77777777" w:rsidR="0080546C" w:rsidRPr="0080546C" w:rsidRDefault="0080546C" w:rsidP="00FC5665">
            <w:pPr>
              <w:jc w:val="center"/>
              <w:rPr>
                <w:rFonts w:cstheme="minorHAnsi"/>
                <w:lang w:eastAsia="sv-SE"/>
              </w:rPr>
            </w:pPr>
          </w:p>
        </w:tc>
        <w:tc>
          <w:tcPr>
            <w:tcW w:w="989" w:type="dxa"/>
            <w:vAlign w:val="center"/>
          </w:tcPr>
          <w:p w14:paraId="68F9676C" w14:textId="77777777" w:rsidR="0080546C" w:rsidRPr="0080546C" w:rsidRDefault="0080546C" w:rsidP="00FC5665">
            <w:pPr>
              <w:jc w:val="center"/>
              <w:rPr>
                <w:rFonts w:cstheme="minorHAnsi"/>
                <w:lang w:eastAsia="sv-SE"/>
              </w:rPr>
            </w:pPr>
          </w:p>
        </w:tc>
        <w:tc>
          <w:tcPr>
            <w:tcW w:w="4905" w:type="dxa"/>
          </w:tcPr>
          <w:p w14:paraId="43018741" w14:textId="77777777" w:rsidR="0080546C" w:rsidRPr="0080546C" w:rsidRDefault="0080546C" w:rsidP="0065480E">
            <w:pPr>
              <w:rPr>
                <w:rFonts w:cstheme="minorHAnsi"/>
                <w:lang w:eastAsia="sv-SE"/>
              </w:rPr>
            </w:pPr>
          </w:p>
        </w:tc>
      </w:tr>
      <w:tr w:rsidR="004031BC" w14:paraId="54BA2E93" w14:textId="77777777" w:rsidTr="007A423E">
        <w:trPr>
          <w:trHeight w:val="397"/>
        </w:trPr>
        <w:tc>
          <w:tcPr>
            <w:tcW w:w="14743" w:type="dxa"/>
            <w:gridSpan w:val="5"/>
            <w:shd w:val="clear" w:color="auto" w:fill="DEEAF6" w:themeFill="accent5" w:themeFillTint="33"/>
            <w:vAlign w:val="center"/>
          </w:tcPr>
          <w:p w14:paraId="54BA2E92" w14:textId="5B8068F2" w:rsidR="004031BC" w:rsidRDefault="004031BC" w:rsidP="0065480E">
            <w:pPr>
              <w:rPr>
                <w:rFonts w:ascii="Times New Roman" w:hAnsi="Times New Roman" w:cs="Times New Roman"/>
                <w:sz w:val="24"/>
                <w:szCs w:val="24"/>
                <w:lang w:eastAsia="sv-SE"/>
              </w:rPr>
            </w:pPr>
            <w:r w:rsidRPr="001D049A">
              <w:rPr>
                <w:b/>
                <w:bCs/>
              </w:rPr>
              <w:lastRenderedPageBreak/>
              <w:t>Övrigt</w:t>
            </w:r>
          </w:p>
        </w:tc>
      </w:tr>
      <w:tr w:rsidR="00712DF4" w14:paraId="54BA2E99" w14:textId="77777777" w:rsidTr="007A423E">
        <w:trPr>
          <w:trHeight w:val="340"/>
        </w:trPr>
        <w:tc>
          <w:tcPr>
            <w:tcW w:w="6894" w:type="dxa"/>
          </w:tcPr>
          <w:p w14:paraId="54BA2E94" w14:textId="77777777" w:rsidR="0065480E" w:rsidRPr="00263C1B" w:rsidRDefault="0065480E" w:rsidP="0065480E"/>
        </w:tc>
        <w:tc>
          <w:tcPr>
            <w:tcW w:w="976" w:type="dxa"/>
            <w:vAlign w:val="center"/>
          </w:tcPr>
          <w:p w14:paraId="54BA2E95" w14:textId="77777777" w:rsidR="0065480E" w:rsidRPr="0080546C" w:rsidRDefault="0065480E" w:rsidP="00FC5665">
            <w:pPr>
              <w:jc w:val="center"/>
              <w:rPr>
                <w:rFonts w:cstheme="minorHAnsi"/>
                <w:lang w:eastAsia="sv-SE"/>
              </w:rPr>
            </w:pPr>
          </w:p>
        </w:tc>
        <w:tc>
          <w:tcPr>
            <w:tcW w:w="979" w:type="dxa"/>
            <w:vAlign w:val="center"/>
          </w:tcPr>
          <w:p w14:paraId="54BA2E96" w14:textId="77777777" w:rsidR="0065480E" w:rsidRPr="0080546C" w:rsidRDefault="0065480E" w:rsidP="00FC5665">
            <w:pPr>
              <w:jc w:val="center"/>
              <w:rPr>
                <w:rFonts w:cstheme="minorHAnsi"/>
                <w:lang w:eastAsia="sv-SE"/>
              </w:rPr>
            </w:pPr>
          </w:p>
        </w:tc>
        <w:tc>
          <w:tcPr>
            <w:tcW w:w="989" w:type="dxa"/>
            <w:vAlign w:val="center"/>
          </w:tcPr>
          <w:p w14:paraId="54BA2E97" w14:textId="77777777" w:rsidR="0065480E" w:rsidRPr="0080546C" w:rsidRDefault="0065480E" w:rsidP="00FC5665">
            <w:pPr>
              <w:jc w:val="center"/>
              <w:rPr>
                <w:rFonts w:cstheme="minorHAnsi"/>
                <w:lang w:eastAsia="sv-SE"/>
              </w:rPr>
            </w:pPr>
          </w:p>
        </w:tc>
        <w:tc>
          <w:tcPr>
            <w:tcW w:w="4905" w:type="dxa"/>
          </w:tcPr>
          <w:p w14:paraId="54BA2E98" w14:textId="77777777" w:rsidR="0065480E" w:rsidRPr="0080546C" w:rsidRDefault="0065480E" w:rsidP="0065480E">
            <w:pPr>
              <w:rPr>
                <w:rFonts w:cstheme="minorHAnsi"/>
                <w:lang w:eastAsia="sv-SE"/>
              </w:rPr>
            </w:pPr>
          </w:p>
        </w:tc>
      </w:tr>
      <w:tr w:rsidR="00F4727E" w14:paraId="54BA2E9F" w14:textId="77777777" w:rsidTr="007A423E">
        <w:trPr>
          <w:trHeight w:val="340"/>
        </w:trPr>
        <w:tc>
          <w:tcPr>
            <w:tcW w:w="6894" w:type="dxa"/>
          </w:tcPr>
          <w:p w14:paraId="54BA2E9A" w14:textId="77777777" w:rsidR="00F4727E" w:rsidRPr="00263C1B" w:rsidRDefault="00F4727E" w:rsidP="0065480E"/>
        </w:tc>
        <w:tc>
          <w:tcPr>
            <w:tcW w:w="976" w:type="dxa"/>
            <w:vAlign w:val="center"/>
          </w:tcPr>
          <w:p w14:paraId="54BA2E9B" w14:textId="77777777" w:rsidR="00F4727E" w:rsidRPr="0080546C" w:rsidRDefault="00F4727E" w:rsidP="00FC5665">
            <w:pPr>
              <w:jc w:val="center"/>
              <w:rPr>
                <w:rFonts w:cstheme="minorHAnsi"/>
                <w:lang w:eastAsia="sv-SE"/>
              </w:rPr>
            </w:pPr>
          </w:p>
        </w:tc>
        <w:tc>
          <w:tcPr>
            <w:tcW w:w="979" w:type="dxa"/>
            <w:vAlign w:val="center"/>
          </w:tcPr>
          <w:p w14:paraId="54BA2E9C" w14:textId="77777777" w:rsidR="00F4727E" w:rsidRPr="0080546C" w:rsidRDefault="00F4727E" w:rsidP="00FC5665">
            <w:pPr>
              <w:jc w:val="center"/>
              <w:rPr>
                <w:rFonts w:cstheme="minorHAnsi"/>
                <w:lang w:eastAsia="sv-SE"/>
              </w:rPr>
            </w:pPr>
          </w:p>
        </w:tc>
        <w:tc>
          <w:tcPr>
            <w:tcW w:w="989" w:type="dxa"/>
            <w:vAlign w:val="center"/>
          </w:tcPr>
          <w:p w14:paraId="54BA2E9D" w14:textId="77777777" w:rsidR="00F4727E" w:rsidRPr="0080546C" w:rsidRDefault="00F4727E" w:rsidP="00FC5665">
            <w:pPr>
              <w:jc w:val="center"/>
              <w:rPr>
                <w:rFonts w:cstheme="minorHAnsi"/>
                <w:lang w:eastAsia="sv-SE"/>
              </w:rPr>
            </w:pPr>
          </w:p>
        </w:tc>
        <w:tc>
          <w:tcPr>
            <w:tcW w:w="4905" w:type="dxa"/>
          </w:tcPr>
          <w:p w14:paraId="54BA2E9E" w14:textId="77777777" w:rsidR="00F4727E" w:rsidRPr="0080546C" w:rsidRDefault="00F4727E" w:rsidP="0065480E">
            <w:pPr>
              <w:rPr>
                <w:rFonts w:cstheme="minorHAnsi"/>
                <w:lang w:eastAsia="sv-SE"/>
              </w:rPr>
            </w:pPr>
          </w:p>
        </w:tc>
      </w:tr>
      <w:tr w:rsidR="00F4727E" w14:paraId="54BA2EA5" w14:textId="77777777" w:rsidTr="007A423E">
        <w:trPr>
          <w:trHeight w:val="340"/>
        </w:trPr>
        <w:tc>
          <w:tcPr>
            <w:tcW w:w="6894" w:type="dxa"/>
          </w:tcPr>
          <w:p w14:paraId="54BA2EA0" w14:textId="77777777" w:rsidR="00F4727E" w:rsidRPr="00263C1B" w:rsidRDefault="00F4727E" w:rsidP="0065480E"/>
        </w:tc>
        <w:tc>
          <w:tcPr>
            <w:tcW w:w="976" w:type="dxa"/>
            <w:vAlign w:val="center"/>
          </w:tcPr>
          <w:p w14:paraId="54BA2EA1" w14:textId="77777777" w:rsidR="00F4727E" w:rsidRPr="0080546C" w:rsidRDefault="00F4727E" w:rsidP="00FC5665">
            <w:pPr>
              <w:jc w:val="center"/>
              <w:rPr>
                <w:rFonts w:cstheme="minorHAnsi"/>
                <w:lang w:eastAsia="sv-SE"/>
              </w:rPr>
            </w:pPr>
          </w:p>
        </w:tc>
        <w:tc>
          <w:tcPr>
            <w:tcW w:w="979" w:type="dxa"/>
            <w:vAlign w:val="center"/>
          </w:tcPr>
          <w:p w14:paraId="54BA2EA2" w14:textId="77777777" w:rsidR="00F4727E" w:rsidRPr="0080546C" w:rsidRDefault="00F4727E" w:rsidP="00FC5665">
            <w:pPr>
              <w:jc w:val="center"/>
              <w:rPr>
                <w:rFonts w:cstheme="minorHAnsi"/>
                <w:lang w:eastAsia="sv-SE"/>
              </w:rPr>
            </w:pPr>
          </w:p>
        </w:tc>
        <w:tc>
          <w:tcPr>
            <w:tcW w:w="989" w:type="dxa"/>
            <w:vAlign w:val="center"/>
          </w:tcPr>
          <w:p w14:paraId="54BA2EA3" w14:textId="77777777" w:rsidR="00F4727E" w:rsidRPr="0080546C" w:rsidRDefault="00F4727E" w:rsidP="00FC5665">
            <w:pPr>
              <w:jc w:val="center"/>
              <w:rPr>
                <w:rFonts w:cstheme="minorHAnsi"/>
                <w:lang w:eastAsia="sv-SE"/>
              </w:rPr>
            </w:pPr>
          </w:p>
        </w:tc>
        <w:tc>
          <w:tcPr>
            <w:tcW w:w="4905" w:type="dxa"/>
          </w:tcPr>
          <w:p w14:paraId="54BA2EA4" w14:textId="77777777" w:rsidR="00F4727E" w:rsidRPr="0080546C" w:rsidRDefault="00F4727E" w:rsidP="0065480E">
            <w:pPr>
              <w:rPr>
                <w:rFonts w:cstheme="minorHAnsi"/>
                <w:lang w:eastAsia="sv-SE"/>
              </w:rPr>
            </w:pPr>
          </w:p>
        </w:tc>
      </w:tr>
      <w:tr w:rsidR="00F4727E" w14:paraId="54BA2EAB" w14:textId="77777777" w:rsidTr="007A423E">
        <w:trPr>
          <w:trHeight w:val="340"/>
        </w:trPr>
        <w:tc>
          <w:tcPr>
            <w:tcW w:w="6894" w:type="dxa"/>
          </w:tcPr>
          <w:p w14:paraId="54BA2EA6" w14:textId="77777777" w:rsidR="00F4727E" w:rsidRPr="00263C1B" w:rsidRDefault="00F4727E" w:rsidP="0065480E"/>
        </w:tc>
        <w:tc>
          <w:tcPr>
            <w:tcW w:w="976" w:type="dxa"/>
            <w:vAlign w:val="center"/>
          </w:tcPr>
          <w:p w14:paraId="54BA2EA7" w14:textId="77777777" w:rsidR="00F4727E" w:rsidRPr="0080546C" w:rsidRDefault="00F4727E" w:rsidP="00FC5665">
            <w:pPr>
              <w:jc w:val="center"/>
              <w:rPr>
                <w:rFonts w:cstheme="minorHAnsi"/>
                <w:lang w:eastAsia="sv-SE"/>
              </w:rPr>
            </w:pPr>
          </w:p>
        </w:tc>
        <w:tc>
          <w:tcPr>
            <w:tcW w:w="979" w:type="dxa"/>
            <w:vAlign w:val="center"/>
          </w:tcPr>
          <w:p w14:paraId="54BA2EA8" w14:textId="77777777" w:rsidR="00F4727E" w:rsidRPr="0080546C" w:rsidRDefault="00F4727E" w:rsidP="00FC5665">
            <w:pPr>
              <w:jc w:val="center"/>
              <w:rPr>
                <w:rFonts w:cstheme="minorHAnsi"/>
                <w:lang w:eastAsia="sv-SE"/>
              </w:rPr>
            </w:pPr>
          </w:p>
        </w:tc>
        <w:tc>
          <w:tcPr>
            <w:tcW w:w="989" w:type="dxa"/>
            <w:vAlign w:val="center"/>
          </w:tcPr>
          <w:p w14:paraId="54BA2EA9" w14:textId="77777777" w:rsidR="00F4727E" w:rsidRPr="0080546C" w:rsidRDefault="00F4727E" w:rsidP="00FC5665">
            <w:pPr>
              <w:jc w:val="center"/>
              <w:rPr>
                <w:rFonts w:cstheme="minorHAnsi"/>
                <w:lang w:eastAsia="sv-SE"/>
              </w:rPr>
            </w:pPr>
          </w:p>
        </w:tc>
        <w:tc>
          <w:tcPr>
            <w:tcW w:w="4905" w:type="dxa"/>
          </w:tcPr>
          <w:p w14:paraId="54BA2EAA" w14:textId="77777777" w:rsidR="00F4727E" w:rsidRPr="0080546C" w:rsidRDefault="00F4727E" w:rsidP="0065480E">
            <w:pPr>
              <w:rPr>
                <w:rFonts w:cstheme="minorHAnsi"/>
                <w:lang w:eastAsia="sv-SE"/>
              </w:rPr>
            </w:pPr>
          </w:p>
        </w:tc>
      </w:tr>
    </w:tbl>
    <w:p w14:paraId="0A1B44E9" w14:textId="77777777" w:rsidR="0080546C" w:rsidRDefault="0080546C"/>
    <w:tbl>
      <w:tblPr>
        <w:tblStyle w:val="Tabellrutnt"/>
        <w:tblW w:w="14743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1277"/>
        <w:gridCol w:w="13466"/>
      </w:tblGrid>
      <w:tr w:rsidR="0080546C" w14:paraId="7F94CA21" w14:textId="77777777" w:rsidTr="00392049">
        <w:trPr>
          <w:trHeight w:val="584"/>
          <w:tblHeader/>
        </w:trPr>
        <w:tc>
          <w:tcPr>
            <w:tcW w:w="1277" w:type="dxa"/>
            <w:shd w:val="clear" w:color="auto" w:fill="D5DCE4" w:themeFill="text2" w:themeFillTint="33"/>
            <w:vAlign w:val="center"/>
          </w:tcPr>
          <w:p w14:paraId="66080C1D" w14:textId="2E522838" w:rsidR="0080546C" w:rsidRPr="00263C1B" w:rsidRDefault="0080546C" w:rsidP="0080546C">
            <w:r w:rsidRPr="0080546C">
              <w:rPr>
                <w:rFonts w:ascii="Calibri" w:hAnsi="Calibri" w:cs="Calibri"/>
                <w:b/>
                <w:sz w:val="24"/>
                <w:szCs w:val="24"/>
                <w:lang w:eastAsia="sv-SE"/>
              </w:rPr>
              <w:t>Datum</w:t>
            </w:r>
          </w:p>
        </w:tc>
        <w:tc>
          <w:tcPr>
            <w:tcW w:w="13466" w:type="dxa"/>
            <w:shd w:val="clear" w:color="auto" w:fill="D5DCE4" w:themeFill="text2" w:themeFillTint="33"/>
            <w:vAlign w:val="center"/>
          </w:tcPr>
          <w:p w14:paraId="06E44E19" w14:textId="7129A354" w:rsidR="0080546C" w:rsidRDefault="003E69C2" w:rsidP="0065480E">
            <w:pPr>
              <w:rPr>
                <w:rFonts w:ascii="Times New Roman" w:hAnsi="Times New Roman" w:cs="Times New Roman"/>
                <w:sz w:val="24"/>
                <w:szCs w:val="24"/>
                <w:lang w:eastAsia="sv-SE"/>
              </w:rPr>
            </w:pPr>
            <w:r>
              <w:rPr>
                <w:rFonts w:ascii="Calibri" w:hAnsi="Calibri" w:cs="Calibri"/>
                <w:b/>
                <w:sz w:val="24"/>
                <w:szCs w:val="24"/>
                <w:lang w:eastAsia="sv-SE"/>
              </w:rPr>
              <w:t>Egna anteckningar</w:t>
            </w:r>
            <w:r w:rsidR="004D46FB">
              <w:rPr>
                <w:rFonts w:ascii="Calibri" w:hAnsi="Calibri" w:cs="Calibri"/>
                <w:b/>
                <w:sz w:val="24"/>
                <w:szCs w:val="24"/>
                <w:lang w:eastAsia="sv-SE"/>
              </w:rPr>
              <w:t xml:space="preserve"> på enheten</w:t>
            </w:r>
          </w:p>
        </w:tc>
      </w:tr>
      <w:tr w:rsidR="0080546C" w14:paraId="379F40AC" w14:textId="77777777" w:rsidTr="00392049">
        <w:trPr>
          <w:trHeight w:val="340"/>
        </w:trPr>
        <w:tc>
          <w:tcPr>
            <w:tcW w:w="1277" w:type="dxa"/>
            <w:vAlign w:val="center"/>
          </w:tcPr>
          <w:p w14:paraId="17450505" w14:textId="77777777" w:rsidR="0080546C" w:rsidRPr="00263C1B" w:rsidRDefault="0080546C" w:rsidP="0080546C"/>
        </w:tc>
        <w:tc>
          <w:tcPr>
            <w:tcW w:w="13466" w:type="dxa"/>
          </w:tcPr>
          <w:p w14:paraId="403E7870" w14:textId="77777777" w:rsidR="0080546C" w:rsidRPr="0080546C" w:rsidRDefault="0080546C" w:rsidP="0080546C">
            <w:pPr>
              <w:rPr>
                <w:rFonts w:cstheme="minorHAnsi"/>
                <w:lang w:eastAsia="sv-SE"/>
              </w:rPr>
            </w:pPr>
          </w:p>
        </w:tc>
      </w:tr>
      <w:tr w:rsidR="0080546C" w14:paraId="0E46BB62" w14:textId="77777777" w:rsidTr="00392049">
        <w:trPr>
          <w:trHeight w:val="340"/>
        </w:trPr>
        <w:tc>
          <w:tcPr>
            <w:tcW w:w="1277" w:type="dxa"/>
            <w:vAlign w:val="center"/>
          </w:tcPr>
          <w:p w14:paraId="6A45DF96" w14:textId="77777777" w:rsidR="0080546C" w:rsidRPr="00263C1B" w:rsidRDefault="0080546C" w:rsidP="0080546C"/>
        </w:tc>
        <w:tc>
          <w:tcPr>
            <w:tcW w:w="13466" w:type="dxa"/>
          </w:tcPr>
          <w:p w14:paraId="7DCBCB64" w14:textId="77777777" w:rsidR="0080546C" w:rsidRPr="0080546C" w:rsidRDefault="0080546C" w:rsidP="0080546C">
            <w:pPr>
              <w:rPr>
                <w:rFonts w:cstheme="minorHAnsi"/>
                <w:lang w:eastAsia="sv-SE"/>
              </w:rPr>
            </w:pPr>
          </w:p>
        </w:tc>
      </w:tr>
      <w:tr w:rsidR="0080546C" w14:paraId="5C0F2B59" w14:textId="77777777" w:rsidTr="00392049">
        <w:trPr>
          <w:trHeight w:val="340"/>
        </w:trPr>
        <w:tc>
          <w:tcPr>
            <w:tcW w:w="1277" w:type="dxa"/>
            <w:vAlign w:val="center"/>
          </w:tcPr>
          <w:p w14:paraId="5BEB0B31" w14:textId="77777777" w:rsidR="0080546C" w:rsidRPr="00263C1B" w:rsidRDefault="0080546C" w:rsidP="0080546C"/>
        </w:tc>
        <w:tc>
          <w:tcPr>
            <w:tcW w:w="13466" w:type="dxa"/>
          </w:tcPr>
          <w:p w14:paraId="631948EA" w14:textId="77777777" w:rsidR="0080546C" w:rsidRPr="0080546C" w:rsidRDefault="0080546C" w:rsidP="0080546C">
            <w:pPr>
              <w:rPr>
                <w:rFonts w:cstheme="minorHAnsi"/>
                <w:lang w:eastAsia="sv-SE"/>
              </w:rPr>
            </w:pPr>
          </w:p>
        </w:tc>
      </w:tr>
      <w:tr w:rsidR="0080546C" w14:paraId="0224F7EE" w14:textId="77777777" w:rsidTr="00392049">
        <w:trPr>
          <w:trHeight w:val="340"/>
        </w:trPr>
        <w:tc>
          <w:tcPr>
            <w:tcW w:w="1277" w:type="dxa"/>
            <w:vAlign w:val="center"/>
          </w:tcPr>
          <w:p w14:paraId="0292E65E" w14:textId="77777777" w:rsidR="0080546C" w:rsidRPr="00263C1B" w:rsidRDefault="0080546C" w:rsidP="0080546C"/>
        </w:tc>
        <w:tc>
          <w:tcPr>
            <w:tcW w:w="13466" w:type="dxa"/>
          </w:tcPr>
          <w:p w14:paraId="589C603D" w14:textId="77777777" w:rsidR="0080546C" w:rsidRPr="0080546C" w:rsidRDefault="0080546C" w:rsidP="0080546C">
            <w:pPr>
              <w:rPr>
                <w:rFonts w:cstheme="minorHAnsi"/>
                <w:lang w:eastAsia="sv-SE"/>
              </w:rPr>
            </w:pPr>
          </w:p>
        </w:tc>
      </w:tr>
      <w:tr w:rsidR="0080546C" w14:paraId="6082F61E" w14:textId="77777777" w:rsidTr="00392049">
        <w:trPr>
          <w:trHeight w:val="340"/>
        </w:trPr>
        <w:tc>
          <w:tcPr>
            <w:tcW w:w="1277" w:type="dxa"/>
            <w:vAlign w:val="center"/>
          </w:tcPr>
          <w:p w14:paraId="210763D6" w14:textId="77777777" w:rsidR="0080546C" w:rsidRPr="00263C1B" w:rsidRDefault="0080546C" w:rsidP="0080546C"/>
        </w:tc>
        <w:tc>
          <w:tcPr>
            <w:tcW w:w="13466" w:type="dxa"/>
          </w:tcPr>
          <w:p w14:paraId="338DC31D" w14:textId="77777777" w:rsidR="0080546C" w:rsidRPr="0080546C" w:rsidRDefault="0080546C" w:rsidP="0080546C">
            <w:pPr>
              <w:rPr>
                <w:rFonts w:cstheme="minorHAnsi"/>
                <w:lang w:eastAsia="sv-SE"/>
              </w:rPr>
            </w:pPr>
          </w:p>
        </w:tc>
      </w:tr>
      <w:tr w:rsidR="004D46FB" w14:paraId="48D17ED4" w14:textId="77777777" w:rsidTr="00392049">
        <w:trPr>
          <w:trHeight w:val="340"/>
        </w:trPr>
        <w:tc>
          <w:tcPr>
            <w:tcW w:w="1277" w:type="dxa"/>
            <w:vAlign w:val="center"/>
          </w:tcPr>
          <w:p w14:paraId="05711B88" w14:textId="77777777" w:rsidR="004D46FB" w:rsidRPr="00263C1B" w:rsidRDefault="004D46FB" w:rsidP="0080546C"/>
        </w:tc>
        <w:tc>
          <w:tcPr>
            <w:tcW w:w="13466" w:type="dxa"/>
          </w:tcPr>
          <w:p w14:paraId="5F39D5F2" w14:textId="77777777" w:rsidR="004D46FB" w:rsidRPr="0080546C" w:rsidRDefault="004D46FB" w:rsidP="0080546C">
            <w:pPr>
              <w:rPr>
                <w:rFonts w:cstheme="minorHAnsi"/>
                <w:lang w:eastAsia="sv-SE"/>
              </w:rPr>
            </w:pPr>
          </w:p>
        </w:tc>
      </w:tr>
      <w:tr w:rsidR="004D46FB" w14:paraId="3D835835" w14:textId="77777777" w:rsidTr="00392049">
        <w:trPr>
          <w:trHeight w:val="340"/>
        </w:trPr>
        <w:tc>
          <w:tcPr>
            <w:tcW w:w="1277" w:type="dxa"/>
            <w:vAlign w:val="center"/>
          </w:tcPr>
          <w:p w14:paraId="7AEC6B59" w14:textId="77777777" w:rsidR="004D46FB" w:rsidRPr="00263C1B" w:rsidRDefault="004D46FB" w:rsidP="0080546C"/>
        </w:tc>
        <w:tc>
          <w:tcPr>
            <w:tcW w:w="13466" w:type="dxa"/>
          </w:tcPr>
          <w:p w14:paraId="5ADF2460" w14:textId="77777777" w:rsidR="004D46FB" w:rsidRPr="0080546C" w:rsidRDefault="004D46FB" w:rsidP="0080546C">
            <w:pPr>
              <w:rPr>
                <w:rFonts w:cstheme="minorHAnsi"/>
                <w:lang w:eastAsia="sv-SE"/>
              </w:rPr>
            </w:pPr>
          </w:p>
        </w:tc>
      </w:tr>
      <w:tr w:rsidR="004D46FB" w14:paraId="4244F87D" w14:textId="77777777" w:rsidTr="00392049">
        <w:trPr>
          <w:trHeight w:val="340"/>
        </w:trPr>
        <w:tc>
          <w:tcPr>
            <w:tcW w:w="1277" w:type="dxa"/>
            <w:vAlign w:val="center"/>
          </w:tcPr>
          <w:p w14:paraId="3B733D8C" w14:textId="77777777" w:rsidR="004D46FB" w:rsidRPr="00263C1B" w:rsidRDefault="004D46FB" w:rsidP="0080546C"/>
        </w:tc>
        <w:tc>
          <w:tcPr>
            <w:tcW w:w="13466" w:type="dxa"/>
          </w:tcPr>
          <w:p w14:paraId="4F0D09FC" w14:textId="77777777" w:rsidR="004D46FB" w:rsidRPr="0080546C" w:rsidRDefault="004D46FB" w:rsidP="0080546C">
            <w:pPr>
              <w:rPr>
                <w:rFonts w:cstheme="minorHAnsi"/>
                <w:lang w:eastAsia="sv-SE"/>
              </w:rPr>
            </w:pPr>
          </w:p>
        </w:tc>
      </w:tr>
      <w:tr w:rsidR="0080546C" w14:paraId="1EEE5ADF" w14:textId="77777777" w:rsidTr="00392049">
        <w:trPr>
          <w:trHeight w:val="340"/>
        </w:trPr>
        <w:tc>
          <w:tcPr>
            <w:tcW w:w="1277" w:type="dxa"/>
            <w:vAlign w:val="center"/>
          </w:tcPr>
          <w:p w14:paraId="6D55ECC4" w14:textId="77777777" w:rsidR="0080546C" w:rsidRPr="00263C1B" w:rsidRDefault="0080546C" w:rsidP="0080546C"/>
        </w:tc>
        <w:tc>
          <w:tcPr>
            <w:tcW w:w="13466" w:type="dxa"/>
          </w:tcPr>
          <w:p w14:paraId="146918F0" w14:textId="77777777" w:rsidR="0080546C" w:rsidRPr="0080546C" w:rsidRDefault="0080546C" w:rsidP="0080546C">
            <w:pPr>
              <w:rPr>
                <w:rFonts w:cstheme="minorHAnsi"/>
                <w:lang w:eastAsia="sv-SE"/>
              </w:rPr>
            </w:pPr>
          </w:p>
        </w:tc>
      </w:tr>
    </w:tbl>
    <w:p w14:paraId="54BA2EAC" w14:textId="77777777" w:rsidR="00D05EB1" w:rsidRDefault="00D05EB1" w:rsidP="00D05EB1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v-SE"/>
        </w:rPr>
      </w:pPr>
    </w:p>
    <w:p w14:paraId="54BA2EB0" w14:textId="77777777" w:rsidR="0065480E" w:rsidRDefault="00D05EB1">
      <w:pPr>
        <w:rPr>
          <w:rFonts w:ascii="Times New Roman" w:hAnsi="Times New Roman" w:cs="Times New Roman"/>
          <w:sz w:val="24"/>
          <w:szCs w:val="24"/>
          <w:lang w:eastAsia="sv-SE"/>
        </w:rPr>
        <w:sectPr w:rsidR="0065480E" w:rsidSect="0065480E">
          <w:pgSz w:w="16838" w:h="11906" w:orient="landscape" w:code="9"/>
          <w:pgMar w:top="1418" w:right="1418" w:bottom="1418" w:left="1418" w:header="709" w:footer="0" w:gutter="0"/>
          <w:cols w:space="708"/>
          <w:docGrid w:linePitch="360"/>
        </w:sectPr>
      </w:pPr>
      <w:r>
        <w:rPr>
          <w:rFonts w:ascii="Times New Roman" w:hAnsi="Times New Roman" w:cs="Times New Roman"/>
          <w:sz w:val="24"/>
          <w:szCs w:val="24"/>
          <w:lang w:eastAsia="sv-SE"/>
        </w:rPr>
        <w:br w:type="page"/>
      </w:r>
    </w:p>
    <w:bookmarkStart w:id="4" w:name="_Slutbedömning"/>
    <w:bookmarkStart w:id="5" w:name="_Toc501440350"/>
    <w:bookmarkEnd w:id="4"/>
    <w:p w14:paraId="54BA2EB1" w14:textId="77777777" w:rsidR="00B368FE" w:rsidRPr="00C44603" w:rsidRDefault="00C44603" w:rsidP="00B368FE">
      <w:pPr>
        <w:pStyle w:val="Rubrik2"/>
        <w:ind w:right="281"/>
        <w:rPr>
          <w:rFonts w:ascii="Calibri" w:hAnsi="Calibri"/>
          <w:sz w:val="32"/>
          <w:szCs w:val="32"/>
        </w:rPr>
      </w:pPr>
      <w:r w:rsidRPr="00C44603">
        <w:rPr>
          <w:rFonts w:ascii="Calibri" w:hAnsi="Calibri"/>
          <w:sz w:val="32"/>
          <w:szCs w:val="32"/>
        </w:rPr>
        <w:lastRenderedPageBreak/>
        <w:fldChar w:fldCharType="begin"/>
      </w:r>
      <w:r w:rsidRPr="00C44603">
        <w:rPr>
          <w:rFonts w:ascii="Calibri" w:hAnsi="Calibri"/>
          <w:sz w:val="32"/>
          <w:szCs w:val="32"/>
        </w:rPr>
        <w:instrText xml:space="preserve"> HYPERLINK  \l "_top" \o "Tillbaka till sida 1" </w:instrText>
      </w:r>
      <w:r w:rsidRPr="00C44603">
        <w:rPr>
          <w:rFonts w:ascii="Calibri" w:hAnsi="Calibri"/>
          <w:sz w:val="32"/>
          <w:szCs w:val="32"/>
        </w:rPr>
        <w:fldChar w:fldCharType="separate"/>
      </w:r>
      <w:r w:rsidR="00B368FE" w:rsidRPr="00C44603">
        <w:rPr>
          <w:rStyle w:val="Hyperlnk"/>
          <w:rFonts w:ascii="Calibri" w:hAnsi="Calibri"/>
          <w:color w:val="auto"/>
          <w:sz w:val="32"/>
          <w:szCs w:val="32"/>
        </w:rPr>
        <w:t>S</w:t>
      </w:r>
      <w:r w:rsidR="003252BF" w:rsidRPr="00C44603">
        <w:rPr>
          <w:rStyle w:val="Hyperlnk"/>
          <w:rFonts w:ascii="Calibri" w:hAnsi="Calibri"/>
          <w:color w:val="auto"/>
          <w:sz w:val="32"/>
          <w:szCs w:val="32"/>
        </w:rPr>
        <w:t>lutbedömning</w:t>
      </w:r>
      <w:bookmarkEnd w:id="5"/>
      <w:r w:rsidRPr="00C44603">
        <w:rPr>
          <w:rFonts w:ascii="Calibri" w:hAnsi="Calibri"/>
          <w:sz w:val="32"/>
          <w:szCs w:val="32"/>
        </w:rPr>
        <w:fldChar w:fldCharType="end"/>
      </w:r>
    </w:p>
    <w:p w14:paraId="54BA2EB2" w14:textId="77777777" w:rsidR="00942222" w:rsidRDefault="00942222" w:rsidP="00191085">
      <w:pPr>
        <w:spacing w:after="360" w:line="240" w:lineRule="auto"/>
        <w:ind w:right="284"/>
        <w:rPr>
          <w:rFonts w:ascii="Calibri" w:hAnsi="Calibri" w:cs="Calibri"/>
          <w:b/>
          <w:sz w:val="28"/>
          <w:szCs w:val="28"/>
        </w:rPr>
      </w:pPr>
      <w:r w:rsidRPr="00942222">
        <w:rPr>
          <w:rFonts w:ascii="Calibri" w:hAnsi="Calibri" w:cs="Calibri"/>
          <w:b/>
          <w:sz w:val="28"/>
          <w:szCs w:val="28"/>
        </w:rPr>
        <w:t>Indexfall hittat via</w:t>
      </w:r>
      <w:r>
        <w:rPr>
          <w:rFonts w:ascii="Calibri" w:hAnsi="Calibri" w:cs="Calibri"/>
          <w:b/>
          <w:sz w:val="28"/>
          <w:szCs w:val="28"/>
        </w:rPr>
        <w:t xml:space="preserve">: </w:t>
      </w:r>
      <w:sdt>
        <w:sdtPr>
          <w:rPr>
            <w:rStyle w:val="Formatmall9"/>
          </w:rPr>
          <w:id w:val="-1161539680"/>
          <w:placeholder>
            <w:docPart w:val="A03D325C01E6452E8D53185B10BB7709"/>
          </w:placeholder>
          <w:showingPlcHdr/>
          <w:dropDownList>
            <w:listItem w:value="Välj"/>
            <w:listItem w:displayText="Infektion/klinisk odling" w:value="Infektion/klinisk odling"/>
            <w:listItem w:displayText="Screening" w:value="Screening"/>
            <w:listItem w:displayText="Smittspårning" w:value="Smittspårning"/>
            <w:listItem w:displayText="Annat" w:value="Annat"/>
          </w:dropDownList>
        </w:sdtPr>
        <w:sdtEndPr>
          <w:rPr>
            <w:rStyle w:val="Standardstycketeckensnitt"/>
            <w:rFonts w:asciiTheme="minorHAnsi" w:hAnsiTheme="minorHAnsi" w:cs="Calibri"/>
            <w:b/>
            <w:sz w:val="22"/>
            <w:szCs w:val="28"/>
            <w:u w:val="none"/>
          </w:rPr>
        </w:sdtEndPr>
        <w:sdtContent>
          <w:r w:rsidR="008B1AC4">
            <w:rPr>
              <w:rStyle w:val="Platshllartext"/>
            </w:rPr>
            <w:t>Klicka och välj</w:t>
          </w:r>
        </w:sdtContent>
      </w:sdt>
      <w:r>
        <w:rPr>
          <w:rFonts w:ascii="Calibri" w:hAnsi="Calibri" w:cs="Calibri"/>
          <w:b/>
          <w:sz w:val="28"/>
          <w:szCs w:val="28"/>
        </w:rPr>
        <w:tab/>
      </w:r>
      <w:sdt>
        <w:sdtPr>
          <w:rPr>
            <w:rStyle w:val="Formatmall7"/>
          </w:rPr>
          <w:id w:val="-1778787163"/>
          <w:placeholder>
            <w:docPart w:val="E57EF486CE5E4488B2FD7C95B8EFFA3A"/>
          </w:placeholder>
          <w:showingPlcHdr/>
          <w:text/>
        </w:sdtPr>
        <w:sdtEndPr>
          <w:rPr>
            <w:rStyle w:val="Standardstycketeckensnitt"/>
            <w:rFonts w:asciiTheme="minorHAnsi" w:eastAsia="Times New Roman" w:hAnsiTheme="minorHAnsi" w:cs="Arial"/>
            <w:sz w:val="22"/>
            <w:szCs w:val="20"/>
            <w:u w:val="none"/>
            <w:lang w:eastAsia="sv-SE"/>
          </w:rPr>
        </w:sdtEndPr>
        <w:sdtContent>
          <w:r w:rsidR="008B1AC4">
            <w:rPr>
              <w:rStyle w:val="Platshllartext"/>
            </w:rPr>
            <w:t xml:space="preserve">Om </w:t>
          </w:r>
          <w:r w:rsidR="008B1AC4" w:rsidRPr="008B1AC4">
            <w:rPr>
              <w:rStyle w:val="Platshllartext"/>
              <w:i/>
            </w:rPr>
            <w:t>A</w:t>
          </w:r>
          <w:r w:rsidRPr="008B1AC4">
            <w:rPr>
              <w:rStyle w:val="Platshllartext"/>
              <w:i/>
            </w:rPr>
            <w:t>nnat</w:t>
          </w:r>
          <w:r>
            <w:rPr>
              <w:rStyle w:val="Platshllartext"/>
            </w:rPr>
            <w:t xml:space="preserve"> fyll i vad</w:t>
          </w:r>
        </w:sdtContent>
      </w:sdt>
    </w:p>
    <w:p w14:paraId="54BA2EB3" w14:textId="77777777" w:rsidR="008B1AC4" w:rsidRDefault="00942222" w:rsidP="00191085">
      <w:pPr>
        <w:spacing w:after="360" w:line="240" w:lineRule="auto"/>
        <w:ind w:right="284"/>
        <w:rPr>
          <w:rFonts w:ascii="Calibri" w:hAnsi="Calibri" w:cs="Calibri"/>
          <w:b/>
          <w:sz w:val="28"/>
          <w:szCs w:val="28"/>
        </w:rPr>
      </w:pPr>
      <w:r>
        <w:rPr>
          <w:rFonts w:ascii="Calibri" w:hAnsi="Calibri" w:cs="Calibri"/>
          <w:b/>
          <w:sz w:val="28"/>
          <w:szCs w:val="28"/>
        </w:rPr>
        <w:t>Antal patienter som provtagits</w:t>
      </w:r>
      <w:r w:rsidR="00E9041C">
        <w:rPr>
          <w:rFonts w:ascii="Calibri" w:hAnsi="Calibri" w:cs="Calibri"/>
          <w:b/>
          <w:sz w:val="28"/>
          <w:szCs w:val="28"/>
        </w:rPr>
        <w:t>:</w:t>
      </w:r>
      <w:r>
        <w:rPr>
          <w:rFonts w:ascii="Calibri" w:hAnsi="Calibri" w:cs="Calibri"/>
          <w:b/>
          <w:sz w:val="28"/>
          <w:szCs w:val="28"/>
        </w:rPr>
        <w:t xml:space="preserve"> </w:t>
      </w:r>
      <w:sdt>
        <w:sdtPr>
          <w:rPr>
            <w:rStyle w:val="Formatmall7"/>
          </w:rPr>
          <w:id w:val="-141045259"/>
          <w:placeholder>
            <w:docPart w:val="2FD1614C61C8440CACADBEC15837880C"/>
          </w:placeholder>
          <w:showingPlcHdr/>
          <w:text/>
        </w:sdtPr>
        <w:sdtEndPr>
          <w:rPr>
            <w:rStyle w:val="Standardstycketeckensnitt"/>
            <w:rFonts w:asciiTheme="minorHAnsi" w:eastAsia="Times New Roman" w:hAnsiTheme="minorHAnsi" w:cs="Arial"/>
            <w:sz w:val="22"/>
            <w:szCs w:val="20"/>
            <w:u w:val="none"/>
            <w:lang w:eastAsia="sv-SE"/>
          </w:rPr>
        </w:sdtEndPr>
        <w:sdtContent>
          <w:r w:rsidR="00E9041C">
            <w:rPr>
              <w:rStyle w:val="Platshllartext"/>
            </w:rPr>
            <w:t>Fyll i antal</w:t>
          </w:r>
        </w:sdtContent>
      </w:sdt>
    </w:p>
    <w:p w14:paraId="54BA2EB4" w14:textId="77777777" w:rsidR="008B1AC4" w:rsidRDefault="008B1AC4" w:rsidP="00191085">
      <w:pPr>
        <w:spacing w:after="360" w:line="240" w:lineRule="auto"/>
        <w:ind w:right="284"/>
        <w:rPr>
          <w:rFonts w:eastAsia="Times New Roman" w:cs="Arial"/>
          <w:szCs w:val="20"/>
          <w:lang w:eastAsia="sv-SE"/>
        </w:rPr>
      </w:pPr>
      <w:r>
        <w:rPr>
          <w:rFonts w:ascii="Calibri" w:hAnsi="Calibri" w:cs="Calibri"/>
          <w:b/>
          <w:sz w:val="28"/>
          <w:szCs w:val="28"/>
        </w:rPr>
        <w:t>Antal personal som provtagits</w:t>
      </w:r>
      <w:r w:rsidR="00E9041C">
        <w:rPr>
          <w:rFonts w:ascii="Calibri" w:hAnsi="Calibri" w:cs="Calibri"/>
          <w:b/>
          <w:sz w:val="28"/>
          <w:szCs w:val="28"/>
        </w:rPr>
        <w:t>:</w:t>
      </w:r>
      <w:r>
        <w:rPr>
          <w:rFonts w:ascii="Calibri" w:hAnsi="Calibri" w:cs="Calibri"/>
          <w:b/>
          <w:sz w:val="28"/>
          <w:szCs w:val="28"/>
        </w:rPr>
        <w:t xml:space="preserve"> </w:t>
      </w:r>
      <w:sdt>
        <w:sdtPr>
          <w:rPr>
            <w:rStyle w:val="Formatmall7"/>
          </w:rPr>
          <w:id w:val="-202168890"/>
          <w:placeholder>
            <w:docPart w:val="44967148BFCC4DA7A0D6B3EFC5DA3EE4"/>
          </w:placeholder>
          <w:showingPlcHdr/>
          <w:text/>
        </w:sdtPr>
        <w:sdtEndPr>
          <w:rPr>
            <w:rStyle w:val="Standardstycketeckensnitt"/>
            <w:rFonts w:asciiTheme="minorHAnsi" w:eastAsia="Times New Roman" w:hAnsiTheme="minorHAnsi" w:cs="Arial"/>
            <w:sz w:val="22"/>
            <w:szCs w:val="20"/>
            <w:u w:val="none"/>
            <w:lang w:eastAsia="sv-SE"/>
          </w:rPr>
        </w:sdtEndPr>
        <w:sdtContent>
          <w:r w:rsidR="00E9041C">
            <w:rPr>
              <w:rStyle w:val="Platshllartext"/>
            </w:rPr>
            <w:t>Fyll i antal</w:t>
          </w:r>
        </w:sdtContent>
      </w:sdt>
    </w:p>
    <w:p w14:paraId="54BA2EB5" w14:textId="77777777" w:rsidR="00E9041C" w:rsidRDefault="00E9041C" w:rsidP="00191085">
      <w:pPr>
        <w:spacing w:after="360" w:line="240" w:lineRule="auto"/>
        <w:ind w:right="284"/>
        <w:rPr>
          <w:rFonts w:ascii="Calibri" w:eastAsia="Times New Roman" w:hAnsi="Calibri" w:cs="Calibri"/>
          <w:b/>
          <w:sz w:val="28"/>
          <w:szCs w:val="28"/>
          <w:lang w:eastAsia="sv-SE"/>
        </w:rPr>
      </w:pPr>
      <w:r>
        <w:rPr>
          <w:rFonts w:ascii="Calibri" w:eastAsia="Times New Roman" w:hAnsi="Calibri" w:cs="Calibri"/>
          <w:b/>
          <w:sz w:val="28"/>
          <w:szCs w:val="28"/>
          <w:lang w:eastAsia="sv-SE"/>
        </w:rPr>
        <w:t xml:space="preserve">Antal påvisade sekundärfall hos patienter: </w:t>
      </w:r>
      <w:sdt>
        <w:sdtPr>
          <w:rPr>
            <w:rStyle w:val="Formatmall7"/>
          </w:rPr>
          <w:id w:val="-14925922"/>
          <w:placeholder>
            <w:docPart w:val="0D3516B7559B43A6B426A821FB92B6F3"/>
          </w:placeholder>
          <w:showingPlcHdr/>
          <w:text/>
        </w:sdtPr>
        <w:sdtEndPr>
          <w:rPr>
            <w:rStyle w:val="Standardstycketeckensnitt"/>
            <w:rFonts w:asciiTheme="minorHAnsi" w:eastAsia="Times New Roman" w:hAnsiTheme="minorHAnsi" w:cs="Arial"/>
            <w:sz w:val="22"/>
            <w:szCs w:val="20"/>
            <w:u w:val="none"/>
            <w:lang w:eastAsia="sv-SE"/>
          </w:rPr>
        </w:sdtEndPr>
        <w:sdtContent>
          <w:r>
            <w:rPr>
              <w:rStyle w:val="Platshllartext"/>
            </w:rPr>
            <w:t>Fyll i antal</w:t>
          </w:r>
        </w:sdtContent>
      </w:sdt>
    </w:p>
    <w:p w14:paraId="54BA2EB6" w14:textId="77777777" w:rsidR="00E9041C" w:rsidRDefault="00E9041C" w:rsidP="00191085">
      <w:pPr>
        <w:spacing w:after="360" w:line="240" w:lineRule="auto"/>
        <w:ind w:right="284"/>
        <w:rPr>
          <w:rStyle w:val="Formatmall7"/>
        </w:rPr>
      </w:pPr>
      <w:r>
        <w:rPr>
          <w:rFonts w:ascii="Calibri" w:eastAsia="Times New Roman" w:hAnsi="Calibri" w:cs="Calibri"/>
          <w:b/>
          <w:sz w:val="28"/>
          <w:szCs w:val="28"/>
          <w:lang w:eastAsia="sv-SE"/>
        </w:rPr>
        <w:t xml:space="preserve">Antal påvisade sekundärfall hos personal: </w:t>
      </w:r>
      <w:sdt>
        <w:sdtPr>
          <w:rPr>
            <w:rStyle w:val="Formatmall7"/>
          </w:rPr>
          <w:id w:val="-583986468"/>
          <w:placeholder>
            <w:docPart w:val="5C95D503ED864E4996A4B54493D290A3"/>
          </w:placeholder>
          <w:showingPlcHdr/>
          <w:text/>
        </w:sdtPr>
        <w:sdtEndPr>
          <w:rPr>
            <w:rStyle w:val="Standardstycketeckensnitt"/>
            <w:rFonts w:asciiTheme="minorHAnsi" w:eastAsia="Times New Roman" w:hAnsiTheme="minorHAnsi" w:cs="Arial"/>
            <w:sz w:val="22"/>
            <w:szCs w:val="20"/>
            <w:u w:val="none"/>
            <w:lang w:eastAsia="sv-SE"/>
          </w:rPr>
        </w:sdtEndPr>
        <w:sdtContent>
          <w:r>
            <w:rPr>
              <w:rStyle w:val="Platshllartext"/>
            </w:rPr>
            <w:t>Fyll i antal</w:t>
          </w:r>
        </w:sdtContent>
      </w:sdt>
    </w:p>
    <w:p w14:paraId="54BA2EB7" w14:textId="77777777" w:rsidR="004C0E20" w:rsidRDefault="004C0E20" w:rsidP="00191085">
      <w:pPr>
        <w:spacing w:after="240" w:line="240" w:lineRule="auto"/>
        <w:ind w:right="284"/>
        <w:rPr>
          <w:rFonts w:ascii="Calibri" w:eastAsia="Times New Roman" w:hAnsi="Calibri" w:cs="Calibri"/>
          <w:b/>
          <w:sz w:val="28"/>
          <w:szCs w:val="28"/>
          <w:lang w:eastAsia="sv-SE"/>
        </w:rPr>
      </w:pPr>
      <w:r>
        <w:rPr>
          <w:rFonts w:ascii="Calibri" w:eastAsia="Times New Roman" w:hAnsi="Calibri" w:cs="Calibri"/>
          <w:b/>
          <w:sz w:val="28"/>
          <w:szCs w:val="28"/>
          <w:lang w:eastAsia="sv-SE"/>
        </w:rPr>
        <w:t xml:space="preserve">Har det identifierats några förbättringsområden på enheten i samband med denna smittspårning? </w:t>
      </w:r>
      <w:sdt>
        <w:sdtPr>
          <w:rPr>
            <w:rStyle w:val="Formatmall9"/>
          </w:rPr>
          <w:id w:val="-1020776459"/>
          <w:placeholder>
            <w:docPart w:val="5A38D01CDE0E4D72B17F737D598047E5"/>
          </w:placeholder>
          <w:showingPlcHdr/>
          <w:dropDownList>
            <w:listItem w:value="Välj"/>
            <w:listItem w:displayText="JA" w:value="JA"/>
            <w:listItem w:displayText="NEJ" w:value="NEJ"/>
          </w:dropDownList>
        </w:sdtPr>
        <w:sdtEndPr>
          <w:rPr>
            <w:rStyle w:val="Standardstycketeckensnitt"/>
            <w:rFonts w:asciiTheme="minorHAnsi" w:hAnsiTheme="minorHAnsi" w:cs="Calibri"/>
            <w:b/>
            <w:sz w:val="22"/>
            <w:szCs w:val="28"/>
            <w:u w:val="none"/>
          </w:rPr>
        </w:sdtEndPr>
        <w:sdtContent>
          <w:r>
            <w:rPr>
              <w:rStyle w:val="Platshllartext"/>
            </w:rPr>
            <w:t>JA eller NEJ</w:t>
          </w:r>
        </w:sdtContent>
      </w:sdt>
    </w:p>
    <w:p w14:paraId="54BA2EB8" w14:textId="77777777" w:rsidR="004C0E20" w:rsidRPr="00771232" w:rsidRDefault="004C0E20" w:rsidP="00191085">
      <w:pPr>
        <w:spacing w:after="360" w:line="240" w:lineRule="auto"/>
        <w:ind w:right="284"/>
        <w:rPr>
          <w:rFonts w:ascii="Calibri" w:eastAsia="Times New Roman" w:hAnsi="Calibri" w:cs="Calibri"/>
          <w:b/>
          <w:sz w:val="28"/>
          <w:szCs w:val="28"/>
          <w:lang w:eastAsia="sv-SE"/>
        </w:rPr>
      </w:pPr>
      <w:r>
        <w:rPr>
          <w:rFonts w:ascii="Calibri" w:eastAsia="Times New Roman" w:hAnsi="Calibri" w:cs="Calibri"/>
          <w:b/>
          <w:sz w:val="28"/>
          <w:szCs w:val="28"/>
          <w:lang w:eastAsia="sv-SE"/>
        </w:rPr>
        <w:t>Om JA beskriv vad, vidtagna åtgärder eller planerade åtgärder:</w:t>
      </w:r>
      <w:r w:rsidR="00771232">
        <w:rPr>
          <w:rFonts w:ascii="Calibri" w:eastAsia="Times New Roman" w:hAnsi="Calibri" w:cs="Calibri"/>
          <w:b/>
          <w:sz w:val="28"/>
          <w:szCs w:val="28"/>
          <w:lang w:eastAsia="sv-SE"/>
        </w:rPr>
        <w:br/>
      </w:r>
      <w:sdt>
        <w:sdtPr>
          <w:rPr>
            <w:rStyle w:val="Formatmall7"/>
          </w:rPr>
          <w:id w:val="2063662570"/>
          <w:placeholder>
            <w:docPart w:val="0F9D902F9CC6448E9667DA53C5934E09"/>
          </w:placeholder>
          <w:showingPlcHdr/>
          <w:text/>
        </w:sdtPr>
        <w:sdtEndPr>
          <w:rPr>
            <w:rStyle w:val="Standardstycketeckensnitt"/>
            <w:rFonts w:asciiTheme="minorHAnsi" w:eastAsia="Times New Roman" w:hAnsiTheme="minorHAnsi" w:cs="Arial"/>
            <w:sz w:val="22"/>
            <w:szCs w:val="20"/>
            <w:u w:val="none"/>
            <w:lang w:eastAsia="sv-SE"/>
          </w:rPr>
        </w:sdtEndPr>
        <w:sdtContent>
          <w:r>
            <w:rPr>
              <w:rStyle w:val="Platshllartext"/>
            </w:rPr>
            <w:t>Klicka här och skriv</w:t>
          </w:r>
        </w:sdtContent>
      </w:sdt>
    </w:p>
    <w:p w14:paraId="54BA2EB9" w14:textId="77777777" w:rsidR="00771232" w:rsidRDefault="00771232" w:rsidP="00191085">
      <w:pPr>
        <w:spacing w:after="240" w:line="240" w:lineRule="auto"/>
        <w:ind w:right="284"/>
        <w:rPr>
          <w:rFonts w:ascii="Calibri" w:eastAsia="Times New Roman" w:hAnsi="Calibri" w:cs="Calibri"/>
          <w:b/>
          <w:sz w:val="28"/>
          <w:szCs w:val="28"/>
          <w:lang w:eastAsia="sv-SE"/>
        </w:rPr>
      </w:pPr>
      <w:r>
        <w:rPr>
          <w:rFonts w:ascii="Calibri" w:hAnsi="Calibri" w:cs="Calibri"/>
          <w:b/>
          <w:sz w:val="28"/>
          <w:szCs w:val="28"/>
        </w:rPr>
        <w:t xml:space="preserve">Behov av uppföljning inom enheten: </w:t>
      </w:r>
      <w:sdt>
        <w:sdtPr>
          <w:rPr>
            <w:rStyle w:val="Formatmall9"/>
          </w:rPr>
          <w:id w:val="-547066171"/>
          <w:placeholder>
            <w:docPart w:val="5C05BE4E5C0F4FD7860FF1EB57B4464B"/>
          </w:placeholder>
          <w:showingPlcHdr/>
          <w:dropDownList>
            <w:listItem w:value="Välj"/>
            <w:listItem w:displayText="JA" w:value="JA"/>
            <w:listItem w:displayText="NEJ" w:value="NEJ"/>
          </w:dropDownList>
        </w:sdtPr>
        <w:sdtEndPr>
          <w:rPr>
            <w:rStyle w:val="Standardstycketeckensnitt"/>
            <w:rFonts w:asciiTheme="minorHAnsi" w:hAnsiTheme="minorHAnsi" w:cs="Calibri"/>
            <w:b/>
            <w:sz w:val="22"/>
            <w:szCs w:val="28"/>
            <w:u w:val="none"/>
          </w:rPr>
        </w:sdtEndPr>
        <w:sdtContent>
          <w:r>
            <w:rPr>
              <w:rStyle w:val="Platshllartext"/>
            </w:rPr>
            <w:t>JA eller NEJ</w:t>
          </w:r>
        </w:sdtContent>
      </w:sdt>
    </w:p>
    <w:p w14:paraId="54BA2EBA" w14:textId="77777777" w:rsidR="004C0E20" w:rsidRPr="00E9041C" w:rsidRDefault="00771232" w:rsidP="00191085">
      <w:pPr>
        <w:spacing w:after="360" w:line="240" w:lineRule="auto"/>
        <w:ind w:right="284"/>
        <w:rPr>
          <w:rFonts w:ascii="Calibri" w:hAnsi="Calibri" w:cs="Calibri"/>
          <w:b/>
          <w:sz w:val="28"/>
          <w:szCs w:val="28"/>
        </w:rPr>
      </w:pPr>
      <w:r>
        <w:rPr>
          <w:rFonts w:ascii="Calibri" w:hAnsi="Calibri" w:cs="Calibri"/>
          <w:b/>
          <w:sz w:val="28"/>
          <w:szCs w:val="28"/>
        </w:rPr>
        <w:t xml:space="preserve">Om JA, vad och när? </w:t>
      </w:r>
      <w:sdt>
        <w:sdtPr>
          <w:rPr>
            <w:rStyle w:val="Formatmall7"/>
          </w:rPr>
          <w:id w:val="-1884553893"/>
          <w:placeholder>
            <w:docPart w:val="FFA739AE80254641A451F5C40362202C"/>
          </w:placeholder>
          <w:showingPlcHdr/>
          <w:text/>
        </w:sdtPr>
        <w:sdtEndPr>
          <w:rPr>
            <w:rStyle w:val="Standardstycketeckensnitt"/>
            <w:rFonts w:asciiTheme="minorHAnsi" w:eastAsia="Times New Roman" w:hAnsiTheme="minorHAnsi" w:cs="Arial"/>
            <w:sz w:val="22"/>
            <w:szCs w:val="20"/>
            <w:u w:val="none"/>
            <w:lang w:eastAsia="sv-SE"/>
          </w:rPr>
        </w:sdtEndPr>
        <w:sdtContent>
          <w:r>
            <w:rPr>
              <w:rStyle w:val="Platshllartext"/>
            </w:rPr>
            <w:t>Klicka här och skriv</w:t>
          </w:r>
        </w:sdtContent>
      </w:sdt>
    </w:p>
    <w:p w14:paraId="54BA2EBB" w14:textId="77777777" w:rsidR="004C0E20" w:rsidRPr="00771232" w:rsidRDefault="00771232" w:rsidP="008B1AC4">
      <w:pPr>
        <w:spacing w:after="120" w:line="240" w:lineRule="auto"/>
        <w:ind w:right="284"/>
        <w:rPr>
          <w:rFonts w:ascii="Calibri" w:hAnsi="Calibri" w:cs="Calibri"/>
          <w:b/>
          <w:sz w:val="28"/>
          <w:szCs w:val="28"/>
        </w:rPr>
      </w:pPr>
      <w:r>
        <w:rPr>
          <w:rFonts w:ascii="Calibri" w:hAnsi="Calibri" w:cs="Calibri"/>
          <w:b/>
          <w:sz w:val="28"/>
          <w:szCs w:val="28"/>
        </w:rPr>
        <w:t xml:space="preserve">Önskas stöd av Vårdhygien? </w:t>
      </w:r>
      <w:sdt>
        <w:sdtPr>
          <w:rPr>
            <w:rStyle w:val="Formatmall9"/>
          </w:rPr>
          <w:id w:val="-402371124"/>
          <w:placeholder>
            <w:docPart w:val="D5F869E83A9945D5B0A96E2995A83302"/>
          </w:placeholder>
          <w:showingPlcHdr/>
          <w:dropDownList>
            <w:listItem w:value="Välj"/>
            <w:listItem w:displayText="JA" w:value="JA"/>
            <w:listItem w:displayText="NEJ" w:value="NEJ"/>
          </w:dropDownList>
        </w:sdtPr>
        <w:sdtEndPr>
          <w:rPr>
            <w:rStyle w:val="Standardstycketeckensnitt"/>
            <w:rFonts w:asciiTheme="minorHAnsi" w:hAnsiTheme="minorHAnsi" w:cs="Calibri"/>
            <w:b/>
            <w:sz w:val="22"/>
            <w:szCs w:val="28"/>
            <w:u w:val="none"/>
          </w:rPr>
        </w:sdtEndPr>
        <w:sdtContent>
          <w:r>
            <w:rPr>
              <w:rStyle w:val="Platshllartext"/>
            </w:rPr>
            <w:t>JA eller NEJ</w:t>
          </w:r>
        </w:sdtContent>
      </w:sdt>
    </w:p>
    <w:p w14:paraId="54BA2EBC" w14:textId="77777777" w:rsidR="00771232" w:rsidRPr="00E9041C" w:rsidRDefault="00771232" w:rsidP="008B1AC4">
      <w:pPr>
        <w:spacing w:after="120" w:line="240" w:lineRule="auto"/>
        <w:ind w:right="284"/>
        <w:rPr>
          <w:rFonts w:ascii="Calibri" w:hAnsi="Calibri" w:cs="Calibri"/>
          <w:b/>
          <w:sz w:val="28"/>
          <w:szCs w:val="28"/>
        </w:rPr>
      </w:pPr>
      <w:r>
        <w:rPr>
          <w:rFonts w:ascii="Calibri" w:hAnsi="Calibri" w:cs="Calibri"/>
          <w:b/>
          <w:sz w:val="28"/>
          <w:szCs w:val="28"/>
        </w:rPr>
        <w:t>Vid JA återkommer Vårdhygien för samordning</w:t>
      </w:r>
      <w:r w:rsidR="00A42C9E">
        <w:rPr>
          <w:rFonts w:ascii="Calibri" w:hAnsi="Calibri" w:cs="Calibri"/>
          <w:b/>
          <w:sz w:val="28"/>
          <w:szCs w:val="28"/>
        </w:rPr>
        <w:t>.</w:t>
      </w:r>
    </w:p>
    <w:sectPr w:rsidR="00771232" w:rsidRPr="00E9041C" w:rsidSect="00EA1E74">
      <w:pgSz w:w="11906" w:h="16838" w:code="9"/>
      <w:pgMar w:top="1418" w:right="1418" w:bottom="851" w:left="1418" w:header="709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4BA2EC0" w14:textId="77777777" w:rsidR="00B368FE" w:rsidRDefault="00B368FE" w:rsidP="005C5A8F">
      <w:pPr>
        <w:spacing w:after="0" w:line="240" w:lineRule="auto"/>
      </w:pPr>
      <w:r>
        <w:separator/>
      </w:r>
    </w:p>
  </w:endnote>
  <w:endnote w:type="continuationSeparator" w:id="0">
    <w:p w14:paraId="54BA2EC1" w14:textId="77777777" w:rsidR="00B368FE" w:rsidRDefault="00B368FE" w:rsidP="005C5A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ellrutnt"/>
      <w:tblW w:w="14318" w:type="dxa"/>
      <w:tblInd w:w="-284" w:type="dxa"/>
      <w:tblLook w:val="04A0" w:firstRow="1" w:lastRow="0" w:firstColumn="1" w:lastColumn="0" w:noHBand="0" w:noVBand="1"/>
    </w:tblPr>
    <w:tblGrid>
      <w:gridCol w:w="14318"/>
    </w:tblGrid>
    <w:tr w:rsidR="00D93E94" w14:paraId="54BA2ECC" w14:textId="77777777" w:rsidTr="0065480E">
      <w:tc>
        <w:tcPr>
          <w:tcW w:w="14318" w:type="dxa"/>
          <w:tcBorders>
            <w:top w:val="single" w:sz="4" w:space="0" w:color="auto"/>
            <w:left w:val="nil"/>
            <w:bottom w:val="nil"/>
            <w:right w:val="nil"/>
          </w:tcBorders>
        </w:tcPr>
        <w:p w14:paraId="54BA2ECA" w14:textId="781EB93D" w:rsidR="00D93E94" w:rsidRPr="00B368FE" w:rsidRDefault="00243CA6" w:rsidP="00057EC8">
          <w:pPr>
            <w:pStyle w:val="Sidfot"/>
            <w:spacing w:before="60"/>
            <w:rPr>
              <w:rFonts w:ascii="Calibri" w:hAnsi="Calibri" w:cs="Calibri"/>
              <w:sz w:val="20"/>
              <w:szCs w:val="20"/>
            </w:rPr>
          </w:pPr>
          <w:r>
            <w:rPr>
              <w:rFonts w:ascii="Calibri" w:hAnsi="Calibri" w:cs="Calibri"/>
              <w:sz w:val="20"/>
              <w:szCs w:val="20"/>
            </w:rPr>
            <w:t>Mall f</w:t>
          </w:r>
          <w:r w:rsidR="00D93E94" w:rsidRPr="00B368FE">
            <w:rPr>
              <w:rFonts w:ascii="Calibri" w:hAnsi="Calibri" w:cs="Calibri"/>
              <w:sz w:val="20"/>
              <w:szCs w:val="20"/>
            </w:rPr>
            <w:t xml:space="preserve">ramtagen av </w:t>
          </w:r>
          <w:r w:rsidR="00B368FE" w:rsidRPr="00B368FE">
            <w:rPr>
              <w:rFonts w:ascii="Calibri" w:hAnsi="Calibri" w:cs="Calibri"/>
              <w:sz w:val="20"/>
              <w:szCs w:val="20"/>
            </w:rPr>
            <w:t>Vårdhygien 2020</w:t>
          </w:r>
        </w:p>
        <w:p w14:paraId="54BA2ECB" w14:textId="77777777" w:rsidR="00D93E94" w:rsidRDefault="00D93E94" w:rsidP="00B368FE">
          <w:pPr>
            <w:pStyle w:val="Sidfot"/>
            <w:rPr>
              <w:rFonts w:ascii="Arial" w:hAnsi="Arial" w:cs="Arial"/>
              <w:sz w:val="16"/>
              <w:szCs w:val="16"/>
            </w:rPr>
          </w:pPr>
        </w:p>
      </w:tc>
    </w:tr>
  </w:tbl>
  <w:p w14:paraId="54BA2ECD" w14:textId="77777777" w:rsidR="007E5F33" w:rsidRPr="007E5F33" w:rsidRDefault="007E5F33" w:rsidP="00D93E94">
    <w:pPr>
      <w:pStyle w:val="Sidfot"/>
      <w:rPr>
        <w:rFonts w:ascii="Arial" w:hAnsi="Arial" w:cs="Arial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4BA2EBE" w14:textId="77777777" w:rsidR="00B368FE" w:rsidRDefault="00B368FE" w:rsidP="005C5A8F">
      <w:pPr>
        <w:spacing w:after="0" w:line="240" w:lineRule="auto"/>
      </w:pPr>
      <w:r>
        <w:separator/>
      </w:r>
    </w:p>
  </w:footnote>
  <w:footnote w:type="continuationSeparator" w:id="0">
    <w:p w14:paraId="54BA2EBF" w14:textId="77777777" w:rsidR="00B368FE" w:rsidRDefault="00B368FE" w:rsidP="005C5A8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4BA2EC2" w14:textId="77777777" w:rsidR="005C5A8F" w:rsidRPr="001F7755" w:rsidRDefault="0065480E" w:rsidP="005C5A8F">
    <w:pPr>
      <w:pStyle w:val="Sidhuvud"/>
      <w:rPr>
        <w:rFonts w:ascii="Arial" w:hAnsi="Arial" w:cs="Arial"/>
        <w:sz w:val="20"/>
        <w:szCs w:val="20"/>
      </w:rPr>
    </w:pPr>
    <w:r w:rsidRPr="001F7755">
      <w:rPr>
        <w:rFonts w:ascii="Arial" w:hAnsi="Arial" w:cs="Arial"/>
        <w:noProof/>
        <w:sz w:val="20"/>
        <w:szCs w:val="20"/>
        <w:lang w:eastAsia="sv-SE"/>
      </w:rPr>
      <w:drawing>
        <wp:anchor distT="0" distB="0" distL="114300" distR="114300" simplePos="0" relativeHeight="251659264" behindDoc="1" locked="0" layoutInCell="1" allowOverlap="1" wp14:anchorId="54BA2ECE" wp14:editId="54BA2ECF">
          <wp:simplePos x="0" y="0"/>
          <wp:positionH relativeFrom="page">
            <wp:posOffset>0</wp:posOffset>
          </wp:positionH>
          <wp:positionV relativeFrom="paragraph">
            <wp:posOffset>-311150</wp:posOffset>
          </wp:positionV>
          <wp:extent cx="10684510" cy="248285"/>
          <wp:effectExtent l="0" t="0" r="2540" b="0"/>
          <wp:wrapTight wrapText="bothSides">
            <wp:wrapPolygon edited="0">
              <wp:start x="0" y="0"/>
              <wp:lineTo x="0" y="19887"/>
              <wp:lineTo x="21567" y="19887"/>
              <wp:lineTo x="21567" y="0"/>
              <wp:lineTo x="0" y="0"/>
            </wp:wrapPolygon>
          </wp:wrapTight>
          <wp:docPr id="4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dekorstripe_green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0684510" cy="2482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DF2F05" w:rsidRPr="001F7755">
      <w:rPr>
        <w:rFonts w:ascii="Arial" w:hAnsi="Arial" w:cs="Arial"/>
        <w:noProof/>
        <w:sz w:val="20"/>
        <w:szCs w:val="20"/>
        <w:lang w:eastAsia="sv-SE"/>
      </w:rPr>
      <w:drawing>
        <wp:anchor distT="0" distB="0" distL="114300" distR="114300" simplePos="0" relativeHeight="251660288" behindDoc="1" locked="0" layoutInCell="1" allowOverlap="1" wp14:anchorId="54BA2ED0" wp14:editId="54BA2ED1">
          <wp:simplePos x="0" y="0"/>
          <wp:positionH relativeFrom="margin">
            <wp:posOffset>-128097</wp:posOffset>
          </wp:positionH>
          <wp:positionV relativeFrom="paragraph">
            <wp:posOffset>29845</wp:posOffset>
          </wp:positionV>
          <wp:extent cx="2023110" cy="417195"/>
          <wp:effectExtent l="0" t="0" r="0" b="1905"/>
          <wp:wrapTight wrapText="bothSides">
            <wp:wrapPolygon edited="0">
              <wp:start x="0" y="0"/>
              <wp:lineTo x="0" y="20712"/>
              <wp:lineTo x="21356" y="20712"/>
              <wp:lineTo x="21356" y="0"/>
              <wp:lineTo x="0" y="0"/>
            </wp:wrapPolygon>
          </wp:wrapTight>
          <wp:docPr id="3" name="Bildobjekt 3" descr="C:\Users\katsk9\Desktop\VGNuSju.b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tsk9\Desktop\VGNuSju.bmp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23110" cy="4171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54BA2EC3" w14:textId="77777777" w:rsidR="005C5A8F" w:rsidRPr="001F7755" w:rsidRDefault="005C5A8F" w:rsidP="005C5A8F">
    <w:pPr>
      <w:pStyle w:val="Sidhuvud"/>
      <w:rPr>
        <w:rFonts w:ascii="Arial" w:hAnsi="Arial" w:cs="Arial"/>
        <w:sz w:val="20"/>
        <w:szCs w:val="20"/>
      </w:rPr>
    </w:pPr>
  </w:p>
  <w:p w14:paraId="54BA2EC4" w14:textId="77777777" w:rsidR="005C5A8F" w:rsidRDefault="005C5A8F" w:rsidP="005C5A8F">
    <w:pPr>
      <w:pStyle w:val="Sidhuvud"/>
      <w:rPr>
        <w:rFonts w:ascii="Arial" w:hAnsi="Arial" w:cs="Arial"/>
        <w:sz w:val="20"/>
        <w:szCs w:val="20"/>
      </w:rPr>
    </w:pPr>
  </w:p>
  <w:p w14:paraId="54BA2EC5" w14:textId="77777777" w:rsidR="005C5A8F" w:rsidRDefault="005C5A8F" w:rsidP="005C5A8F">
    <w:pPr>
      <w:pStyle w:val="Sidhuvud"/>
      <w:tabs>
        <w:tab w:val="clear" w:pos="9072"/>
        <w:tab w:val="right" w:pos="8789"/>
      </w:tabs>
      <w:rPr>
        <w:rFonts w:ascii="Arial" w:hAnsi="Arial" w:cs="Arial"/>
        <w:bCs/>
        <w:sz w:val="20"/>
        <w:szCs w:val="20"/>
      </w:rPr>
    </w:pP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 w:rsidR="00C44603">
      <w:rPr>
        <w:rFonts w:ascii="Arial" w:hAnsi="Arial" w:cs="Arial"/>
        <w:sz w:val="20"/>
        <w:szCs w:val="20"/>
      </w:rPr>
      <w:tab/>
    </w:r>
    <w:r w:rsidR="00C44603">
      <w:rPr>
        <w:rFonts w:ascii="Arial" w:hAnsi="Arial" w:cs="Arial"/>
        <w:sz w:val="20"/>
        <w:szCs w:val="20"/>
      </w:rPr>
      <w:tab/>
    </w:r>
    <w:r w:rsidR="00C44603">
      <w:rPr>
        <w:rFonts w:ascii="Arial" w:hAnsi="Arial" w:cs="Arial"/>
        <w:sz w:val="20"/>
        <w:szCs w:val="20"/>
      </w:rPr>
      <w:tab/>
    </w:r>
    <w:r w:rsidR="00C44603">
      <w:rPr>
        <w:rFonts w:ascii="Arial" w:hAnsi="Arial" w:cs="Arial"/>
        <w:sz w:val="20"/>
        <w:szCs w:val="20"/>
      </w:rPr>
      <w:tab/>
    </w:r>
    <w:r w:rsidRPr="005C5A8F">
      <w:rPr>
        <w:rFonts w:ascii="Arial" w:hAnsi="Arial" w:cs="Arial"/>
        <w:bCs/>
        <w:sz w:val="20"/>
        <w:szCs w:val="20"/>
      </w:rPr>
      <w:fldChar w:fldCharType="begin"/>
    </w:r>
    <w:r w:rsidRPr="005C5A8F">
      <w:rPr>
        <w:rFonts w:ascii="Arial" w:hAnsi="Arial" w:cs="Arial"/>
        <w:bCs/>
        <w:sz w:val="20"/>
        <w:szCs w:val="20"/>
      </w:rPr>
      <w:instrText>PAGE  \* Arabic  \* MERGEFORMAT</w:instrText>
    </w:r>
    <w:r w:rsidRPr="005C5A8F">
      <w:rPr>
        <w:rFonts w:ascii="Arial" w:hAnsi="Arial" w:cs="Arial"/>
        <w:bCs/>
        <w:sz w:val="20"/>
        <w:szCs w:val="20"/>
      </w:rPr>
      <w:fldChar w:fldCharType="separate"/>
    </w:r>
    <w:r w:rsidR="00E64EBA">
      <w:rPr>
        <w:rFonts w:ascii="Arial" w:hAnsi="Arial" w:cs="Arial"/>
        <w:bCs/>
        <w:noProof/>
        <w:sz w:val="20"/>
        <w:szCs w:val="20"/>
      </w:rPr>
      <w:t>5</w:t>
    </w:r>
    <w:r w:rsidRPr="005C5A8F">
      <w:rPr>
        <w:rFonts w:ascii="Arial" w:hAnsi="Arial" w:cs="Arial"/>
        <w:bCs/>
        <w:sz w:val="20"/>
        <w:szCs w:val="20"/>
      </w:rPr>
      <w:fldChar w:fldCharType="end"/>
    </w:r>
    <w:r w:rsidRPr="005C5A8F">
      <w:rPr>
        <w:rFonts w:ascii="Arial" w:hAnsi="Arial" w:cs="Arial"/>
        <w:sz w:val="20"/>
        <w:szCs w:val="20"/>
      </w:rPr>
      <w:t xml:space="preserve"> (</w:t>
    </w:r>
    <w:r w:rsidRPr="005C5A8F">
      <w:rPr>
        <w:rFonts w:ascii="Arial" w:hAnsi="Arial" w:cs="Arial"/>
        <w:bCs/>
        <w:sz w:val="20"/>
        <w:szCs w:val="20"/>
      </w:rPr>
      <w:fldChar w:fldCharType="begin"/>
    </w:r>
    <w:r w:rsidRPr="005C5A8F">
      <w:rPr>
        <w:rFonts w:ascii="Arial" w:hAnsi="Arial" w:cs="Arial"/>
        <w:bCs/>
        <w:sz w:val="20"/>
        <w:szCs w:val="20"/>
      </w:rPr>
      <w:instrText>NUMPAGES  \* Arabic  \* MERGEFORMAT</w:instrText>
    </w:r>
    <w:r w:rsidRPr="005C5A8F">
      <w:rPr>
        <w:rFonts w:ascii="Arial" w:hAnsi="Arial" w:cs="Arial"/>
        <w:bCs/>
        <w:sz w:val="20"/>
        <w:szCs w:val="20"/>
      </w:rPr>
      <w:fldChar w:fldCharType="separate"/>
    </w:r>
    <w:r w:rsidR="00E64EBA">
      <w:rPr>
        <w:rFonts w:ascii="Arial" w:hAnsi="Arial" w:cs="Arial"/>
        <w:bCs/>
        <w:noProof/>
        <w:sz w:val="20"/>
        <w:szCs w:val="20"/>
      </w:rPr>
      <w:t>5</w:t>
    </w:r>
    <w:r w:rsidRPr="005C5A8F">
      <w:rPr>
        <w:rFonts w:ascii="Arial" w:hAnsi="Arial" w:cs="Arial"/>
        <w:bCs/>
        <w:sz w:val="20"/>
        <w:szCs w:val="20"/>
      </w:rPr>
      <w:fldChar w:fldCharType="end"/>
    </w:r>
    <w:r w:rsidRPr="005C5A8F">
      <w:rPr>
        <w:rFonts w:ascii="Arial" w:hAnsi="Arial" w:cs="Arial"/>
        <w:bCs/>
        <w:sz w:val="20"/>
        <w:szCs w:val="20"/>
      </w:rPr>
      <w:t>)</w:t>
    </w:r>
  </w:p>
  <w:p w14:paraId="54BA2EC6" w14:textId="77777777" w:rsidR="00B33F83" w:rsidRDefault="00B33F83" w:rsidP="00B33F83">
    <w:pPr>
      <w:spacing w:after="0" w:line="240" w:lineRule="auto"/>
      <w:rPr>
        <w:rFonts w:ascii="Arial" w:hAnsi="Arial" w:cs="Arial"/>
        <w:bCs/>
        <w:sz w:val="20"/>
        <w:szCs w:val="20"/>
      </w:rPr>
    </w:pPr>
    <w:r>
      <w:rPr>
        <w:rFonts w:ascii="Arial" w:hAnsi="Arial" w:cs="Arial"/>
        <w:bCs/>
        <w:sz w:val="20"/>
        <w:szCs w:val="20"/>
      </w:rPr>
      <w:tab/>
    </w:r>
  </w:p>
  <w:p w14:paraId="54BA2EC7" w14:textId="1CB93094" w:rsidR="00B33F83" w:rsidRPr="00C2563E" w:rsidRDefault="00B33F83" w:rsidP="00B33F83">
    <w:pPr>
      <w:spacing w:after="0" w:line="240" w:lineRule="auto"/>
      <w:rPr>
        <w:rFonts w:ascii="Calibri" w:eastAsia="Times New Roman" w:hAnsi="Calibri" w:cs="Calibri"/>
        <w:sz w:val="28"/>
        <w:szCs w:val="28"/>
        <w:lang w:eastAsia="sv-SE"/>
      </w:rPr>
    </w:pPr>
    <w:r>
      <w:rPr>
        <w:rFonts w:ascii="Calibri" w:eastAsia="Times New Roman" w:hAnsi="Calibri" w:cs="Calibri"/>
        <w:b/>
        <w:sz w:val="28"/>
        <w:szCs w:val="28"/>
        <w:lang w:eastAsia="sv-SE"/>
      </w:rPr>
      <w:t xml:space="preserve">Vårdhygiens ärendenummer: </w:t>
    </w:r>
    <w:sdt>
      <w:sdtPr>
        <w:rPr>
          <w:rStyle w:val="Formatmall7"/>
        </w:rPr>
        <w:id w:val="-255830747"/>
        <w:placeholder>
          <w:docPart w:val="B8C549B22A3149DAB901E99B4E14C1B1"/>
        </w:placeholder>
        <w:showingPlcHdr/>
        <w:text/>
      </w:sdtPr>
      <w:sdtEndPr>
        <w:rPr>
          <w:rStyle w:val="Standardstycketeckensnitt"/>
          <w:rFonts w:asciiTheme="minorHAnsi" w:eastAsia="Times New Roman" w:hAnsiTheme="minorHAnsi" w:cs="Arial"/>
          <w:sz w:val="22"/>
          <w:szCs w:val="24"/>
          <w:u w:val="none"/>
          <w:lang w:eastAsia="sv-SE"/>
        </w:rPr>
      </w:sdtEndPr>
      <w:sdtContent>
        <w:r w:rsidR="004031BC">
          <w:rPr>
            <w:rStyle w:val="Platshllartext"/>
          </w:rPr>
          <w:t xml:space="preserve">Dubbelklicka </w:t>
        </w:r>
        <w:r w:rsidR="00FF7E33">
          <w:rPr>
            <w:rStyle w:val="Platshllartext"/>
          </w:rPr>
          <w:t>och skriv in VH-nr</w:t>
        </w:r>
      </w:sdtContent>
    </w:sdt>
  </w:p>
  <w:p w14:paraId="54BA2EC8" w14:textId="77777777" w:rsidR="00B33F83" w:rsidRPr="005C5A8F" w:rsidRDefault="00B33F83" w:rsidP="005C5A8F">
    <w:pPr>
      <w:pStyle w:val="Sidhuvud"/>
      <w:tabs>
        <w:tab w:val="clear" w:pos="9072"/>
        <w:tab w:val="right" w:pos="8789"/>
      </w:tabs>
      <w:rPr>
        <w:rFonts w:ascii="Arial" w:hAnsi="Arial" w:cs="Arial"/>
        <w:bCs/>
        <w:sz w:val="20"/>
        <w:szCs w:val="20"/>
      </w:rPr>
    </w:pPr>
  </w:p>
  <w:p w14:paraId="54BA2EC9" w14:textId="77777777" w:rsidR="005C5A8F" w:rsidRPr="005C5A8F" w:rsidRDefault="005C5A8F">
    <w:pPr>
      <w:pStyle w:val="Sidhuvud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2207CB"/>
    <w:multiLevelType w:val="hybridMultilevel"/>
    <w:tmpl w:val="DD5A8576"/>
    <w:lvl w:ilvl="0" w:tplc="75B62E1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B3130A"/>
    <w:multiLevelType w:val="hybridMultilevel"/>
    <w:tmpl w:val="26F4AF64"/>
    <w:lvl w:ilvl="0" w:tplc="041D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2" w15:restartNumberingAfterBreak="0">
    <w:nsid w:val="0EAB6585"/>
    <w:multiLevelType w:val="hybridMultilevel"/>
    <w:tmpl w:val="F64A0A06"/>
    <w:lvl w:ilvl="0" w:tplc="041D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15341F0"/>
    <w:multiLevelType w:val="hybridMultilevel"/>
    <w:tmpl w:val="AB94C200"/>
    <w:lvl w:ilvl="0" w:tplc="1E1C8700">
      <w:start w:val="1"/>
      <w:numFmt w:val="bullet"/>
      <w:lvlText w:val="-"/>
      <w:lvlJc w:val="left"/>
      <w:pPr>
        <w:ind w:left="1146" w:hanging="360"/>
      </w:pPr>
      <w:rPr>
        <w:rFonts w:ascii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attachedTemplate r:id="rId1"/>
  <w:documentProtection w:formatting="1" w:enforcement="0"/>
  <w:defaultTabStop w:val="1304"/>
  <w:hyphenationZone w:val="425"/>
  <w:characterSpacingControl w:val="doNotCompress"/>
  <w:hdrShapeDefaults>
    <o:shapedefaults v:ext="edit" spidmax="655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68FE"/>
    <w:rsid w:val="00003C39"/>
    <w:rsid w:val="00057EC8"/>
    <w:rsid w:val="00061A05"/>
    <w:rsid w:val="000D7844"/>
    <w:rsid w:val="000F4A46"/>
    <w:rsid w:val="0010326B"/>
    <w:rsid w:val="00135E58"/>
    <w:rsid w:val="00191085"/>
    <w:rsid w:val="00243CA6"/>
    <w:rsid w:val="00276C37"/>
    <w:rsid w:val="00287CD6"/>
    <w:rsid w:val="00297A0B"/>
    <w:rsid w:val="00324C28"/>
    <w:rsid w:val="00325132"/>
    <w:rsid w:val="003252BF"/>
    <w:rsid w:val="00392049"/>
    <w:rsid w:val="003D0F2E"/>
    <w:rsid w:val="003E69C2"/>
    <w:rsid w:val="003F5C1D"/>
    <w:rsid w:val="00402476"/>
    <w:rsid w:val="004031BC"/>
    <w:rsid w:val="004A0138"/>
    <w:rsid w:val="004C0E20"/>
    <w:rsid w:val="004C5CBA"/>
    <w:rsid w:val="004D46FB"/>
    <w:rsid w:val="0056410C"/>
    <w:rsid w:val="005A758E"/>
    <w:rsid w:val="005C58F2"/>
    <w:rsid w:val="005C5A8F"/>
    <w:rsid w:val="005E7C63"/>
    <w:rsid w:val="00650E2F"/>
    <w:rsid w:val="0065480E"/>
    <w:rsid w:val="00712DF4"/>
    <w:rsid w:val="00756629"/>
    <w:rsid w:val="00771232"/>
    <w:rsid w:val="00795DDA"/>
    <w:rsid w:val="007A423E"/>
    <w:rsid w:val="007E5F33"/>
    <w:rsid w:val="007F0AD8"/>
    <w:rsid w:val="008025F9"/>
    <w:rsid w:val="0080546C"/>
    <w:rsid w:val="008770ED"/>
    <w:rsid w:val="008B1AC4"/>
    <w:rsid w:val="00901D6A"/>
    <w:rsid w:val="00942222"/>
    <w:rsid w:val="00A14DD1"/>
    <w:rsid w:val="00A34972"/>
    <w:rsid w:val="00A42C9E"/>
    <w:rsid w:val="00A864A4"/>
    <w:rsid w:val="00AC55A7"/>
    <w:rsid w:val="00AD293D"/>
    <w:rsid w:val="00B26638"/>
    <w:rsid w:val="00B33F83"/>
    <w:rsid w:val="00B368FE"/>
    <w:rsid w:val="00BE67FD"/>
    <w:rsid w:val="00C2563E"/>
    <w:rsid w:val="00C44603"/>
    <w:rsid w:val="00C57CAE"/>
    <w:rsid w:val="00C67F58"/>
    <w:rsid w:val="00CF2330"/>
    <w:rsid w:val="00CF50F8"/>
    <w:rsid w:val="00D05EB1"/>
    <w:rsid w:val="00D324BE"/>
    <w:rsid w:val="00D93E94"/>
    <w:rsid w:val="00DD47EF"/>
    <w:rsid w:val="00DF2F05"/>
    <w:rsid w:val="00E54C86"/>
    <w:rsid w:val="00E64EBA"/>
    <w:rsid w:val="00E9041C"/>
    <w:rsid w:val="00EA1E74"/>
    <w:rsid w:val="00F4727E"/>
    <w:rsid w:val="00F70C9C"/>
    <w:rsid w:val="00FC5665"/>
    <w:rsid w:val="00FF7E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5537"/>
    <o:shapelayout v:ext="edit">
      <o:idmap v:ext="edit" data="1"/>
    </o:shapelayout>
  </w:shapeDefaults>
  <w:decimalSymbol w:val=","/>
  <w:listSeparator w:val=";"/>
  <w14:docId w14:val="54BA2DCF"/>
  <w15:chartTrackingRefBased/>
  <w15:docId w15:val="{ED8F44EA-7DF6-4BD8-9BB3-9984F22084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B368FE"/>
  </w:style>
  <w:style w:type="paragraph" w:styleId="Rubrik2">
    <w:name w:val="heading 2"/>
    <w:basedOn w:val="Normal"/>
    <w:next w:val="Normal"/>
    <w:link w:val="Rubrik2Char"/>
    <w:qFormat/>
    <w:rsid w:val="00061A05"/>
    <w:pPr>
      <w:keepNext/>
      <w:spacing w:before="240" w:after="60" w:line="240" w:lineRule="auto"/>
      <w:outlineLvl w:val="1"/>
    </w:pPr>
    <w:rPr>
      <w:rFonts w:ascii="Arial" w:eastAsia="Times New Roman" w:hAnsi="Arial" w:cs="Arial"/>
      <w:b/>
      <w:bCs/>
      <w:iCs/>
      <w:sz w:val="26"/>
      <w:szCs w:val="28"/>
      <w:lang w:eastAsia="sv-SE"/>
    </w:rPr>
  </w:style>
  <w:style w:type="paragraph" w:styleId="Rubrik3">
    <w:name w:val="heading 3"/>
    <w:basedOn w:val="Normal"/>
    <w:next w:val="Normal"/>
    <w:link w:val="Rubrik3Char"/>
    <w:qFormat/>
    <w:rsid w:val="00061A05"/>
    <w:pPr>
      <w:keepNext/>
      <w:spacing w:before="240" w:after="60" w:line="240" w:lineRule="auto"/>
      <w:outlineLvl w:val="2"/>
    </w:pPr>
    <w:rPr>
      <w:rFonts w:ascii="Arial" w:eastAsia="Times New Roman" w:hAnsi="Arial" w:cs="Arial"/>
      <w:b/>
      <w:bCs/>
      <w:sz w:val="24"/>
      <w:szCs w:val="26"/>
      <w:lang w:eastAsia="sv-SE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Ingetavstnd">
    <w:name w:val="No Spacing"/>
    <w:link w:val="IngetavstndChar"/>
    <w:uiPriority w:val="1"/>
    <w:qFormat/>
    <w:rsid w:val="005C5A8F"/>
    <w:pPr>
      <w:spacing w:after="0" w:line="240" w:lineRule="auto"/>
    </w:pPr>
  </w:style>
  <w:style w:type="paragraph" w:styleId="Sidhuvud">
    <w:name w:val="header"/>
    <w:basedOn w:val="Normal"/>
    <w:link w:val="SidhuvudChar"/>
    <w:uiPriority w:val="99"/>
    <w:unhideWhenUsed/>
    <w:rsid w:val="005C5A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rsid w:val="005C5A8F"/>
  </w:style>
  <w:style w:type="paragraph" w:styleId="Sidfot">
    <w:name w:val="footer"/>
    <w:basedOn w:val="Normal"/>
    <w:link w:val="SidfotChar"/>
    <w:uiPriority w:val="99"/>
    <w:unhideWhenUsed/>
    <w:rsid w:val="005C5A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rsid w:val="005C5A8F"/>
  </w:style>
  <w:style w:type="paragraph" w:customStyle="1" w:styleId="RubrikArialfet16p">
    <w:name w:val="Rubrik Arial fet 16 p"/>
    <w:basedOn w:val="Ingetavstnd"/>
    <w:link w:val="RubrikArialfet16pChar"/>
    <w:qFormat/>
    <w:rsid w:val="007E5F33"/>
    <w:pPr>
      <w:pBdr>
        <w:bottom w:val="single" w:sz="4" w:space="1" w:color="auto"/>
      </w:pBdr>
      <w:tabs>
        <w:tab w:val="left" w:pos="8789"/>
      </w:tabs>
      <w:spacing w:before="600" w:after="60"/>
    </w:pPr>
    <w:rPr>
      <w:rFonts w:ascii="Arial" w:hAnsi="Arial" w:cs="Arial"/>
      <w:b/>
      <w:sz w:val="32"/>
      <w:szCs w:val="32"/>
    </w:rPr>
  </w:style>
  <w:style w:type="paragraph" w:customStyle="1" w:styleId="RubrikArialfet12p">
    <w:name w:val="Rubrik Arial fet 12 p"/>
    <w:basedOn w:val="Ingetavstnd"/>
    <w:link w:val="RubrikArialfet12pChar"/>
    <w:qFormat/>
    <w:rsid w:val="007E5F33"/>
    <w:pPr>
      <w:spacing w:before="240" w:after="60"/>
    </w:pPr>
    <w:rPr>
      <w:rFonts w:ascii="Arial" w:hAnsi="Arial" w:cs="Arial"/>
      <w:b/>
      <w:sz w:val="24"/>
      <w:szCs w:val="24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7E5F33"/>
  </w:style>
  <w:style w:type="character" w:customStyle="1" w:styleId="RubrikArialfet16pChar">
    <w:name w:val="Rubrik Arial fet 16 p Char"/>
    <w:basedOn w:val="IngetavstndChar"/>
    <w:link w:val="RubrikArialfet16p"/>
    <w:rsid w:val="007E5F33"/>
    <w:rPr>
      <w:rFonts w:ascii="Arial" w:hAnsi="Arial" w:cs="Arial"/>
      <w:b/>
      <w:sz w:val="32"/>
      <w:szCs w:val="32"/>
    </w:rPr>
  </w:style>
  <w:style w:type="paragraph" w:customStyle="1" w:styleId="RubrikArialfet14p">
    <w:name w:val="Rubrik Arial fet 14 p"/>
    <w:basedOn w:val="Ingetavstnd"/>
    <w:link w:val="RubrikArialfet14pChar"/>
    <w:qFormat/>
    <w:rsid w:val="007E5F33"/>
    <w:pPr>
      <w:spacing w:before="240" w:after="60"/>
    </w:pPr>
    <w:rPr>
      <w:rFonts w:ascii="Arial" w:hAnsi="Arial" w:cs="Arial"/>
      <w:b/>
      <w:sz w:val="28"/>
      <w:szCs w:val="28"/>
    </w:rPr>
  </w:style>
  <w:style w:type="character" w:customStyle="1" w:styleId="RubrikArialfet12pChar">
    <w:name w:val="Rubrik Arial fet 12 p Char"/>
    <w:basedOn w:val="IngetavstndChar"/>
    <w:link w:val="RubrikArialfet12p"/>
    <w:rsid w:val="007E5F33"/>
    <w:rPr>
      <w:rFonts w:ascii="Arial" w:hAnsi="Arial" w:cs="Arial"/>
      <w:b/>
      <w:sz w:val="24"/>
      <w:szCs w:val="24"/>
    </w:rPr>
  </w:style>
  <w:style w:type="paragraph" w:customStyle="1" w:styleId="BrdtextTimesNewRoman12p">
    <w:name w:val="Brödtext Times New Roman 12 p"/>
    <w:basedOn w:val="Ingetavstnd"/>
    <w:link w:val="BrdtextTimesNewRoman12pChar"/>
    <w:qFormat/>
    <w:rsid w:val="007E5F33"/>
    <w:rPr>
      <w:rFonts w:ascii="Times New Roman" w:hAnsi="Times New Roman" w:cs="Times New Roman"/>
      <w:sz w:val="24"/>
      <w:szCs w:val="24"/>
    </w:rPr>
  </w:style>
  <w:style w:type="character" w:customStyle="1" w:styleId="RubrikArialfet14pChar">
    <w:name w:val="Rubrik Arial fet 14 p Char"/>
    <w:basedOn w:val="IngetavstndChar"/>
    <w:link w:val="RubrikArialfet14p"/>
    <w:rsid w:val="007E5F33"/>
    <w:rPr>
      <w:rFonts w:ascii="Arial" w:hAnsi="Arial" w:cs="Arial"/>
      <w:b/>
      <w:sz w:val="28"/>
      <w:szCs w:val="28"/>
    </w:rPr>
  </w:style>
  <w:style w:type="character" w:customStyle="1" w:styleId="BrdtextTimesNewRoman12pChar">
    <w:name w:val="Brödtext Times New Roman 12 p Char"/>
    <w:basedOn w:val="IngetavstndChar"/>
    <w:link w:val="BrdtextTimesNewRoman12p"/>
    <w:rsid w:val="007E5F33"/>
    <w:rPr>
      <w:rFonts w:ascii="Times New Roman" w:hAnsi="Times New Roman" w:cs="Times New Roman"/>
      <w:sz w:val="24"/>
      <w:szCs w:val="24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D93E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D93E94"/>
    <w:rPr>
      <w:rFonts w:ascii="Segoe UI" w:hAnsi="Segoe UI" w:cs="Segoe UI"/>
      <w:sz w:val="18"/>
      <w:szCs w:val="18"/>
    </w:rPr>
  </w:style>
  <w:style w:type="table" w:styleId="Tabellrutnt">
    <w:name w:val="Table Grid"/>
    <w:basedOn w:val="Normaltabell"/>
    <w:uiPriority w:val="39"/>
    <w:rsid w:val="00D93E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ubrik3Char">
    <w:name w:val="Rubrik 3 Char"/>
    <w:basedOn w:val="Standardstycketeckensnitt"/>
    <w:link w:val="Rubrik3"/>
    <w:rsid w:val="00061A05"/>
    <w:rPr>
      <w:rFonts w:ascii="Arial" w:eastAsia="Times New Roman" w:hAnsi="Arial" w:cs="Arial"/>
      <w:b/>
      <w:bCs/>
      <w:sz w:val="24"/>
      <w:szCs w:val="26"/>
      <w:lang w:eastAsia="sv-SE"/>
    </w:rPr>
  </w:style>
  <w:style w:type="character" w:customStyle="1" w:styleId="Rubrik2Char">
    <w:name w:val="Rubrik 2 Char"/>
    <w:basedOn w:val="Standardstycketeckensnitt"/>
    <w:link w:val="Rubrik2"/>
    <w:rsid w:val="00061A05"/>
    <w:rPr>
      <w:rFonts w:ascii="Arial" w:eastAsia="Times New Roman" w:hAnsi="Arial" w:cs="Arial"/>
      <w:b/>
      <w:bCs/>
      <w:iCs/>
      <w:sz w:val="26"/>
      <w:szCs w:val="28"/>
      <w:lang w:eastAsia="sv-SE"/>
    </w:rPr>
  </w:style>
  <w:style w:type="character" w:styleId="Hyperlnk">
    <w:name w:val="Hyperlink"/>
    <w:uiPriority w:val="99"/>
    <w:rsid w:val="00B368FE"/>
    <w:rPr>
      <w:color w:val="0000FF"/>
      <w:u w:val="single"/>
    </w:rPr>
  </w:style>
  <w:style w:type="paragraph" w:styleId="Liststycke">
    <w:name w:val="List Paragraph"/>
    <w:basedOn w:val="Normal"/>
    <w:uiPriority w:val="34"/>
    <w:qFormat/>
    <w:rsid w:val="00B368FE"/>
    <w:pPr>
      <w:ind w:left="720"/>
      <w:contextualSpacing/>
    </w:pPr>
  </w:style>
  <w:style w:type="character" w:styleId="AnvndHyperlnk">
    <w:name w:val="FollowedHyperlink"/>
    <w:basedOn w:val="Standardstycketeckensnitt"/>
    <w:uiPriority w:val="99"/>
    <w:semiHidden/>
    <w:unhideWhenUsed/>
    <w:rsid w:val="003D0F2E"/>
    <w:rPr>
      <w:color w:val="954F72" w:themeColor="followedHyperlink"/>
      <w:u w:val="single"/>
    </w:rPr>
  </w:style>
  <w:style w:type="character" w:styleId="Platshllartext">
    <w:name w:val="Placeholder Text"/>
    <w:basedOn w:val="Standardstycketeckensnitt"/>
    <w:uiPriority w:val="99"/>
    <w:semiHidden/>
    <w:rsid w:val="00287CD6"/>
    <w:rPr>
      <w:color w:val="808080"/>
    </w:rPr>
  </w:style>
  <w:style w:type="character" w:customStyle="1" w:styleId="Formatmall2">
    <w:name w:val="Formatmall2"/>
    <w:basedOn w:val="Standardstycketeckensnitt"/>
    <w:uiPriority w:val="1"/>
    <w:rsid w:val="00287CD6"/>
    <w:rPr>
      <w:rFonts w:ascii="Arial" w:hAnsi="Arial"/>
      <w:b/>
      <w:sz w:val="20"/>
    </w:rPr>
  </w:style>
  <w:style w:type="character" w:customStyle="1" w:styleId="Formatmall5">
    <w:name w:val="Formatmall5"/>
    <w:basedOn w:val="Standardstycketeckensnitt"/>
    <w:uiPriority w:val="1"/>
    <w:rsid w:val="00287CD6"/>
    <w:rPr>
      <w:rFonts w:ascii="Arial" w:hAnsi="Arial"/>
      <w:sz w:val="20"/>
    </w:rPr>
  </w:style>
  <w:style w:type="character" w:customStyle="1" w:styleId="Arial9">
    <w:name w:val="Arial 9"/>
    <w:basedOn w:val="Standardstycketeckensnitt"/>
    <w:uiPriority w:val="1"/>
    <w:rsid w:val="00287CD6"/>
    <w:rPr>
      <w:rFonts w:ascii="Arial" w:hAnsi="Arial"/>
      <w:sz w:val="18"/>
    </w:rPr>
  </w:style>
  <w:style w:type="character" w:customStyle="1" w:styleId="Formatmall6">
    <w:name w:val="Formatmall6"/>
    <w:basedOn w:val="Standardstycketeckensnitt"/>
    <w:uiPriority w:val="1"/>
    <w:rsid w:val="00287CD6"/>
    <w:rPr>
      <w:rFonts w:ascii="Arial" w:hAnsi="Arial"/>
      <w:sz w:val="24"/>
    </w:rPr>
  </w:style>
  <w:style w:type="character" w:customStyle="1" w:styleId="Formatmall1">
    <w:name w:val="Formatmall1"/>
    <w:basedOn w:val="Standardstycketeckensnitt"/>
    <w:uiPriority w:val="1"/>
    <w:rsid w:val="00287CD6"/>
    <w:rPr>
      <w:rFonts w:ascii="Calibri" w:hAnsi="Calibri"/>
      <w:b/>
      <w:color w:val="auto"/>
      <w:sz w:val="28"/>
    </w:rPr>
  </w:style>
  <w:style w:type="character" w:customStyle="1" w:styleId="Formatmall3">
    <w:name w:val="Formatmall3"/>
    <w:basedOn w:val="Standardstycketeckensnitt"/>
    <w:uiPriority w:val="1"/>
    <w:rsid w:val="00402476"/>
    <w:rPr>
      <w:rFonts w:ascii="Calibri" w:hAnsi="Calibri"/>
      <w:color w:val="auto"/>
      <w:sz w:val="28"/>
    </w:rPr>
  </w:style>
  <w:style w:type="character" w:customStyle="1" w:styleId="Formatmall4">
    <w:name w:val="Formatmall4"/>
    <w:basedOn w:val="Standardstycketeckensnitt"/>
    <w:uiPriority w:val="1"/>
    <w:rsid w:val="00C2563E"/>
    <w:rPr>
      <w:rFonts w:ascii="Calibri" w:hAnsi="Calibri"/>
      <w:color w:val="auto"/>
      <w:sz w:val="24"/>
    </w:rPr>
  </w:style>
  <w:style w:type="character" w:customStyle="1" w:styleId="Formatmall7">
    <w:name w:val="Formatmall7"/>
    <w:basedOn w:val="Standardstycketeckensnitt"/>
    <w:uiPriority w:val="1"/>
    <w:rsid w:val="00B33F83"/>
    <w:rPr>
      <w:rFonts w:ascii="Calibri" w:hAnsi="Calibri"/>
      <w:color w:val="auto"/>
      <w:sz w:val="28"/>
      <w:u w:val="single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65480E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65480E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65480E"/>
    <w:rPr>
      <w:sz w:val="20"/>
      <w:szCs w:val="20"/>
    </w:rPr>
  </w:style>
  <w:style w:type="character" w:customStyle="1" w:styleId="Formatmall8">
    <w:name w:val="Formatmall8"/>
    <w:basedOn w:val="Standardstycketeckensnitt"/>
    <w:uiPriority w:val="1"/>
    <w:rsid w:val="00942222"/>
    <w:rPr>
      <w:rFonts w:ascii="Calibri" w:hAnsi="Calibri"/>
      <w:color w:val="auto"/>
      <w:sz w:val="28"/>
      <w:u w:val="single"/>
    </w:rPr>
  </w:style>
  <w:style w:type="character" w:customStyle="1" w:styleId="Formatmall9">
    <w:name w:val="Formatmall9"/>
    <w:basedOn w:val="Standardstycketeckensnitt"/>
    <w:uiPriority w:val="1"/>
    <w:rsid w:val="008B1AC4"/>
    <w:rPr>
      <w:rFonts w:ascii="Calibri" w:hAnsi="Calibri"/>
      <w:color w:val="auto"/>
      <w:sz w:val="28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795DD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s://www.nusjukvarden.se/om-nu-sjukvarden/vardgivare/vardhygien/smittsparning/" TargetMode="External" Id="rId13" /><Relationship Type="http://schemas.openxmlformats.org/officeDocument/2006/relationships/hyperlink" Target="https://www.nusjukvarden.se/om-nu-sjukvarden/vardgivare/vardhygien/nu-sjukvarden/" TargetMode="External" Id="rId8" /><Relationship Type="http://schemas.openxmlformats.org/officeDocument/2006/relationships/settings" Target="settings.xml" Id="rId3" /><Relationship Type="http://schemas.openxmlformats.org/officeDocument/2006/relationships/hyperlink" Target="https://www.nusjukvarden.se/om-nu-sjukvarden/vardgivare/vardhygien/smittsparning/" TargetMode="External" Id="rId12" /><Relationship Type="http://schemas.openxmlformats.org/officeDocument/2006/relationships/hyperlink" Target="mailto:vardhygien.nu@vgregion.se" TargetMode="External" Id="rId7" /><Relationship Type="http://schemas.openxmlformats.org/officeDocument/2006/relationships/theme" Target="theme/theme1.xml" Id="rId16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hyperlink" Target="https://www.nusjukvarden.se/om-nu-sjukvarden/vardgivare/vardhygien/smittsparning/" TargetMode="External" Id="rId11" /><Relationship Type="http://schemas.openxmlformats.org/officeDocument/2006/relationships/endnotes" Target="endnotes.xml" Id="rId6" /><Relationship Type="http://schemas.openxmlformats.org/officeDocument/2006/relationships/glossaryDocument" Target="glossary/document.xml" Id="rId15" /><Relationship Type="http://schemas.openxmlformats.org/officeDocument/2006/relationships/footnotes" Target="footnotes.xml" Id="rId5" /><Relationship Type="http://schemas.openxmlformats.org/officeDocument/2006/relationships/footer" Target="footer1.xml" Id="rId10" /><Relationship Type="http://schemas.openxmlformats.org/officeDocument/2006/relationships/fontTable" Target="fontTable.xml" Id="rId14" /><Relationship Type="http://schemas.openxmlformats.org/officeDocument/2006/relationships/webSettings" Target="webSettings.xml" Id="rId4" /><Relationship Type="http://schemas.openxmlformats.org/officeDocument/2006/relationships/header" Target="header1.xml" Id="rId9" /></Relationships>
</file>

<file path=word/_rels/header1.xml.rels><?xml version="1.0" encoding="UTF-8"?>

<Relationships xmlns="http://schemas.openxmlformats.org/package/2006/relationships">
  <Relationship Id="rId1" Type="http://schemas.openxmlformats.org/officeDocument/2006/relationships/image" Target="media/image1.png"/>
  <Relationship Id="rId2" Type="http://schemas.openxmlformats.org/officeDocument/2006/relationships/image" Target="media/image2.png"/>
</Relationships>

</file>

<file path=word/_rels/settings.xml.rels><?xml version="1.0" encoding="UTF-8"?>

<Relationships xmlns="http://schemas.openxmlformats.org/package/2006/relationships">
  <Relationship Id="rId1" Type="http://schemas.openxmlformats.org/officeDocument/2006/relationships/attachedTemplate" TargetMode="External" Target="file://///vgregion.se/Gem/NU.Med.VardHyg/Gemensam/5.%20MALLAR/3.%20Alfrescodokument/St&#229;ende.dotx"/>
</Relationships>

</file>

<file path=word/glossary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</Relationships>
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FB8302CBB617487AA0E2437B24AC2FB0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49179438-1634-42D3-835F-BDE33BECDFA2}"/>
      </w:docPartPr>
      <w:docPartBody>
        <w:p w:rsidR="009B6D2B" w:rsidRDefault="00D865A2" w:rsidP="00D865A2">
          <w:pPr>
            <w:pStyle w:val="FB8302CBB617487AA0E2437B24AC2FB010"/>
          </w:pPr>
          <w:r>
            <w:rPr>
              <w:rStyle w:val="Platshllartext"/>
            </w:rPr>
            <w:t>Skriv in text</w:t>
          </w:r>
        </w:p>
      </w:docPartBody>
    </w:docPart>
    <w:docPart>
      <w:docPartPr>
        <w:name w:val="8FA3D5F1FB22450AB8457D1AF9FCDA88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692AAC3F-B67D-4904-9B70-898579ADDC41}"/>
      </w:docPartPr>
      <w:docPartBody>
        <w:p w:rsidR="009B6D2B" w:rsidRDefault="00D865A2" w:rsidP="00D865A2">
          <w:pPr>
            <w:pStyle w:val="8FA3D5F1FB22450AB8457D1AF9FCDA8810"/>
          </w:pPr>
          <w:r>
            <w:rPr>
              <w:rStyle w:val="Platshllartext"/>
            </w:rPr>
            <w:t>Skriv in text</w:t>
          </w:r>
        </w:p>
      </w:docPartBody>
    </w:docPart>
    <w:docPart>
      <w:docPartPr>
        <w:name w:val="B59694149C114004AC9BC79F8E2FD778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09C229DF-0B34-452C-8178-B6E2B3742786}"/>
      </w:docPartPr>
      <w:docPartBody>
        <w:p w:rsidR="009B6D2B" w:rsidRDefault="00D865A2" w:rsidP="00D865A2">
          <w:pPr>
            <w:pStyle w:val="B59694149C114004AC9BC79F8E2FD77810"/>
          </w:pPr>
          <w:r>
            <w:rPr>
              <w:rStyle w:val="Platshllartext"/>
            </w:rPr>
            <w:t>Namn, telefonnummer och e-post</w:t>
          </w:r>
        </w:p>
      </w:docPartBody>
    </w:docPart>
    <w:docPart>
      <w:docPartPr>
        <w:name w:val="3650DB0F025340A19E7A2C7A6C9A18F3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486DCF26-4180-4F10-B1B1-82AE3F653752}"/>
      </w:docPartPr>
      <w:docPartBody>
        <w:p w:rsidR="009B6D2B" w:rsidRDefault="00D865A2" w:rsidP="00D865A2">
          <w:pPr>
            <w:pStyle w:val="3650DB0F025340A19E7A2C7A6C9A18F310"/>
          </w:pPr>
          <w:r w:rsidRPr="00AA4770">
            <w:rPr>
              <w:rStyle w:val="Platshllartext"/>
            </w:rPr>
            <w:t>Klicka för datum</w:t>
          </w:r>
        </w:p>
      </w:docPartBody>
    </w:docPart>
    <w:docPart>
      <w:docPartPr>
        <w:name w:val="9518BA39EF4442999D1B5EAAA1BE1CC7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D1A5ED34-E46F-4A3C-A27D-B277903C3692}"/>
      </w:docPartPr>
      <w:docPartBody>
        <w:p w:rsidR="009B6D2B" w:rsidRDefault="00D865A2" w:rsidP="00D865A2">
          <w:pPr>
            <w:pStyle w:val="9518BA39EF4442999D1B5EAAA1BE1CC710"/>
          </w:pPr>
          <w:r w:rsidRPr="00AA4770">
            <w:rPr>
              <w:rStyle w:val="Platshllartext"/>
            </w:rPr>
            <w:t>Klicka för datum</w:t>
          </w:r>
        </w:p>
      </w:docPartBody>
    </w:docPart>
    <w:docPart>
      <w:docPartPr>
        <w:name w:val="D45EF152499B44DDA166D8B1855490DD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8247C8B5-8E00-4CB2-AA1B-0826E03B63AC}"/>
      </w:docPartPr>
      <w:docPartBody>
        <w:p w:rsidR="009B6D2B" w:rsidRDefault="00D865A2" w:rsidP="00D865A2">
          <w:pPr>
            <w:pStyle w:val="D45EF152499B44DDA166D8B1855490DD10"/>
          </w:pPr>
          <w:r>
            <w:rPr>
              <w:rStyle w:val="Platshllartext"/>
            </w:rPr>
            <w:t>JA/NEJ ev behov av kommentar?</w:t>
          </w:r>
        </w:p>
      </w:docPartBody>
    </w:docPart>
    <w:docPart>
      <w:docPartPr>
        <w:name w:val="5FFB8BBE643E48FCA33A870E40A93A47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CAF1DC45-32AC-477F-9EA2-9F7A68042D50}"/>
      </w:docPartPr>
      <w:docPartBody>
        <w:p w:rsidR="009B6D2B" w:rsidRDefault="00D865A2" w:rsidP="00D865A2">
          <w:pPr>
            <w:pStyle w:val="5FFB8BBE643E48FCA33A870E40A93A4710"/>
          </w:pPr>
          <w:r>
            <w:rPr>
              <w:rStyle w:val="Platshllartext"/>
            </w:rPr>
            <w:t>Namn, telefonnummer och e-post</w:t>
          </w:r>
        </w:p>
      </w:docPartBody>
    </w:docPart>
    <w:docPart>
      <w:docPartPr>
        <w:name w:val="E096F56423CC467EA797BDF73A3BF99A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EDA84AF1-B04D-4ABF-81B8-A6FB37E4628F}"/>
      </w:docPartPr>
      <w:docPartBody>
        <w:p w:rsidR="009B6D2B" w:rsidRDefault="00D865A2" w:rsidP="00D865A2">
          <w:pPr>
            <w:pStyle w:val="E096F56423CC467EA797BDF73A3BF99A10"/>
          </w:pPr>
          <w:r>
            <w:rPr>
              <w:rStyle w:val="Platshllartext"/>
            </w:rPr>
            <w:t>Namn och telefonnummer</w:t>
          </w:r>
        </w:p>
      </w:docPartBody>
    </w:docPart>
    <w:docPart>
      <w:docPartPr>
        <w:name w:val="518CABCE5D284B3096AB8D06E4C93A3B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CDC8FF71-7623-4663-A180-27A0AE212C30}"/>
      </w:docPartPr>
      <w:docPartBody>
        <w:p w:rsidR="009B6D2B" w:rsidRDefault="00D865A2" w:rsidP="00D865A2">
          <w:pPr>
            <w:pStyle w:val="518CABCE5D284B3096AB8D06E4C93A3B10"/>
          </w:pPr>
          <w:r>
            <w:rPr>
              <w:rStyle w:val="Platshllartext"/>
            </w:rPr>
            <w:t>Namn och telefonnummer</w:t>
          </w:r>
        </w:p>
      </w:docPartBody>
    </w:docPart>
    <w:docPart>
      <w:docPartPr>
        <w:name w:val="B8C549B22A3149DAB901E99B4E14C1B1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B242E6B7-782B-4E5C-B832-FEEB08D4B6D5}"/>
      </w:docPartPr>
      <w:docPartBody>
        <w:p w:rsidR="00E67ACB" w:rsidRDefault="00D865A2" w:rsidP="00D865A2">
          <w:pPr>
            <w:pStyle w:val="B8C549B22A3149DAB901E99B4E14C1B19"/>
          </w:pPr>
          <w:r>
            <w:rPr>
              <w:rStyle w:val="Platshllartext"/>
            </w:rPr>
            <w:t>Dubbelklicka och skriv in VH-nr</w:t>
          </w:r>
        </w:p>
      </w:docPartBody>
    </w:docPart>
    <w:docPart>
      <w:docPartPr>
        <w:name w:val="4172C4A23A944F9E9230D0CBA3E1C0FD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B68C9B23-BFA6-4EBC-A5D1-D9BFCE45E375}"/>
      </w:docPartPr>
      <w:docPartBody>
        <w:p w:rsidR="00490B15" w:rsidRDefault="00D865A2" w:rsidP="00D865A2">
          <w:pPr>
            <w:pStyle w:val="4172C4A23A944F9E9230D0CBA3E1C0FD9"/>
          </w:pPr>
          <w:r>
            <w:rPr>
              <w:rStyle w:val="Platshllartext"/>
            </w:rPr>
            <w:t>Namn och telefonnummer</w:t>
          </w:r>
        </w:p>
      </w:docPartBody>
    </w:docPart>
    <w:docPart>
      <w:docPartPr>
        <w:name w:val="E6945A58C4684205A0256AF2945573FE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76F2C24C-FB9E-4C53-8AA1-5B91E37CAD78}"/>
      </w:docPartPr>
      <w:docPartBody>
        <w:p w:rsidR="00490B15" w:rsidRDefault="00D865A2" w:rsidP="00D865A2">
          <w:pPr>
            <w:pStyle w:val="E6945A58C4684205A0256AF2945573FE9"/>
          </w:pPr>
          <w:r w:rsidRPr="00AA4770">
            <w:rPr>
              <w:rStyle w:val="Platshllartext"/>
            </w:rPr>
            <w:t>Klicka för datum</w:t>
          </w:r>
        </w:p>
      </w:docPartBody>
    </w:docPart>
    <w:docPart>
      <w:docPartPr>
        <w:name w:val="E57EF486CE5E4488B2FD7C95B8EFFA3A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320B4C05-C9A9-46EC-B4A6-AEF69D419C88}"/>
      </w:docPartPr>
      <w:docPartBody>
        <w:p w:rsidR="00F80D59" w:rsidRDefault="00D865A2" w:rsidP="00D865A2">
          <w:pPr>
            <w:pStyle w:val="E57EF486CE5E4488B2FD7C95B8EFFA3A9"/>
          </w:pPr>
          <w:r>
            <w:rPr>
              <w:rStyle w:val="Platshllartext"/>
            </w:rPr>
            <w:t xml:space="preserve">Om </w:t>
          </w:r>
          <w:r w:rsidRPr="008B1AC4">
            <w:rPr>
              <w:rStyle w:val="Platshllartext"/>
              <w:i/>
            </w:rPr>
            <w:t>Annat</w:t>
          </w:r>
          <w:r>
            <w:rPr>
              <w:rStyle w:val="Platshllartext"/>
            </w:rPr>
            <w:t xml:space="preserve"> fyll i vad</w:t>
          </w:r>
        </w:p>
      </w:docPartBody>
    </w:docPart>
    <w:docPart>
      <w:docPartPr>
        <w:name w:val="A03D325C01E6452E8D53185B10BB7709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7F0388E1-6885-4164-A51E-F4E44957889F}"/>
      </w:docPartPr>
      <w:docPartBody>
        <w:p w:rsidR="00AE3E10" w:rsidRDefault="00D865A2" w:rsidP="00D865A2">
          <w:pPr>
            <w:pStyle w:val="A03D325C01E6452E8D53185B10BB77098"/>
          </w:pPr>
          <w:r>
            <w:rPr>
              <w:rStyle w:val="Platshllartext"/>
            </w:rPr>
            <w:t>Klicka och välj</w:t>
          </w:r>
        </w:p>
      </w:docPartBody>
    </w:docPart>
    <w:docPart>
      <w:docPartPr>
        <w:name w:val="2FD1614C61C8440CACADBEC15837880C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98057DF0-13C6-40A1-BB76-F370BC3B62F9}"/>
      </w:docPartPr>
      <w:docPartBody>
        <w:p w:rsidR="006C143F" w:rsidRDefault="00D865A2" w:rsidP="00D865A2">
          <w:pPr>
            <w:pStyle w:val="2FD1614C61C8440CACADBEC15837880C7"/>
          </w:pPr>
          <w:r>
            <w:rPr>
              <w:rStyle w:val="Platshllartext"/>
            </w:rPr>
            <w:t>Fyll i antal</w:t>
          </w:r>
        </w:p>
      </w:docPartBody>
    </w:docPart>
    <w:docPart>
      <w:docPartPr>
        <w:name w:val="44967148BFCC4DA7A0D6B3EFC5DA3EE4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F09C921D-72B1-4A7A-92CD-DC03D76DFC2C}"/>
      </w:docPartPr>
      <w:docPartBody>
        <w:p w:rsidR="006C143F" w:rsidRDefault="00D865A2" w:rsidP="00D865A2">
          <w:pPr>
            <w:pStyle w:val="44967148BFCC4DA7A0D6B3EFC5DA3EE47"/>
          </w:pPr>
          <w:r>
            <w:rPr>
              <w:rStyle w:val="Platshllartext"/>
            </w:rPr>
            <w:t>Fyll i antal</w:t>
          </w:r>
        </w:p>
      </w:docPartBody>
    </w:docPart>
    <w:docPart>
      <w:docPartPr>
        <w:name w:val="0D3516B7559B43A6B426A821FB92B6F3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33D50D11-CB56-48E6-B7F5-A8DC31490ECC}"/>
      </w:docPartPr>
      <w:docPartBody>
        <w:p w:rsidR="006C143F" w:rsidRDefault="00D865A2" w:rsidP="00D865A2">
          <w:pPr>
            <w:pStyle w:val="0D3516B7559B43A6B426A821FB92B6F37"/>
          </w:pPr>
          <w:r>
            <w:rPr>
              <w:rStyle w:val="Platshllartext"/>
            </w:rPr>
            <w:t>Fyll i antal</w:t>
          </w:r>
        </w:p>
      </w:docPartBody>
    </w:docPart>
    <w:docPart>
      <w:docPartPr>
        <w:name w:val="5C95D503ED864E4996A4B54493D290A3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3C8EF1A1-9183-4B6F-94E2-91ADA0C8B684}"/>
      </w:docPartPr>
      <w:docPartBody>
        <w:p w:rsidR="006C143F" w:rsidRDefault="00D865A2" w:rsidP="00D865A2">
          <w:pPr>
            <w:pStyle w:val="5C95D503ED864E4996A4B54493D290A37"/>
          </w:pPr>
          <w:r>
            <w:rPr>
              <w:rStyle w:val="Platshllartext"/>
            </w:rPr>
            <w:t>Fyll i antal</w:t>
          </w:r>
        </w:p>
      </w:docPartBody>
    </w:docPart>
    <w:docPart>
      <w:docPartPr>
        <w:name w:val="0F9D902F9CC6448E9667DA53C5934E09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AAE6FE2D-42E9-41D2-AE89-6B85BA148F46}"/>
      </w:docPartPr>
      <w:docPartBody>
        <w:p w:rsidR="00DA640C" w:rsidRDefault="00D865A2" w:rsidP="00D865A2">
          <w:pPr>
            <w:pStyle w:val="0F9D902F9CC6448E9667DA53C5934E096"/>
          </w:pPr>
          <w:r>
            <w:rPr>
              <w:rStyle w:val="Platshllartext"/>
            </w:rPr>
            <w:t>Klicka här och skriv</w:t>
          </w:r>
        </w:p>
      </w:docPartBody>
    </w:docPart>
    <w:docPart>
      <w:docPartPr>
        <w:name w:val="5A38D01CDE0E4D72B17F737D598047E5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EC95E4FD-CD94-42AB-8544-C4674B5C6FB8}"/>
      </w:docPartPr>
      <w:docPartBody>
        <w:p w:rsidR="00DA640C" w:rsidRDefault="00D865A2" w:rsidP="00D865A2">
          <w:pPr>
            <w:pStyle w:val="5A38D01CDE0E4D72B17F737D598047E56"/>
          </w:pPr>
          <w:r>
            <w:rPr>
              <w:rStyle w:val="Platshllartext"/>
            </w:rPr>
            <w:t>JA eller NEJ</w:t>
          </w:r>
        </w:p>
      </w:docPartBody>
    </w:docPart>
    <w:docPart>
      <w:docPartPr>
        <w:name w:val="5C05BE4E5C0F4FD7860FF1EB57B4464B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527C209E-47AB-4964-9D52-AD440432C265}"/>
      </w:docPartPr>
      <w:docPartBody>
        <w:p w:rsidR="001D5D79" w:rsidRDefault="00D865A2" w:rsidP="00D865A2">
          <w:pPr>
            <w:pStyle w:val="5C05BE4E5C0F4FD7860FF1EB57B4464B5"/>
          </w:pPr>
          <w:r>
            <w:rPr>
              <w:rStyle w:val="Platshllartext"/>
            </w:rPr>
            <w:t>JA eller NEJ</w:t>
          </w:r>
        </w:p>
      </w:docPartBody>
    </w:docPart>
    <w:docPart>
      <w:docPartPr>
        <w:name w:val="FFA739AE80254641A451F5C40362202C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EFA09720-2BA6-482F-B96C-64450D993A02}"/>
      </w:docPartPr>
      <w:docPartBody>
        <w:p w:rsidR="001D5D79" w:rsidRDefault="00D865A2" w:rsidP="00D865A2">
          <w:pPr>
            <w:pStyle w:val="FFA739AE80254641A451F5C40362202C5"/>
          </w:pPr>
          <w:r>
            <w:rPr>
              <w:rStyle w:val="Platshllartext"/>
            </w:rPr>
            <w:t>Klicka här och skriv</w:t>
          </w:r>
        </w:p>
      </w:docPartBody>
    </w:docPart>
    <w:docPart>
      <w:docPartPr>
        <w:name w:val="D5F869E83A9945D5B0A96E2995A83302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551292D3-7A0C-4442-B8E9-403DDFF2398F}"/>
      </w:docPartPr>
      <w:docPartBody>
        <w:p w:rsidR="001D5D79" w:rsidRDefault="00D865A2" w:rsidP="00D865A2">
          <w:pPr>
            <w:pStyle w:val="D5F869E83A9945D5B0A96E2995A833025"/>
          </w:pPr>
          <w:r>
            <w:rPr>
              <w:rStyle w:val="Platshllartext"/>
            </w:rPr>
            <w:t>JA eller NEJ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1304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F5183"/>
    <w:rsid w:val="001D5D79"/>
    <w:rsid w:val="002F5183"/>
    <w:rsid w:val="00490B15"/>
    <w:rsid w:val="005D2392"/>
    <w:rsid w:val="006C143F"/>
    <w:rsid w:val="009B6D2B"/>
    <w:rsid w:val="00AE3E10"/>
    <w:rsid w:val="00D00978"/>
    <w:rsid w:val="00D658FD"/>
    <w:rsid w:val="00D865A2"/>
    <w:rsid w:val="00DA640C"/>
    <w:rsid w:val="00DA6B7F"/>
    <w:rsid w:val="00E67ACB"/>
    <w:rsid w:val="00F80D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v-SE" w:eastAsia="sv-S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styleId="Platshllartext">
    <w:name w:val="Placeholder Text"/>
    <w:basedOn w:val="Standardstycketeckensnitt"/>
    <w:uiPriority w:val="99"/>
    <w:semiHidden/>
    <w:rsid w:val="00D865A2"/>
    <w:rPr>
      <w:color w:val="808080"/>
    </w:rPr>
  </w:style>
  <w:style w:type="paragraph" w:customStyle="1" w:styleId="068A923F9C414E9B97C41861B5933B5B">
    <w:name w:val="068A923F9C414E9B97C41861B5933B5B"/>
    <w:rsid w:val="002F5183"/>
  </w:style>
  <w:style w:type="paragraph" w:customStyle="1" w:styleId="FB8302CBB617487AA0E2437B24AC2FB0">
    <w:name w:val="FB8302CBB617487AA0E2437B24AC2FB0"/>
    <w:rsid w:val="002F5183"/>
  </w:style>
  <w:style w:type="paragraph" w:customStyle="1" w:styleId="8FA3D5F1FB22450AB8457D1AF9FCDA88">
    <w:name w:val="8FA3D5F1FB22450AB8457D1AF9FCDA88"/>
    <w:rsid w:val="002F5183"/>
  </w:style>
  <w:style w:type="paragraph" w:customStyle="1" w:styleId="B59694149C114004AC9BC79F8E2FD778">
    <w:name w:val="B59694149C114004AC9BC79F8E2FD778"/>
    <w:rsid w:val="002F5183"/>
  </w:style>
  <w:style w:type="paragraph" w:customStyle="1" w:styleId="878CDEA7BC8B4182BD763C638C2BB10B">
    <w:name w:val="878CDEA7BC8B4182BD763C638C2BB10B"/>
    <w:rsid w:val="002F5183"/>
  </w:style>
  <w:style w:type="paragraph" w:customStyle="1" w:styleId="3650DB0F025340A19E7A2C7A6C9A18F3">
    <w:name w:val="3650DB0F025340A19E7A2C7A6C9A18F3"/>
    <w:rsid w:val="002F5183"/>
  </w:style>
  <w:style w:type="paragraph" w:customStyle="1" w:styleId="9518BA39EF4442999D1B5EAAA1BE1CC7">
    <w:name w:val="9518BA39EF4442999D1B5EAAA1BE1CC7"/>
    <w:rsid w:val="002F5183"/>
  </w:style>
  <w:style w:type="paragraph" w:customStyle="1" w:styleId="D45EF152499B44DDA166D8B1855490DD">
    <w:name w:val="D45EF152499B44DDA166D8B1855490DD"/>
    <w:rsid w:val="002F5183"/>
  </w:style>
  <w:style w:type="paragraph" w:customStyle="1" w:styleId="327E803C75484F9881AA7AFB2684F538">
    <w:name w:val="327E803C75484F9881AA7AFB2684F538"/>
    <w:rsid w:val="002F5183"/>
  </w:style>
  <w:style w:type="paragraph" w:customStyle="1" w:styleId="5FFB8BBE643E48FCA33A870E40A93A47">
    <w:name w:val="5FFB8BBE643E48FCA33A870E40A93A47"/>
    <w:rsid w:val="002F5183"/>
  </w:style>
  <w:style w:type="paragraph" w:customStyle="1" w:styleId="E096F56423CC467EA797BDF73A3BF99A">
    <w:name w:val="E096F56423CC467EA797BDF73A3BF99A"/>
    <w:rsid w:val="002F5183"/>
  </w:style>
  <w:style w:type="paragraph" w:customStyle="1" w:styleId="518CABCE5D284B3096AB8D06E4C93A3B">
    <w:name w:val="518CABCE5D284B3096AB8D06E4C93A3B"/>
    <w:rsid w:val="002F5183"/>
  </w:style>
  <w:style w:type="paragraph" w:customStyle="1" w:styleId="068A923F9C414E9B97C41861B5933B5B1">
    <w:name w:val="068A923F9C414E9B97C41861B5933B5B1"/>
    <w:rsid w:val="009B6D2B"/>
    <w:rPr>
      <w:rFonts w:eastAsiaTheme="minorHAnsi"/>
      <w:lang w:eastAsia="en-US"/>
    </w:rPr>
  </w:style>
  <w:style w:type="paragraph" w:customStyle="1" w:styleId="FB8302CBB617487AA0E2437B24AC2FB01">
    <w:name w:val="FB8302CBB617487AA0E2437B24AC2FB01"/>
    <w:rsid w:val="009B6D2B"/>
    <w:rPr>
      <w:rFonts w:eastAsiaTheme="minorHAnsi"/>
      <w:lang w:eastAsia="en-US"/>
    </w:rPr>
  </w:style>
  <w:style w:type="paragraph" w:customStyle="1" w:styleId="8FA3D5F1FB22450AB8457D1AF9FCDA881">
    <w:name w:val="8FA3D5F1FB22450AB8457D1AF9FCDA881"/>
    <w:rsid w:val="009B6D2B"/>
    <w:rPr>
      <w:rFonts w:eastAsiaTheme="minorHAnsi"/>
      <w:lang w:eastAsia="en-US"/>
    </w:rPr>
  </w:style>
  <w:style w:type="paragraph" w:customStyle="1" w:styleId="D45EF152499B44DDA166D8B1855490DD1">
    <w:name w:val="D45EF152499B44DDA166D8B1855490DD1"/>
    <w:rsid w:val="009B6D2B"/>
    <w:rPr>
      <w:rFonts w:eastAsiaTheme="minorHAnsi"/>
      <w:lang w:eastAsia="en-US"/>
    </w:rPr>
  </w:style>
  <w:style w:type="paragraph" w:customStyle="1" w:styleId="327E803C75484F9881AA7AFB2684F5381">
    <w:name w:val="327E803C75484F9881AA7AFB2684F5381"/>
    <w:rsid w:val="009B6D2B"/>
    <w:rPr>
      <w:rFonts w:eastAsiaTheme="minorHAnsi"/>
      <w:lang w:eastAsia="en-US"/>
    </w:rPr>
  </w:style>
  <w:style w:type="paragraph" w:customStyle="1" w:styleId="B59694149C114004AC9BC79F8E2FD7781">
    <w:name w:val="B59694149C114004AC9BC79F8E2FD7781"/>
    <w:rsid w:val="009B6D2B"/>
    <w:rPr>
      <w:rFonts w:eastAsiaTheme="minorHAnsi"/>
      <w:lang w:eastAsia="en-US"/>
    </w:rPr>
  </w:style>
  <w:style w:type="paragraph" w:customStyle="1" w:styleId="5FFB8BBE643E48FCA33A870E40A93A471">
    <w:name w:val="5FFB8BBE643E48FCA33A870E40A93A471"/>
    <w:rsid w:val="009B6D2B"/>
    <w:rPr>
      <w:rFonts w:eastAsiaTheme="minorHAnsi"/>
      <w:lang w:eastAsia="en-US"/>
    </w:rPr>
  </w:style>
  <w:style w:type="paragraph" w:customStyle="1" w:styleId="E096F56423CC467EA797BDF73A3BF99A1">
    <w:name w:val="E096F56423CC467EA797BDF73A3BF99A1"/>
    <w:rsid w:val="009B6D2B"/>
    <w:rPr>
      <w:rFonts w:eastAsiaTheme="minorHAnsi"/>
      <w:lang w:eastAsia="en-US"/>
    </w:rPr>
  </w:style>
  <w:style w:type="paragraph" w:customStyle="1" w:styleId="518CABCE5D284B3096AB8D06E4C93A3B1">
    <w:name w:val="518CABCE5D284B3096AB8D06E4C93A3B1"/>
    <w:rsid w:val="009B6D2B"/>
    <w:rPr>
      <w:rFonts w:eastAsiaTheme="minorHAnsi"/>
      <w:lang w:eastAsia="en-US"/>
    </w:rPr>
  </w:style>
  <w:style w:type="paragraph" w:customStyle="1" w:styleId="3650DB0F025340A19E7A2C7A6C9A18F31">
    <w:name w:val="3650DB0F025340A19E7A2C7A6C9A18F31"/>
    <w:rsid w:val="009B6D2B"/>
    <w:rPr>
      <w:rFonts w:eastAsiaTheme="minorHAnsi"/>
      <w:lang w:eastAsia="en-US"/>
    </w:rPr>
  </w:style>
  <w:style w:type="paragraph" w:customStyle="1" w:styleId="9518BA39EF4442999D1B5EAAA1BE1CC71">
    <w:name w:val="9518BA39EF4442999D1B5EAAA1BE1CC71"/>
    <w:rsid w:val="009B6D2B"/>
    <w:rPr>
      <w:rFonts w:eastAsiaTheme="minorHAnsi"/>
      <w:lang w:eastAsia="en-US"/>
    </w:rPr>
  </w:style>
  <w:style w:type="paragraph" w:customStyle="1" w:styleId="B8C549B22A3149DAB901E99B4E14C1B1">
    <w:name w:val="B8C549B22A3149DAB901E99B4E14C1B1"/>
    <w:rsid w:val="009B6D2B"/>
  </w:style>
  <w:style w:type="paragraph" w:customStyle="1" w:styleId="4172C4A23A944F9E9230D0CBA3E1C0FD">
    <w:name w:val="4172C4A23A944F9E9230D0CBA3E1C0FD"/>
    <w:rsid w:val="00E67ACB"/>
  </w:style>
  <w:style w:type="paragraph" w:customStyle="1" w:styleId="E6945A58C4684205A0256AF2945573FE">
    <w:name w:val="E6945A58C4684205A0256AF2945573FE"/>
    <w:rsid w:val="00E67ACB"/>
  </w:style>
  <w:style w:type="paragraph" w:customStyle="1" w:styleId="E57EF486CE5E4488B2FD7C95B8EFFA3A">
    <w:name w:val="E57EF486CE5E4488B2FD7C95B8EFFA3A"/>
    <w:rsid w:val="005D2392"/>
  </w:style>
  <w:style w:type="paragraph" w:customStyle="1" w:styleId="FB8302CBB617487AA0E2437B24AC2FB02">
    <w:name w:val="FB8302CBB617487AA0E2437B24AC2FB02"/>
    <w:rsid w:val="00F80D59"/>
    <w:rPr>
      <w:rFonts w:eastAsiaTheme="minorHAnsi"/>
      <w:lang w:eastAsia="en-US"/>
    </w:rPr>
  </w:style>
  <w:style w:type="paragraph" w:customStyle="1" w:styleId="8FA3D5F1FB22450AB8457D1AF9FCDA882">
    <w:name w:val="8FA3D5F1FB22450AB8457D1AF9FCDA882"/>
    <w:rsid w:val="00F80D59"/>
    <w:rPr>
      <w:rFonts w:eastAsiaTheme="minorHAnsi"/>
      <w:lang w:eastAsia="en-US"/>
    </w:rPr>
  </w:style>
  <w:style w:type="paragraph" w:customStyle="1" w:styleId="D45EF152499B44DDA166D8B1855490DD2">
    <w:name w:val="D45EF152499B44DDA166D8B1855490DD2"/>
    <w:rsid w:val="00F80D59"/>
    <w:rPr>
      <w:rFonts w:eastAsiaTheme="minorHAnsi"/>
      <w:lang w:eastAsia="en-US"/>
    </w:rPr>
  </w:style>
  <w:style w:type="paragraph" w:customStyle="1" w:styleId="327E803C75484F9881AA7AFB2684F5382">
    <w:name w:val="327E803C75484F9881AA7AFB2684F5382"/>
    <w:rsid w:val="00F80D59"/>
    <w:rPr>
      <w:rFonts w:eastAsiaTheme="minorHAnsi"/>
      <w:lang w:eastAsia="en-US"/>
    </w:rPr>
  </w:style>
  <w:style w:type="paragraph" w:customStyle="1" w:styleId="B59694149C114004AC9BC79F8E2FD7782">
    <w:name w:val="B59694149C114004AC9BC79F8E2FD7782"/>
    <w:rsid w:val="00F80D59"/>
    <w:rPr>
      <w:rFonts w:eastAsiaTheme="minorHAnsi"/>
      <w:lang w:eastAsia="en-US"/>
    </w:rPr>
  </w:style>
  <w:style w:type="paragraph" w:customStyle="1" w:styleId="5FFB8BBE643E48FCA33A870E40A93A472">
    <w:name w:val="5FFB8BBE643E48FCA33A870E40A93A472"/>
    <w:rsid w:val="00F80D59"/>
    <w:rPr>
      <w:rFonts w:eastAsiaTheme="minorHAnsi"/>
      <w:lang w:eastAsia="en-US"/>
    </w:rPr>
  </w:style>
  <w:style w:type="paragraph" w:customStyle="1" w:styleId="E096F56423CC467EA797BDF73A3BF99A2">
    <w:name w:val="E096F56423CC467EA797BDF73A3BF99A2"/>
    <w:rsid w:val="00F80D59"/>
    <w:rPr>
      <w:rFonts w:eastAsiaTheme="minorHAnsi"/>
      <w:lang w:eastAsia="en-US"/>
    </w:rPr>
  </w:style>
  <w:style w:type="paragraph" w:customStyle="1" w:styleId="518CABCE5D284B3096AB8D06E4C93A3B2">
    <w:name w:val="518CABCE5D284B3096AB8D06E4C93A3B2"/>
    <w:rsid w:val="00F80D59"/>
    <w:rPr>
      <w:rFonts w:eastAsiaTheme="minorHAnsi"/>
      <w:lang w:eastAsia="en-US"/>
    </w:rPr>
  </w:style>
  <w:style w:type="paragraph" w:customStyle="1" w:styleId="3650DB0F025340A19E7A2C7A6C9A18F32">
    <w:name w:val="3650DB0F025340A19E7A2C7A6C9A18F32"/>
    <w:rsid w:val="00F80D59"/>
    <w:rPr>
      <w:rFonts w:eastAsiaTheme="minorHAnsi"/>
      <w:lang w:eastAsia="en-US"/>
    </w:rPr>
  </w:style>
  <w:style w:type="paragraph" w:customStyle="1" w:styleId="9518BA39EF4442999D1B5EAAA1BE1CC72">
    <w:name w:val="9518BA39EF4442999D1B5EAAA1BE1CC72"/>
    <w:rsid w:val="00F80D59"/>
    <w:rPr>
      <w:rFonts w:eastAsiaTheme="minorHAnsi"/>
      <w:lang w:eastAsia="en-US"/>
    </w:rPr>
  </w:style>
  <w:style w:type="paragraph" w:customStyle="1" w:styleId="4172C4A23A944F9E9230D0CBA3E1C0FD1">
    <w:name w:val="4172C4A23A944F9E9230D0CBA3E1C0FD1"/>
    <w:rsid w:val="00F80D59"/>
    <w:rPr>
      <w:rFonts w:eastAsiaTheme="minorHAnsi"/>
      <w:lang w:eastAsia="en-US"/>
    </w:rPr>
  </w:style>
  <w:style w:type="paragraph" w:customStyle="1" w:styleId="E6945A58C4684205A0256AF2945573FE1">
    <w:name w:val="E6945A58C4684205A0256AF2945573FE1"/>
    <w:rsid w:val="00F80D59"/>
    <w:rPr>
      <w:rFonts w:eastAsiaTheme="minorHAnsi"/>
      <w:lang w:eastAsia="en-US"/>
    </w:rPr>
  </w:style>
  <w:style w:type="paragraph" w:customStyle="1" w:styleId="A03D325C01E6452E8D53185B10BB7709">
    <w:name w:val="A03D325C01E6452E8D53185B10BB7709"/>
    <w:rsid w:val="00F80D59"/>
    <w:rPr>
      <w:rFonts w:eastAsiaTheme="minorHAnsi"/>
      <w:lang w:eastAsia="en-US"/>
    </w:rPr>
  </w:style>
  <w:style w:type="paragraph" w:customStyle="1" w:styleId="E57EF486CE5E4488B2FD7C95B8EFFA3A1">
    <w:name w:val="E57EF486CE5E4488B2FD7C95B8EFFA3A1"/>
    <w:rsid w:val="00F80D59"/>
    <w:rPr>
      <w:rFonts w:eastAsiaTheme="minorHAnsi"/>
      <w:lang w:eastAsia="en-US"/>
    </w:rPr>
  </w:style>
  <w:style w:type="paragraph" w:customStyle="1" w:styleId="B8C549B22A3149DAB901E99B4E14C1B11">
    <w:name w:val="B8C549B22A3149DAB901E99B4E14C1B11"/>
    <w:rsid w:val="00F80D59"/>
    <w:rPr>
      <w:rFonts w:eastAsiaTheme="minorHAnsi"/>
      <w:lang w:eastAsia="en-US"/>
    </w:rPr>
  </w:style>
  <w:style w:type="paragraph" w:customStyle="1" w:styleId="FB8302CBB617487AA0E2437B24AC2FB03">
    <w:name w:val="FB8302CBB617487AA0E2437B24AC2FB03"/>
    <w:rsid w:val="00AE3E10"/>
    <w:rPr>
      <w:rFonts w:eastAsiaTheme="minorHAnsi"/>
      <w:lang w:eastAsia="en-US"/>
    </w:rPr>
  </w:style>
  <w:style w:type="paragraph" w:customStyle="1" w:styleId="8FA3D5F1FB22450AB8457D1AF9FCDA883">
    <w:name w:val="8FA3D5F1FB22450AB8457D1AF9FCDA883"/>
    <w:rsid w:val="00AE3E10"/>
    <w:rPr>
      <w:rFonts w:eastAsiaTheme="minorHAnsi"/>
      <w:lang w:eastAsia="en-US"/>
    </w:rPr>
  </w:style>
  <w:style w:type="paragraph" w:customStyle="1" w:styleId="D45EF152499B44DDA166D8B1855490DD3">
    <w:name w:val="D45EF152499B44DDA166D8B1855490DD3"/>
    <w:rsid w:val="00AE3E10"/>
    <w:rPr>
      <w:rFonts w:eastAsiaTheme="minorHAnsi"/>
      <w:lang w:eastAsia="en-US"/>
    </w:rPr>
  </w:style>
  <w:style w:type="paragraph" w:customStyle="1" w:styleId="327E803C75484F9881AA7AFB2684F5383">
    <w:name w:val="327E803C75484F9881AA7AFB2684F5383"/>
    <w:rsid w:val="00AE3E10"/>
    <w:rPr>
      <w:rFonts w:eastAsiaTheme="minorHAnsi"/>
      <w:lang w:eastAsia="en-US"/>
    </w:rPr>
  </w:style>
  <w:style w:type="paragraph" w:customStyle="1" w:styleId="B59694149C114004AC9BC79F8E2FD7783">
    <w:name w:val="B59694149C114004AC9BC79F8E2FD7783"/>
    <w:rsid w:val="00AE3E10"/>
    <w:rPr>
      <w:rFonts w:eastAsiaTheme="minorHAnsi"/>
      <w:lang w:eastAsia="en-US"/>
    </w:rPr>
  </w:style>
  <w:style w:type="paragraph" w:customStyle="1" w:styleId="5FFB8BBE643E48FCA33A870E40A93A473">
    <w:name w:val="5FFB8BBE643E48FCA33A870E40A93A473"/>
    <w:rsid w:val="00AE3E10"/>
    <w:rPr>
      <w:rFonts w:eastAsiaTheme="minorHAnsi"/>
      <w:lang w:eastAsia="en-US"/>
    </w:rPr>
  </w:style>
  <w:style w:type="paragraph" w:customStyle="1" w:styleId="E096F56423CC467EA797BDF73A3BF99A3">
    <w:name w:val="E096F56423CC467EA797BDF73A3BF99A3"/>
    <w:rsid w:val="00AE3E10"/>
    <w:rPr>
      <w:rFonts w:eastAsiaTheme="minorHAnsi"/>
      <w:lang w:eastAsia="en-US"/>
    </w:rPr>
  </w:style>
  <w:style w:type="paragraph" w:customStyle="1" w:styleId="518CABCE5D284B3096AB8D06E4C93A3B3">
    <w:name w:val="518CABCE5D284B3096AB8D06E4C93A3B3"/>
    <w:rsid w:val="00AE3E10"/>
    <w:rPr>
      <w:rFonts w:eastAsiaTheme="minorHAnsi"/>
      <w:lang w:eastAsia="en-US"/>
    </w:rPr>
  </w:style>
  <w:style w:type="paragraph" w:customStyle="1" w:styleId="3650DB0F025340A19E7A2C7A6C9A18F33">
    <w:name w:val="3650DB0F025340A19E7A2C7A6C9A18F33"/>
    <w:rsid w:val="00AE3E10"/>
    <w:rPr>
      <w:rFonts w:eastAsiaTheme="minorHAnsi"/>
      <w:lang w:eastAsia="en-US"/>
    </w:rPr>
  </w:style>
  <w:style w:type="paragraph" w:customStyle="1" w:styleId="9518BA39EF4442999D1B5EAAA1BE1CC73">
    <w:name w:val="9518BA39EF4442999D1B5EAAA1BE1CC73"/>
    <w:rsid w:val="00AE3E10"/>
    <w:rPr>
      <w:rFonts w:eastAsiaTheme="minorHAnsi"/>
      <w:lang w:eastAsia="en-US"/>
    </w:rPr>
  </w:style>
  <w:style w:type="paragraph" w:customStyle="1" w:styleId="4172C4A23A944F9E9230D0CBA3E1C0FD2">
    <w:name w:val="4172C4A23A944F9E9230D0CBA3E1C0FD2"/>
    <w:rsid w:val="00AE3E10"/>
    <w:rPr>
      <w:rFonts w:eastAsiaTheme="minorHAnsi"/>
      <w:lang w:eastAsia="en-US"/>
    </w:rPr>
  </w:style>
  <w:style w:type="paragraph" w:customStyle="1" w:styleId="E6945A58C4684205A0256AF2945573FE2">
    <w:name w:val="E6945A58C4684205A0256AF2945573FE2"/>
    <w:rsid w:val="00AE3E10"/>
    <w:rPr>
      <w:rFonts w:eastAsiaTheme="minorHAnsi"/>
      <w:lang w:eastAsia="en-US"/>
    </w:rPr>
  </w:style>
  <w:style w:type="paragraph" w:customStyle="1" w:styleId="A03D325C01E6452E8D53185B10BB77091">
    <w:name w:val="A03D325C01E6452E8D53185B10BB77091"/>
    <w:rsid w:val="00AE3E10"/>
    <w:rPr>
      <w:rFonts w:eastAsiaTheme="minorHAnsi"/>
      <w:lang w:eastAsia="en-US"/>
    </w:rPr>
  </w:style>
  <w:style w:type="paragraph" w:customStyle="1" w:styleId="E57EF486CE5E4488B2FD7C95B8EFFA3A2">
    <w:name w:val="E57EF486CE5E4488B2FD7C95B8EFFA3A2"/>
    <w:rsid w:val="00AE3E10"/>
    <w:rPr>
      <w:rFonts w:eastAsiaTheme="minorHAnsi"/>
      <w:lang w:eastAsia="en-US"/>
    </w:rPr>
  </w:style>
  <w:style w:type="paragraph" w:customStyle="1" w:styleId="B8C549B22A3149DAB901E99B4E14C1B12">
    <w:name w:val="B8C549B22A3149DAB901E99B4E14C1B12"/>
    <w:rsid w:val="00AE3E10"/>
    <w:rPr>
      <w:rFonts w:eastAsiaTheme="minorHAnsi"/>
      <w:lang w:eastAsia="en-US"/>
    </w:rPr>
  </w:style>
  <w:style w:type="paragraph" w:customStyle="1" w:styleId="2FD1614C61C8440CACADBEC15837880C">
    <w:name w:val="2FD1614C61C8440CACADBEC15837880C"/>
    <w:rsid w:val="00AE3E10"/>
  </w:style>
  <w:style w:type="paragraph" w:customStyle="1" w:styleId="44967148BFCC4DA7A0D6B3EFC5DA3EE4">
    <w:name w:val="44967148BFCC4DA7A0D6B3EFC5DA3EE4"/>
    <w:rsid w:val="00AE3E10"/>
  </w:style>
  <w:style w:type="paragraph" w:customStyle="1" w:styleId="0D3516B7559B43A6B426A821FB92B6F3">
    <w:name w:val="0D3516B7559B43A6B426A821FB92B6F3"/>
    <w:rsid w:val="00AE3E10"/>
  </w:style>
  <w:style w:type="paragraph" w:customStyle="1" w:styleId="5C95D503ED864E4996A4B54493D290A3">
    <w:name w:val="5C95D503ED864E4996A4B54493D290A3"/>
    <w:rsid w:val="00AE3E10"/>
  </w:style>
  <w:style w:type="paragraph" w:customStyle="1" w:styleId="FB8302CBB617487AA0E2437B24AC2FB04">
    <w:name w:val="FB8302CBB617487AA0E2437B24AC2FB04"/>
    <w:rsid w:val="006C143F"/>
    <w:rPr>
      <w:rFonts w:eastAsiaTheme="minorHAnsi"/>
      <w:lang w:eastAsia="en-US"/>
    </w:rPr>
  </w:style>
  <w:style w:type="paragraph" w:customStyle="1" w:styleId="8FA3D5F1FB22450AB8457D1AF9FCDA884">
    <w:name w:val="8FA3D5F1FB22450AB8457D1AF9FCDA884"/>
    <w:rsid w:val="006C143F"/>
    <w:rPr>
      <w:rFonts w:eastAsiaTheme="minorHAnsi"/>
      <w:lang w:eastAsia="en-US"/>
    </w:rPr>
  </w:style>
  <w:style w:type="paragraph" w:customStyle="1" w:styleId="D45EF152499B44DDA166D8B1855490DD4">
    <w:name w:val="D45EF152499B44DDA166D8B1855490DD4"/>
    <w:rsid w:val="006C143F"/>
    <w:rPr>
      <w:rFonts w:eastAsiaTheme="minorHAnsi"/>
      <w:lang w:eastAsia="en-US"/>
    </w:rPr>
  </w:style>
  <w:style w:type="paragraph" w:customStyle="1" w:styleId="327E803C75484F9881AA7AFB2684F5384">
    <w:name w:val="327E803C75484F9881AA7AFB2684F5384"/>
    <w:rsid w:val="006C143F"/>
    <w:rPr>
      <w:rFonts w:eastAsiaTheme="minorHAnsi"/>
      <w:lang w:eastAsia="en-US"/>
    </w:rPr>
  </w:style>
  <w:style w:type="paragraph" w:customStyle="1" w:styleId="B59694149C114004AC9BC79F8E2FD7784">
    <w:name w:val="B59694149C114004AC9BC79F8E2FD7784"/>
    <w:rsid w:val="006C143F"/>
    <w:rPr>
      <w:rFonts w:eastAsiaTheme="minorHAnsi"/>
      <w:lang w:eastAsia="en-US"/>
    </w:rPr>
  </w:style>
  <w:style w:type="paragraph" w:customStyle="1" w:styleId="5FFB8BBE643E48FCA33A870E40A93A474">
    <w:name w:val="5FFB8BBE643E48FCA33A870E40A93A474"/>
    <w:rsid w:val="006C143F"/>
    <w:rPr>
      <w:rFonts w:eastAsiaTheme="minorHAnsi"/>
      <w:lang w:eastAsia="en-US"/>
    </w:rPr>
  </w:style>
  <w:style w:type="paragraph" w:customStyle="1" w:styleId="E096F56423CC467EA797BDF73A3BF99A4">
    <w:name w:val="E096F56423CC467EA797BDF73A3BF99A4"/>
    <w:rsid w:val="006C143F"/>
    <w:rPr>
      <w:rFonts w:eastAsiaTheme="minorHAnsi"/>
      <w:lang w:eastAsia="en-US"/>
    </w:rPr>
  </w:style>
  <w:style w:type="paragraph" w:customStyle="1" w:styleId="518CABCE5D284B3096AB8D06E4C93A3B4">
    <w:name w:val="518CABCE5D284B3096AB8D06E4C93A3B4"/>
    <w:rsid w:val="006C143F"/>
    <w:rPr>
      <w:rFonts w:eastAsiaTheme="minorHAnsi"/>
      <w:lang w:eastAsia="en-US"/>
    </w:rPr>
  </w:style>
  <w:style w:type="paragraph" w:customStyle="1" w:styleId="3650DB0F025340A19E7A2C7A6C9A18F34">
    <w:name w:val="3650DB0F025340A19E7A2C7A6C9A18F34"/>
    <w:rsid w:val="006C143F"/>
    <w:rPr>
      <w:rFonts w:eastAsiaTheme="minorHAnsi"/>
      <w:lang w:eastAsia="en-US"/>
    </w:rPr>
  </w:style>
  <w:style w:type="paragraph" w:customStyle="1" w:styleId="9518BA39EF4442999D1B5EAAA1BE1CC74">
    <w:name w:val="9518BA39EF4442999D1B5EAAA1BE1CC74"/>
    <w:rsid w:val="006C143F"/>
    <w:rPr>
      <w:rFonts w:eastAsiaTheme="minorHAnsi"/>
      <w:lang w:eastAsia="en-US"/>
    </w:rPr>
  </w:style>
  <w:style w:type="paragraph" w:customStyle="1" w:styleId="4172C4A23A944F9E9230D0CBA3E1C0FD3">
    <w:name w:val="4172C4A23A944F9E9230D0CBA3E1C0FD3"/>
    <w:rsid w:val="006C143F"/>
    <w:rPr>
      <w:rFonts w:eastAsiaTheme="minorHAnsi"/>
      <w:lang w:eastAsia="en-US"/>
    </w:rPr>
  </w:style>
  <w:style w:type="paragraph" w:customStyle="1" w:styleId="E6945A58C4684205A0256AF2945573FE3">
    <w:name w:val="E6945A58C4684205A0256AF2945573FE3"/>
    <w:rsid w:val="006C143F"/>
    <w:rPr>
      <w:rFonts w:eastAsiaTheme="minorHAnsi"/>
      <w:lang w:eastAsia="en-US"/>
    </w:rPr>
  </w:style>
  <w:style w:type="paragraph" w:customStyle="1" w:styleId="A03D325C01E6452E8D53185B10BB77092">
    <w:name w:val="A03D325C01E6452E8D53185B10BB77092"/>
    <w:rsid w:val="006C143F"/>
    <w:rPr>
      <w:rFonts w:eastAsiaTheme="minorHAnsi"/>
      <w:lang w:eastAsia="en-US"/>
    </w:rPr>
  </w:style>
  <w:style w:type="paragraph" w:customStyle="1" w:styleId="E57EF486CE5E4488B2FD7C95B8EFFA3A3">
    <w:name w:val="E57EF486CE5E4488B2FD7C95B8EFFA3A3"/>
    <w:rsid w:val="006C143F"/>
    <w:rPr>
      <w:rFonts w:eastAsiaTheme="minorHAnsi"/>
      <w:lang w:eastAsia="en-US"/>
    </w:rPr>
  </w:style>
  <w:style w:type="paragraph" w:customStyle="1" w:styleId="2FD1614C61C8440CACADBEC15837880C1">
    <w:name w:val="2FD1614C61C8440CACADBEC15837880C1"/>
    <w:rsid w:val="006C143F"/>
    <w:rPr>
      <w:rFonts w:eastAsiaTheme="minorHAnsi"/>
      <w:lang w:eastAsia="en-US"/>
    </w:rPr>
  </w:style>
  <w:style w:type="paragraph" w:customStyle="1" w:styleId="44967148BFCC4DA7A0D6B3EFC5DA3EE41">
    <w:name w:val="44967148BFCC4DA7A0D6B3EFC5DA3EE41"/>
    <w:rsid w:val="006C143F"/>
    <w:rPr>
      <w:rFonts w:eastAsiaTheme="minorHAnsi"/>
      <w:lang w:eastAsia="en-US"/>
    </w:rPr>
  </w:style>
  <w:style w:type="paragraph" w:customStyle="1" w:styleId="0D3516B7559B43A6B426A821FB92B6F31">
    <w:name w:val="0D3516B7559B43A6B426A821FB92B6F31"/>
    <w:rsid w:val="006C143F"/>
    <w:rPr>
      <w:rFonts w:eastAsiaTheme="minorHAnsi"/>
      <w:lang w:eastAsia="en-US"/>
    </w:rPr>
  </w:style>
  <w:style w:type="paragraph" w:customStyle="1" w:styleId="5C95D503ED864E4996A4B54493D290A31">
    <w:name w:val="5C95D503ED864E4996A4B54493D290A31"/>
    <w:rsid w:val="006C143F"/>
    <w:rPr>
      <w:rFonts w:eastAsiaTheme="minorHAnsi"/>
      <w:lang w:eastAsia="en-US"/>
    </w:rPr>
  </w:style>
  <w:style w:type="paragraph" w:customStyle="1" w:styleId="B8C549B22A3149DAB901E99B4E14C1B13">
    <w:name w:val="B8C549B22A3149DAB901E99B4E14C1B13"/>
    <w:rsid w:val="006C143F"/>
    <w:rPr>
      <w:rFonts w:eastAsiaTheme="minorHAnsi"/>
      <w:lang w:eastAsia="en-US"/>
    </w:rPr>
  </w:style>
  <w:style w:type="paragraph" w:customStyle="1" w:styleId="0F9D902F9CC6448E9667DA53C5934E09">
    <w:name w:val="0F9D902F9CC6448E9667DA53C5934E09"/>
    <w:rsid w:val="006C143F"/>
  </w:style>
  <w:style w:type="paragraph" w:customStyle="1" w:styleId="5A38D01CDE0E4D72B17F737D598047E5">
    <w:name w:val="5A38D01CDE0E4D72B17F737D598047E5"/>
    <w:rsid w:val="006C143F"/>
  </w:style>
  <w:style w:type="paragraph" w:customStyle="1" w:styleId="FB8302CBB617487AA0E2437B24AC2FB05">
    <w:name w:val="FB8302CBB617487AA0E2437B24AC2FB05"/>
    <w:rsid w:val="00DA640C"/>
    <w:rPr>
      <w:rFonts w:eastAsiaTheme="minorHAnsi"/>
      <w:lang w:eastAsia="en-US"/>
    </w:rPr>
  </w:style>
  <w:style w:type="paragraph" w:customStyle="1" w:styleId="8FA3D5F1FB22450AB8457D1AF9FCDA885">
    <w:name w:val="8FA3D5F1FB22450AB8457D1AF9FCDA885"/>
    <w:rsid w:val="00DA640C"/>
    <w:rPr>
      <w:rFonts w:eastAsiaTheme="minorHAnsi"/>
      <w:lang w:eastAsia="en-US"/>
    </w:rPr>
  </w:style>
  <w:style w:type="paragraph" w:customStyle="1" w:styleId="D45EF152499B44DDA166D8B1855490DD5">
    <w:name w:val="D45EF152499B44DDA166D8B1855490DD5"/>
    <w:rsid w:val="00DA640C"/>
    <w:rPr>
      <w:rFonts w:eastAsiaTheme="minorHAnsi"/>
      <w:lang w:eastAsia="en-US"/>
    </w:rPr>
  </w:style>
  <w:style w:type="paragraph" w:customStyle="1" w:styleId="327E803C75484F9881AA7AFB2684F5385">
    <w:name w:val="327E803C75484F9881AA7AFB2684F5385"/>
    <w:rsid w:val="00DA640C"/>
    <w:rPr>
      <w:rFonts w:eastAsiaTheme="minorHAnsi"/>
      <w:lang w:eastAsia="en-US"/>
    </w:rPr>
  </w:style>
  <w:style w:type="paragraph" w:customStyle="1" w:styleId="B59694149C114004AC9BC79F8E2FD7785">
    <w:name w:val="B59694149C114004AC9BC79F8E2FD7785"/>
    <w:rsid w:val="00DA640C"/>
    <w:rPr>
      <w:rFonts w:eastAsiaTheme="minorHAnsi"/>
      <w:lang w:eastAsia="en-US"/>
    </w:rPr>
  </w:style>
  <w:style w:type="paragraph" w:customStyle="1" w:styleId="5FFB8BBE643E48FCA33A870E40A93A475">
    <w:name w:val="5FFB8BBE643E48FCA33A870E40A93A475"/>
    <w:rsid w:val="00DA640C"/>
    <w:rPr>
      <w:rFonts w:eastAsiaTheme="minorHAnsi"/>
      <w:lang w:eastAsia="en-US"/>
    </w:rPr>
  </w:style>
  <w:style w:type="paragraph" w:customStyle="1" w:styleId="E096F56423CC467EA797BDF73A3BF99A5">
    <w:name w:val="E096F56423CC467EA797BDF73A3BF99A5"/>
    <w:rsid w:val="00DA640C"/>
    <w:rPr>
      <w:rFonts w:eastAsiaTheme="minorHAnsi"/>
      <w:lang w:eastAsia="en-US"/>
    </w:rPr>
  </w:style>
  <w:style w:type="paragraph" w:customStyle="1" w:styleId="518CABCE5D284B3096AB8D06E4C93A3B5">
    <w:name w:val="518CABCE5D284B3096AB8D06E4C93A3B5"/>
    <w:rsid w:val="00DA640C"/>
    <w:rPr>
      <w:rFonts w:eastAsiaTheme="minorHAnsi"/>
      <w:lang w:eastAsia="en-US"/>
    </w:rPr>
  </w:style>
  <w:style w:type="paragraph" w:customStyle="1" w:styleId="3650DB0F025340A19E7A2C7A6C9A18F35">
    <w:name w:val="3650DB0F025340A19E7A2C7A6C9A18F35"/>
    <w:rsid w:val="00DA640C"/>
    <w:rPr>
      <w:rFonts w:eastAsiaTheme="minorHAnsi"/>
      <w:lang w:eastAsia="en-US"/>
    </w:rPr>
  </w:style>
  <w:style w:type="paragraph" w:customStyle="1" w:styleId="9518BA39EF4442999D1B5EAAA1BE1CC75">
    <w:name w:val="9518BA39EF4442999D1B5EAAA1BE1CC75"/>
    <w:rsid w:val="00DA640C"/>
    <w:rPr>
      <w:rFonts w:eastAsiaTheme="minorHAnsi"/>
      <w:lang w:eastAsia="en-US"/>
    </w:rPr>
  </w:style>
  <w:style w:type="paragraph" w:customStyle="1" w:styleId="4172C4A23A944F9E9230D0CBA3E1C0FD4">
    <w:name w:val="4172C4A23A944F9E9230D0CBA3E1C0FD4"/>
    <w:rsid w:val="00DA640C"/>
    <w:rPr>
      <w:rFonts w:eastAsiaTheme="minorHAnsi"/>
      <w:lang w:eastAsia="en-US"/>
    </w:rPr>
  </w:style>
  <w:style w:type="paragraph" w:customStyle="1" w:styleId="E6945A58C4684205A0256AF2945573FE4">
    <w:name w:val="E6945A58C4684205A0256AF2945573FE4"/>
    <w:rsid w:val="00DA640C"/>
    <w:rPr>
      <w:rFonts w:eastAsiaTheme="minorHAnsi"/>
      <w:lang w:eastAsia="en-US"/>
    </w:rPr>
  </w:style>
  <w:style w:type="paragraph" w:customStyle="1" w:styleId="A03D325C01E6452E8D53185B10BB77093">
    <w:name w:val="A03D325C01E6452E8D53185B10BB77093"/>
    <w:rsid w:val="00DA640C"/>
    <w:rPr>
      <w:rFonts w:eastAsiaTheme="minorHAnsi"/>
      <w:lang w:eastAsia="en-US"/>
    </w:rPr>
  </w:style>
  <w:style w:type="paragraph" w:customStyle="1" w:styleId="E57EF486CE5E4488B2FD7C95B8EFFA3A4">
    <w:name w:val="E57EF486CE5E4488B2FD7C95B8EFFA3A4"/>
    <w:rsid w:val="00DA640C"/>
    <w:rPr>
      <w:rFonts w:eastAsiaTheme="minorHAnsi"/>
      <w:lang w:eastAsia="en-US"/>
    </w:rPr>
  </w:style>
  <w:style w:type="paragraph" w:customStyle="1" w:styleId="2FD1614C61C8440CACADBEC15837880C2">
    <w:name w:val="2FD1614C61C8440CACADBEC15837880C2"/>
    <w:rsid w:val="00DA640C"/>
    <w:rPr>
      <w:rFonts w:eastAsiaTheme="minorHAnsi"/>
      <w:lang w:eastAsia="en-US"/>
    </w:rPr>
  </w:style>
  <w:style w:type="paragraph" w:customStyle="1" w:styleId="44967148BFCC4DA7A0D6B3EFC5DA3EE42">
    <w:name w:val="44967148BFCC4DA7A0D6B3EFC5DA3EE42"/>
    <w:rsid w:val="00DA640C"/>
    <w:rPr>
      <w:rFonts w:eastAsiaTheme="minorHAnsi"/>
      <w:lang w:eastAsia="en-US"/>
    </w:rPr>
  </w:style>
  <w:style w:type="paragraph" w:customStyle="1" w:styleId="0D3516B7559B43A6B426A821FB92B6F32">
    <w:name w:val="0D3516B7559B43A6B426A821FB92B6F32"/>
    <w:rsid w:val="00DA640C"/>
    <w:rPr>
      <w:rFonts w:eastAsiaTheme="minorHAnsi"/>
      <w:lang w:eastAsia="en-US"/>
    </w:rPr>
  </w:style>
  <w:style w:type="paragraph" w:customStyle="1" w:styleId="5C95D503ED864E4996A4B54493D290A32">
    <w:name w:val="5C95D503ED864E4996A4B54493D290A32"/>
    <w:rsid w:val="00DA640C"/>
    <w:rPr>
      <w:rFonts w:eastAsiaTheme="minorHAnsi"/>
      <w:lang w:eastAsia="en-US"/>
    </w:rPr>
  </w:style>
  <w:style w:type="paragraph" w:customStyle="1" w:styleId="5A38D01CDE0E4D72B17F737D598047E51">
    <w:name w:val="5A38D01CDE0E4D72B17F737D598047E51"/>
    <w:rsid w:val="00DA640C"/>
    <w:rPr>
      <w:rFonts w:eastAsiaTheme="minorHAnsi"/>
      <w:lang w:eastAsia="en-US"/>
    </w:rPr>
  </w:style>
  <w:style w:type="paragraph" w:customStyle="1" w:styleId="0F9D902F9CC6448E9667DA53C5934E091">
    <w:name w:val="0F9D902F9CC6448E9667DA53C5934E091"/>
    <w:rsid w:val="00DA640C"/>
    <w:rPr>
      <w:rFonts w:eastAsiaTheme="minorHAnsi"/>
      <w:lang w:eastAsia="en-US"/>
    </w:rPr>
  </w:style>
  <w:style w:type="paragraph" w:customStyle="1" w:styleId="B8C549B22A3149DAB901E99B4E14C1B14">
    <w:name w:val="B8C549B22A3149DAB901E99B4E14C1B14"/>
    <w:rsid w:val="00DA640C"/>
    <w:rPr>
      <w:rFonts w:eastAsiaTheme="minorHAnsi"/>
      <w:lang w:eastAsia="en-US"/>
    </w:rPr>
  </w:style>
  <w:style w:type="paragraph" w:customStyle="1" w:styleId="5C05BE4E5C0F4FD7860FF1EB57B4464B">
    <w:name w:val="5C05BE4E5C0F4FD7860FF1EB57B4464B"/>
    <w:rsid w:val="00DA640C"/>
  </w:style>
  <w:style w:type="paragraph" w:customStyle="1" w:styleId="FFA739AE80254641A451F5C40362202C">
    <w:name w:val="FFA739AE80254641A451F5C40362202C"/>
    <w:rsid w:val="00DA640C"/>
  </w:style>
  <w:style w:type="paragraph" w:customStyle="1" w:styleId="D5F869E83A9945D5B0A96E2995A83302">
    <w:name w:val="D5F869E83A9945D5B0A96E2995A83302"/>
    <w:rsid w:val="00DA640C"/>
  </w:style>
  <w:style w:type="paragraph" w:customStyle="1" w:styleId="FB8302CBB617487AA0E2437B24AC2FB06">
    <w:name w:val="FB8302CBB617487AA0E2437B24AC2FB06"/>
    <w:rsid w:val="001D5D79"/>
    <w:rPr>
      <w:rFonts w:eastAsiaTheme="minorHAnsi"/>
      <w:lang w:eastAsia="en-US"/>
    </w:rPr>
  </w:style>
  <w:style w:type="paragraph" w:customStyle="1" w:styleId="8FA3D5F1FB22450AB8457D1AF9FCDA886">
    <w:name w:val="8FA3D5F1FB22450AB8457D1AF9FCDA886"/>
    <w:rsid w:val="001D5D79"/>
    <w:rPr>
      <w:rFonts w:eastAsiaTheme="minorHAnsi"/>
      <w:lang w:eastAsia="en-US"/>
    </w:rPr>
  </w:style>
  <w:style w:type="paragraph" w:customStyle="1" w:styleId="D45EF152499B44DDA166D8B1855490DD6">
    <w:name w:val="D45EF152499B44DDA166D8B1855490DD6"/>
    <w:rsid w:val="001D5D79"/>
    <w:rPr>
      <w:rFonts w:eastAsiaTheme="minorHAnsi"/>
      <w:lang w:eastAsia="en-US"/>
    </w:rPr>
  </w:style>
  <w:style w:type="paragraph" w:customStyle="1" w:styleId="327E803C75484F9881AA7AFB2684F5386">
    <w:name w:val="327E803C75484F9881AA7AFB2684F5386"/>
    <w:rsid w:val="001D5D79"/>
    <w:rPr>
      <w:rFonts w:eastAsiaTheme="minorHAnsi"/>
      <w:lang w:eastAsia="en-US"/>
    </w:rPr>
  </w:style>
  <w:style w:type="paragraph" w:customStyle="1" w:styleId="B59694149C114004AC9BC79F8E2FD7786">
    <w:name w:val="B59694149C114004AC9BC79F8E2FD7786"/>
    <w:rsid w:val="001D5D79"/>
    <w:rPr>
      <w:rFonts w:eastAsiaTheme="minorHAnsi"/>
      <w:lang w:eastAsia="en-US"/>
    </w:rPr>
  </w:style>
  <w:style w:type="paragraph" w:customStyle="1" w:styleId="5FFB8BBE643E48FCA33A870E40A93A476">
    <w:name w:val="5FFB8BBE643E48FCA33A870E40A93A476"/>
    <w:rsid w:val="001D5D79"/>
    <w:rPr>
      <w:rFonts w:eastAsiaTheme="minorHAnsi"/>
      <w:lang w:eastAsia="en-US"/>
    </w:rPr>
  </w:style>
  <w:style w:type="paragraph" w:customStyle="1" w:styleId="E096F56423CC467EA797BDF73A3BF99A6">
    <w:name w:val="E096F56423CC467EA797BDF73A3BF99A6"/>
    <w:rsid w:val="001D5D79"/>
    <w:rPr>
      <w:rFonts w:eastAsiaTheme="minorHAnsi"/>
      <w:lang w:eastAsia="en-US"/>
    </w:rPr>
  </w:style>
  <w:style w:type="paragraph" w:customStyle="1" w:styleId="518CABCE5D284B3096AB8D06E4C93A3B6">
    <w:name w:val="518CABCE5D284B3096AB8D06E4C93A3B6"/>
    <w:rsid w:val="001D5D79"/>
    <w:rPr>
      <w:rFonts w:eastAsiaTheme="minorHAnsi"/>
      <w:lang w:eastAsia="en-US"/>
    </w:rPr>
  </w:style>
  <w:style w:type="paragraph" w:customStyle="1" w:styleId="3650DB0F025340A19E7A2C7A6C9A18F36">
    <w:name w:val="3650DB0F025340A19E7A2C7A6C9A18F36"/>
    <w:rsid w:val="001D5D79"/>
    <w:rPr>
      <w:rFonts w:eastAsiaTheme="minorHAnsi"/>
      <w:lang w:eastAsia="en-US"/>
    </w:rPr>
  </w:style>
  <w:style w:type="paragraph" w:customStyle="1" w:styleId="9518BA39EF4442999D1B5EAAA1BE1CC76">
    <w:name w:val="9518BA39EF4442999D1B5EAAA1BE1CC76"/>
    <w:rsid w:val="001D5D79"/>
    <w:rPr>
      <w:rFonts w:eastAsiaTheme="minorHAnsi"/>
      <w:lang w:eastAsia="en-US"/>
    </w:rPr>
  </w:style>
  <w:style w:type="paragraph" w:customStyle="1" w:styleId="4172C4A23A944F9E9230D0CBA3E1C0FD5">
    <w:name w:val="4172C4A23A944F9E9230D0CBA3E1C0FD5"/>
    <w:rsid w:val="001D5D79"/>
    <w:rPr>
      <w:rFonts w:eastAsiaTheme="minorHAnsi"/>
      <w:lang w:eastAsia="en-US"/>
    </w:rPr>
  </w:style>
  <w:style w:type="paragraph" w:customStyle="1" w:styleId="E6945A58C4684205A0256AF2945573FE5">
    <w:name w:val="E6945A58C4684205A0256AF2945573FE5"/>
    <w:rsid w:val="001D5D79"/>
    <w:rPr>
      <w:rFonts w:eastAsiaTheme="minorHAnsi"/>
      <w:lang w:eastAsia="en-US"/>
    </w:rPr>
  </w:style>
  <w:style w:type="paragraph" w:customStyle="1" w:styleId="A03D325C01E6452E8D53185B10BB77094">
    <w:name w:val="A03D325C01E6452E8D53185B10BB77094"/>
    <w:rsid w:val="001D5D79"/>
    <w:rPr>
      <w:rFonts w:eastAsiaTheme="minorHAnsi"/>
      <w:lang w:eastAsia="en-US"/>
    </w:rPr>
  </w:style>
  <w:style w:type="paragraph" w:customStyle="1" w:styleId="E57EF486CE5E4488B2FD7C95B8EFFA3A5">
    <w:name w:val="E57EF486CE5E4488B2FD7C95B8EFFA3A5"/>
    <w:rsid w:val="001D5D79"/>
    <w:rPr>
      <w:rFonts w:eastAsiaTheme="minorHAnsi"/>
      <w:lang w:eastAsia="en-US"/>
    </w:rPr>
  </w:style>
  <w:style w:type="paragraph" w:customStyle="1" w:styleId="2FD1614C61C8440CACADBEC15837880C3">
    <w:name w:val="2FD1614C61C8440CACADBEC15837880C3"/>
    <w:rsid w:val="001D5D79"/>
    <w:rPr>
      <w:rFonts w:eastAsiaTheme="minorHAnsi"/>
      <w:lang w:eastAsia="en-US"/>
    </w:rPr>
  </w:style>
  <w:style w:type="paragraph" w:customStyle="1" w:styleId="44967148BFCC4DA7A0D6B3EFC5DA3EE43">
    <w:name w:val="44967148BFCC4DA7A0D6B3EFC5DA3EE43"/>
    <w:rsid w:val="001D5D79"/>
    <w:rPr>
      <w:rFonts w:eastAsiaTheme="minorHAnsi"/>
      <w:lang w:eastAsia="en-US"/>
    </w:rPr>
  </w:style>
  <w:style w:type="paragraph" w:customStyle="1" w:styleId="0D3516B7559B43A6B426A821FB92B6F33">
    <w:name w:val="0D3516B7559B43A6B426A821FB92B6F33"/>
    <w:rsid w:val="001D5D79"/>
    <w:rPr>
      <w:rFonts w:eastAsiaTheme="minorHAnsi"/>
      <w:lang w:eastAsia="en-US"/>
    </w:rPr>
  </w:style>
  <w:style w:type="paragraph" w:customStyle="1" w:styleId="5C95D503ED864E4996A4B54493D290A33">
    <w:name w:val="5C95D503ED864E4996A4B54493D290A33"/>
    <w:rsid w:val="001D5D79"/>
    <w:rPr>
      <w:rFonts w:eastAsiaTheme="minorHAnsi"/>
      <w:lang w:eastAsia="en-US"/>
    </w:rPr>
  </w:style>
  <w:style w:type="paragraph" w:customStyle="1" w:styleId="5A38D01CDE0E4D72B17F737D598047E52">
    <w:name w:val="5A38D01CDE0E4D72B17F737D598047E52"/>
    <w:rsid w:val="001D5D79"/>
    <w:rPr>
      <w:rFonts w:eastAsiaTheme="minorHAnsi"/>
      <w:lang w:eastAsia="en-US"/>
    </w:rPr>
  </w:style>
  <w:style w:type="paragraph" w:customStyle="1" w:styleId="0F9D902F9CC6448E9667DA53C5934E092">
    <w:name w:val="0F9D902F9CC6448E9667DA53C5934E092"/>
    <w:rsid w:val="001D5D79"/>
    <w:rPr>
      <w:rFonts w:eastAsiaTheme="minorHAnsi"/>
      <w:lang w:eastAsia="en-US"/>
    </w:rPr>
  </w:style>
  <w:style w:type="paragraph" w:customStyle="1" w:styleId="5C05BE4E5C0F4FD7860FF1EB57B4464B1">
    <w:name w:val="5C05BE4E5C0F4FD7860FF1EB57B4464B1"/>
    <w:rsid w:val="001D5D79"/>
    <w:rPr>
      <w:rFonts w:eastAsiaTheme="minorHAnsi"/>
      <w:lang w:eastAsia="en-US"/>
    </w:rPr>
  </w:style>
  <w:style w:type="paragraph" w:customStyle="1" w:styleId="FFA739AE80254641A451F5C40362202C1">
    <w:name w:val="FFA739AE80254641A451F5C40362202C1"/>
    <w:rsid w:val="001D5D79"/>
    <w:rPr>
      <w:rFonts w:eastAsiaTheme="minorHAnsi"/>
      <w:lang w:eastAsia="en-US"/>
    </w:rPr>
  </w:style>
  <w:style w:type="paragraph" w:customStyle="1" w:styleId="D5F869E83A9945D5B0A96E2995A833021">
    <w:name w:val="D5F869E83A9945D5B0A96E2995A833021"/>
    <w:rsid w:val="001D5D79"/>
    <w:rPr>
      <w:rFonts w:eastAsiaTheme="minorHAnsi"/>
      <w:lang w:eastAsia="en-US"/>
    </w:rPr>
  </w:style>
  <w:style w:type="paragraph" w:customStyle="1" w:styleId="B8C549B22A3149DAB901E99B4E14C1B15">
    <w:name w:val="B8C549B22A3149DAB901E99B4E14C1B15"/>
    <w:rsid w:val="001D5D79"/>
    <w:rPr>
      <w:rFonts w:eastAsiaTheme="minorHAnsi"/>
      <w:lang w:eastAsia="en-US"/>
    </w:rPr>
  </w:style>
  <w:style w:type="paragraph" w:customStyle="1" w:styleId="FB8302CBB617487AA0E2437B24AC2FB07">
    <w:name w:val="FB8302CBB617487AA0E2437B24AC2FB07"/>
    <w:rsid w:val="00D658FD"/>
    <w:rPr>
      <w:rFonts w:eastAsiaTheme="minorHAnsi"/>
      <w:lang w:eastAsia="en-US"/>
    </w:rPr>
  </w:style>
  <w:style w:type="paragraph" w:customStyle="1" w:styleId="8FA3D5F1FB22450AB8457D1AF9FCDA887">
    <w:name w:val="8FA3D5F1FB22450AB8457D1AF9FCDA887"/>
    <w:rsid w:val="00D658FD"/>
    <w:rPr>
      <w:rFonts w:eastAsiaTheme="minorHAnsi"/>
      <w:lang w:eastAsia="en-US"/>
    </w:rPr>
  </w:style>
  <w:style w:type="paragraph" w:customStyle="1" w:styleId="D45EF152499B44DDA166D8B1855490DD7">
    <w:name w:val="D45EF152499B44DDA166D8B1855490DD7"/>
    <w:rsid w:val="00D658FD"/>
    <w:rPr>
      <w:rFonts w:eastAsiaTheme="minorHAnsi"/>
      <w:lang w:eastAsia="en-US"/>
    </w:rPr>
  </w:style>
  <w:style w:type="paragraph" w:customStyle="1" w:styleId="327E803C75484F9881AA7AFB2684F5387">
    <w:name w:val="327E803C75484F9881AA7AFB2684F5387"/>
    <w:rsid w:val="00D658FD"/>
    <w:rPr>
      <w:rFonts w:eastAsiaTheme="minorHAnsi"/>
      <w:lang w:eastAsia="en-US"/>
    </w:rPr>
  </w:style>
  <w:style w:type="paragraph" w:customStyle="1" w:styleId="B59694149C114004AC9BC79F8E2FD7787">
    <w:name w:val="B59694149C114004AC9BC79F8E2FD7787"/>
    <w:rsid w:val="00D658FD"/>
    <w:rPr>
      <w:rFonts w:eastAsiaTheme="minorHAnsi"/>
      <w:lang w:eastAsia="en-US"/>
    </w:rPr>
  </w:style>
  <w:style w:type="paragraph" w:customStyle="1" w:styleId="5FFB8BBE643E48FCA33A870E40A93A477">
    <w:name w:val="5FFB8BBE643E48FCA33A870E40A93A477"/>
    <w:rsid w:val="00D658FD"/>
    <w:rPr>
      <w:rFonts w:eastAsiaTheme="minorHAnsi"/>
      <w:lang w:eastAsia="en-US"/>
    </w:rPr>
  </w:style>
  <w:style w:type="paragraph" w:customStyle="1" w:styleId="E096F56423CC467EA797BDF73A3BF99A7">
    <w:name w:val="E096F56423CC467EA797BDF73A3BF99A7"/>
    <w:rsid w:val="00D658FD"/>
    <w:rPr>
      <w:rFonts w:eastAsiaTheme="minorHAnsi"/>
      <w:lang w:eastAsia="en-US"/>
    </w:rPr>
  </w:style>
  <w:style w:type="paragraph" w:customStyle="1" w:styleId="518CABCE5D284B3096AB8D06E4C93A3B7">
    <w:name w:val="518CABCE5D284B3096AB8D06E4C93A3B7"/>
    <w:rsid w:val="00D658FD"/>
    <w:rPr>
      <w:rFonts w:eastAsiaTheme="minorHAnsi"/>
      <w:lang w:eastAsia="en-US"/>
    </w:rPr>
  </w:style>
  <w:style w:type="paragraph" w:customStyle="1" w:styleId="3650DB0F025340A19E7A2C7A6C9A18F37">
    <w:name w:val="3650DB0F025340A19E7A2C7A6C9A18F37"/>
    <w:rsid w:val="00D658FD"/>
    <w:rPr>
      <w:rFonts w:eastAsiaTheme="minorHAnsi"/>
      <w:lang w:eastAsia="en-US"/>
    </w:rPr>
  </w:style>
  <w:style w:type="paragraph" w:customStyle="1" w:styleId="9518BA39EF4442999D1B5EAAA1BE1CC77">
    <w:name w:val="9518BA39EF4442999D1B5EAAA1BE1CC77"/>
    <w:rsid w:val="00D658FD"/>
    <w:rPr>
      <w:rFonts w:eastAsiaTheme="minorHAnsi"/>
      <w:lang w:eastAsia="en-US"/>
    </w:rPr>
  </w:style>
  <w:style w:type="paragraph" w:customStyle="1" w:styleId="4172C4A23A944F9E9230D0CBA3E1C0FD6">
    <w:name w:val="4172C4A23A944F9E9230D0CBA3E1C0FD6"/>
    <w:rsid w:val="00D658FD"/>
    <w:rPr>
      <w:rFonts w:eastAsiaTheme="minorHAnsi"/>
      <w:lang w:eastAsia="en-US"/>
    </w:rPr>
  </w:style>
  <w:style w:type="paragraph" w:customStyle="1" w:styleId="E6945A58C4684205A0256AF2945573FE6">
    <w:name w:val="E6945A58C4684205A0256AF2945573FE6"/>
    <w:rsid w:val="00D658FD"/>
    <w:rPr>
      <w:rFonts w:eastAsiaTheme="minorHAnsi"/>
      <w:lang w:eastAsia="en-US"/>
    </w:rPr>
  </w:style>
  <w:style w:type="paragraph" w:customStyle="1" w:styleId="A03D325C01E6452E8D53185B10BB77095">
    <w:name w:val="A03D325C01E6452E8D53185B10BB77095"/>
    <w:rsid w:val="00D658FD"/>
    <w:rPr>
      <w:rFonts w:eastAsiaTheme="minorHAnsi"/>
      <w:lang w:eastAsia="en-US"/>
    </w:rPr>
  </w:style>
  <w:style w:type="paragraph" w:customStyle="1" w:styleId="E57EF486CE5E4488B2FD7C95B8EFFA3A6">
    <w:name w:val="E57EF486CE5E4488B2FD7C95B8EFFA3A6"/>
    <w:rsid w:val="00D658FD"/>
    <w:rPr>
      <w:rFonts w:eastAsiaTheme="minorHAnsi"/>
      <w:lang w:eastAsia="en-US"/>
    </w:rPr>
  </w:style>
  <w:style w:type="paragraph" w:customStyle="1" w:styleId="2FD1614C61C8440CACADBEC15837880C4">
    <w:name w:val="2FD1614C61C8440CACADBEC15837880C4"/>
    <w:rsid w:val="00D658FD"/>
    <w:rPr>
      <w:rFonts w:eastAsiaTheme="minorHAnsi"/>
      <w:lang w:eastAsia="en-US"/>
    </w:rPr>
  </w:style>
  <w:style w:type="paragraph" w:customStyle="1" w:styleId="44967148BFCC4DA7A0D6B3EFC5DA3EE44">
    <w:name w:val="44967148BFCC4DA7A0D6B3EFC5DA3EE44"/>
    <w:rsid w:val="00D658FD"/>
    <w:rPr>
      <w:rFonts w:eastAsiaTheme="minorHAnsi"/>
      <w:lang w:eastAsia="en-US"/>
    </w:rPr>
  </w:style>
  <w:style w:type="paragraph" w:customStyle="1" w:styleId="0D3516B7559B43A6B426A821FB92B6F34">
    <w:name w:val="0D3516B7559B43A6B426A821FB92B6F34"/>
    <w:rsid w:val="00D658FD"/>
    <w:rPr>
      <w:rFonts w:eastAsiaTheme="minorHAnsi"/>
      <w:lang w:eastAsia="en-US"/>
    </w:rPr>
  </w:style>
  <w:style w:type="paragraph" w:customStyle="1" w:styleId="5C95D503ED864E4996A4B54493D290A34">
    <w:name w:val="5C95D503ED864E4996A4B54493D290A34"/>
    <w:rsid w:val="00D658FD"/>
    <w:rPr>
      <w:rFonts w:eastAsiaTheme="minorHAnsi"/>
      <w:lang w:eastAsia="en-US"/>
    </w:rPr>
  </w:style>
  <w:style w:type="paragraph" w:customStyle="1" w:styleId="5A38D01CDE0E4D72B17F737D598047E53">
    <w:name w:val="5A38D01CDE0E4D72B17F737D598047E53"/>
    <w:rsid w:val="00D658FD"/>
    <w:rPr>
      <w:rFonts w:eastAsiaTheme="minorHAnsi"/>
      <w:lang w:eastAsia="en-US"/>
    </w:rPr>
  </w:style>
  <w:style w:type="paragraph" w:customStyle="1" w:styleId="0F9D902F9CC6448E9667DA53C5934E093">
    <w:name w:val="0F9D902F9CC6448E9667DA53C5934E093"/>
    <w:rsid w:val="00D658FD"/>
    <w:rPr>
      <w:rFonts w:eastAsiaTheme="minorHAnsi"/>
      <w:lang w:eastAsia="en-US"/>
    </w:rPr>
  </w:style>
  <w:style w:type="paragraph" w:customStyle="1" w:styleId="5C05BE4E5C0F4FD7860FF1EB57B4464B2">
    <w:name w:val="5C05BE4E5C0F4FD7860FF1EB57B4464B2"/>
    <w:rsid w:val="00D658FD"/>
    <w:rPr>
      <w:rFonts w:eastAsiaTheme="minorHAnsi"/>
      <w:lang w:eastAsia="en-US"/>
    </w:rPr>
  </w:style>
  <w:style w:type="paragraph" w:customStyle="1" w:styleId="FFA739AE80254641A451F5C40362202C2">
    <w:name w:val="FFA739AE80254641A451F5C40362202C2"/>
    <w:rsid w:val="00D658FD"/>
    <w:rPr>
      <w:rFonts w:eastAsiaTheme="minorHAnsi"/>
      <w:lang w:eastAsia="en-US"/>
    </w:rPr>
  </w:style>
  <w:style w:type="paragraph" w:customStyle="1" w:styleId="D5F869E83A9945D5B0A96E2995A833022">
    <w:name w:val="D5F869E83A9945D5B0A96E2995A833022"/>
    <w:rsid w:val="00D658FD"/>
    <w:rPr>
      <w:rFonts w:eastAsiaTheme="minorHAnsi"/>
      <w:lang w:eastAsia="en-US"/>
    </w:rPr>
  </w:style>
  <w:style w:type="paragraph" w:customStyle="1" w:styleId="B8C549B22A3149DAB901E99B4E14C1B16">
    <w:name w:val="B8C549B22A3149DAB901E99B4E14C1B16"/>
    <w:rsid w:val="00D658FD"/>
    <w:rPr>
      <w:rFonts w:eastAsiaTheme="minorHAnsi"/>
      <w:lang w:eastAsia="en-US"/>
    </w:rPr>
  </w:style>
  <w:style w:type="paragraph" w:customStyle="1" w:styleId="FB8302CBB617487AA0E2437B24AC2FB08">
    <w:name w:val="FB8302CBB617487AA0E2437B24AC2FB08"/>
    <w:rsid w:val="00DA6B7F"/>
    <w:rPr>
      <w:rFonts w:eastAsiaTheme="minorHAnsi"/>
      <w:lang w:eastAsia="en-US"/>
    </w:rPr>
  </w:style>
  <w:style w:type="paragraph" w:customStyle="1" w:styleId="8FA3D5F1FB22450AB8457D1AF9FCDA888">
    <w:name w:val="8FA3D5F1FB22450AB8457D1AF9FCDA888"/>
    <w:rsid w:val="00DA6B7F"/>
    <w:rPr>
      <w:rFonts w:eastAsiaTheme="minorHAnsi"/>
      <w:lang w:eastAsia="en-US"/>
    </w:rPr>
  </w:style>
  <w:style w:type="paragraph" w:customStyle="1" w:styleId="D45EF152499B44DDA166D8B1855490DD8">
    <w:name w:val="D45EF152499B44DDA166D8B1855490DD8"/>
    <w:rsid w:val="00DA6B7F"/>
    <w:rPr>
      <w:rFonts w:eastAsiaTheme="minorHAnsi"/>
      <w:lang w:eastAsia="en-US"/>
    </w:rPr>
  </w:style>
  <w:style w:type="paragraph" w:customStyle="1" w:styleId="327E803C75484F9881AA7AFB2684F5388">
    <w:name w:val="327E803C75484F9881AA7AFB2684F5388"/>
    <w:rsid w:val="00DA6B7F"/>
    <w:rPr>
      <w:rFonts w:eastAsiaTheme="minorHAnsi"/>
      <w:lang w:eastAsia="en-US"/>
    </w:rPr>
  </w:style>
  <w:style w:type="paragraph" w:customStyle="1" w:styleId="B59694149C114004AC9BC79F8E2FD7788">
    <w:name w:val="B59694149C114004AC9BC79F8E2FD7788"/>
    <w:rsid w:val="00DA6B7F"/>
    <w:rPr>
      <w:rFonts w:eastAsiaTheme="minorHAnsi"/>
      <w:lang w:eastAsia="en-US"/>
    </w:rPr>
  </w:style>
  <w:style w:type="paragraph" w:customStyle="1" w:styleId="5FFB8BBE643E48FCA33A870E40A93A478">
    <w:name w:val="5FFB8BBE643E48FCA33A870E40A93A478"/>
    <w:rsid w:val="00DA6B7F"/>
    <w:rPr>
      <w:rFonts w:eastAsiaTheme="minorHAnsi"/>
      <w:lang w:eastAsia="en-US"/>
    </w:rPr>
  </w:style>
  <w:style w:type="paragraph" w:customStyle="1" w:styleId="E096F56423CC467EA797BDF73A3BF99A8">
    <w:name w:val="E096F56423CC467EA797BDF73A3BF99A8"/>
    <w:rsid w:val="00DA6B7F"/>
    <w:rPr>
      <w:rFonts w:eastAsiaTheme="minorHAnsi"/>
      <w:lang w:eastAsia="en-US"/>
    </w:rPr>
  </w:style>
  <w:style w:type="paragraph" w:customStyle="1" w:styleId="518CABCE5D284B3096AB8D06E4C93A3B8">
    <w:name w:val="518CABCE5D284B3096AB8D06E4C93A3B8"/>
    <w:rsid w:val="00DA6B7F"/>
    <w:rPr>
      <w:rFonts w:eastAsiaTheme="minorHAnsi"/>
      <w:lang w:eastAsia="en-US"/>
    </w:rPr>
  </w:style>
  <w:style w:type="paragraph" w:customStyle="1" w:styleId="3650DB0F025340A19E7A2C7A6C9A18F38">
    <w:name w:val="3650DB0F025340A19E7A2C7A6C9A18F38"/>
    <w:rsid w:val="00DA6B7F"/>
    <w:rPr>
      <w:rFonts w:eastAsiaTheme="minorHAnsi"/>
      <w:lang w:eastAsia="en-US"/>
    </w:rPr>
  </w:style>
  <w:style w:type="paragraph" w:customStyle="1" w:styleId="9518BA39EF4442999D1B5EAAA1BE1CC78">
    <w:name w:val="9518BA39EF4442999D1B5EAAA1BE1CC78"/>
    <w:rsid w:val="00DA6B7F"/>
    <w:rPr>
      <w:rFonts w:eastAsiaTheme="minorHAnsi"/>
      <w:lang w:eastAsia="en-US"/>
    </w:rPr>
  </w:style>
  <w:style w:type="paragraph" w:customStyle="1" w:styleId="4172C4A23A944F9E9230D0CBA3E1C0FD7">
    <w:name w:val="4172C4A23A944F9E9230D0CBA3E1C0FD7"/>
    <w:rsid w:val="00DA6B7F"/>
    <w:rPr>
      <w:rFonts w:eastAsiaTheme="minorHAnsi"/>
      <w:lang w:eastAsia="en-US"/>
    </w:rPr>
  </w:style>
  <w:style w:type="paragraph" w:customStyle="1" w:styleId="E6945A58C4684205A0256AF2945573FE7">
    <w:name w:val="E6945A58C4684205A0256AF2945573FE7"/>
    <w:rsid w:val="00DA6B7F"/>
    <w:rPr>
      <w:rFonts w:eastAsiaTheme="minorHAnsi"/>
      <w:lang w:eastAsia="en-US"/>
    </w:rPr>
  </w:style>
  <w:style w:type="paragraph" w:customStyle="1" w:styleId="A03D325C01E6452E8D53185B10BB77096">
    <w:name w:val="A03D325C01E6452E8D53185B10BB77096"/>
    <w:rsid w:val="00DA6B7F"/>
    <w:rPr>
      <w:rFonts w:eastAsiaTheme="minorHAnsi"/>
      <w:lang w:eastAsia="en-US"/>
    </w:rPr>
  </w:style>
  <w:style w:type="paragraph" w:customStyle="1" w:styleId="E57EF486CE5E4488B2FD7C95B8EFFA3A7">
    <w:name w:val="E57EF486CE5E4488B2FD7C95B8EFFA3A7"/>
    <w:rsid w:val="00DA6B7F"/>
    <w:rPr>
      <w:rFonts w:eastAsiaTheme="minorHAnsi"/>
      <w:lang w:eastAsia="en-US"/>
    </w:rPr>
  </w:style>
  <w:style w:type="paragraph" w:customStyle="1" w:styleId="2FD1614C61C8440CACADBEC15837880C5">
    <w:name w:val="2FD1614C61C8440CACADBEC15837880C5"/>
    <w:rsid w:val="00DA6B7F"/>
    <w:rPr>
      <w:rFonts w:eastAsiaTheme="minorHAnsi"/>
      <w:lang w:eastAsia="en-US"/>
    </w:rPr>
  </w:style>
  <w:style w:type="paragraph" w:customStyle="1" w:styleId="44967148BFCC4DA7A0D6B3EFC5DA3EE45">
    <w:name w:val="44967148BFCC4DA7A0D6B3EFC5DA3EE45"/>
    <w:rsid w:val="00DA6B7F"/>
    <w:rPr>
      <w:rFonts w:eastAsiaTheme="minorHAnsi"/>
      <w:lang w:eastAsia="en-US"/>
    </w:rPr>
  </w:style>
  <w:style w:type="paragraph" w:customStyle="1" w:styleId="0D3516B7559B43A6B426A821FB92B6F35">
    <w:name w:val="0D3516B7559B43A6B426A821FB92B6F35"/>
    <w:rsid w:val="00DA6B7F"/>
    <w:rPr>
      <w:rFonts w:eastAsiaTheme="minorHAnsi"/>
      <w:lang w:eastAsia="en-US"/>
    </w:rPr>
  </w:style>
  <w:style w:type="paragraph" w:customStyle="1" w:styleId="5C95D503ED864E4996A4B54493D290A35">
    <w:name w:val="5C95D503ED864E4996A4B54493D290A35"/>
    <w:rsid w:val="00DA6B7F"/>
    <w:rPr>
      <w:rFonts w:eastAsiaTheme="minorHAnsi"/>
      <w:lang w:eastAsia="en-US"/>
    </w:rPr>
  </w:style>
  <w:style w:type="paragraph" w:customStyle="1" w:styleId="5A38D01CDE0E4D72B17F737D598047E54">
    <w:name w:val="5A38D01CDE0E4D72B17F737D598047E54"/>
    <w:rsid w:val="00DA6B7F"/>
    <w:rPr>
      <w:rFonts w:eastAsiaTheme="minorHAnsi"/>
      <w:lang w:eastAsia="en-US"/>
    </w:rPr>
  </w:style>
  <w:style w:type="paragraph" w:customStyle="1" w:styleId="0F9D902F9CC6448E9667DA53C5934E094">
    <w:name w:val="0F9D902F9CC6448E9667DA53C5934E094"/>
    <w:rsid w:val="00DA6B7F"/>
    <w:rPr>
      <w:rFonts w:eastAsiaTheme="minorHAnsi"/>
      <w:lang w:eastAsia="en-US"/>
    </w:rPr>
  </w:style>
  <w:style w:type="paragraph" w:customStyle="1" w:styleId="5C05BE4E5C0F4FD7860FF1EB57B4464B3">
    <w:name w:val="5C05BE4E5C0F4FD7860FF1EB57B4464B3"/>
    <w:rsid w:val="00DA6B7F"/>
    <w:rPr>
      <w:rFonts w:eastAsiaTheme="minorHAnsi"/>
      <w:lang w:eastAsia="en-US"/>
    </w:rPr>
  </w:style>
  <w:style w:type="paragraph" w:customStyle="1" w:styleId="FFA739AE80254641A451F5C40362202C3">
    <w:name w:val="FFA739AE80254641A451F5C40362202C3"/>
    <w:rsid w:val="00DA6B7F"/>
    <w:rPr>
      <w:rFonts w:eastAsiaTheme="minorHAnsi"/>
      <w:lang w:eastAsia="en-US"/>
    </w:rPr>
  </w:style>
  <w:style w:type="paragraph" w:customStyle="1" w:styleId="D5F869E83A9945D5B0A96E2995A833023">
    <w:name w:val="D5F869E83A9945D5B0A96E2995A833023"/>
    <w:rsid w:val="00DA6B7F"/>
    <w:rPr>
      <w:rFonts w:eastAsiaTheme="minorHAnsi"/>
      <w:lang w:eastAsia="en-US"/>
    </w:rPr>
  </w:style>
  <w:style w:type="paragraph" w:customStyle="1" w:styleId="B8C549B22A3149DAB901E99B4E14C1B17">
    <w:name w:val="B8C549B22A3149DAB901E99B4E14C1B17"/>
    <w:rsid w:val="00DA6B7F"/>
    <w:rPr>
      <w:rFonts w:eastAsiaTheme="minorHAnsi"/>
      <w:lang w:eastAsia="en-US"/>
    </w:rPr>
  </w:style>
  <w:style w:type="paragraph" w:customStyle="1" w:styleId="FB8302CBB617487AA0E2437B24AC2FB09">
    <w:name w:val="FB8302CBB617487AA0E2437B24AC2FB09"/>
    <w:rsid w:val="00D00978"/>
    <w:rPr>
      <w:rFonts w:eastAsiaTheme="minorHAnsi"/>
      <w:lang w:eastAsia="en-US"/>
    </w:rPr>
  </w:style>
  <w:style w:type="paragraph" w:customStyle="1" w:styleId="8FA3D5F1FB22450AB8457D1AF9FCDA889">
    <w:name w:val="8FA3D5F1FB22450AB8457D1AF9FCDA889"/>
    <w:rsid w:val="00D00978"/>
    <w:rPr>
      <w:rFonts w:eastAsiaTheme="minorHAnsi"/>
      <w:lang w:eastAsia="en-US"/>
    </w:rPr>
  </w:style>
  <w:style w:type="paragraph" w:customStyle="1" w:styleId="D45EF152499B44DDA166D8B1855490DD9">
    <w:name w:val="D45EF152499B44DDA166D8B1855490DD9"/>
    <w:rsid w:val="00D00978"/>
    <w:rPr>
      <w:rFonts w:eastAsiaTheme="minorHAnsi"/>
      <w:lang w:eastAsia="en-US"/>
    </w:rPr>
  </w:style>
  <w:style w:type="paragraph" w:customStyle="1" w:styleId="327E803C75484F9881AA7AFB2684F5389">
    <w:name w:val="327E803C75484F9881AA7AFB2684F5389"/>
    <w:rsid w:val="00D00978"/>
    <w:rPr>
      <w:rFonts w:eastAsiaTheme="minorHAnsi"/>
      <w:lang w:eastAsia="en-US"/>
    </w:rPr>
  </w:style>
  <w:style w:type="paragraph" w:customStyle="1" w:styleId="B59694149C114004AC9BC79F8E2FD7789">
    <w:name w:val="B59694149C114004AC9BC79F8E2FD7789"/>
    <w:rsid w:val="00D00978"/>
    <w:rPr>
      <w:rFonts w:eastAsiaTheme="minorHAnsi"/>
      <w:lang w:eastAsia="en-US"/>
    </w:rPr>
  </w:style>
  <w:style w:type="paragraph" w:customStyle="1" w:styleId="5FFB8BBE643E48FCA33A870E40A93A479">
    <w:name w:val="5FFB8BBE643E48FCA33A870E40A93A479"/>
    <w:rsid w:val="00D00978"/>
    <w:rPr>
      <w:rFonts w:eastAsiaTheme="minorHAnsi"/>
      <w:lang w:eastAsia="en-US"/>
    </w:rPr>
  </w:style>
  <w:style w:type="paragraph" w:customStyle="1" w:styleId="E096F56423CC467EA797BDF73A3BF99A9">
    <w:name w:val="E096F56423CC467EA797BDF73A3BF99A9"/>
    <w:rsid w:val="00D00978"/>
    <w:rPr>
      <w:rFonts w:eastAsiaTheme="minorHAnsi"/>
      <w:lang w:eastAsia="en-US"/>
    </w:rPr>
  </w:style>
  <w:style w:type="paragraph" w:customStyle="1" w:styleId="518CABCE5D284B3096AB8D06E4C93A3B9">
    <w:name w:val="518CABCE5D284B3096AB8D06E4C93A3B9"/>
    <w:rsid w:val="00D00978"/>
    <w:rPr>
      <w:rFonts w:eastAsiaTheme="minorHAnsi"/>
      <w:lang w:eastAsia="en-US"/>
    </w:rPr>
  </w:style>
  <w:style w:type="paragraph" w:customStyle="1" w:styleId="3650DB0F025340A19E7A2C7A6C9A18F39">
    <w:name w:val="3650DB0F025340A19E7A2C7A6C9A18F39"/>
    <w:rsid w:val="00D00978"/>
    <w:rPr>
      <w:rFonts w:eastAsiaTheme="minorHAnsi"/>
      <w:lang w:eastAsia="en-US"/>
    </w:rPr>
  </w:style>
  <w:style w:type="paragraph" w:customStyle="1" w:styleId="9518BA39EF4442999D1B5EAAA1BE1CC79">
    <w:name w:val="9518BA39EF4442999D1B5EAAA1BE1CC79"/>
    <w:rsid w:val="00D00978"/>
    <w:rPr>
      <w:rFonts w:eastAsiaTheme="minorHAnsi"/>
      <w:lang w:eastAsia="en-US"/>
    </w:rPr>
  </w:style>
  <w:style w:type="paragraph" w:customStyle="1" w:styleId="4172C4A23A944F9E9230D0CBA3E1C0FD8">
    <w:name w:val="4172C4A23A944F9E9230D0CBA3E1C0FD8"/>
    <w:rsid w:val="00D00978"/>
    <w:rPr>
      <w:rFonts w:eastAsiaTheme="minorHAnsi"/>
      <w:lang w:eastAsia="en-US"/>
    </w:rPr>
  </w:style>
  <w:style w:type="paragraph" w:customStyle="1" w:styleId="E6945A58C4684205A0256AF2945573FE8">
    <w:name w:val="E6945A58C4684205A0256AF2945573FE8"/>
    <w:rsid w:val="00D00978"/>
    <w:rPr>
      <w:rFonts w:eastAsiaTheme="minorHAnsi"/>
      <w:lang w:eastAsia="en-US"/>
    </w:rPr>
  </w:style>
  <w:style w:type="paragraph" w:customStyle="1" w:styleId="A03D325C01E6452E8D53185B10BB77097">
    <w:name w:val="A03D325C01E6452E8D53185B10BB77097"/>
    <w:rsid w:val="00D00978"/>
    <w:rPr>
      <w:rFonts w:eastAsiaTheme="minorHAnsi"/>
      <w:lang w:eastAsia="en-US"/>
    </w:rPr>
  </w:style>
  <w:style w:type="paragraph" w:customStyle="1" w:styleId="E57EF486CE5E4488B2FD7C95B8EFFA3A8">
    <w:name w:val="E57EF486CE5E4488B2FD7C95B8EFFA3A8"/>
    <w:rsid w:val="00D00978"/>
    <w:rPr>
      <w:rFonts w:eastAsiaTheme="minorHAnsi"/>
      <w:lang w:eastAsia="en-US"/>
    </w:rPr>
  </w:style>
  <w:style w:type="paragraph" w:customStyle="1" w:styleId="2FD1614C61C8440CACADBEC15837880C6">
    <w:name w:val="2FD1614C61C8440CACADBEC15837880C6"/>
    <w:rsid w:val="00D00978"/>
    <w:rPr>
      <w:rFonts w:eastAsiaTheme="minorHAnsi"/>
      <w:lang w:eastAsia="en-US"/>
    </w:rPr>
  </w:style>
  <w:style w:type="paragraph" w:customStyle="1" w:styleId="44967148BFCC4DA7A0D6B3EFC5DA3EE46">
    <w:name w:val="44967148BFCC4DA7A0D6B3EFC5DA3EE46"/>
    <w:rsid w:val="00D00978"/>
    <w:rPr>
      <w:rFonts w:eastAsiaTheme="minorHAnsi"/>
      <w:lang w:eastAsia="en-US"/>
    </w:rPr>
  </w:style>
  <w:style w:type="paragraph" w:customStyle="1" w:styleId="0D3516B7559B43A6B426A821FB92B6F36">
    <w:name w:val="0D3516B7559B43A6B426A821FB92B6F36"/>
    <w:rsid w:val="00D00978"/>
    <w:rPr>
      <w:rFonts w:eastAsiaTheme="minorHAnsi"/>
      <w:lang w:eastAsia="en-US"/>
    </w:rPr>
  </w:style>
  <w:style w:type="paragraph" w:customStyle="1" w:styleId="5C95D503ED864E4996A4B54493D290A36">
    <w:name w:val="5C95D503ED864E4996A4B54493D290A36"/>
    <w:rsid w:val="00D00978"/>
    <w:rPr>
      <w:rFonts w:eastAsiaTheme="minorHAnsi"/>
      <w:lang w:eastAsia="en-US"/>
    </w:rPr>
  </w:style>
  <w:style w:type="paragraph" w:customStyle="1" w:styleId="5A38D01CDE0E4D72B17F737D598047E55">
    <w:name w:val="5A38D01CDE0E4D72B17F737D598047E55"/>
    <w:rsid w:val="00D00978"/>
    <w:rPr>
      <w:rFonts w:eastAsiaTheme="minorHAnsi"/>
      <w:lang w:eastAsia="en-US"/>
    </w:rPr>
  </w:style>
  <w:style w:type="paragraph" w:customStyle="1" w:styleId="0F9D902F9CC6448E9667DA53C5934E095">
    <w:name w:val="0F9D902F9CC6448E9667DA53C5934E095"/>
    <w:rsid w:val="00D00978"/>
    <w:rPr>
      <w:rFonts w:eastAsiaTheme="minorHAnsi"/>
      <w:lang w:eastAsia="en-US"/>
    </w:rPr>
  </w:style>
  <w:style w:type="paragraph" w:customStyle="1" w:styleId="5C05BE4E5C0F4FD7860FF1EB57B4464B4">
    <w:name w:val="5C05BE4E5C0F4FD7860FF1EB57B4464B4"/>
    <w:rsid w:val="00D00978"/>
    <w:rPr>
      <w:rFonts w:eastAsiaTheme="minorHAnsi"/>
      <w:lang w:eastAsia="en-US"/>
    </w:rPr>
  </w:style>
  <w:style w:type="paragraph" w:customStyle="1" w:styleId="FFA739AE80254641A451F5C40362202C4">
    <w:name w:val="FFA739AE80254641A451F5C40362202C4"/>
    <w:rsid w:val="00D00978"/>
    <w:rPr>
      <w:rFonts w:eastAsiaTheme="minorHAnsi"/>
      <w:lang w:eastAsia="en-US"/>
    </w:rPr>
  </w:style>
  <w:style w:type="paragraph" w:customStyle="1" w:styleId="D5F869E83A9945D5B0A96E2995A833024">
    <w:name w:val="D5F869E83A9945D5B0A96E2995A833024"/>
    <w:rsid w:val="00D00978"/>
    <w:rPr>
      <w:rFonts w:eastAsiaTheme="minorHAnsi"/>
      <w:lang w:eastAsia="en-US"/>
    </w:rPr>
  </w:style>
  <w:style w:type="paragraph" w:customStyle="1" w:styleId="B8C549B22A3149DAB901E99B4E14C1B18">
    <w:name w:val="B8C549B22A3149DAB901E99B4E14C1B18"/>
    <w:rsid w:val="00D00978"/>
    <w:rPr>
      <w:rFonts w:eastAsiaTheme="minorHAnsi"/>
      <w:lang w:eastAsia="en-US"/>
    </w:rPr>
  </w:style>
  <w:style w:type="paragraph" w:customStyle="1" w:styleId="FB8302CBB617487AA0E2437B24AC2FB010">
    <w:name w:val="FB8302CBB617487AA0E2437B24AC2FB010"/>
    <w:rsid w:val="00D865A2"/>
    <w:rPr>
      <w:rFonts w:eastAsiaTheme="minorHAnsi"/>
      <w:lang w:eastAsia="en-US"/>
    </w:rPr>
  </w:style>
  <w:style w:type="paragraph" w:customStyle="1" w:styleId="8FA3D5F1FB22450AB8457D1AF9FCDA8810">
    <w:name w:val="8FA3D5F1FB22450AB8457D1AF9FCDA8810"/>
    <w:rsid w:val="00D865A2"/>
    <w:rPr>
      <w:rFonts w:eastAsiaTheme="minorHAnsi"/>
      <w:lang w:eastAsia="en-US"/>
    </w:rPr>
  </w:style>
  <w:style w:type="paragraph" w:customStyle="1" w:styleId="D45EF152499B44DDA166D8B1855490DD10">
    <w:name w:val="D45EF152499B44DDA166D8B1855490DD10"/>
    <w:rsid w:val="00D865A2"/>
    <w:rPr>
      <w:rFonts w:eastAsiaTheme="minorHAnsi"/>
      <w:lang w:eastAsia="en-US"/>
    </w:rPr>
  </w:style>
  <w:style w:type="paragraph" w:customStyle="1" w:styleId="B59694149C114004AC9BC79F8E2FD77810">
    <w:name w:val="B59694149C114004AC9BC79F8E2FD77810"/>
    <w:rsid w:val="00D865A2"/>
    <w:rPr>
      <w:rFonts w:eastAsiaTheme="minorHAnsi"/>
      <w:lang w:eastAsia="en-US"/>
    </w:rPr>
  </w:style>
  <w:style w:type="paragraph" w:customStyle="1" w:styleId="5FFB8BBE643E48FCA33A870E40A93A4710">
    <w:name w:val="5FFB8BBE643E48FCA33A870E40A93A4710"/>
    <w:rsid w:val="00D865A2"/>
    <w:rPr>
      <w:rFonts w:eastAsiaTheme="minorHAnsi"/>
      <w:lang w:eastAsia="en-US"/>
    </w:rPr>
  </w:style>
  <w:style w:type="paragraph" w:customStyle="1" w:styleId="E096F56423CC467EA797BDF73A3BF99A10">
    <w:name w:val="E096F56423CC467EA797BDF73A3BF99A10"/>
    <w:rsid w:val="00D865A2"/>
    <w:rPr>
      <w:rFonts w:eastAsiaTheme="minorHAnsi"/>
      <w:lang w:eastAsia="en-US"/>
    </w:rPr>
  </w:style>
  <w:style w:type="paragraph" w:customStyle="1" w:styleId="518CABCE5D284B3096AB8D06E4C93A3B10">
    <w:name w:val="518CABCE5D284B3096AB8D06E4C93A3B10"/>
    <w:rsid w:val="00D865A2"/>
    <w:rPr>
      <w:rFonts w:eastAsiaTheme="minorHAnsi"/>
      <w:lang w:eastAsia="en-US"/>
    </w:rPr>
  </w:style>
  <w:style w:type="paragraph" w:customStyle="1" w:styleId="3650DB0F025340A19E7A2C7A6C9A18F310">
    <w:name w:val="3650DB0F025340A19E7A2C7A6C9A18F310"/>
    <w:rsid w:val="00D865A2"/>
    <w:rPr>
      <w:rFonts w:eastAsiaTheme="minorHAnsi"/>
      <w:lang w:eastAsia="en-US"/>
    </w:rPr>
  </w:style>
  <w:style w:type="paragraph" w:customStyle="1" w:styleId="9518BA39EF4442999D1B5EAAA1BE1CC710">
    <w:name w:val="9518BA39EF4442999D1B5EAAA1BE1CC710"/>
    <w:rsid w:val="00D865A2"/>
    <w:rPr>
      <w:rFonts w:eastAsiaTheme="minorHAnsi"/>
      <w:lang w:eastAsia="en-US"/>
    </w:rPr>
  </w:style>
  <w:style w:type="paragraph" w:customStyle="1" w:styleId="4172C4A23A944F9E9230D0CBA3E1C0FD9">
    <w:name w:val="4172C4A23A944F9E9230D0CBA3E1C0FD9"/>
    <w:rsid w:val="00D865A2"/>
    <w:rPr>
      <w:rFonts w:eastAsiaTheme="minorHAnsi"/>
      <w:lang w:eastAsia="en-US"/>
    </w:rPr>
  </w:style>
  <w:style w:type="paragraph" w:customStyle="1" w:styleId="E6945A58C4684205A0256AF2945573FE9">
    <w:name w:val="E6945A58C4684205A0256AF2945573FE9"/>
    <w:rsid w:val="00D865A2"/>
    <w:rPr>
      <w:rFonts w:eastAsiaTheme="minorHAnsi"/>
      <w:lang w:eastAsia="en-US"/>
    </w:rPr>
  </w:style>
  <w:style w:type="paragraph" w:customStyle="1" w:styleId="A03D325C01E6452E8D53185B10BB77098">
    <w:name w:val="A03D325C01E6452E8D53185B10BB77098"/>
    <w:rsid w:val="00D865A2"/>
    <w:rPr>
      <w:rFonts w:eastAsiaTheme="minorHAnsi"/>
      <w:lang w:eastAsia="en-US"/>
    </w:rPr>
  </w:style>
  <w:style w:type="paragraph" w:customStyle="1" w:styleId="E57EF486CE5E4488B2FD7C95B8EFFA3A9">
    <w:name w:val="E57EF486CE5E4488B2FD7C95B8EFFA3A9"/>
    <w:rsid w:val="00D865A2"/>
    <w:rPr>
      <w:rFonts w:eastAsiaTheme="minorHAnsi"/>
      <w:lang w:eastAsia="en-US"/>
    </w:rPr>
  </w:style>
  <w:style w:type="paragraph" w:customStyle="1" w:styleId="2FD1614C61C8440CACADBEC15837880C7">
    <w:name w:val="2FD1614C61C8440CACADBEC15837880C7"/>
    <w:rsid w:val="00D865A2"/>
    <w:rPr>
      <w:rFonts w:eastAsiaTheme="minorHAnsi"/>
      <w:lang w:eastAsia="en-US"/>
    </w:rPr>
  </w:style>
  <w:style w:type="paragraph" w:customStyle="1" w:styleId="44967148BFCC4DA7A0D6B3EFC5DA3EE47">
    <w:name w:val="44967148BFCC4DA7A0D6B3EFC5DA3EE47"/>
    <w:rsid w:val="00D865A2"/>
    <w:rPr>
      <w:rFonts w:eastAsiaTheme="minorHAnsi"/>
      <w:lang w:eastAsia="en-US"/>
    </w:rPr>
  </w:style>
  <w:style w:type="paragraph" w:customStyle="1" w:styleId="0D3516B7559B43A6B426A821FB92B6F37">
    <w:name w:val="0D3516B7559B43A6B426A821FB92B6F37"/>
    <w:rsid w:val="00D865A2"/>
    <w:rPr>
      <w:rFonts w:eastAsiaTheme="minorHAnsi"/>
      <w:lang w:eastAsia="en-US"/>
    </w:rPr>
  </w:style>
  <w:style w:type="paragraph" w:customStyle="1" w:styleId="5C95D503ED864E4996A4B54493D290A37">
    <w:name w:val="5C95D503ED864E4996A4B54493D290A37"/>
    <w:rsid w:val="00D865A2"/>
    <w:rPr>
      <w:rFonts w:eastAsiaTheme="minorHAnsi"/>
      <w:lang w:eastAsia="en-US"/>
    </w:rPr>
  </w:style>
  <w:style w:type="paragraph" w:customStyle="1" w:styleId="5A38D01CDE0E4D72B17F737D598047E56">
    <w:name w:val="5A38D01CDE0E4D72B17F737D598047E56"/>
    <w:rsid w:val="00D865A2"/>
    <w:rPr>
      <w:rFonts w:eastAsiaTheme="minorHAnsi"/>
      <w:lang w:eastAsia="en-US"/>
    </w:rPr>
  </w:style>
  <w:style w:type="paragraph" w:customStyle="1" w:styleId="0F9D902F9CC6448E9667DA53C5934E096">
    <w:name w:val="0F9D902F9CC6448E9667DA53C5934E096"/>
    <w:rsid w:val="00D865A2"/>
    <w:rPr>
      <w:rFonts w:eastAsiaTheme="minorHAnsi"/>
      <w:lang w:eastAsia="en-US"/>
    </w:rPr>
  </w:style>
  <w:style w:type="paragraph" w:customStyle="1" w:styleId="5C05BE4E5C0F4FD7860FF1EB57B4464B5">
    <w:name w:val="5C05BE4E5C0F4FD7860FF1EB57B4464B5"/>
    <w:rsid w:val="00D865A2"/>
    <w:rPr>
      <w:rFonts w:eastAsiaTheme="minorHAnsi"/>
      <w:lang w:eastAsia="en-US"/>
    </w:rPr>
  </w:style>
  <w:style w:type="paragraph" w:customStyle="1" w:styleId="FFA739AE80254641A451F5C40362202C5">
    <w:name w:val="FFA739AE80254641A451F5C40362202C5"/>
    <w:rsid w:val="00D865A2"/>
    <w:rPr>
      <w:rFonts w:eastAsiaTheme="minorHAnsi"/>
      <w:lang w:eastAsia="en-US"/>
    </w:rPr>
  </w:style>
  <w:style w:type="paragraph" w:customStyle="1" w:styleId="D5F869E83A9945D5B0A96E2995A833025">
    <w:name w:val="D5F869E83A9945D5B0A96E2995A833025"/>
    <w:rsid w:val="00D865A2"/>
    <w:rPr>
      <w:rFonts w:eastAsiaTheme="minorHAnsi"/>
      <w:lang w:eastAsia="en-US"/>
    </w:rPr>
  </w:style>
  <w:style w:type="paragraph" w:customStyle="1" w:styleId="B8C549B22A3149DAB901E99B4E14C1B19">
    <w:name w:val="B8C549B22A3149DAB901E99B4E14C1B19"/>
    <w:rsid w:val="00D865A2"/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Stående.dotx</Template>
  <TotalTime>35</TotalTime>
  <Pages>5</Pages>
  <Words>779</Words>
  <Characters>4132</Characters>
  <Application>Microsoft Office Word</Application>
  <DocSecurity>0</DocSecurity>
  <Lines>34</Lines>
  <Paragraphs>9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Smittspårningsjournal VH</vt:lpstr>
    </vt:vector>
  </TitlesOfParts>
  <Company>Västra Götalandsregionen</Company>
  <LinksUpToDate>false</LinksUpToDate>
  <CharactersWithSpaces>4902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Smittspårningsjournal-1</dc:title>
  <dc:creator>Katarina Skog</dc:creator>
  <keywords/>
  <lastModifiedBy>Katarina Skog</lastModifiedBy>
  <revision>8</revision>
  <lastPrinted>2018-07-02T06:45:00.0000000Z</lastPrinted>
  <dcterms:created xsi:type="dcterms:W3CDTF">2020-08-28T07:01:00.0000000Z</dcterms:created>
  <dcterms:modified xsi:type="dcterms:W3CDTF">2020-11-13T14:14:00.0000000Z</dcterms:modified>
</coreProperties>
</file>