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EB1A6" w14:textId="77777777" w:rsidR="00CC35E1" w:rsidRDefault="00CC35E1" w:rsidP="00A47708">
      <w:pPr>
        <w:pStyle w:val="Rubrik2"/>
        <w:ind w:right="-2"/>
        <w:sectPr w:rsidR="00CC35E1" w:rsidSect="00CC35E1">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7E615EE8" w14:textId="2C0BAE38" w:rsidR="00CC35E1" w:rsidRPr="00CC35E1" w:rsidRDefault="00AF3E80" w:rsidP="00A47708">
      <w:pPr>
        <w:pStyle w:val="Rubrik1"/>
        <w:ind w:right="-2"/>
      </w:pPr>
      <w:bookmarkStart w:id="1" w:name="_Hlk53039739"/>
      <w:r w:rsidRPr="00CC35E1">
        <w:t xml:space="preserve">Egenkontroll av strålsäkerhet </w:t>
      </w:r>
      <w:r w:rsidR="44A98170">
        <w:t>och årligt strålskyddsbokslut</w:t>
      </w:r>
      <w:bookmarkEnd w:id="1"/>
    </w:p>
    <w:bookmarkEnd w:id="0"/>
    <w:p w14:paraId="5DC31F85" w14:textId="77777777" w:rsidR="00F8187C" w:rsidRPr="006629AF" w:rsidRDefault="00F8187C" w:rsidP="00F8187C">
      <w:pPr>
        <w:pStyle w:val="Rubrik2"/>
        <w:ind w:right="-2"/>
        <w:rPr>
          <w:rStyle w:val="Formatmall1Char"/>
          <w:szCs w:val="26"/>
        </w:rPr>
      </w:pPr>
      <w:r w:rsidRPr="006629AF">
        <w:rPr>
          <w:rStyle w:val="Formatmall1Char"/>
          <w:szCs w:val="26"/>
        </w:rPr>
        <w:t xml:space="preserve">Revidering i denna version </w:t>
      </w:r>
    </w:p>
    <w:p w14:paraId="6A25496A" w14:textId="77777777" w:rsidR="00F8187C" w:rsidRDefault="00F8187C" w:rsidP="00F8187C">
      <w:pPr>
        <w:ind w:right="-2"/>
      </w:pPr>
      <w:r w:rsidRPr="006629AF">
        <w:t xml:space="preserve">Tillägg om årligt strålskyddsbokslut. Uppdaterade checklistor. </w:t>
      </w:r>
      <w:r w:rsidRPr="00F57D0F">
        <w:t>Forsknings</w:t>
      </w:r>
      <w:r>
        <w:noBreakHyphen/>
      </w:r>
      <w:r w:rsidRPr="00F57D0F">
        <w:t xml:space="preserve"> och utvecklingsenheten</w:t>
      </w:r>
      <w:r>
        <w:t xml:space="preserve"> ska göra egenkontroll så checklista för dem har lagts till</w:t>
      </w:r>
      <w:r w:rsidRPr="006629AF">
        <w:t>. IVA och neonatal har undantagits från egenkontrollerna</w:t>
      </w:r>
      <w:r>
        <w:t>, så deras checklista har tagits bort</w:t>
      </w:r>
      <w:r w:rsidRPr="006629AF">
        <w:t>.</w:t>
      </w:r>
      <w:r>
        <w:t xml:space="preserve"> </w:t>
      </w:r>
    </w:p>
    <w:p w14:paraId="337E671D" w14:textId="77777777" w:rsidR="00F8187C" w:rsidRPr="00725DBF" w:rsidRDefault="00F8187C" w:rsidP="00F8187C">
      <w:pPr>
        <w:pStyle w:val="Rubrik2"/>
        <w:ind w:right="-2"/>
        <w:rPr>
          <w:rStyle w:val="Formatmall1Char"/>
          <w:szCs w:val="26"/>
        </w:rPr>
      </w:pPr>
      <w:r w:rsidRPr="00725DBF">
        <w:rPr>
          <w:rStyle w:val="Formatmall1Char"/>
          <w:szCs w:val="26"/>
        </w:rPr>
        <w:t>Bakgrund</w:t>
      </w:r>
    </w:p>
    <w:p w14:paraId="134683D4" w14:textId="77777777" w:rsidR="00F8187C" w:rsidRDefault="00F8187C" w:rsidP="00F8187C">
      <w:r w:rsidRPr="006629AF">
        <w:t>Enligt föreskrifter från Strålsäkerhetsmyndigheten och Socialstyrelsen ska ett system för egenkontroll av strålsäkerhetsarbetet finnas. Egenkontrollerna ska omfatta alla delar av strålningsverksamheten, genomföras årligen och protokollföras. Kontrollerna ligger till grund för det årliga strålskyddsbokslutet för NU</w:t>
      </w:r>
      <w:r>
        <w:noBreakHyphen/>
      </w:r>
      <w:r w:rsidRPr="006629AF">
        <w:t xml:space="preserve">sjukvården vilket ingår i regionens </w:t>
      </w:r>
      <w:r>
        <w:t>årliga strålskyddsb</w:t>
      </w:r>
      <w:r w:rsidRPr="006629AF">
        <w:t xml:space="preserve">okslut. </w:t>
      </w:r>
    </w:p>
    <w:p w14:paraId="133C09A6" w14:textId="77777777" w:rsidR="00F8187C" w:rsidRPr="00725DBF" w:rsidRDefault="00F8187C" w:rsidP="00F8187C">
      <w:pPr>
        <w:pStyle w:val="Rubrik2"/>
        <w:ind w:right="-2"/>
        <w:rPr>
          <w:rStyle w:val="Formatmall1Char"/>
          <w:szCs w:val="26"/>
        </w:rPr>
      </w:pPr>
      <w:r w:rsidRPr="00725DBF">
        <w:rPr>
          <w:rStyle w:val="Formatmall1Char"/>
          <w:szCs w:val="26"/>
        </w:rPr>
        <w:t xml:space="preserve">Syfte </w:t>
      </w:r>
    </w:p>
    <w:p w14:paraId="014AF089" w14:textId="77777777" w:rsidR="00F8187C" w:rsidRPr="00A07437" w:rsidRDefault="00F8187C" w:rsidP="00F8187C">
      <w:pPr>
        <w:autoSpaceDE w:val="0"/>
        <w:autoSpaceDN w:val="0"/>
        <w:adjustRightInd w:val="0"/>
        <w:ind w:right="-2"/>
      </w:pPr>
      <w:r w:rsidRPr="006629AF">
        <w:t>Att följa upp och förbättra strålsäkerheten</w:t>
      </w:r>
      <w:r>
        <w:t xml:space="preserve"> och </w:t>
      </w:r>
      <w:r w:rsidRPr="006629AF">
        <w:t>kontrollera så att</w:t>
      </w:r>
      <w:r>
        <w:t xml:space="preserve"> </w:t>
      </w:r>
      <w:r w:rsidRPr="00843845">
        <w:t>verksamheten sker enligt Strålsäkerhetsmyndighetens föreskrifter och tillståndsvillkor, samt NU</w:t>
      </w:r>
      <w:r>
        <w:noBreakHyphen/>
      </w:r>
      <w:r w:rsidRPr="00843845">
        <w:t>sjukvårdens och regionens strålsäkerhetsrutiner</w:t>
      </w:r>
      <w:r w:rsidRPr="006629AF">
        <w:t>, riktlinjer och mål</w:t>
      </w:r>
      <w:r w:rsidRPr="00843845">
        <w:t>.</w:t>
      </w:r>
      <w:r>
        <w:t xml:space="preserve"> </w:t>
      </w:r>
    </w:p>
    <w:p w14:paraId="32FA7955" w14:textId="77777777" w:rsidR="00F8187C" w:rsidRPr="006629AF" w:rsidRDefault="00F8187C" w:rsidP="00F8187C">
      <w:pPr>
        <w:pStyle w:val="Rubrik3"/>
        <w:rPr>
          <w:rStyle w:val="Formatmall1Char"/>
          <w:szCs w:val="26"/>
        </w:rPr>
      </w:pPr>
      <w:r w:rsidRPr="00725DBF">
        <w:rPr>
          <w:rStyle w:val="Formatmall1Char"/>
          <w:szCs w:val="26"/>
        </w:rPr>
        <w:t xml:space="preserve">Arbetsbeskrivning </w:t>
      </w:r>
      <w:r w:rsidRPr="006629AF">
        <w:rPr>
          <w:rStyle w:val="Formatmall1Char"/>
          <w:szCs w:val="26"/>
        </w:rPr>
        <w:t>och ansvar</w:t>
      </w:r>
    </w:p>
    <w:p w14:paraId="4E0D893F" w14:textId="77777777" w:rsidR="00F8187C" w:rsidRDefault="00F8187C" w:rsidP="00F8187C">
      <w:pPr>
        <w:autoSpaceDE w:val="0"/>
        <w:autoSpaceDN w:val="0"/>
        <w:adjustRightInd w:val="0"/>
        <w:ind w:right="-2"/>
      </w:pPr>
      <w:r w:rsidRPr="006629AF">
        <w:t xml:space="preserve">Verksamhetschefen ansvarar för att </w:t>
      </w:r>
      <w:r>
        <w:t>egen</w:t>
      </w:r>
      <w:r w:rsidRPr="006629AF">
        <w:t>kontrollen utförs</w:t>
      </w:r>
      <w:r>
        <w:t xml:space="preserve"> </w:t>
      </w:r>
      <w:r w:rsidRPr="002C076B">
        <w:t xml:space="preserve">och </w:t>
      </w:r>
      <w:r>
        <w:t>att relevanta medarbetare deltar i</w:t>
      </w:r>
      <w:r w:rsidRPr="002C076B">
        <w:t xml:space="preserve"> egenkontrollen</w:t>
      </w:r>
      <w:r w:rsidRPr="006629AF">
        <w:t>. Checklistor för egenkontrollerna</w:t>
      </w:r>
      <w:r>
        <w:t xml:space="preserve"> utformas av NU</w:t>
      </w:r>
      <w:r>
        <w:noBreakHyphen/>
        <w:t xml:space="preserve">sjukvårdens strålsäkerhetsstrateg i samarbete med strålskyddsexpertfunktionen och strålningsfysikalisk ledningsfunktion. </w:t>
      </w:r>
    </w:p>
    <w:p w14:paraId="78571348" w14:textId="77777777" w:rsidR="00F8187C" w:rsidRDefault="00F8187C" w:rsidP="00F8187C">
      <w:pPr>
        <w:autoSpaceDE w:val="0"/>
        <w:autoSpaceDN w:val="0"/>
        <w:adjustRightInd w:val="0"/>
        <w:ind w:right="-2"/>
      </w:pPr>
      <w:r w:rsidRPr="006629AF">
        <w:t>Strålsäkerhetsstrateg ska se till att aktuella verksamheter med joniserande strålning annonseras minst två månader innan de ska rapportera in egenkontrollerna. Egenkontrollerna</w:t>
      </w:r>
      <w:r>
        <w:t xml:space="preserve"> finns i årshjulet i Plan och Styr och görs </w:t>
      </w:r>
      <w:r>
        <w:lastRenderedPageBreak/>
        <w:t>genom att frågor i en checklista</w:t>
      </w:r>
      <w:r w:rsidRPr="00136C3D">
        <w:t xml:space="preserve"> besvaras </w:t>
      </w:r>
      <w:r w:rsidRPr="006629AF">
        <w:t xml:space="preserve">(se </w:t>
      </w:r>
      <w:r>
        <w:t xml:space="preserve">mallar </w:t>
      </w:r>
      <w:r w:rsidRPr="006629AF">
        <w:t>nedan)</w:t>
      </w:r>
      <w:r>
        <w:t xml:space="preserve">. </w:t>
      </w:r>
      <w:r w:rsidRPr="00136C3D">
        <w:t>För eventuellt</w:t>
      </w:r>
      <w:r>
        <w:t xml:space="preserve"> </w:t>
      </w:r>
      <w:r w:rsidRPr="00136C3D">
        <w:t xml:space="preserve">funna </w:t>
      </w:r>
      <w:r w:rsidRPr="006629AF">
        <w:t>brister</w:t>
      </w:r>
      <w:r>
        <w:t xml:space="preserve"> </w:t>
      </w:r>
      <w:r w:rsidRPr="00136C3D">
        <w:t xml:space="preserve">ska en </w:t>
      </w:r>
      <w:r w:rsidRPr="006629AF">
        <w:t>tidsatt</w:t>
      </w:r>
      <w:r>
        <w:t xml:space="preserve"> </w:t>
      </w:r>
      <w:r w:rsidRPr="00136C3D">
        <w:t xml:space="preserve">åtgärdsplan upprättas. </w:t>
      </w:r>
      <w:r w:rsidRPr="006629AF">
        <w:t>Egenkontrollerna ska skickas in senast 18 januari</w:t>
      </w:r>
      <w:r>
        <w:t xml:space="preserve"> till strålsäkerhetsstrategen</w:t>
      </w:r>
      <w:r w:rsidRPr="006629AF">
        <w:t>. Områdenas administrativa funktion inom strålsäkerhet kan vid behov samordna verksamheternas egenkontroller.</w:t>
      </w:r>
      <w:r>
        <w:t xml:space="preserve"> </w:t>
      </w:r>
    </w:p>
    <w:p w14:paraId="3F8BAE23" w14:textId="77777777" w:rsidR="00F8187C" w:rsidRPr="006629AF" w:rsidRDefault="00F8187C" w:rsidP="00F8187C">
      <w:bookmarkStart w:id="2" w:name="_Hlk194315233"/>
      <w:r w:rsidRPr="006629AF">
        <w:t>NU</w:t>
      </w:r>
      <w:r>
        <w:noBreakHyphen/>
      </w:r>
      <w:r w:rsidRPr="006629AF">
        <w:t xml:space="preserve">sjukvårdens strålsäkerhetsstrateg ska se till att </w:t>
      </w:r>
      <w:r>
        <w:t>det årliga strålskydds</w:t>
      </w:r>
      <w:r w:rsidRPr="006629AF">
        <w:t>bokslutet finns upprättat utefter den mall och senast det datum som regionen efterfrågar. Strategen ska skicka det färdiga bokslutet via NU</w:t>
      </w:r>
      <w:r>
        <w:noBreakHyphen/>
      </w:r>
      <w:r w:rsidRPr="006629AF">
        <w:t>sjukvårdens kansli för diarieföring och fastställande av sjukhusdirektören. Därefter ska kansli</w:t>
      </w:r>
      <w:r>
        <w:t>et</w:t>
      </w:r>
      <w:r w:rsidRPr="006629AF">
        <w:t xml:space="preserve"> skicka vidare bokslutet till den regionala strålsäkerhetsstrategen. </w:t>
      </w:r>
    </w:p>
    <w:bookmarkEnd w:id="2"/>
    <w:p w14:paraId="6CA44DA7" w14:textId="77777777" w:rsidR="00F8187C" w:rsidRPr="006629AF" w:rsidRDefault="00F8187C" w:rsidP="00F8187C">
      <w:r w:rsidRPr="006629AF">
        <w:t>NU</w:t>
      </w:r>
      <w:r>
        <w:noBreakHyphen/>
      </w:r>
      <w:r w:rsidRPr="006629AF">
        <w:t>sjukvårdens strålsäkerhetsstrateg ska även skicka bokslutet till områdenas administrativa funktion inom strålsäkerhet för spridning till respektive områdeschef och därigenom till underställda chefer. Strategen ska föredra bokslutet på MSB</w:t>
      </w:r>
      <w:r>
        <w:noBreakHyphen/>
      </w:r>
      <w:r w:rsidRPr="006629AF">
        <w:t xml:space="preserve">rådet och BFM:s ledningsmöte. </w:t>
      </w:r>
    </w:p>
    <w:p w14:paraId="7643F0CF" w14:textId="77777777" w:rsidR="00F8187C" w:rsidRPr="006629AF" w:rsidRDefault="00F8187C" w:rsidP="00F8187C">
      <w:pPr>
        <w:pStyle w:val="Rubrik3"/>
        <w:ind w:right="-2"/>
      </w:pPr>
      <w:r w:rsidRPr="006629AF">
        <w:rPr>
          <w:rStyle w:val="Formatmall1Char"/>
        </w:rPr>
        <w:t>Verksamheter/enheter som ska utföra egenkontroll</w:t>
      </w:r>
    </w:p>
    <w:p w14:paraId="277A19D4" w14:textId="77777777" w:rsidR="00F8187C" w:rsidRPr="006629AF" w:rsidRDefault="00F8187C" w:rsidP="00F8187C">
      <w:pPr>
        <w:pStyle w:val="Brdtext"/>
        <w:ind w:left="992" w:right="-2"/>
        <w:rPr>
          <w:sz w:val="24"/>
        </w:rPr>
      </w:pPr>
      <w:r w:rsidRPr="006629AF">
        <w:rPr>
          <w:sz w:val="24"/>
        </w:rPr>
        <w:t>Följande verksamheter/enheter ska utföra egenkontroll:</w:t>
      </w:r>
    </w:p>
    <w:p w14:paraId="123DB1C3" w14:textId="77777777" w:rsidR="00F8187C" w:rsidRPr="006629AF" w:rsidRDefault="00F8187C" w:rsidP="00F8187C">
      <w:pPr>
        <w:pStyle w:val="Brdtext"/>
        <w:ind w:left="992" w:right="-2"/>
        <w:rPr>
          <w:sz w:val="24"/>
        </w:rPr>
      </w:pPr>
    </w:p>
    <w:p w14:paraId="63D92DDA" w14:textId="77777777" w:rsidR="00F8187C" w:rsidRPr="006629AF" w:rsidRDefault="00F8187C" w:rsidP="00F8187C">
      <w:pPr>
        <w:pStyle w:val="Brdtext"/>
        <w:ind w:left="992" w:right="-2"/>
        <w:rPr>
          <w:sz w:val="24"/>
        </w:rPr>
      </w:pPr>
      <w:r w:rsidRPr="006629AF">
        <w:rPr>
          <w:sz w:val="24"/>
        </w:rPr>
        <w:t>Område I</w:t>
      </w:r>
    </w:p>
    <w:p w14:paraId="1DC0DDE3" w14:textId="77777777" w:rsidR="00F8187C" w:rsidRDefault="00F8187C" w:rsidP="00F8187C">
      <w:pPr>
        <w:pStyle w:val="Punktlista"/>
        <w:ind w:right="-2"/>
      </w:pPr>
      <w:r w:rsidRPr="006629AF">
        <w:t>Akutmottagning</w:t>
      </w:r>
    </w:p>
    <w:p w14:paraId="18D2A233" w14:textId="1E03571D" w:rsidR="00B41871" w:rsidRPr="006629AF" w:rsidRDefault="00B41871" w:rsidP="00B41871">
      <w:pPr>
        <w:pStyle w:val="Punktlista"/>
        <w:ind w:right="-2"/>
      </w:pPr>
      <w:r w:rsidRPr="006629AF">
        <w:t>Endoskopi</w:t>
      </w:r>
    </w:p>
    <w:p w14:paraId="0B0D1134" w14:textId="77777777" w:rsidR="00F8187C" w:rsidRPr="006629AF" w:rsidRDefault="00F8187C" w:rsidP="00F8187C">
      <w:pPr>
        <w:pStyle w:val="Punktlista"/>
        <w:ind w:right="-2"/>
      </w:pPr>
      <w:r w:rsidRPr="006629AF">
        <w:t>Hudmottagning (Bucky)</w:t>
      </w:r>
    </w:p>
    <w:p w14:paraId="0F59B32A" w14:textId="77777777" w:rsidR="00F8187C" w:rsidRPr="006629AF" w:rsidRDefault="00F8187C" w:rsidP="00F8187C">
      <w:pPr>
        <w:pStyle w:val="Punktlista"/>
        <w:ind w:right="-2"/>
      </w:pPr>
      <w:r w:rsidRPr="006629AF">
        <w:t>Kardiologi</w:t>
      </w:r>
    </w:p>
    <w:p w14:paraId="147D844F" w14:textId="77777777" w:rsidR="00F8187C" w:rsidRPr="006629AF" w:rsidRDefault="00F8187C" w:rsidP="00F8187C">
      <w:pPr>
        <w:pStyle w:val="Punktlista"/>
        <w:ind w:right="-2"/>
      </w:pPr>
      <w:r w:rsidRPr="006629AF">
        <w:t>Osteoporosmottagning</w:t>
      </w:r>
    </w:p>
    <w:p w14:paraId="2E49999A" w14:textId="77777777" w:rsidR="00F8187C" w:rsidRPr="006629AF" w:rsidRDefault="00F8187C" w:rsidP="00F8187C">
      <w:pPr>
        <w:pStyle w:val="Brdtext"/>
        <w:ind w:left="992" w:right="-2"/>
        <w:rPr>
          <w:sz w:val="24"/>
        </w:rPr>
      </w:pPr>
      <w:r w:rsidRPr="006629AF">
        <w:rPr>
          <w:sz w:val="24"/>
        </w:rPr>
        <w:t>Område II</w:t>
      </w:r>
    </w:p>
    <w:p w14:paraId="7A6184B0" w14:textId="77777777" w:rsidR="00F8187C" w:rsidRPr="006629AF" w:rsidRDefault="00F8187C" w:rsidP="00F8187C">
      <w:pPr>
        <w:pStyle w:val="Punktlista"/>
        <w:ind w:right="-2"/>
      </w:pPr>
      <w:r w:rsidRPr="006629AF">
        <w:t>Anestesi</w:t>
      </w:r>
    </w:p>
    <w:p w14:paraId="0A2C557E" w14:textId="77777777" w:rsidR="00F8187C" w:rsidRPr="006629AF" w:rsidRDefault="00F8187C" w:rsidP="00F8187C">
      <w:pPr>
        <w:pStyle w:val="Punktlista"/>
        <w:ind w:right="-2"/>
      </w:pPr>
      <w:r w:rsidRPr="006629AF">
        <w:t>Kirurgi/urologi</w:t>
      </w:r>
    </w:p>
    <w:p w14:paraId="61D8787F" w14:textId="77777777" w:rsidR="00F8187C" w:rsidRDefault="00F8187C" w:rsidP="00F8187C">
      <w:pPr>
        <w:pStyle w:val="Punktlista"/>
        <w:ind w:right="-2"/>
      </w:pPr>
      <w:r w:rsidRPr="006629AF">
        <w:t>Käkkirurgi.</w:t>
      </w:r>
    </w:p>
    <w:p w14:paraId="1236D439" w14:textId="24B530FD" w:rsidR="00D4583D" w:rsidRPr="006629AF" w:rsidRDefault="00D4583D" w:rsidP="00D4583D">
      <w:pPr>
        <w:pStyle w:val="Punktlista"/>
        <w:ind w:right="-2"/>
      </w:pPr>
      <w:r w:rsidRPr="006629AF">
        <w:t xml:space="preserve">Operation </w:t>
      </w:r>
      <w:r w:rsidR="00C761C2">
        <w:t>NÄL</w:t>
      </w:r>
    </w:p>
    <w:p w14:paraId="5C785284" w14:textId="757E6DDB" w:rsidR="00D4583D" w:rsidRPr="006629AF" w:rsidRDefault="00D4583D" w:rsidP="00D4583D">
      <w:pPr>
        <w:pStyle w:val="Punktlista"/>
        <w:ind w:right="-2"/>
      </w:pPr>
      <w:r w:rsidRPr="006629AF">
        <w:t xml:space="preserve">Operation </w:t>
      </w:r>
      <w:r w:rsidR="00C761C2">
        <w:t>Uddevalla</w:t>
      </w:r>
    </w:p>
    <w:p w14:paraId="1BFB0CA1" w14:textId="31D6897C" w:rsidR="00D4583D" w:rsidRPr="006629AF" w:rsidRDefault="00D4583D" w:rsidP="00F8187C">
      <w:pPr>
        <w:pStyle w:val="Punktlista"/>
        <w:ind w:right="-2"/>
      </w:pPr>
      <w:r>
        <w:t>Ortoped</w:t>
      </w:r>
      <w:r w:rsidR="00C761C2">
        <w:t>i</w:t>
      </w:r>
    </w:p>
    <w:p w14:paraId="4893830B" w14:textId="77777777" w:rsidR="00F8187C" w:rsidRPr="006629AF" w:rsidRDefault="00F8187C" w:rsidP="00F8187C">
      <w:pPr>
        <w:pStyle w:val="Brdtext"/>
        <w:ind w:left="992" w:right="-2"/>
        <w:rPr>
          <w:sz w:val="24"/>
        </w:rPr>
      </w:pPr>
      <w:r w:rsidRPr="006629AF">
        <w:rPr>
          <w:sz w:val="24"/>
        </w:rPr>
        <w:t>Område III</w:t>
      </w:r>
    </w:p>
    <w:p w14:paraId="339D68C3" w14:textId="7C7659CB" w:rsidR="004B6256" w:rsidRDefault="004B6256" w:rsidP="004B6256">
      <w:pPr>
        <w:pStyle w:val="Punktlista"/>
        <w:ind w:right="-2"/>
      </w:pPr>
      <w:r w:rsidRPr="006629AF">
        <w:t>Brinkåsen rättspsykiatri</w:t>
      </w:r>
    </w:p>
    <w:p w14:paraId="5E170DD8" w14:textId="194628F1" w:rsidR="00F8187C" w:rsidRPr="006629AF" w:rsidRDefault="00F8187C" w:rsidP="00F8187C">
      <w:pPr>
        <w:pStyle w:val="Punktlista"/>
        <w:ind w:right="-2"/>
      </w:pPr>
      <w:r w:rsidRPr="006629AF">
        <w:t>Mammografi</w:t>
      </w:r>
    </w:p>
    <w:p w14:paraId="357AF0EF" w14:textId="77777777" w:rsidR="00F8187C" w:rsidRPr="006629AF" w:rsidRDefault="00F8187C" w:rsidP="00F8187C">
      <w:pPr>
        <w:pStyle w:val="Punktlista"/>
        <w:ind w:right="-2"/>
      </w:pPr>
      <w:r w:rsidRPr="006629AF">
        <w:t>Nuklearmedicin</w:t>
      </w:r>
    </w:p>
    <w:p w14:paraId="4879D604" w14:textId="77777777" w:rsidR="00F8187C" w:rsidRPr="006629AF" w:rsidRDefault="00F8187C" w:rsidP="00F8187C">
      <w:pPr>
        <w:pStyle w:val="Punktlista"/>
        <w:ind w:right="-2"/>
      </w:pPr>
      <w:r w:rsidRPr="006629AF">
        <w:t>Radiologi</w:t>
      </w:r>
    </w:p>
    <w:p w14:paraId="05144574" w14:textId="77777777" w:rsidR="00F8187C" w:rsidRPr="006629AF" w:rsidRDefault="00F8187C" w:rsidP="00F8187C">
      <w:pPr>
        <w:pStyle w:val="Punktlista"/>
        <w:ind w:right="-2"/>
      </w:pPr>
      <w:r w:rsidRPr="006629AF">
        <w:t>Sjukhusfysik</w:t>
      </w:r>
    </w:p>
    <w:p w14:paraId="5905E459" w14:textId="77777777" w:rsidR="00F8187C" w:rsidRPr="006629AF" w:rsidRDefault="00F8187C" w:rsidP="00F8187C">
      <w:pPr>
        <w:pStyle w:val="Brdtext"/>
        <w:ind w:left="992" w:right="-2"/>
        <w:rPr>
          <w:sz w:val="24"/>
        </w:rPr>
      </w:pPr>
      <w:r w:rsidRPr="006629AF">
        <w:rPr>
          <w:sz w:val="24"/>
        </w:rPr>
        <w:t>Övriga</w:t>
      </w:r>
    </w:p>
    <w:p w14:paraId="521610C2" w14:textId="77777777" w:rsidR="00F8187C" w:rsidRPr="00F57D0F" w:rsidRDefault="00F8187C" w:rsidP="00F8187C">
      <w:pPr>
        <w:pStyle w:val="Punktlista"/>
        <w:ind w:right="-2"/>
      </w:pPr>
      <w:r w:rsidRPr="00F57D0F">
        <w:t>Forsknings och utvecklingsenheten</w:t>
      </w:r>
    </w:p>
    <w:p w14:paraId="338DC7EE" w14:textId="77777777" w:rsidR="00F8187C" w:rsidRPr="00F57D0F" w:rsidRDefault="00F8187C" w:rsidP="00F8187C">
      <w:pPr>
        <w:pStyle w:val="Punktlista"/>
        <w:ind w:right="-2"/>
      </w:pPr>
      <w:r w:rsidRPr="00F57D0F">
        <w:t>Medicinsk teknik</w:t>
      </w:r>
    </w:p>
    <w:p w14:paraId="084CCBA7" w14:textId="6FAE7608" w:rsidR="00F8187C" w:rsidRPr="009F1C44" w:rsidRDefault="00F8187C" w:rsidP="00F8187C">
      <w:pPr>
        <w:pStyle w:val="Rubrik3"/>
        <w:ind w:right="-2"/>
      </w:pPr>
      <w:r w:rsidRPr="00725DBF">
        <w:rPr>
          <w:rStyle w:val="Formatmall1Char"/>
        </w:rPr>
        <w:lastRenderedPageBreak/>
        <w:t>Medverkande vid egenkontrollen</w:t>
      </w:r>
    </w:p>
    <w:p w14:paraId="052D8882" w14:textId="77777777" w:rsidR="00F8187C" w:rsidRDefault="00F8187C" w:rsidP="00F8187C">
      <w:pPr>
        <w:pStyle w:val="Brdtext"/>
        <w:ind w:left="992" w:right="-2"/>
        <w:rPr>
          <w:sz w:val="24"/>
        </w:rPr>
      </w:pPr>
      <w:r>
        <w:rPr>
          <w:sz w:val="24"/>
        </w:rPr>
        <w:t>Följande funktioner/befattningar bör medverka i egenkontrollen:</w:t>
      </w:r>
    </w:p>
    <w:p w14:paraId="3EDA979A" w14:textId="3ABA3E50" w:rsidR="00F8187C" w:rsidRDefault="00F8187C" w:rsidP="00F8187C">
      <w:pPr>
        <w:pStyle w:val="Punktlista"/>
        <w:ind w:right="-2"/>
      </w:pPr>
      <w:r>
        <w:t>Första linjens chef och/eller verksamhetschef (beroende på organisation)</w:t>
      </w:r>
    </w:p>
    <w:p w14:paraId="0BD20A06" w14:textId="77777777" w:rsidR="00F8187C" w:rsidRDefault="00F8187C" w:rsidP="00F8187C">
      <w:pPr>
        <w:pStyle w:val="Punktlista"/>
        <w:ind w:right="-2"/>
      </w:pPr>
      <w:r>
        <w:t>Strålsäkerhetsombud</w:t>
      </w:r>
      <w:r w:rsidRPr="007830E8">
        <w:t xml:space="preserve"> </w:t>
      </w:r>
      <w:r>
        <w:t>och/eller radiologisk ledningsfunktion (RaLF) (beroende på organisation)</w:t>
      </w:r>
    </w:p>
    <w:p w14:paraId="13D74A7F" w14:textId="77777777" w:rsidR="00F8187C" w:rsidRPr="007830E8" w:rsidRDefault="00F8187C" w:rsidP="00F8187C">
      <w:pPr>
        <w:pStyle w:val="Punktlista"/>
        <w:ind w:right="-2"/>
      </w:pPr>
      <w:r>
        <w:t>Sjukhusfysiker utsedd för aktuellt verksamhetsområde</w:t>
      </w:r>
    </w:p>
    <w:p w14:paraId="241E8F8D" w14:textId="77777777" w:rsidR="00F8187C" w:rsidRDefault="00F8187C" w:rsidP="00F8187C">
      <w:pPr>
        <w:pStyle w:val="Brdtext"/>
        <w:ind w:left="992" w:right="-2"/>
        <w:rPr>
          <w:sz w:val="24"/>
        </w:rPr>
      </w:pPr>
    </w:p>
    <w:p w14:paraId="4375DC14" w14:textId="77777777" w:rsidR="00F8187C" w:rsidRDefault="00F8187C" w:rsidP="00F8187C">
      <w:pPr>
        <w:pStyle w:val="Brdtext"/>
        <w:ind w:left="992" w:right="-2"/>
        <w:rPr>
          <w:sz w:val="24"/>
        </w:rPr>
      </w:pPr>
      <w:r>
        <w:rPr>
          <w:sz w:val="24"/>
        </w:rPr>
        <w:t>Dessutom kan även följande adjungeras:</w:t>
      </w:r>
    </w:p>
    <w:p w14:paraId="1B88CC86" w14:textId="15F556E9" w:rsidR="00F8187C" w:rsidRDefault="00F8187C" w:rsidP="00F8187C">
      <w:pPr>
        <w:pStyle w:val="Punktlista"/>
        <w:ind w:right="-2"/>
      </w:pPr>
      <w:r>
        <w:t>Strålningsfysikalisk ledningsfunktion</w:t>
      </w:r>
    </w:p>
    <w:p w14:paraId="15732DEB" w14:textId="77777777" w:rsidR="00F8187C" w:rsidRDefault="00F8187C" w:rsidP="00F8187C">
      <w:pPr>
        <w:pStyle w:val="Punktlista"/>
        <w:ind w:right="-2"/>
      </w:pPr>
      <w:r w:rsidRPr="00CA7002">
        <w:t>Strålskyddsexpertfunktion</w:t>
      </w:r>
    </w:p>
    <w:p w14:paraId="7EB54F15" w14:textId="77777777" w:rsidR="00F8187C" w:rsidRDefault="00F8187C" w:rsidP="00F8187C">
      <w:pPr>
        <w:pStyle w:val="Punktlista"/>
        <w:ind w:right="-2"/>
      </w:pPr>
      <w:r w:rsidRPr="00392129">
        <w:t>Områdets administrativa funktion inom strålsäkerhet</w:t>
      </w:r>
    </w:p>
    <w:p w14:paraId="0CA7DA1C" w14:textId="77777777" w:rsidR="00F8187C" w:rsidRPr="00725DBF" w:rsidRDefault="00F8187C" w:rsidP="00F8187C">
      <w:pPr>
        <w:pStyle w:val="Rubrik2"/>
        <w:ind w:right="-2"/>
        <w:rPr>
          <w:rStyle w:val="Formatmall1Char"/>
          <w:szCs w:val="26"/>
        </w:rPr>
      </w:pPr>
      <w:r w:rsidRPr="00725DBF">
        <w:rPr>
          <w:rStyle w:val="Formatmall1Char"/>
          <w:szCs w:val="26"/>
        </w:rPr>
        <w:t>Dokumentation</w:t>
      </w:r>
    </w:p>
    <w:p w14:paraId="1E6712DB" w14:textId="77777777" w:rsidR="00F8187C" w:rsidRDefault="00F8187C" w:rsidP="00F8187C">
      <w:pPr>
        <w:autoSpaceDE w:val="0"/>
        <w:autoSpaceDN w:val="0"/>
        <w:adjustRightInd w:val="0"/>
        <w:ind w:right="-2"/>
      </w:pPr>
      <w:bookmarkStart w:id="3" w:name="_Hlk194320156"/>
      <w:r w:rsidRPr="006629AF">
        <w:t xml:space="preserve">Verksamheten arkiverar protokoll och åtgärdsplan enligt sina rutiner. </w:t>
      </w:r>
    </w:p>
    <w:p w14:paraId="734B1540" w14:textId="77777777" w:rsidR="00F8187C" w:rsidRPr="006629AF" w:rsidRDefault="00F8187C" w:rsidP="00F8187C">
      <w:bookmarkStart w:id="4" w:name="_Hlk194320173"/>
      <w:bookmarkEnd w:id="3"/>
      <w:r>
        <w:t>Bokslutet</w:t>
      </w:r>
      <w:r w:rsidRPr="006467A3">
        <w:t xml:space="preserve"> ska sparas i fem år och på uppmaning skickas till </w:t>
      </w:r>
      <w:r w:rsidRPr="006629AF">
        <w:t>Strålsäkerhetsmyndigheten (SSM).</w:t>
      </w:r>
      <w:r>
        <w:t xml:space="preserve"> </w:t>
      </w:r>
      <w:bookmarkEnd w:id="4"/>
    </w:p>
    <w:p w14:paraId="227B3336" w14:textId="77777777" w:rsidR="00F8187C" w:rsidRPr="00F57D0F" w:rsidRDefault="00F8187C" w:rsidP="00F8187C">
      <w:pPr>
        <w:pStyle w:val="Rubrik2"/>
        <w:ind w:right="-2"/>
        <w:rPr>
          <w:rStyle w:val="Formatmall1Char"/>
          <w:szCs w:val="26"/>
        </w:rPr>
      </w:pPr>
      <w:r w:rsidRPr="00F57D0F">
        <w:rPr>
          <w:rStyle w:val="Formatmall1Char"/>
          <w:szCs w:val="26"/>
        </w:rPr>
        <w:t>Checklistor för egenkontroll</w:t>
      </w:r>
    </w:p>
    <w:p w14:paraId="3FAE0FBB" w14:textId="1BE72EA4" w:rsidR="00F8187C" w:rsidRDefault="00F8187C" w:rsidP="00F8187C">
      <w:pPr>
        <w:ind w:right="-2"/>
        <w:rPr>
          <w:rStyle w:val="Hyperlnk"/>
        </w:rPr>
      </w:pPr>
      <w:hyperlink r:id="rId17" w:history="1">
        <w:r>
          <w:rPr>
            <w:rStyle w:val="Hyperlnk"/>
          </w:rPr>
          <w:t>Checklista egenkontroll av strålsäkerhet akuten (word)</w:t>
        </w:r>
      </w:hyperlink>
    </w:p>
    <w:p w14:paraId="52BFC852" w14:textId="5666A7F4" w:rsidR="00F8187C" w:rsidRPr="00532182" w:rsidRDefault="00F8187C" w:rsidP="00F8187C">
      <w:pPr>
        <w:ind w:right="-2"/>
        <w:rPr>
          <w:rStyle w:val="Hyperlnk"/>
        </w:rPr>
      </w:pPr>
      <w:r>
        <w:fldChar w:fldCharType="begin"/>
      </w:r>
      <w:r w:rsidR="00CE3791">
        <w:instrText>HYPERLINK "https://mellanarkiv-offentlig.vgregion.se/alfresco/s/archive/stream/public/v1/source/available/sofia/nu8444-362214683-19/native/Checklista%20egenkontroll%20av%20str%C3%A5ls%C3%A4kerhet%20Brink%C3%A5sen.pdf"</w:instrText>
      </w:r>
      <w:r>
        <w:fldChar w:fldCharType="separate"/>
      </w:r>
      <w:r w:rsidRPr="00532182">
        <w:rPr>
          <w:rStyle w:val="Hyperlnk"/>
        </w:rPr>
        <w:t>Checklista egenkontroll av strålsäkerhet Brinkåsen</w:t>
      </w:r>
    </w:p>
    <w:p w14:paraId="45B47190" w14:textId="55626949" w:rsidR="00F8187C" w:rsidRPr="00E13487" w:rsidRDefault="00F8187C" w:rsidP="00F8187C">
      <w:pPr>
        <w:ind w:right="-2"/>
        <w:rPr>
          <w:rStyle w:val="Hyperlnk"/>
        </w:rPr>
      </w:pPr>
      <w:r>
        <w:fldChar w:fldCharType="end"/>
      </w:r>
      <w:r w:rsidR="00E13487">
        <w:fldChar w:fldCharType="begin"/>
      </w:r>
      <w:r w:rsidR="00E13487">
        <w:instrText>HYPERLINK "https://mellanarkiv-offentlig.vgregion.se/alfresco/s/archive/stream/public/v1/source/available/sofia/nu8444-362214683-22/native/Checklista%20egenkontroll%20av%20str%C3%A5ls%C3%A4kerhet%20FoU.pdf"</w:instrText>
      </w:r>
      <w:r w:rsidR="00E13487">
        <w:fldChar w:fldCharType="separate"/>
      </w:r>
      <w:r w:rsidRPr="00E13487">
        <w:rPr>
          <w:rStyle w:val="Hyperlnk"/>
        </w:rPr>
        <w:t>Checklista egenkontroll av strålsäkerhet FoU-enheten</w:t>
      </w:r>
    </w:p>
    <w:p w14:paraId="36757DC6" w14:textId="0504EC36" w:rsidR="00F8187C" w:rsidRPr="00D711B5" w:rsidRDefault="00E13487" w:rsidP="00F8187C">
      <w:pPr>
        <w:ind w:right="-2"/>
        <w:rPr>
          <w:rStyle w:val="Hyperlnk"/>
        </w:rPr>
      </w:pPr>
      <w:r>
        <w:fldChar w:fldCharType="end"/>
      </w:r>
      <w:hyperlink r:id="rId18" w:history="1">
        <w:r w:rsidR="00F8187C">
          <w:rPr>
            <w:rStyle w:val="Hyperlnk"/>
          </w:rPr>
          <w:t xml:space="preserve">Checklista egenkontroll av strålsäkerhet hud och osteoporos </w:t>
        </w:r>
      </w:hyperlink>
    </w:p>
    <w:p w14:paraId="3ABD8722" w14:textId="1481EE72" w:rsidR="00F8187C" w:rsidRPr="00F815F9" w:rsidRDefault="00F8187C" w:rsidP="00F8187C">
      <w:pPr>
        <w:ind w:right="-2"/>
        <w:rPr>
          <w:rStyle w:val="Hyperlnk"/>
        </w:rPr>
      </w:pPr>
      <w:r>
        <w:fldChar w:fldCharType="begin"/>
      </w:r>
      <w:r>
        <w:instrText xml:space="preserve"> HYPERLINK "https://mellanarkiv-offentlig.vgregion.se/alfresco/s/archive/stream/public/v1/source/available/sofia/nu8444-362214683-20/native/Checklista%20egenkontroll%20av%20str%C3%A5ls%C3%A4kerhet%20kardiologi%20och%20k%C3%A4rlkirurgi.pdf" </w:instrText>
      </w:r>
      <w:r>
        <w:fldChar w:fldCharType="separate"/>
      </w:r>
      <w:r w:rsidRPr="00F815F9">
        <w:rPr>
          <w:rStyle w:val="Hyperlnk"/>
        </w:rPr>
        <w:t>Checklista egenkontroll av strålsäkerhet kardiologi och kärlkirurgi</w:t>
      </w:r>
    </w:p>
    <w:p w14:paraId="68593011" w14:textId="1B4A483E" w:rsidR="00F8187C" w:rsidRDefault="00F8187C" w:rsidP="00F8187C">
      <w:pPr>
        <w:ind w:right="-2"/>
      </w:pPr>
      <w:r>
        <w:fldChar w:fldCharType="end"/>
      </w:r>
      <w:hyperlink r:id="rId19" w:history="1">
        <w:r>
          <w:rPr>
            <w:rStyle w:val="Hyperlnk"/>
          </w:rPr>
          <w:t xml:space="preserve">Checklista egenkontroll av strålsäkerhet mammografi </w:t>
        </w:r>
      </w:hyperlink>
    </w:p>
    <w:p w14:paraId="6F5723AB" w14:textId="017CD573" w:rsidR="00F8187C" w:rsidRPr="00245AE2" w:rsidRDefault="00F8187C" w:rsidP="00F8187C">
      <w:pPr>
        <w:ind w:right="-2"/>
        <w:rPr>
          <w:rStyle w:val="Hyperlnk"/>
        </w:rPr>
      </w:pPr>
      <w:r>
        <w:fldChar w:fldCharType="begin"/>
      </w:r>
      <w:r>
        <w:instrText>HYPERLINK "https://mellanarkiv-offentlig.vgregion.se/alfresco/s/archive/stream/public/v1/source/available/sofia/nu8444-362214683-14/native/Checklista%20egenkontroll%20av%20str%c3%a5ls%c3%a4kerhet%20medicinsk%20teknik.pdf"</w:instrText>
      </w:r>
      <w:r>
        <w:fldChar w:fldCharType="separate"/>
      </w:r>
      <w:r w:rsidRPr="00245AE2">
        <w:rPr>
          <w:rStyle w:val="Hyperlnk"/>
        </w:rPr>
        <w:t>Checklista egenkontroll av strålsäkerhet medicinsk teknik (word)</w:t>
      </w:r>
    </w:p>
    <w:p w14:paraId="73DB4169" w14:textId="5267BF07" w:rsidR="00F8187C" w:rsidRDefault="00F8187C" w:rsidP="00F8187C">
      <w:pPr>
        <w:ind w:right="-2"/>
        <w:rPr>
          <w:rStyle w:val="Hyperlnk"/>
        </w:rPr>
      </w:pPr>
      <w:r>
        <w:fldChar w:fldCharType="end"/>
      </w:r>
      <w:hyperlink r:id="rId20" w:history="1">
        <w:r>
          <w:rPr>
            <w:rStyle w:val="Hyperlnk"/>
          </w:rPr>
          <w:t>Checklista egenkontroll av strålsäkerhet nuklearmedicin (word)</w:t>
        </w:r>
      </w:hyperlink>
    </w:p>
    <w:p w14:paraId="100CC1FD" w14:textId="01BB4C13" w:rsidR="00F8187C" w:rsidRPr="003B1095" w:rsidRDefault="00F8187C" w:rsidP="00F8187C">
      <w:pPr>
        <w:ind w:right="-2"/>
        <w:rPr>
          <w:rStyle w:val="Hyperlnk"/>
        </w:rPr>
      </w:pPr>
      <w:r>
        <w:fldChar w:fldCharType="begin"/>
      </w:r>
      <w:r w:rsidR="00B63ACD">
        <w:instrText>HYPERLINK "https://mellanarkiv-offentlig.vgregion.se/alfresco/s/archive/stream/public/v1/source/available/sofia/nu8444-362214683-18/native/Checklista%20egenkontroll%20av%20str%C3%A5ls%C3%A4kerhet%20radiologi."</w:instrText>
      </w:r>
      <w:r>
        <w:fldChar w:fldCharType="separate"/>
      </w:r>
      <w:r w:rsidRPr="003B1095">
        <w:rPr>
          <w:rStyle w:val="Hyperlnk"/>
        </w:rPr>
        <w:t>Checklista egenkontroll av strålsäkerhet radiologi</w:t>
      </w:r>
      <w:r>
        <w:rPr>
          <w:rStyle w:val="Hyperlnk"/>
        </w:rPr>
        <w:t xml:space="preserve"> </w:t>
      </w:r>
    </w:p>
    <w:p w14:paraId="7A4CD29A" w14:textId="0013E5F1" w:rsidR="00F8187C" w:rsidRPr="00496B2D" w:rsidRDefault="00F8187C" w:rsidP="00F8187C">
      <w:pPr>
        <w:ind w:right="-2"/>
        <w:rPr>
          <w:rStyle w:val="Hyperlnk"/>
        </w:rPr>
      </w:pPr>
      <w:r>
        <w:fldChar w:fldCharType="end"/>
      </w:r>
      <w:hyperlink r:id="rId21" w:history="1">
        <w:r>
          <w:rPr>
            <w:rStyle w:val="Hyperlnk"/>
          </w:rPr>
          <w:t>Checklista egenkontroll av strålsäkerhet sjukhusfysik (word)</w:t>
        </w:r>
      </w:hyperlink>
    </w:p>
    <w:p w14:paraId="76B9F95B" w14:textId="4CEE2988" w:rsidR="00F8187C" w:rsidRDefault="00F8187C" w:rsidP="00F8187C">
      <w:pPr>
        <w:ind w:right="-2"/>
        <w:rPr>
          <w:rStyle w:val="Hyperlnk"/>
        </w:rPr>
      </w:pPr>
      <w:hyperlink r:id="rId22" w:history="1">
        <w:r>
          <w:rPr>
            <w:rStyle w:val="Hyperlnk"/>
          </w:rPr>
          <w:t>Checklista egenkontroll av strålsäkerhet tandröntgen (word)</w:t>
        </w:r>
      </w:hyperlink>
    </w:p>
    <w:p w14:paraId="32B12B48" w14:textId="77777777" w:rsidR="00F8187C" w:rsidRDefault="00F8187C" w:rsidP="00F8187C">
      <w:pPr>
        <w:ind w:right="-2"/>
        <w:rPr>
          <w:rStyle w:val="Hyperlnk"/>
        </w:rPr>
      </w:pPr>
      <w:hyperlink r:id="rId23" w:history="1">
        <w:r w:rsidRPr="00D06FBC">
          <w:rPr>
            <w:rStyle w:val="Hyperlnk"/>
          </w:rPr>
          <w:t>Checklista egenkontroll av strålsäkerhet verksamhet med mobila C-bågar</w:t>
        </w:r>
      </w:hyperlink>
    </w:p>
    <w:p w14:paraId="51D64218" w14:textId="77777777" w:rsidR="00F8187C" w:rsidRPr="003264E6" w:rsidRDefault="00F8187C" w:rsidP="00F8187C">
      <w:pPr>
        <w:pStyle w:val="Rubrik3"/>
      </w:pPr>
      <w:bookmarkStart w:id="5" w:name="_Hlk194320189"/>
      <w:r w:rsidRPr="003264E6">
        <w:t>Referenser</w:t>
      </w:r>
    </w:p>
    <w:p w14:paraId="23B283DD" w14:textId="77777777" w:rsidR="00F8187C" w:rsidRDefault="00F8187C" w:rsidP="00F8187C">
      <w:r w:rsidRPr="008671B9">
        <w:t xml:space="preserve">Socialstyrelsens föreskrifter och allmänna råd SOSFS 2011:9 </w:t>
      </w:r>
    </w:p>
    <w:p w14:paraId="12797367" w14:textId="77777777" w:rsidR="00F8187C" w:rsidRDefault="00F8187C" w:rsidP="00F8187C">
      <w:pPr>
        <w:rPr>
          <w:rStyle w:val="Hyperlnk"/>
        </w:rPr>
      </w:pPr>
      <w:r w:rsidRPr="003264E6">
        <w:rPr>
          <w:rFonts w:ascii="TimesNewRomanPS" w:hAnsi="TimesNewRomanPS" w:cs="TimesNewRomanPS"/>
        </w:rPr>
        <w:t>Strålsäkerhetsmyndighetens föreskrift SSMFS 2018:5</w:t>
      </w:r>
      <w:bookmarkEnd w:id="5"/>
    </w:p>
    <w:p w14:paraId="50296B99" w14:textId="77777777" w:rsidR="00E77775" w:rsidRPr="00C25ECB" w:rsidRDefault="00E77775" w:rsidP="00F8187C">
      <w:pPr>
        <w:ind w:left="0" w:right="-2"/>
        <w:rPr>
          <w:rStyle w:val="Hyperlnk"/>
        </w:rPr>
      </w:pPr>
    </w:p>
    <w:sectPr w:rsidR="00E77775" w:rsidRPr="00C25ECB" w:rsidSect="00CC35E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260C1" w14:textId="77777777" w:rsidR="002445FE" w:rsidRDefault="002445FE">
      <w:r>
        <w:separator/>
      </w:r>
    </w:p>
  </w:endnote>
  <w:endnote w:type="continuationSeparator" w:id="0">
    <w:p w14:paraId="789D27B0" w14:textId="77777777" w:rsidR="002445FE" w:rsidRDefault="002445FE">
      <w:r>
        <w:continuationSeparator/>
      </w:r>
    </w:p>
  </w:endnote>
  <w:endnote w:type="continuationNotice" w:id="1">
    <w:p w14:paraId="1FE6373F" w14:textId="77777777" w:rsidR="002445FE" w:rsidRDefault="002445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9AD63" w14:textId="77777777" w:rsidR="002445FE" w:rsidRDefault="002445FE"/>
  </w:footnote>
  <w:footnote w:type="continuationSeparator" w:id="0">
    <w:p w14:paraId="401275CB" w14:textId="77777777" w:rsidR="002445FE" w:rsidRDefault="002445FE">
      <w:r>
        <w:continuationSeparator/>
      </w:r>
    </w:p>
  </w:footnote>
  <w:footnote w:type="continuationNotice" w:id="1">
    <w:p w14:paraId="1E6E6BE2" w14:textId="77777777" w:rsidR="002445FE" w:rsidRDefault="002445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70B2794"/>
    <w:multiLevelType w:val="hybridMultilevel"/>
    <w:tmpl w:val="149E67C2"/>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DAA084B"/>
    <w:multiLevelType w:val="hybridMultilevel"/>
    <w:tmpl w:val="BC20A2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C525A03"/>
    <w:multiLevelType w:val="hybridMultilevel"/>
    <w:tmpl w:val="E760ECB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80371230">
    <w:abstractNumId w:val="20"/>
  </w:num>
  <w:num w:numId="2" w16cid:durableId="104082291">
    <w:abstractNumId w:val="15"/>
  </w:num>
  <w:num w:numId="3" w16cid:durableId="33701940">
    <w:abstractNumId w:val="0"/>
  </w:num>
  <w:num w:numId="4" w16cid:durableId="882979587">
    <w:abstractNumId w:val="7"/>
  </w:num>
  <w:num w:numId="5" w16cid:durableId="675033960">
    <w:abstractNumId w:val="18"/>
  </w:num>
  <w:num w:numId="6" w16cid:durableId="1838619278">
    <w:abstractNumId w:val="2"/>
  </w:num>
  <w:num w:numId="7" w16cid:durableId="804589176">
    <w:abstractNumId w:val="12"/>
  </w:num>
  <w:num w:numId="8" w16cid:durableId="2103378704">
    <w:abstractNumId w:val="9"/>
  </w:num>
  <w:num w:numId="9" w16cid:durableId="303049512">
    <w:abstractNumId w:val="1"/>
  </w:num>
  <w:num w:numId="10" w16cid:durableId="1572616182">
    <w:abstractNumId w:val="1"/>
  </w:num>
  <w:num w:numId="11" w16cid:durableId="1093164944">
    <w:abstractNumId w:val="3"/>
  </w:num>
  <w:num w:numId="12" w16cid:durableId="1895777379">
    <w:abstractNumId w:val="4"/>
  </w:num>
  <w:num w:numId="13" w16cid:durableId="229704823">
    <w:abstractNumId w:val="14"/>
  </w:num>
  <w:num w:numId="14" w16cid:durableId="478306461">
    <w:abstractNumId w:val="10"/>
  </w:num>
  <w:num w:numId="15" w16cid:durableId="2053454140">
    <w:abstractNumId w:val="8"/>
  </w:num>
  <w:num w:numId="16" w16cid:durableId="106698760">
    <w:abstractNumId w:val="13"/>
  </w:num>
  <w:num w:numId="17" w16cid:durableId="1056705618">
    <w:abstractNumId w:val="5"/>
  </w:num>
  <w:num w:numId="18" w16cid:durableId="965038381">
    <w:abstractNumId w:val="11"/>
  </w:num>
  <w:num w:numId="19" w16cid:durableId="1152989918">
    <w:abstractNumId w:val="19"/>
  </w:num>
  <w:num w:numId="20" w16cid:durableId="388191458">
    <w:abstractNumId w:val="16"/>
  </w:num>
  <w:num w:numId="21" w16cid:durableId="1027682554">
    <w:abstractNumId w:val="17"/>
  </w:num>
  <w:num w:numId="22" w16cid:durableId="9939197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5505"/>
    <w:rsid w:val="00084024"/>
    <w:rsid w:val="0009062C"/>
    <w:rsid w:val="00095368"/>
    <w:rsid w:val="000954C4"/>
    <w:rsid w:val="000A4C35"/>
    <w:rsid w:val="000A5D7A"/>
    <w:rsid w:val="000A611A"/>
    <w:rsid w:val="000A7E33"/>
    <w:rsid w:val="000B12D9"/>
    <w:rsid w:val="000B4536"/>
    <w:rsid w:val="000B7715"/>
    <w:rsid w:val="000D79BB"/>
    <w:rsid w:val="000E0592"/>
    <w:rsid w:val="000E463B"/>
    <w:rsid w:val="000E5A7E"/>
    <w:rsid w:val="000F43A3"/>
    <w:rsid w:val="000F7681"/>
    <w:rsid w:val="00103031"/>
    <w:rsid w:val="001044FE"/>
    <w:rsid w:val="00112216"/>
    <w:rsid w:val="001139D4"/>
    <w:rsid w:val="0012195F"/>
    <w:rsid w:val="00131B08"/>
    <w:rsid w:val="00132A59"/>
    <w:rsid w:val="00133337"/>
    <w:rsid w:val="00133A0F"/>
    <w:rsid w:val="0013580F"/>
    <w:rsid w:val="00137B6D"/>
    <w:rsid w:val="0014070B"/>
    <w:rsid w:val="001422C1"/>
    <w:rsid w:val="0014250D"/>
    <w:rsid w:val="001522AE"/>
    <w:rsid w:val="001577D6"/>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E4052"/>
    <w:rsid w:val="001E4AB2"/>
    <w:rsid w:val="001F55AB"/>
    <w:rsid w:val="001F6392"/>
    <w:rsid w:val="00200C57"/>
    <w:rsid w:val="00211487"/>
    <w:rsid w:val="00211D91"/>
    <w:rsid w:val="00217DEC"/>
    <w:rsid w:val="00235B57"/>
    <w:rsid w:val="002445FE"/>
    <w:rsid w:val="00245AE2"/>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4770"/>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1CC4"/>
    <w:rsid w:val="0036357D"/>
    <w:rsid w:val="00363B23"/>
    <w:rsid w:val="0036594C"/>
    <w:rsid w:val="00367D19"/>
    <w:rsid w:val="00371BED"/>
    <w:rsid w:val="00384019"/>
    <w:rsid w:val="003854F1"/>
    <w:rsid w:val="0039118E"/>
    <w:rsid w:val="00396048"/>
    <w:rsid w:val="003979C9"/>
    <w:rsid w:val="00397F54"/>
    <w:rsid w:val="003A0D43"/>
    <w:rsid w:val="003A2A35"/>
    <w:rsid w:val="003A6AA4"/>
    <w:rsid w:val="003B1095"/>
    <w:rsid w:val="003B2A4B"/>
    <w:rsid w:val="003B612F"/>
    <w:rsid w:val="003C6F28"/>
    <w:rsid w:val="003D099E"/>
    <w:rsid w:val="003D21A2"/>
    <w:rsid w:val="003D29D2"/>
    <w:rsid w:val="003D3A97"/>
    <w:rsid w:val="003E0705"/>
    <w:rsid w:val="003E25F1"/>
    <w:rsid w:val="003E2FF7"/>
    <w:rsid w:val="003F1013"/>
    <w:rsid w:val="003F1ACF"/>
    <w:rsid w:val="00404948"/>
    <w:rsid w:val="00406BEA"/>
    <w:rsid w:val="004138FC"/>
    <w:rsid w:val="00413A60"/>
    <w:rsid w:val="004230F7"/>
    <w:rsid w:val="00427B0B"/>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94980"/>
    <w:rsid w:val="00496B2D"/>
    <w:rsid w:val="004A355D"/>
    <w:rsid w:val="004A4970"/>
    <w:rsid w:val="004A5B39"/>
    <w:rsid w:val="004B2183"/>
    <w:rsid w:val="004B2A01"/>
    <w:rsid w:val="004B6256"/>
    <w:rsid w:val="004B674A"/>
    <w:rsid w:val="004C22F9"/>
    <w:rsid w:val="004C2559"/>
    <w:rsid w:val="004D037B"/>
    <w:rsid w:val="004D7BA3"/>
    <w:rsid w:val="004E009B"/>
    <w:rsid w:val="004F0103"/>
    <w:rsid w:val="004F4518"/>
    <w:rsid w:val="004F4C62"/>
    <w:rsid w:val="00501433"/>
    <w:rsid w:val="005110EF"/>
    <w:rsid w:val="00511CC4"/>
    <w:rsid w:val="00531E60"/>
    <w:rsid w:val="00532182"/>
    <w:rsid w:val="00536A5A"/>
    <w:rsid w:val="00541D07"/>
    <w:rsid w:val="00544BAB"/>
    <w:rsid w:val="00545F31"/>
    <w:rsid w:val="005578FA"/>
    <w:rsid w:val="00565129"/>
    <w:rsid w:val="00565CD0"/>
    <w:rsid w:val="00567820"/>
    <w:rsid w:val="005770AD"/>
    <w:rsid w:val="00577213"/>
    <w:rsid w:val="00581414"/>
    <w:rsid w:val="00582490"/>
    <w:rsid w:val="005826FA"/>
    <w:rsid w:val="00590686"/>
    <w:rsid w:val="005950C4"/>
    <w:rsid w:val="00597E28"/>
    <w:rsid w:val="005A2E3B"/>
    <w:rsid w:val="005A54ED"/>
    <w:rsid w:val="005A5D5B"/>
    <w:rsid w:val="005A6081"/>
    <w:rsid w:val="005A627D"/>
    <w:rsid w:val="005C0045"/>
    <w:rsid w:val="005C084E"/>
    <w:rsid w:val="005C4606"/>
    <w:rsid w:val="005C5345"/>
    <w:rsid w:val="005D0B0C"/>
    <w:rsid w:val="005E02B3"/>
    <w:rsid w:val="005E1E24"/>
    <w:rsid w:val="005E5516"/>
    <w:rsid w:val="0060596B"/>
    <w:rsid w:val="00606D97"/>
    <w:rsid w:val="00614E64"/>
    <w:rsid w:val="00617710"/>
    <w:rsid w:val="00617EE6"/>
    <w:rsid w:val="0062184C"/>
    <w:rsid w:val="00623724"/>
    <w:rsid w:val="00627BEA"/>
    <w:rsid w:val="006319DB"/>
    <w:rsid w:val="00631F94"/>
    <w:rsid w:val="0065595B"/>
    <w:rsid w:val="00660269"/>
    <w:rsid w:val="00665002"/>
    <w:rsid w:val="00665F89"/>
    <w:rsid w:val="00673C92"/>
    <w:rsid w:val="006753EC"/>
    <w:rsid w:val="006759BC"/>
    <w:rsid w:val="006829D0"/>
    <w:rsid w:val="006A2789"/>
    <w:rsid w:val="006A4978"/>
    <w:rsid w:val="006A7261"/>
    <w:rsid w:val="006B0D29"/>
    <w:rsid w:val="006B1819"/>
    <w:rsid w:val="006B5DE7"/>
    <w:rsid w:val="006C5048"/>
    <w:rsid w:val="006C54FC"/>
    <w:rsid w:val="006C6A4B"/>
    <w:rsid w:val="006C779F"/>
    <w:rsid w:val="006D01F5"/>
    <w:rsid w:val="006D0CFB"/>
    <w:rsid w:val="006D30C0"/>
    <w:rsid w:val="006D7535"/>
    <w:rsid w:val="006E450B"/>
    <w:rsid w:val="006F0D7E"/>
    <w:rsid w:val="00702037"/>
    <w:rsid w:val="00710B77"/>
    <w:rsid w:val="0072075B"/>
    <w:rsid w:val="007221C2"/>
    <w:rsid w:val="00725816"/>
    <w:rsid w:val="00725DBF"/>
    <w:rsid w:val="00730955"/>
    <w:rsid w:val="00733A9C"/>
    <w:rsid w:val="00735E47"/>
    <w:rsid w:val="00736574"/>
    <w:rsid w:val="007367E0"/>
    <w:rsid w:val="00737215"/>
    <w:rsid w:val="00754905"/>
    <w:rsid w:val="00760038"/>
    <w:rsid w:val="00762EE0"/>
    <w:rsid w:val="00765C41"/>
    <w:rsid w:val="00771100"/>
    <w:rsid w:val="007759DD"/>
    <w:rsid w:val="0078609F"/>
    <w:rsid w:val="007871D7"/>
    <w:rsid w:val="007917BA"/>
    <w:rsid w:val="007A5C6F"/>
    <w:rsid w:val="007A7B16"/>
    <w:rsid w:val="007D4241"/>
    <w:rsid w:val="007D4317"/>
    <w:rsid w:val="007D4EA3"/>
    <w:rsid w:val="007F1CFF"/>
    <w:rsid w:val="007F5DD5"/>
    <w:rsid w:val="008211EE"/>
    <w:rsid w:val="00821A1B"/>
    <w:rsid w:val="008262E9"/>
    <w:rsid w:val="00827E69"/>
    <w:rsid w:val="0083570D"/>
    <w:rsid w:val="00835C4D"/>
    <w:rsid w:val="00843845"/>
    <w:rsid w:val="00843DC8"/>
    <w:rsid w:val="00843F48"/>
    <w:rsid w:val="00851423"/>
    <w:rsid w:val="00855E47"/>
    <w:rsid w:val="00857848"/>
    <w:rsid w:val="008654B6"/>
    <w:rsid w:val="0087139C"/>
    <w:rsid w:val="00880E83"/>
    <w:rsid w:val="00884E43"/>
    <w:rsid w:val="00886F0B"/>
    <w:rsid w:val="00892F28"/>
    <w:rsid w:val="008A0C5F"/>
    <w:rsid w:val="008A3DEA"/>
    <w:rsid w:val="008A4EB9"/>
    <w:rsid w:val="008A74C0"/>
    <w:rsid w:val="008B1694"/>
    <w:rsid w:val="008C4B27"/>
    <w:rsid w:val="008C7F2A"/>
    <w:rsid w:val="008E36F8"/>
    <w:rsid w:val="008E3B68"/>
    <w:rsid w:val="008E46B2"/>
    <w:rsid w:val="008E49FC"/>
    <w:rsid w:val="008E682C"/>
    <w:rsid w:val="008E78A1"/>
    <w:rsid w:val="008F1AD7"/>
    <w:rsid w:val="008F589F"/>
    <w:rsid w:val="00901ECE"/>
    <w:rsid w:val="00906238"/>
    <w:rsid w:val="00907EF9"/>
    <w:rsid w:val="0091295C"/>
    <w:rsid w:val="00914D58"/>
    <w:rsid w:val="009155C1"/>
    <w:rsid w:val="00921F47"/>
    <w:rsid w:val="009228AB"/>
    <w:rsid w:val="00930595"/>
    <w:rsid w:val="0093085B"/>
    <w:rsid w:val="00931C57"/>
    <w:rsid w:val="009347A5"/>
    <w:rsid w:val="00942257"/>
    <w:rsid w:val="009471BF"/>
    <w:rsid w:val="00950E4E"/>
    <w:rsid w:val="009529BD"/>
    <w:rsid w:val="009533B4"/>
    <w:rsid w:val="00971D93"/>
    <w:rsid w:val="00995A9A"/>
    <w:rsid w:val="009B1F6B"/>
    <w:rsid w:val="009C0D12"/>
    <w:rsid w:val="009C192E"/>
    <w:rsid w:val="009D125B"/>
    <w:rsid w:val="009D1943"/>
    <w:rsid w:val="009D6819"/>
    <w:rsid w:val="009D6D1C"/>
    <w:rsid w:val="009E0CF9"/>
    <w:rsid w:val="009E531B"/>
    <w:rsid w:val="009E6C56"/>
    <w:rsid w:val="009E7DCF"/>
    <w:rsid w:val="009F4A56"/>
    <w:rsid w:val="009F4E65"/>
    <w:rsid w:val="009F5B1D"/>
    <w:rsid w:val="00A006A5"/>
    <w:rsid w:val="00A05942"/>
    <w:rsid w:val="00A07BEC"/>
    <w:rsid w:val="00A264BE"/>
    <w:rsid w:val="00A272CA"/>
    <w:rsid w:val="00A33051"/>
    <w:rsid w:val="00A407AD"/>
    <w:rsid w:val="00A40923"/>
    <w:rsid w:val="00A41C05"/>
    <w:rsid w:val="00A42426"/>
    <w:rsid w:val="00A47708"/>
    <w:rsid w:val="00A514B7"/>
    <w:rsid w:val="00A54A0B"/>
    <w:rsid w:val="00A65FD4"/>
    <w:rsid w:val="00A81198"/>
    <w:rsid w:val="00A81E48"/>
    <w:rsid w:val="00A82035"/>
    <w:rsid w:val="00A90D77"/>
    <w:rsid w:val="00A92E07"/>
    <w:rsid w:val="00AA0B3A"/>
    <w:rsid w:val="00AA136E"/>
    <w:rsid w:val="00AA160C"/>
    <w:rsid w:val="00AA6EB4"/>
    <w:rsid w:val="00AA767D"/>
    <w:rsid w:val="00AB0CC9"/>
    <w:rsid w:val="00AC3FF6"/>
    <w:rsid w:val="00AD73EC"/>
    <w:rsid w:val="00AE5BC7"/>
    <w:rsid w:val="00AF3E80"/>
    <w:rsid w:val="00AF5AAF"/>
    <w:rsid w:val="00B046D8"/>
    <w:rsid w:val="00B13F4C"/>
    <w:rsid w:val="00B16219"/>
    <w:rsid w:val="00B16C59"/>
    <w:rsid w:val="00B33FDD"/>
    <w:rsid w:val="00B359CC"/>
    <w:rsid w:val="00B36107"/>
    <w:rsid w:val="00B41789"/>
    <w:rsid w:val="00B41871"/>
    <w:rsid w:val="00B44BB7"/>
    <w:rsid w:val="00B453F1"/>
    <w:rsid w:val="00B46C03"/>
    <w:rsid w:val="00B60C6C"/>
    <w:rsid w:val="00B619A9"/>
    <w:rsid w:val="00B63ACD"/>
    <w:rsid w:val="00B65A9D"/>
    <w:rsid w:val="00B66D60"/>
    <w:rsid w:val="00B67604"/>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097B"/>
    <w:rsid w:val="00C07DDB"/>
    <w:rsid w:val="00C25ECB"/>
    <w:rsid w:val="00C4115D"/>
    <w:rsid w:val="00C43BDD"/>
    <w:rsid w:val="00C4461A"/>
    <w:rsid w:val="00C475DD"/>
    <w:rsid w:val="00C47778"/>
    <w:rsid w:val="00C5011E"/>
    <w:rsid w:val="00C50EE5"/>
    <w:rsid w:val="00C5240A"/>
    <w:rsid w:val="00C5398F"/>
    <w:rsid w:val="00C556F5"/>
    <w:rsid w:val="00C70E19"/>
    <w:rsid w:val="00C72574"/>
    <w:rsid w:val="00C7430C"/>
    <w:rsid w:val="00C761C2"/>
    <w:rsid w:val="00C775F0"/>
    <w:rsid w:val="00C77799"/>
    <w:rsid w:val="00C83920"/>
    <w:rsid w:val="00C85DA1"/>
    <w:rsid w:val="00C9071C"/>
    <w:rsid w:val="00C908FF"/>
    <w:rsid w:val="00C97BD3"/>
    <w:rsid w:val="00CA39EF"/>
    <w:rsid w:val="00CA521F"/>
    <w:rsid w:val="00CB0493"/>
    <w:rsid w:val="00CB17FF"/>
    <w:rsid w:val="00CB1ED7"/>
    <w:rsid w:val="00CC167C"/>
    <w:rsid w:val="00CC2CC7"/>
    <w:rsid w:val="00CC35E1"/>
    <w:rsid w:val="00CC52D9"/>
    <w:rsid w:val="00CD5681"/>
    <w:rsid w:val="00CD6647"/>
    <w:rsid w:val="00CE3791"/>
    <w:rsid w:val="00CE4B73"/>
    <w:rsid w:val="00CF70BB"/>
    <w:rsid w:val="00D06FBC"/>
    <w:rsid w:val="00D074DB"/>
    <w:rsid w:val="00D077CB"/>
    <w:rsid w:val="00D139CF"/>
    <w:rsid w:val="00D37E7F"/>
    <w:rsid w:val="00D442AF"/>
    <w:rsid w:val="00D44501"/>
    <w:rsid w:val="00D4583D"/>
    <w:rsid w:val="00D47AD7"/>
    <w:rsid w:val="00D51529"/>
    <w:rsid w:val="00D52C5E"/>
    <w:rsid w:val="00D53FE7"/>
    <w:rsid w:val="00D711B5"/>
    <w:rsid w:val="00D85218"/>
    <w:rsid w:val="00D915B1"/>
    <w:rsid w:val="00D92F69"/>
    <w:rsid w:val="00DA299D"/>
    <w:rsid w:val="00DA65C4"/>
    <w:rsid w:val="00DB42A8"/>
    <w:rsid w:val="00DD223D"/>
    <w:rsid w:val="00DD2BE0"/>
    <w:rsid w:val="00DE4447"/>
    <w:rsid w:val="00DE5DA2"/>
    <w:rsid w:val="00DF0033"/>
    <w:rsid w:val="00DF5EBF"/>
    <w:rsid w:val="00E026BF"/>
    <w:rsid w:val="00E06C34"/>
    <w:rsid w:val="00E07B1B"/>
    <w:rsid w:val="00E11853"/>
    <w:rsid w:val="00E13487"/>
    <w:rsid w:val="00E52A86"/>
    <w:rsid w:val="00E54B47"/>
    <w:rsid w:val="00E553BF"/>
    <w:rsid w:val="00E55D93"/>
    <w:rsid w:val="00E55E6A"/>
    <w:rsid w:val="00E61294"/>
    <w:rsid w:val="00E7237C"/>
    <w:rsid w:val="00E7323F"/>
    <w:rsid w:val="00E73815"/>
    <w:rsid w:val="00E77775"/>
    <w:rsid w:val="00E77C46"/>
    <w:rsid w:val="00E86CE8"/>
    <w:rsid w:val="00E90E82"/>
    <w:rsid w:val="00E93E66"/>
    <w:rsid w:val="00EA00CB"/>
    <w:rsid w:val="00EA1BAA"/>
    <w:rsid w:val="00EA3FCD"/>
    <w:rsid w:val="00EA42A0"/>
    <w:rsid w:val="00EB6714"/>
    <w:rsid w:val="00EC0A68"/>
    <w:rsid w:val="00EC5006"/>
    <w:rsid w:val="00EC58FA"/>
    <w:rsid w:val="00ED49C3"/>
    <w:rsid w:val="00ED6CE8"/>
    <w:rsid w:val="00ED7AA6"/>
    <w:rsid w:val="00EE2A56"/>
    <w:rsid w:val="00EE3818"/>
    <w:rsid w:val="00F22264"/>
    <w:rsid w:val="00F2564D"/>
    <w:rsid w:val="00F35B05"/>
    <w:rsid w:val="00F35C35"/>
    <w:rsid w:val="00F413D9"/>
    <w:rsid w:val="00F46C6E"/>
    <w:rsid w:val="00F5135F"/>
    <w:rsid w:val="00F51F78"/>
    <w:rsid w:val="00F815F9"/>
    <w:rsid w:val="00F8187C"/>
    <w:rsid w:val="00F8492B"/>
    <w:rsid w:val="00F86F47"/>
    <w:rsid w:val="00F90B64"/>
    <w:rsid w:val="00FA17FA"/>
    <w:rsid w:val="00FA68D9"/>
    <w:rsid w:val="00FB2F0F"/>
    <w:rsid w:val="00FB5086"/>
    <w:rsid w:val="00FB5411"/>
    <w:rsid w:val="00FB6392"/>
    <w:rsid w:val="00FD3C70"/>
    <w:rsid w:val="00FD6820"/>
    <w:rsid w:val="00FE12D8"/>
    <w:rsid w:val="00FF7C02"/>
    <w:rsid w:val="024801E3"/>
    <w:rsid w:val="26AC3CE9"/>
    <w:rsid w:val="31FCED96"/>
    <w:rsid w:val="34434B67"/>
    <w:rsid w:val="44A98170"/>
    <w:rsid w:val="574E79A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C16BB7D-23AE-4600-A550-FF9208CB8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Kommentarsreferens">
    <w:name w:val="annotation reference"/>
    <w:semiHidden/>
    <w:rsid w:val="00AF3E80"/>
    <w:rPr>
      <w:sz w:val="16"/>
      <w:szCs w:val="16"/>
    </w:rPr>
  </w:style>
  <w:style w:type="paragraph" w:styleId="Kommentarer">
    <w:name w:val="annotation text"/>
    <w:basedOn w:val="Normal"/>
    <w:link w:val="KommentarerChar"/>
    <w:semiHidden/>
    <w:rsid w:val="00AF3E80"/>
    <w:pPr>
      <w:spacing w:after="0" w:line="240" w:lineRule="auto"/>
      <w:ind w:left="0" w:right="0"/>
    </w:pPr>
    <w:rPr>
      <w:sz w:val="20"/>
      <w:szCs w:val="20"/>
    </w:rPr>
  </w:style>
  <w:style w:type="character" w:customStyle="1" w:styleId="KommentarerChar">
    <w:name w:val="Kommentarer Char"/>
    <w:basedOn w:val="Standardstycketeckensnitt"/>
    <w:link w:val="Kommentarer"/>
    <w:semiHidden/>
    <w:rsid w:val="00AF3E80"/>
  </w:style>
  <w:style w:type="paragraph" w:styleId="Brdtext">
    <w:name w:val="Body Text"/>
    <w:basedOn w:val="Normal"/>
    <w:link w:val="BrdtextChar"/>
    <w:semiHidden/>
    <w:rsid w:val="00AF3E80"/>
    <w:pPr>
      <w:suppressAutoHyphens/>
      <w:spacing w:after="0" w:line="240" w:lineRule="auto"/>
      <w:ind w:left="0" w:right="0"/>
    </w:pPr>
    <w:rPr>
      <w:sz w:val="28"/>
      <w:szCs w:val="20"/>
    </w:rPr>
  </w:style>
  <w:style w:type="character" w:customStyle="1" w:styleId="BrdtextChar">
    <w:name w:val="Brödtext Char"/>
    <w:basedOn w:val="Standardstycketeckensnitt"/>
    <w:link w:val="Brdtext"/>
    <w:semiHidden/>
    <w:rsid w:val="00AF3E80"/>
    <w:rPr>
      <w:sz w:val="28"/>
    </w:rPr>
  </w:style>
  <w:style w:type="paragraph" w:customStyle="1" w:styleId="Default">
    <w:name w:val="Default"/>
    <w:rsid w:val="00AF3E80"/>
    <w:pPr>
      <w:autoSpaceDE w:val="0"/>
      <w:autoSpaceDN w:val="0"/>
      <w:adjustRightInd w:val="0"/>
    </w:pPr>
    <w:rPr>
      <w:rFonts w:ascii="Arial" w:hAnsi="Arial" w:cs="Arial"/>
      <w:color w:val="000000"/>
      <w:sz w:val="24"/>
      <w:szCs w:val="24"/>
    </w:rPr>
  </w:style>
  <w:style w:type="character" w:styleId="AnvndHyperlnk">
    <w:name w:val="FollowedHyperlink"/>
    <w:basedOn w:val="Standardstycketeckensnitt"/>
    <w:uiPriority w:val="99"/>
    <w:semiHidden/>
    <w:unhideWhenUsed/>
    <w:rsid w:val="00AF3E80"/>
    <w:rPr>
      <w:color w:val="9EA2A2" w:themeColor="followedHyperlink"/>
      <w:u w:val="single"/>
    </w:rPr>
  </w:style>
  <w:style w:type="character" w:styleId="Olstomnmnande">
    <w:name w:val="Unresolved Mention"/>
    <w:basedOn w:val="Standardstycketeckensnitt"/>
    <w:uiPriority w:val="99"/>
    <w:semiHidden/>
    <w:unhideWhenUsed/>
    <w:rsid w:val="00245A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8444-362214683-13/native/Checklista%20egenkontroll%20av%20str%c3%a5ls%c3%a4kerhet%20hud%20och%20osteoporos.pdf" TargetMode="External" Id="rId18" /><Relationship Type="http://schemas.openxmlformats.org/officeDocument/2006/relationships/hyperlink" Target="https://mellanarkiv-offentlig.vgregion.se/alfresco/s/archive/stream/public/v1/source/available/sofia/nu8444-362214683-9/native/Checklista%20egenkontroll%20av%20str%c3%a5ls%c3%a4kerhet%20sjukhusfysik.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8444-362214683-12/native/Checklista%20egenkontroll%20av%20str%c3%a5ls%c3%a4kerhet%20akuten.pdf"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nu8444-362214683-17/native/Checklista%20egenkontroll%20av%20str%c3%a5ls%c3%a4kerhet%20nuklearmedicin.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hyperlink" Target="https://mellanarkiv-offentlig.vgregion.se/alfresco/s/archive/stream/public/v1/source/available/sofia/nu8444-362214683-8/native/Checklista%20egenkontroll%20av%20str%C3%A5ls%C3%A4kerhet%20vid%20verksamheter%20med%20mobila%20C-b%C3%A5gar.pdf" TargetMode="External" Id="rId23"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nu8444-362214683-16/native/Checklista%20egenkontroll%20av%20str%c3%a5ls%c3%a4kerhet%20mammografi.pdf"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nu8444-362214683-11/native/Checklista%20egenkontroll%20av%20str%c3%a5ls%c3%a4kerhet%20tandr%c3%b6ntgen.pdf" TargetMode="Externa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67</TotalTime>
  <Pages>3</Pages>
  <Words>1127</Words>
  <Characters>5975</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7088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Egenkontroll av strålsäkerhet och årligt strålskyddsbokslut</dc:title>
  <dc:subject/>
  <dc:creator>patrik.jens.johansson@vgregion.se</dc:creator>
  <keywords/>
  <lastModifiedBy>Ulrica Sehlberg</lastModifiedBy>
  <revision>78</revision>
  <lastPrinted>2016-03-31T10:56:00.0000000Z</lastPrinted>
  <dcterms:created xsi:type="dcterms:W3CDTF">2022-05-03T11:35:00.0000000Z</dcterms:created>
  <dcterms:modified xsi:type="dcterms:W3CDTF">2025-09-03T12:29:00.0000000Z</dcterms:modified>
</coreProperties>
</file>