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ADBED8" w14:textId="77777777" w:rsidR="005E3432" w:rsidRDefault="005E3432" w:rsidP="00F35B05">
      <w:pPr>
        <w:pStyle w:val="Rubrik2"/>
        <w:sectPr w:rsidR="005E3432" w:rsidSect="005E343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BCE5580" w14:textId="77777777" w:rsidR="005E3432" w:rsidRPr="005E3432" w:rsidRDefault="005E3432" w:rsidP="005E3432">
      <w:pPr>
        <w:spacing w:after="0" w:line="240" w:lineRule="auto"/>
        <w:ind w:left="0" w:right="0"/>
        <w:rPr>
          <w:szCs w:val="20"/>
        </w:rPr>
      </w:pPr>
    </w:p>
    <w:p w14:paraId="4725390B" w14:textId="5F30CC61" w:rsidR="007F76D8" w:rsidRDefault="007F76D8" w:rsidP="007F76D8">
      <w:pPr>
        <w:pStyle w:val="Rubrik1"/>
        <w:ind w:left="0"/>
        <w:rPr>
          <w:szCs w:val="26"/>
        </w:rPr>
      </w:pPr>
      <w:bookmarkStart w:id="1" w:name="_Toc501440349"/>
      <w:r w:rsidRPr="005E3432">
        <w:t xml:space="preserve">Uppstart och nedstängning av SPECT/CT </w:t>
      </w:r>
    </w:p>
    <w:p w14:paraId="3A2801AA" w14:textId="77777777" w:rsidR="009C26A0" w:rsidRPr="00FB0868" w:rsidRDefault="009C26A0" w:rsidP="009C26A0">
      <w:pPr>
        <w:pStyle w:val="Rubrik2"/>
        <w:ind w:left="0"/>
      </w:pPr>
      <w:r w:rsidRPr="00FB0868">
        <w:t xml:space="preserve">Bakgrund </w:t>
      </w:r>
    </w:p>
    <w:p w14:paraId="2BD4BC96" w14:textId="77777777" w:rsidR="009C26A0" w:rsidRPr="00FB0868" w:rsidRDefault="009C26A0" w:rsidP="009C26A0">
      <w:pPr>
        <w:spacing w:line="240" w:lineRule="auto"/>
        <w:ind w:left="0" w:right="0"/>
      </w:pPr>
      <w:r w:rsidRPr="00FB0868">
        <w:t>På Nuklearmedicin i NU-sjukvården finns två SPECT/CT-kameror, en på Uddevalla sjukhus och en på Norra Älvsborgs Länssjukhus. En SPECT/CT består av en gammakameradel (SPECT) och en CT-del med var sin dator. Till utrustningen ingår även en arbetsstation (</w:t>
      </w:r>
      <w:proofErr w:type="spellStart"/>
      <w:r w:rsidRPr="00FB0868">
        <w:t>Xeleris</w:t>
      </w:r>
      <w:proofErr w:type="spellEnd"/>
      <w:r w:rsidRPr="00FB0868">
        <w:t>) som används för att rekonstruera och utvärdera bilder. Utrustningen måste startas och stängas på rätt sätt för att fungera optimalt.</w:t>
      </w:r>
    </w:p>
    <w:p w14:paraId="1B539A90" w14:textId="77777777" w:rsidR="009C26A0" w:rsidRPr="00FB0868" w:rsidRDefault="009C26A0" w:rsidP="009C26A0">
      <w:pPr>
        <w:spacing w:line="240" w:lineRule="auto"/>
        <w:ind w:left="0" w:right="0"/>
      </w:pPr>
      <w:r w:rsidRPr="00FB0868">
        <w:t>Kameran har säkerhetsfunktioner för att förebygga skada. Tryckkänsliga säkerhetsenheterna (</w:t>
      </w:r>
      <w:proofErr w:type="spellStart"/>
      <w:r w:rsidRPr="00FB0868">
        <w:t>Pressure</w:t>
      </w:r>
      <w:proofErr w:type="spellEnd"/>
      <w:r w:rsidRPr="00FB0868">
        <w:t xml:space="preserve"> Sensitive </w:t>
      </w:r>
      <w:proofErr w:type="spellStart"/>
      <w:r w:rsidRPr="00FB0868">
        <w:t>Device</w:t>
      </w:r>
      <w:proofErr w:type="spellEnd"/>
      <w:r w:rsidRPr="00FB0868">
        <w:t>, PSD) förhindrar oavsiktlig kollision mellan patienten och detektorn under normala bildtagningsprocedurer. En annan nödmekanism är aktiveringsknappen på britsens frigöringshandtag. Deras funktion ska kontrolleras dagligen.</w:t>
      </w:r>
    </w:p>
    <w:p w14:paraId="715D5882" w14:textId="77777777" w:rsidR="009C26A0" w:rsidRPr="00FB0868" w:rsidRDefault="009C26A0" w:rsidP="009C26A0">
      <w:pPr>
        <w:pStyle w:val="Rubrik2"/>
        <w:ind w:left="0"/>
      </w:pPr>
      <w:r w:rsidRPr="00FB0868">
        <w:t>Förändringar sedan föregående version</w:t>
      </w:r>
    </w:p>
    <w:p w14:paraId="25195708" w14:textId="77777777" w:rsidR="009C26A0" w:rsidRPr="00FB0868" w:rsidRDefault="009C26A0" w:rsidP="009C26A0">
      <w:pPr>
        <w:pStyle w:val="Liststycke"/>
        <w:numPr>
          <w:ilvl w:val="0"/>
          <w:numId w:val="32"/>
        </w:numPr>
        <w:spacing w:after="0" w:line="240" w:lineRule="auto"/>
        <w:ind w:right="0"/>
        <w:rPr>
          <w:color w:val="000000" w:themeColor="text2"/>
        </w:rPr>
      </w:pPr>
      <w:r w:rsidRPr="00FB0868">
        <w:rPr>
          <w:color w:val="000000" w:themeColor="text2"/>
        </w:rPr>
        <w:t>Slagit ihop rutinerna för NÄL och Uddevalla.</w:t>
      </w:r>
    </w:p>
    <w:p w14:paraId="582CA5A5" w14:textId="77777777" w:rsidR="009C26A0" w:rsidRPr="00FB0868" w:rsidRDefault="009C26A0" w:rsidP="009C26A0">
      <w:pPr>
        <w:pStyle w:val="Liststycke"/>
        <w:numPr>
          <w:ilvl w:val="0"/>
          <w:numId w:val="31"/>
        </w:numPr>
        <w:rPr>
          <w:color w:val="000000" w:themeColor="text2"/>
        </w:rPr>
      </w:pPr>
      <w:r w:rsidRPr="00FB0868">
        <w:rPr>
          <w:color w:val="000000" w:themeColor="text2"/>
        </w:rPr>
        <w:t>Ändrat så att CT-datorn rutinmässigt stängs av nattetid.</w:t>
      </w:r>
    </w:p>
    <w:p w14:paraId="43DB9FAE" w14:textId="77777777" w:rsidR="009C26A0" w:rsidRPr="00FB0868" w:rsidRDefault="009C26A0" w:rsidP="009C26A0">
      <w:pPr>
        <w:pStyle w:val="Liststycke"/>
        <w:numPr>
          <w:ilvl w:val="0"/>
          <w:numId w:val="31"/>
        </w:numPr>
        <w:rPr>
          <w:color w:val="000000" w:themeColor="text2"/>
        </w:rPr>
      </w:pPr>
      <w:r w:rsidRPr="00FB0868">
        <w:rPr>
          <w:color w:val="000000" w:themeColor="text2"/>
        </w:rPr>
        <w:t xml:space="preserve">Lagt till Uppstart och nedstängning för </w:t>
      </w:r>
      <w:proofErr w:type="spellStart"/>
      <w:r w:rsidRPr="00FB0868">
        <w:rPr>
          <w:color w:val="000000" w:themeColor="text2"/>
        </w:rPr>
        <w:t>SmartConsole</w:t>
      </w:r>
      <w:proofErr w:type="spellEnd"/>
      <w:r w:rsidRPr="00FB0868">
        <w:rPr>
          <w:color w:val="000000" w:themeColor="text2"/>
        </w:rPr>
        <w:t>.</w:t>
      </w:r>
    </w:p>
    <w:p w14:paraId="5B89AFE6" w14:textId="77777777" w:rsidR="009C26A0" w:rsidRPr="00FB0868" w:rsidRDefault="009C26A0" w:rsidP="009C26A0">
      <w:pPr>
        <w:pStyle w:val="Liststycke"/>
        <w:numPr>
          <w:ilvl w:val="0"/>
          <w:numId w:val="31"/>
        </w:numPr>
        <w:rPr>
          <w:color w:val="000000" w:themeColor="text2"/>
        </w:rPr>
      </w:pPr>
      <w:r w:rsidRPr="00FB0868">
        <w:rPr>
          <w:color w:val="000000" w:themeColor="text2"/>
        </w:rPr>
        <w:t>Särskild rutin för CT inför strömavbrott och vid veckoomstart borttagen då den ej längre behövs.</w:t>
      </w:r>
    </w:p>
    <w:p w14:paraId="4C2DF4A7" w14:textId="77777777" w:rsidR="009C26A0" w:rsidRPr="00FB0868" w:rsidRDefault="009C26A0" w:rsidP="009C26A0">
      <w:pPr>
        <w:pStyle w:val="Liststycke"/>
        <w:numPr>
          <w:ilvl w:val="0"/>
          <w:numId w:val="31"/>
        </w:numPr>
        <w:rPr>
          <w:color w:val="000000" w:themeColor="text2"/>
        </w:rPr>
      </w:pPr>
      <w:r w:rsidRPr="00FB0868">
        <w:rPr>
          <w:color w:val="000000" w:themeColor="text2"/>
        </w:rPr>
        <w:t>Ändrat under rubriker Strömavbrott samt Full nedstängning samt separerat dessa för NÄL och Uddevalla sjukhus.</w:t>
      </w:r>
    </w:p>
    <w:p w14:paraId="1A0F8C4D" w14:textId="77777777" w:rsidR="009C26A0" w:rsidRPr="003F7B25" w:rsidRDefault="009C26A0" w:rsidP="009C26A0">
      <w:pPr>
        <w:pStyle w:val="Rubrik2"/>
        <w:ind w:left="0"/>
      </w:pPr>
      <w:r>
        <w:t xml:space="preserve">Syfte </w:t>
      </w:r>
    </w:p>
    <w:p w14:paraId="61863372" w14:textId="77777777" w:rsidR="009C26A0" w:rsidRDefault="009C26A0" w:rsidP="009C26A0">
      <w:pPr>
        <w:spacing w:line="240" w:lineRule="auto"/>
        <w:ind w:left="0" w:right="0"/>
      </w:pPr>
      <w:r w:rsidRPr="1F14E636">
        <w:t xml:space="preserve">Syftet med rutinen är att uppstart och nedstängning av systemet ska ske på ett korrekt och säkert sätt samt att kontroll av utrustningens säkerhetsfunktioner görs rätt och i tillräcklig utsträckning vid uppstart av systemet.  </w:t>
      </w:r>
    </w:p>
    <w:p w14:paraId="74709592" w14:textId="77777777" w:rsidR="009C26A0" w:rsidRPr="003F7B25" w:rsidRDefault="009C26A0" w:rsidP="009C26A0">
      <w:pPr>
        <w:pStyle w:val="Rubrik2"/>
        <w:ind w:left="0"/>
      </w:pPr>
      <w:r w:rsidRPr="003F7B25">
        <w:t xml:space="preserve">Ansvar </w:t>
      </w:r>
    </w:p>
    <w:p w14:paraId="1E26F73B" w14:textId="77777777" w:rsidR="009C26A0" w:rsidRPr="003F7B25" w:rsidRDefault="009C26A0" w:rsidP="009C26A0">
      <w:pPr>
        <w:spacing w:line="240" w:lineRule="auto"/>
        <w:ind w:left="0" w:right="0"/>
      </w:pPr>
      <w:r>
        <w:t xml:space="preserve">Tjänstgörande BMA utför uppstart och nedstängning av systemet. </w:t>
      </w:r>
    </w:p>
    <w:p w14:paraId="57E74934" w14:textId="77777777" w:rsidR="009C26A0" w:rsidRPr="003F7B25" w:rsidRDefault="009C26A0" w:rsidP="009C26A0">
      <w:pPr>
        <w:pStyle w:val="Rubrik2"/>
        <w:ind w:left="0"/>
      </w:pPr>
      <w:r>
        <w:lastRenderedPageBreak/>
        <w:t>Arbetsgång</w:t>
      </w:r>
    </w:p>
    <w:p w14:paraId="5EF047A0" w14:textId="77777777" w:rsidR="009C26A0" w:rsidRPr="003F7B25" w:rsidRDefault="009C26A0" w:rsidP="009C26A0">
      <w:pPr>
        <w:spacing w:line="240" w:lineRule="auto"/>
        <w:ind w:left="0" w:right="0"/>
      </w:pPr>
      <w:r w:rsidRPr="1F14E636">
        <w:t xml:space="preserve">NM- &amp; CT-systemet, </w:t>
      </w:r>
      <w:proofErr w:type="spellStart"/>
      <w:r w:rsidRPr="1F14E636">
        <w:t>SmartConsole</w:t>
      </w:r>
      <w:proofErr w:type="spellEnd"/>
      <w:r w:rsidRPr="1F14E636">
        <w:t xml:space="preserve"> &amp; </w:t>
      </w:r>
      <w:proofErr w:type="spellStart"/>
      <w:r w:rsidRPr="1F14E636">
        <w:t>Xeleris</w:t>
      </w:r>
      <w:proofErr w:type="spellEnd"/>
      <w:r w:rsidRPr="1F14E636">
        <w:t xml:space="preserve">-datorn startas upp varje morgon., </w:t>
      </w:r>
      <w:proofErr w:type="spellStart"/>
      <w:r w:rsidRPr="1F14E636">
        <w:t>CT:n</w:t>
      </w:r>
      <w:proofErr w:type="spellEnd"/>
      <w:r w:rsidRPr="1F14E636">
        <w:t xml:space="preserve"> är normalt redan uppstartad. Efter varje arbetsdag stängs NM-, CT-, </w:t>
      </w:r>
      <w:proofErr w:type="spellStart"/>
      <w:r w:rsidRPr="1F14E636">
        <w:t>SmartConsole</w:t>
      </w:r>
      <w:proofErr w:type="spellEnd"/>
      <w:r w:rsidRPr="1F14E636">
        <w:t xml:space="preserve">- &amp; </w:t>
      </w:r>
      <w:proofErr w:type="spellStart"/>
      <w:r w:rsidRPr="1F14E636">
        <w:t>Xeleris</w:t>
      </w:r>
      <w:proofErr w:type="spellEnd"/>
      <w:r w:rsidRPr="1F14E636">
        <w:t>-datorn av.</w:t>
      </w:r>
    </w:p>
    <w:p w14:paraId="42F8A901" w14:textId="77777777" w:rsidR="009C26A0" w:rsidRPr="003F7B25" w:rsidRDefault="009C26A0" w:rsidP="009C26A0">
      <w:pPr>
        <w:pStyle w:val="Rubrik2"/>
        <w:ind w:left="0"/>
      </w:pPr>
      <w:r>
        <w:t>Uppstart</w:t>
      </w:r>
    </w:p>
    <w:p w14:paraId="58786A12" w14:textId="77777777" w:rsidR="009C26A0" w:rsidRPr="00805545" w:rsidRDefault="009C26A0" w:rsidP="009C26A0">
      <w:pPr>
        <w:spacing w:line="240" w:lineRule="auto"/>
        <w:ind w:left="0" w:right="0"/>
      </w:pPr>
      <w:r w:rsidRPr="00FB0868">
        <w:t xml:space="preserve">På morgonen ska </w:t>
      </w:r>
      <w:proofErr w:type="spellStart"/>
      <w:r w:rsidRPr="00FB0868">
        <w:t>SmartConsole</w:t>
      </w:r>
      <w:proofErr w:type="spellEnd"/>
      <w:r w:rsidRPr="00FB0868">
        <w:t xml:space="preserve">, CT, NM-systemet &amp; </w:t>
      </w:r>
      <w:proofErr w:type="spellStart"/>
      <w:r w:rsidRPr="00FB0868">
        <w:t>Xeleris</w:t>
      </w:r>
      <w:proofErr w:type="spellEnd"/>
      <w:r w:rsidRPr="00FB0868">
        <w:t>-datorn startas upp.</w:t>
      </w:r>
      <w:r w:rsidRPr="00805545">
        <w:t xml:space="preserve"> </w:t>
      </w:r>
    </w:p>
    <w:p w14:paraId="1E8A2529" w14:textId="77777777" w:rsidR="009C26A0" w:rsidRPr="00DF19F9" w:rsidRDefault="009C26A0" w:rsidP="009C26A0">
      <w:pPr>
        <w:pStyle w:val="Liststycke"/>
        <w:numPr>
          <w:ilvl w:val="0"/>
          <w:numId w:val="32"/>
        </w:numPr>
        <w:spacing w:after="160" w:line="256" w:lineRule="auto"/>
        <w:rPr>
          <w:color w:val="000000" w:themeColor="text2"/>
        </w:rPr>
      </w:pPr>
      <w:r w:rsidRPr="00DF19F9">
        <w:rPr>
          <w:color w:val="000000" w:themeColor="text2"/>
        </w:rPr>
        <w:t xml:space="preserve">Starta upp </w:t>
      </w:r>
      <w:proofErr w:type="spellStart"/>
      <w:r w:rsidRPr="00DF19F9">
        <w:rPr>
          <w:color w:val="000000" w:themeColor="text2"/>
        </w:rPr>
        <w:t>gantryt</w:t>
      </w:r>
      <w:proofErr w:type="spellEnd"/>
      <w:r w:rsidRPr="00DF19F9">
        <w:rPr>
          <w:color w:val="000000" w:themeColor="text2"/>
        </w:rPr>
        <w:t xml:space="preserve"> genom att trycka på den gröna knappen ON. Knappen sitter på vänster sida om </w:t>
      </w:r>
      <w:proofErr w:type="spellStart"/>
      <w:r w:rsidRPr="00DF19F9">
        <w:rPr>
          <w:color w:val="000000" w:themeColor="text2"/>
        </w:rPr>
        <w:t>gantryt</w:t>
      </w:r>
      <w:proofErr w:type="spellEnd"/>
      <w:r w:rsidRPr="00DF19F9">
        <w:rPr>
          <w:color w:val="000000" w:themeColor="text2"/>
        </w:rPr>
        <w:t xml:space="preserve"> på kameran.</w:t>
      </w:r>
    </w:p>
    <w:p w14:paraId="34C04999" w14:textId="77777777" w:rsidR="009C26A0" w:rsidRDefault="009C26A0" w:rsidP="009C26A0">
      <w:pPr>
        <w:pStyle w:val="Liststycke"/>
        <w:numPr>
          <w:ilvl w:val="0"/>
          <w:numId w:val="22"/>
        </w:numPr>
        <w:spacing w:after="160" w:line="256" w:lineRule="auto"/>
        <w:rPr>
          <w:color w:val="000000" w:themeColor="text2"/>
        </w:rPr>
      </w:pPr>
      <w:r w:rsidRPr="1F14E636">
        <w:rPr>
          <w:color w:val="000000" w:themeColor="text2"/>
        </w:rPr>
        <w:t>Tryck på en av de gröna blinkande lamporna, till exempel bredvid handkontrollen.</w:t>
      </w:r>
    </w:p>
    <w:p w14:paraId="4FD432CC" w14:textId="77777777" w:rsidR="009C26A0" w:rsidRDefault="009C26A0" w:rsidP="009C26A0">
      <w:pPr>
        <w:pStyle w:val="Liststycke"/>
        <w:numPr>
          <w:ilvl w:val="0"/>
          <w:numId w:val="22"/>
        </w:numPr>
        <w:spacing w:after="160" w:line="256" w:lineRule="auto"/>
        <w:rPr>
          <w:color w:val="000000" w:themeColor="text2"/>
        </w:rPr>
      </w:pPr>
      <w:r w:rsidRPr="1F14E636">
        <w:rPr>
          <w:color w:val="000000" w:themeColor="text2"/>
        </w:rPr>
        <w:t xml:space="preserve">I teknikrummet, starta först upp datorn märkt </w:t>
      </w:r>
      <w:proofErr w:type="spellStart"/>
      <w:r w:rsidRPr="1F14E636">
        <w:rPr>
          <w:color w:val="000000" w:themeColor="text2"/>
        </w:rPr>
        <w:t>SmartConsole</w:t>
      </w:r>
      <w:proofErr w:type="spellEnd"/>
      <w:r w:rsidRPr="1F14E636">
        <w:rPr>
          <w:color w:val="000000" w:themeColor="text2"/>
        </w:rPr>
        <w:t xml:space="preserve"> (om den ska användas). Tryck in den gröna knappen på CT-datorn (högt ljud hörs).</w:t>
      </w:r>
      <w:r>
        <w:br/>
      </w:r>
      <w:r w:rsidRPr="1F14E636">
        <w:rPr>
          <w:color w:val="000000" w:themeColor="text2"/>
        </w:rPr>
        <w:t xml:space="preserve">På NÄL ska även NM-datorn ska startas, men i Uddevalla startas den automatisk upp vid CT-start. (Om CT-datorn skulle vara påslagen räcker det att starta NM-datorn). </w:t>
      </w:r>
    </w:p>
    <w:p w14:paraId="1AAD8923" w14:textId="77777777" w:rsidR="009C26A0" w:rsidRDefault="009C26A0" w:rsidP="009C26A0">
      <w:pPr>
        <w:pStyle w:val="Liststycke"/>
        <w:numPr>
          <w:ilvl w:val="0"/>
          <w:numId w:val="22"/>
        </w:numPr>
        <w:spacing w:after="160" w:line="256" w:lineRule="auto"/>
        <w:rPr>
          <w:color w:val="000000" w:themeColor="text2"/>
        </w:rPr>
      </w:pPr>
      <w:r w:rsidRPr="1F14E636">
        <w:rPr>
          <w:color w:val="000000" w:themeColor="text2"/>
        </w:rPr>
        <w:t xml:space="preserve">Starta upp alla skärmar i manöverrummet och logga in på NM-systemet. </w:t>
      </w:r>
      <w:r>
        <w:br/>
      </w:r>
      <w:r w:rsidRPr="1F14E636">
        <w:rPr>
          <w:color w:val="000000" w:themeColor="text2"/>
        </w:rPr>
        <w:t xml:space="preserve">Om CT-skärmen visas behöver du växla till NM-skärmen på </w:t>
      </w:r>
      <w:proofErr w:type="spellStart"/>
      <w:r w:rsidRPr="1F14E636">
        <w:rPr>
          <w:color w:val="000000" w:themeColor="text2"/>
        </w:rPr>
        <w:t>switchen</w:t>
      </w:r>
      <w:proofErr w:type="spellEnd"/>
      <w:r w:rsidRPr="1F14E636">
        <w:rPr>
          <w:color w:val="000000" w:themeColor="text2"/>
        </w:rPr>
        <w:t xml:space="preserve">, knapp märkt NM/CT. </w:t>
      </w:r>
    </w:p>
    <w:p w14:paraId="0E72D311" w14:textId="77777777" w:rsidR="009C26A0" w:rsidRDefault="009C26A0" w:rsidP="009C26A0">
      <w:pPr>
        <w:pStyle w:val="Liststycke"/>
        <w:numPr>
          <w:ilvl w:val="0"/>
          <w:numId w:val="22"/>
        </w:numPr>
        <w:spacing w:after="160" w:line="256" w:lineRule="auto"/>
        <w:rPr>
          <w:color w:val="000000" w:themeColor="text2"/>
        </w:rPr>
      </w:pPr>
      <w:r w:rsidRPr="1F14E636">
        <w:rPr>
          <w:color w:val="000000" w:themeColor="text2"/>
        </w:rPr>
        <w:t xml:space="preserve">Logga in som Användare (lösenord finns i manöverrummet). </w:t>
      </w:r>
    </w:p>
    <w:p w14:paraId="6617F45D" w14:textId="77777777" w:rsidR="009C26A0" w:rsidRDefault="009C26A0" w:rsidP="009C26A0">
      <w:pPr>
        <w:pStyle w:val="Liststycke"/>
        <w:numPr>
          <w:ilvl w:val="0"/>
          <w:numId w:val="22"/>
        </w:numPr>
        <w:spacing w:after="160" w:line="256" w:lineRule="auto"/>
        <w:rPr>
          <w:color w:val="000000" w:themeColor="text2"/>
        </w:rPr>
      </w:pPr>
      <w:r w:rsidRPr="1F14E636">
        <w:rPr>
          <w:color w:val="000000" w:themeColor="text2"/>
        </w:rPr>
        <w:t xml:space="preserve">Om du loggar in som Service kommer du efter inloggning till en blå skärm. Högerklicka (håll inne) och välj </w:t>
      </w:r>
      <w:proofErr w:type="spellStart"/>
      <w:r w:rsidRPr="1F14E636">
        <w:rPr>
          <w:i/>
          <w:iCs/>
          <w:color w:val="000000" w:themeColor="text2"/>
        </w:rPr>
        <w:t>Launch</w:t>
      </w:r>
      <w:proofErr w:type="spellEnd"/>
      <w:r w:rsidRPr="1F14E636">
        <w:rPr>
          <w:i/>
          <w:iCs/>
          <w:color w:val="000000" w:themeColor="text2"/>
        </w:rPr>
        <w:t xml:space="preserve"> </w:t>
      </w:r>
      <w:proofErr w:type="spellStart"/>
      <w:r w:rsidRPr="1F14E636">
        <w:rPr>
          <w:i/>
          <w:iCs/>
          <w:color w:val="000000" w:themeColor="text2"/>
        </w:rPr>
        <w:t>Console</w:t>
      </w:r>
      <w:proofErr w:type="spellEnd"/>
      <w:r w:rsidRPr="1F14E636">
        <w:rPr>
          <w:i/>
          <w:iCs/>
          <w:color w:val="000000" w:themeColor="text2"/>
        </w:rPr>
        <w:t xml:space="preserve"> Software</w:t>
      </w:r>
      <w:r w:rsidRPr="1F14E636">
        <w:rPr>
          <w:color w:val="000000" w:themeColor="text2"/>
        </w:rPr>
        <w:t>.</w:t>
      </w:r>
    </w:p>
    <w:p w14:paraId="40066EAC" w14:textId="77777777" w:rsidR="009C26A0" w:rsidRDefault="009C26A0" w:rsidP="009C26A0">
      <w:pPr>
        <w:pStyle w:val="Liststycke"/>
        <w:numPr>
          <w:ilvl w:val="0"/>
          <w:numId w:val="22"/>
        </w:numPr>
        <w:spacing w:after="160" w:line="256" w:lineRule="auto"/>
        <w:rPr>
          <w:color w:val="000000" w:themeColor="text2"/>
        </w:rPr>
      </w:pPr>
      <w:r w:rsidRPr="1F14E636">
        <w:rPr>
          <w:color w:val="000000" w:themeColor="text2"/>
        </w:rPr>
        <w:t xml:space="preserve">Efter uppstart kommer NM-systemet vilja köra ett uppstartstest, se nedan. Följ instruktionerna noggrant på </w:t>
      </w:r>
      <w:proofErr w:type="spellStart"/>
      <w:r w:rsidRPr="1F14E636">
        <w:rPr>
          <w:color w:val="000000" w:themeColor="text2"/>
        </w:rPr>
        <w:t>gantryskärmen</w:t>
      </w:r>
      <w:proofErr w:type="spellEnd"/>
      <w:r w:rsidRPr="1F14E636">
        <w:rPr>
          <w:color w:val="000000" w:themeColor="text2"/>
        </w:rPr>
        <w:t xml:space="preserve">. </w:t>
      </w:r>
    </w:p>
    <w:p w14:paraId="51D0A2FC" w14:textId="77777777" w:rsidR="009C26A0" w:rsidRPr="003F7B25" w:rsidRDefault="009C26A0" w:rsidP="009C26A0">
      <w:pPr>
        <w:pStyle w:val="Rubrik2"/>
        <w:ind w:left="0"/>
      </w:pPr>
      <w:r w:rsidRPr="003F7B25">
        <w:t>Uppstartstest</w:t>
      </w:r>
    </w:p>
    <w:p w14:paraId="4C0989F8" w14:textId="77777777" w:rsidR="009C26A0" w:rsidRPr="003F7B25" w:rsidRDefault="009C26A0" w:rsidP="009C26A0">
      <w:pPr>
        <w:spacing w:line="240" w:lineRule="auto"/>
        <w:ind w:left="0" w:right="0"/>
      </w:pPr>
      <w:r w:rsidRPr="003F7B25">
        <w:t xml:space="preserve">Uppstartstest aktiveras automatisk vid start av NM-systemet och varje morgon. </w:t>
      </w:r>
    </w:p>
    <w:p w14:paraId="24FEC291" w14:textId="77777777" w:rsidR="009C26A0" w:rsidRPr="003F7B25" w:rsidRDefault="009C26A0" w:rsidP="009C26A0">
      <w:pPr>
        <w:numPr>
          <w:ilvl w:val="0"/>
          <w:numId w:val="20"/>
        </w:numPr>
        <w:spacing w:after="0" w:line="240" w:lineRule="auto"/>
        <w:ind w:right="0"/>
      </w:pPr>
      <w:r>
        <w:t>Klicka först på OK för att godkänna att ingen patient ligger på britsen.</w:t>
      </w:r>
    </w:p>
    <w:p w14:paraId="5C7AF57D" w14:textId="77777777" w:rsidR="009C26A0" w:rsidRPr="003F7B25" w:rsidRDefault="009C26A0" w:rsidP="009C26A0">
      <w:pPr>
        <w:numPr>
          <w:ilvl w:val="0"/>
          <w:numId w:val="20"/>
        </w:numPr>
        <w:spacing w:after="0" w:line="240" w:lineRule="auto"/>
        <w:ind w:right="0"/>
      </w:pPr>
      <w:r>
        <w:t xml:space="preserve">Efter uppmaning på </w:t>
      </w:r>
      <w:proofErr w:type="spellStart"/>
      <w:r>
        <w:t>gantryskärmen</w:t>
      </w:r>
      <w:proofErr w:type="spellEnd"/>
      <w:r>
        <w:t xml:space="preserve"> tryck på större, främre </w:t>
      </w:r>
      <w:proofErr w:type="spellStart"/>
      <w:r>
        <w:t>PSD:n</w:t>
      </w:r>
      <w:proofErr w:type="spellEnd"/>
      <w:r>
        <w:t xml:space="preserve"> (se A i Figur 1) på en av </w:t>
      </w:r>
      <w:proofErr w:type="spellStart"/>
      <w:r>
        <w:t>kollimatorerna</w:t>
      </w:r>
      <w:proofErr w:type="spellEnd"/>
      <w:r>
        <w:t xml:space="preserve">. Upprepa för andra </w:t>
      </w:r>
      <w:proofErr w:type="spellStart"/>
      <w:r>
        <w:t>kollimatorn</w:t>
      </w:r>
      <w:proofErr w:type="spellEnd"/>
      <w:r>
        <w:t>.</w:t>
      </w:r>
    </w:p>
    <w:p w14:paraId="74289AD1" w14:textId="77777777" w:rsidR="009C26A0" w:rsidRPr="003F7B25" w:rsidRDefault="009C26A0" w:rsidP="009C26A0">
      <w:pPr>
        <w:numPr>
          <w:ilvl w:val="0"/>
          <w:numId w:val="20"/>
        </w:numPr>
        <w:spacing w:after="0" w:line="240" w:lineRule="auto"/>
        <w:ind w:right="0"/>
      </w:pPr>
      <w:r w:rsidRPr="003F7B25">
        <w:t xml:space="preserve">Efter uppmaning på </w:t>
      </w:r>
      <w:proofErr w:type="spellStart"/>
      <w:r w:rsidRPr="003F7B25">
        <w:t>gantryskärmen</w:t>
      </w:r>
      <w:proofErr w:type="spellEnd"/>
      <w:r w:rsidRPr="003F7B25">
        <w:t xml:space="preserve"> tryck på mindre, bakre </w:t>
      </w:r>
      <w:proofErr w:type="spellStart"/>
      <w:r w:rsidRPr="003F7B25">
        <w:t>PSD:n</w:t>
      </w:r>
      <w:proofErr w:type="spellEnd"/>
      <w:r w:rsidRPr="003F7B25">
        <w:t xml:space="preserve"> (se B i Figur 1) på en av </w:t>
      </w:r>
      <w:proofErr w:type="spellStart"/>
      <w:r w:rsidRPr="003F7B25">
        <w:t>kollimatorerna</w:t>
      </w:r>
      <w:proofErr w:type="spellEnd"/>
      <w:r w:rsidRPr="003F7B25">
        <w:t xml:space="preserve">. Upprepa för andra </w:t>
      </w:r>
      <w:proofErr w:type="spellStart"/>
      <w:r w:rsidRPr="003F7B25">
        <w:t>kollimatorn</w:t>
      </w:r>
      <w:proofErr w:type="spellEnd"/>
      <w:r w:rsidRPr="003F7B25">
        <w:t>.</w:t>
      </w:r>
    </w:p>
    <w:p w14:paraId="54C83F08" w14:textId="77777777" w:rsidR="009C26A0" w:rsidRPr="003F7B25" w:rsidRDefault="009C26A0" w:rsidP="009C26A0">
      <w:pPr>
        <w:spacing w:after="0" w:line="240" w:lineRule="auto"/>
        <w:ind w:left="0" w:right="0"/>
      </w:pPr>
    </w:p>
    <w:p w14:paraId="21270088" w14:textId="77777777" w:rsidR="009C26A0" w:rsidRPr="003F7B25" w:rsidRDefault="009C26A0" w:rsidP="009C26A0">
      <w:pPr>
        <w:spacing w:after="0" w:line="240" w:lineRule="auto"/>
        <w:ind w:left="0" w:right="0"/>
        <w:jc w:val="center"/>
      </w:pPr>
      <w:r w:rsidRPr="003F7B25">
        <w:rPr>
          <w:noProof/>
          <w:szCs w:val="20"/>
        </w:rPr>
        <w:drawing>
          <wp:inline distT="0" distB="0" distL="0" distR="0" wp14:anchorId="36F702E6" wp14:editId="3D370CF8">
            <wp:extent cx="1915200" cy="1580400"/>
            <wp:effectExtent l="0" t="0" r="8890" b="1270"/>
            <wp:docPr id="1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4596114" name="Bildobjekt 66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15200" cy="1580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04C2716" w14:textId="77777777" w:rsidR="009C26A0" w:rsidRDefault="009C26A0" w:rsidP="009C26A0">
      <w:pPr>
        <w:spacing w:after="0" w:line="259" w:lineRule="auto"/>
        <w:ind w:left="0" w:right="0"/>
        <w:rPr>
          <w:b/>
          <w:bCs/>
          <w:color w:val="000000" w:themeColor="text2"/>
          <w:sz w:val="20"/>
          <w:szCs w:val="20"/>
        </w:rPr>
      </w:pPr>
    </w:p>
    <w:p w14:paraId="34847459" w14:textId="77777777" w:rsidR="009C26A0" w:rsidRPr="003F7B25" w:rsidRDefault="009C26A0" w:rsidP="009C26A0">
      <w:pPr>
        <w:spacing w:after="0" w:line="259" w:lineRule="auto"/>
        <w:ind w:left="0" w:right="0"/>
        <w:jc w:val="center"/>
        <w:rPr>
          <w:sz w:val="20"/>
          <w:szCs w:val="20"/>
        </w:rPr>
      </w:pPr>
      <w:r w:rsidRPr="1F14E636">
        <w:rPr>
          <w:b/>
          <w:bCs/>
          <w:color w:val="000000" w:themeColor="text2"/>
          <w:sz w:val="20"/>
          <w:szCs w:val="20"/>
        </w:rPr>
        <w:t>Figur 1</w:t>
      </w:r>
      <w:r w:rsidRPr="1F14E636">
        <w:rPr>
          <w:color w:val="000000" w:themeColor="text2"/>
          <w:sz w:val="20"/>
          <w:szCs w:val="20"/>
        </w:rPr>
        <w:t xml:space="preserve">. Bild över större (A) och mindre (B) PSD på </w:t>
      </w:r>
      <w:proofErr w:type="spellStart"/>
      <w:r w:rsidRPr="1F14E636">
        <w:rPr>
          <w:color w:val="000000" w:themeColor="text2"/>
          <w:sz w:val="20"/>
          <w:szCs w:val="20"/>
        </w:rPr>
        <w:t>kollimatorerna</w:t>
      </w:r>
      <w:proofErr w:type="spellEnd"/>
      <w:r w:rsidRPr="1F14E636">
        <w:rPr>
          <w:color w:val="000000" w:themeColor="text2"/>
          <w:sz w:val="20"/>
          <w:szCs w:val="20"/>
        </w:rPr>
        <w:t>.</w:t>
      </w:r>
    </w:p>
    <w:p w14:paraId="58704FD3" w14:textId="77777777" w:rsidR="009C26A0" w:rsidRPr="003F7B25" w:rsidRDefault="009C26A0" w:rsidP="009C26A0">
      <w:pPr>
        <w:spacing w:after="0" w:line="240" w:lineRule="auto"/>
        <w:ind w:left="0" w:right="0"/>
      </w:pPr>
    </w:p>
    <w:p w14:paraId="67B33528" w14:textId="77777777" w:rsidR="009C26A0" w:rsidRPr="003F7B25" w:rsidRDefault="009C26A0" w:rsidP="009C26A0">
      <w:pPr>
        <w:spacing w:after="0" w:line="240" w:lineRule="auto"/>
        <w:ind w:left="423" w:right="0"/>
        <w:rPr>
          <w:color w:val="FF0000"/>
          <w:szCs w:val="20"/>
        </w:rPr>
      </w:pPr>
    </w:p>
    <w:p w14:paraId="610B21C3" w14:textId="77777777" w:rsidR="009C26A0" w:rsidRPr="003F7B25" w:rsidRDefault="009C26A0" w:rsidP="009C26A0">
      <w:pPr>
        <w:numPr>
          <w:ilvl w:val="0"/>
          <w:numId w:val="26"/>
        </w:numPr>
        <w:spacing w:after="0" w:line="240" w:lineRule="auto"/>
        <w:ind w:right="0"/>
      </w:pPr>
      <w:r w:rsidRPr="003F7B25">
        <w:lastRenderedPageBreak/>
        <w:t xml:space="preserve">Därefter kommer systemet köra ett antal automatiska tester, enligt indikation på </w:t>
      </w:r>
      <w:proofErr w:type="spellStart"/>
      <w:r w:rsidRPr="003F7B25">
        <w:t>gantryskärmen</w:t>
      </w:r>
      <w:proofErr w:type="spellEnd"/>
      <w:r w:rsidRPr="003F7B25">
        <w:t xml:space="preserve">. </w:t>
      </w:r>
    </w:p>
    <w:p w14:paraId="031B14B4" w14:textId="77777777" w:rsidR="009C26A0" w:rsidRDefault="009C26A0" w:rsidP="009C26A0">
      <w:pPr>
        <w:numPr>
          <w:ilvl w:val="0"/>
          <w:numId w:val="26"/>
        </w:numPr>
        <w:spacing w:after="0" w:line="240" w:lineRule="auto"/>
        <w:ind w:right="0"/>
      </w:pPr>
      <w:r w:rsidRPr="003F7B25">
        <w:t xml:space="preserve">Vid uppmaning på </w:t>
      </w:r>
      <w:proofErr w:type="spellStart"/>
      <w:r w:rsidRPr="003F7B25">
        <w:t>gantryskärmen</w:t>
      </w:r>
      <w:proofErr w:type="spellEnd"/>
      <w:r w:rsidRPr="003F7B25">
        <w:t>, tryck på britsens frigöringshandtag (se C i Figur 2).</w:t>
      </w:r>
    </w:p>
    <w:p w14:paraId="40F5EF38" w14:textId="77777777" w:rsidR="009C26A0" w:rsidRPr="003F7B25" w:rsidRDefault="009C26A0" w:rsidP="009C26A0">
      <w:pPr>
        <w:spacing w:after="0" w:line="240" w:lineRule="auto"/>
        <w:ind w:left="720" w:right="0"/>
        <w:jc w:val="center"/>
      </w:pPr>
      <w:r w:rsidRPr="003F7B25">
        <w:rPr>
          <w:noProof/>
          <w:szCs w:val="20"/>
        </w:rPr>
        <w:drawing>
          <wp:inline distT="0" distB="0" distL="0" distR="0" wp14:anchorId="03F950A7" wp14:editId="0E97BFE2">
            <wp:extent cx="2988000" cy="1105200"/>
            <wp:effectExtent l="0" t="0" r="3175" b="0"/>
            <wp:docPr id="12" name="Bildobjekt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76212080" name="Bildobjekt 67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88000" cy="11052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5E7092B" w14:textId="77777777" w:rsidR="009C26A0" w:rsidRPr="003F7B25" w:rsidRDefault="009C26A0" w:rsidP="009C26A0">
      <w:pPr>
        <w:spacing w:after="0" w:line="240" w:lineRule="auto"/>
        <w:ind w:left="360" w:right="0"/>
        <w:jc w:val="center"/>
        <w:rPr>
          <w:color w:val="FF0000"/>
          <w:szCs w:val="20"/>
        </w:rPr>
      </w:pPr>
    </w:p>
    <w:p w14:paraId="7B578E95" w14:textId="77777777" w:rsidR="009C26A0" w:rsidRPr="0079736B" w:rsidRDefault="009C26A0" w:rsidP="009C26A0">
      <w:pPr>
        <w:spacing w:after="0" w:line="240" w:lineRule="auto"/>
        <w:ind w:left="0" w:right="0"/>
        <w:contextualSpacing/>
        <w:jc w:val="center"/>
        <w:rPr>
          <w:sz w:val="22"/>
          <w:szCs w:val="22"/>
        </w:rPr>
      </w:pPr>
      <w:r w:rsidRPr="0079736B">
        <w:rPr>
          <w:rStyle w:val="normaltextrun"/>
          <w:b/>
          <w:bCs/>
          <w:color w:val="000000"/>
          <w:sz w:val="20"/>
          <w:szCs w:val="20"/>
          <w:shd w:val="clear" w:color="auto" w:fill="FFFFFF"/>
        </w:rPr>
        <w:t>Figur 2</w:t>
      </w:r>
      <w:r w:rsidRPr="0079736B">
        <w:rPr>
          <w:rStyle w:val="normaltextrun"/>
          <w:color w:val="000000"/>
          <w:sz w:val="20"/>
          <w:szCs w:val="20"/>
          <w:shd w:val="clear" w:color="auto" w:fill="FFFFFF"/>
        </w:rPr>
        <w:t>. Britsens frigöringshandtag.</w:t>
      </w:r>
    </w:p>
    <w:p w14:paraId="6905F3C5" w14:textId="77777777" w:rsidR="009C26A0" w:rsidRPr="003F7B25" w:rsidRDefault="009C26A0" w:rsidP="009C26A0">
      <w:pPr>
        <w:spacing w:after="0" w:line="240" w:lineRule="auto"/>
        <w:ind w:left="720" w:right="0"/>
        <w:contextualSpacing/>
        <w:rPr>
          <w:sz w:val="28"/>
          <w:szCs w:val="28"/>
        </w:rPr>
      </w:pPr>
    </w:p>
    <w:p w14:paraId="2465C055" w14:textId="77777777" w:rsidR="009C26A0" w:rsidRPr="003F7B25" w:rsidRDefault="009C26A0" w:rsidP="009C26A0">
      <w:pPr>
        <w:numPr>
          <w:ilvl w:val="0"/>
          <w:numId w:val="28"/>
        </w:numPr>
        <w:spacing w:after="160" w:line="256" w:lineRule="auto"/>
        <w:ind w:right="0"/>
        <w:contextualSpacing/>
      </w:pPr>
      <w:r w:rsidRPr="003F7B25">
        <w:t xml:space="preserve">När alla tester har slutförts visas ett meddelande på </w:t>
      </w:r>
      <w:proofErr w:type="spellStart"/>
      <w:r w:rsidRPr="003F7B25">
        <w:t>gantryskärmen</w:t>
      </w:r>
      <w:proofErr w:type="spellEnd"/>
      <w:r w:rsidRPr="003F7B25">
        <w:t>.</w:t>
      </w:r>
    </w:p>
    <w:p w14:paraId="6E9048B4" w14:textId="77777777" w:rsidR="009C26A0" w:rsidRPr="003F7B25" w:rsidRDefault="009C26A0" w:rsidP="009C26A0">
      <w:pPr>
        <w:numPr>
          <w:ilvl w:val="0"/>
          <w:numId w:val="28"/>
        </w:numPr>
        <w:spacing w:after="160" w:line="256" w:lineRule="auto"/>
        <w:ind w:right="0"/>
        <w:contextualSpacing/>
      </w:pPr>
      <w:r w:rsidRPr="003F7B25">
        <w:t xml:space="preserve">Utför därefter </w:t>
      </w:r>
      <w:hyperlink r:id="rId19" w:history="1">
        <w:r w:rsidRPr="00905B8E">
          <w:rPr>
            <w:rStyle w:val="Hyperlnk"/>
          </w:rPr>
          <w:t>daglig morgonkontroll.</w:t>
        </w:r>
      </w:hyperlink>
    </w:p>
    <w:p w14:paraId="30421AB3" w14:textId="77777777" w:rsidR="009C26A0" w:rsidRPr="003F7B25" w:rsidRDefault="009C26A0" w:rsidP="009C26A0">
      <w:pPr>
        <w:numPr>
          <w:ilvl w:val="0"/>
          <w:numId w:val="27"/>
        </w:numPr>
        <w:spacing w:after="160" w:line="256" w:lineRule="auto"/>
        <w:ind w:right="0"/>
        <w:contextualSpacing/>
      </w:pPr>
      <w:r w:rsidRPr="003F7B25">
        <w:t xml:space="preserve">Starta </w:t>
      </w:r>
      <w:proofErr w:type="spellStart"/>
      <w:r w:rsidRPr="003F7B25">
        <w:t>Xeleris</w:t>
      </w:r>
      <w:proofErr w:type="spellEnd"/>
      <w:r w:rsidRPr="003F7B25">
        <w:t>-datorn i manöverrummet.</w:t>
      </w:r>
    </w:p>
    <w:p w14:paraId="730721DC" w14:textId="77777777" w:rsidR="009C26A0" w:rsidRPr="00AB50E4" w:rsidRDefault="009C26A0" w:rsidP="009C26A0">
      <w:pPr>
        <w:pStyle w:val="Rubrik2"/>
        <w:ind w:left="0"/>
      </w:pPr>
      <w:r w:rsidRPr="00AB50E4">
        <w:t>Nedstängning</w:t>
      </w:r>
    </w:p>
    <w:p w14:paraId="73AAF725" w14:textId="77777777" w:rsidR="009C26A0" w:rsidRDefault="009C26A0" w:rsidP="009C26A0">
      <w:pPr>
        <w:spacing w:line="240" w:lineRule="auto"/>
        <w:ind w:left="0" w:right="0"/>
      </w:pPr>
      <w:r w:rsidRPr="00FB0868">
        <w:t xml:space="preserve">CT-datorn, </w:t>
      </w:r>
      <w:proofErr w:type="spellStart"/>
      <w:r w:rsidRPr="00FB0868">
        <w:t>SmartConsole</w:t>
      </w:r>
      <w:proofErr w:type="spellEnd"/>
      <w:r w:rsidRPr="00FB0868">
        <w:t xml:space="preserve"> och NM-datorn stängs av efter varje arbetsdag.</w:t>
      </w:r>
      <w:r w:rsidRPr="00805545">
        <w:t xml:space="preserve"> </w:t>
      </w:r>
    </w:p>
    <w:p w14:paraId="00D83AF6" w14:textId="77777777" w:rsidR="009C26A0" w:rsidRDefault="009C26A0" w:rsidP="009C26A0">
      <w:pPr>
        <w:pStyle w:val="Rubrik2"/>
        <w:ind w:left="0"/>
      </w:pPr>
      <w:r>
        <w:t>Daglig rutin</w:t>
      </w:r>
    </w:p>
    <w:p w14:paraId="025A8DDE" w14:textId="77777777" w:rsidR="009C26A0" w:rsidRPr="00A84E41" w:rsidRDefault="009C26A0" w:rsidP="009C26A0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20"/>
          <w:szCs w:val="20"/>
        </w:rPr>
      </w:pPr>
      <w:r w:rsidRPr="00A84E41">
        <w:rPr>
          <w:rStyle w:val="normaltextrun"/>
          <w:rFonts w:ascii="Calibri" w:hAnsi="Calibri" w:cs="Calibri"/>
          <w:b/>
          <w:bCs/>
        </w:rPr>
        <w:t>Nedstängning av CT-dator</w:t>
      </w:r>
      <w:r w:rsidRPr="00A84E41">
        <w:rPr>
          <w:rStyle w:val="eop"/>
          <w:rFonts w:ascii="Calibri" w:hAnsi="Calibri" w:cs="Calibri"/>
        </w:rPr>
        <w:t> </w:t>
      </w:r>
    </w:p>
    <w:p w14:paraId="67012E5A" w14:textId="77777777" w:rsidR="009C26A0" w:rsidRDefault="009C26A0" w:rsidP="009C26A0">
      <w:pPr>
        <w:numPr>
          <w:ilvl w:val="0"/>
          <w:numId w:val="27"/>
        </w:numPr>
        <w:spacing w:after="160" w:line="256" w:lineRule="auto"/>
        <w:ind w:right="0"/>
        <w:contextualSpacing/>
      </w:pPr>
      <w:r w:rsidRPr="00966366">
        <w:t>Växla till CT-skärmen. </w:t>
      </w:r>
    </w:p>
    <w:p w14:paraId="335C1A95" w14:textId="77777777" w:rsidR="009C26A0" w:rsidRPr="00966366" w:rsidRDefault="009C26A0" w:rsidP="009C26A0">
      <w:pPr>
        <w:numPr>
          <w:ilvl w:val="0"/>
          <w:numId w:val="27"/>
        </w:numPr>
        <w:spacing w:after="160" w:line="256" w:lineRule="auto"/>
        <w:ind w:right="0"/>
        <w:contextualSpacing/>
      </w:pPr>
      <w:r w:rsidRPr="00966366">
        <w:t xml:space="preserve">På höger skärm välj röd knapp </w:t>
      </w:r>
      <w:proofErr w:type="spellStart"/>
      <w:r w:rsidRPr="00966366">
        <w:t>Shutdown</w:t>
      </w:r>
      <w:proofErr w:type="spellEnd"/>
      <w:r w:rsidRPr="00966366">
        <w:t xml:space="preserve"> och välj sedan </w:t>
      </w:r>
      <w:proofErr w:type="spellStart"/>
      <w:r w:rsidRPr="00966366">
        <w:t>Shutdown</w:t>
      </w:r>
      <w:proofErr w:type="spellEnd"/>
      <w:r w:rsidRPr="00966366">
        <w:t xml:space="preserve"> i rutan som</w:t>
      </w:r>
      <w:r>
        <w:t xml:space="preserve"> </w:t>
      </w:r>
      <w:r w:rsidRPr="00966366">
        <w:t>ko</w:t>
      </w:r>
      <w:r>
        <w:rPr>
          <w:rStyle w:val="normaltextrun"/>
        </w:rPr>
        <w:t>mmer upp. </w:t>
      </w:r>
      <w:r>
        <w:rPr>
          <w:rStyle w:val="eop"/>
        </w:rPr>
        <w:t> </w:t>
      </w:r>
      <w:r w:rsidRPr="009A238B">
        <w:rPr>
          <w:rStyle w:val="normaltextrun"/>
          <w:lang w:val="en-GB"/>
        </w:rPr>
        <w:t xml:space="preserve">(Visas </w:t>
      </w:r>
      <w:proofErr w:type="spellStart"/>
      <w:r w:rsidRPr="009A238B">
        <w:rPr>
          <w:rStyle w:val="normaltextrun"/>
          <w:lang w:val="en-GB"/>
        </w:rPr>
        <w:t>rutan</w:t>
      </w:r>
      <w:proofErr w:type="spellEnd"/>
      <w:r w:rsidRPr="009A238B">
        <w:rPr>
          <w:rStyle w:val="normaltextrun"/>
          <w:lang w:val="en-GB"/>
        </w:rPr>
        <w:t xml:space="preserve"> “</w:t>
      </w:r>
      <w:r w:rsidRPr="009A238B">
        <w:rPr>
          <w:rStyle w:val="normaltextrun"/>
          <w:i/>
          <w:iCs/>
          <w:lang w:val="en-GB"/>
        </w:rPr>
        <w:t>System is preparing for shutdown”</w:t>
      </w:r>
      <w:r w:rsidRPr="009A238B">
        <w:rPr>
          <w:rStyle w:val="normaltextrun"/>
          <w:lang w:val="en-GB"/>
        </w:rPr>
        <w:t>,</w:t>
      </w:r>
      <w:r w:rsidRPr="009A238B">
        <w:rPr>
          <w:rStyle w:val="normaltextrun"/>
          <w:i/>
          <w:iCs/>
          <w:lang w:val="en-GB"/>
        </w:rPr>
        <w:t xml:space="preserve"> </w:t>
      </w:r>
      <w:proofErr w:type="spellStart"/>
      <w:r w:rsidRPr="009A238B">
        <w:rPr>
          <w:rStyle w:val="normaltextrun"/>
          <w:lang w:val="en-GB"/>
        </w:rPr>
        <w:t>klicka</w:t>
      </w:r>
      <w:proofErr w:type="spellEnd"/>
      <w:r w:rsidRPr="009A238B">
        <w:rPr>
          <w:rStyle w:val="normaltextrun"/>
          <w:lang w:val="en-GB"/>
        </w:rPr>
        <w:t xml:space="preserve"> </w:t>
      </w:r>
      <w:proofErr w:type="spellStart"/>
      <w:r w:rsidRPr="009A238B">
        <w:rPr>
          <w:rStyle w:val="normaltextrun"/>
          <w:lang w:val="en-GB"/>
        </w:rPr>
        <w:t>på</w:t>
      </w:r>
      <w:proofErr w:type="spellEnd"/>
      <w:r w:rsidRPr="009A238B">
        <w:rPr>
          <w:rStyle w:val="normaltextrun"/>
          <w:lang w:val="en-GB"/>
        </w:rPr>
        <w:t xml:space="preserve"> Confirm.)</w:t>
      </w:r>
      <w:r>
        <w:rPr>
          <w:rStyle w:val="eop"/>
        </w:rPr>
        <w:t> </w:t>
      </w:r>
    </w:p>
    <w:p w14:paraId="6F74963A" w14:textId="77777777" w:rsidR="009C26A0" w:rsidRDefault="009C26A0" w:rsidP="009C26A0">
      <w:pPr>
        <w:numPr>
          <w:ilvl w:val="0"/>
          <w:numId w:val="27"/>
        </w:numPr>
        <w:spacing w:after="160" w:line="256" w:lineRule="auto"/>
        <w:ind w:right="0"/>
        <w:contextualSpacing/>
      </w:pPr>
      <w:r>
        <w:rPr>
          <w:rStyle w:val="normaltextrun"/>
        </w:rPr>
        <w:t xml:space="preserve">Vänta tills det står ”System </w:t>
      </w:r>
      <w:proofErr w:type="spellStart"/>
      <w:r>
        <w:rPr>
          <w:rStyle w:val="normaltextrun"/>
        </w:rPr>
        <w:t>halted</w:t>
      </w:r>
      <w:proofErr w:type="spellEnd"/>
      <w:r>
        <w:rPr>
          <w:rStyle w:val="normaltextrun"/>
        </w:rPr>
        <w:t>” på skärmen.</w:t>
      </w:r>
      <w:r>
        <w:rPr>
          <w:rStyle w:val="eop"/>
        </w:rPr>
        <w:t> </w:t>
      </w:r>
    </w:p>
    <w:p w14:paraId="66B40F93" w14:textId="77777777" w:rsidR="009C26A0" w:rsidRPr="009A238B" w:rsidRDefault="009C26A0" w:rsidP="009C26A0">
      <w:pPr>
        <w:numPr>
          <w:ilvl w:val="0"/>
          <w:numId w:val="27"/>
        </w:numPr>
        <w:spacing w:after="160" w:line="256" w:lineRule="auto"/>
        <w:ind w:right="0"/>
        <w:contextualSpacing/>
        <w:rPr>
          <w:rStyle w:val="eop"/>
        </w:rPr>
      </w:pPr>
      <w:r w:rsidRPr="70D5E54E">
        <w:rPr>
          <w:rStyle w:val="normaltextrun"/>
        </w:rPr>
        <w:t>Gå in i teknikrummet och tryck in den gröna knappen på CT-datorn för att stänga av datorn. </w:t>
      </w:r>
    </w:p>
    <w:p w14:paraId="24C678CF" w14:textId="77777777" w:rsidR="009C26A0" w:rsidRPr="00A84E41" w:rsidRDefault="009C26A0" w:rsidP="009C26A0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20"/>
          <w:szCs w:val="20"/>
        </w:rPr>
      </w:pPr>
      <w:r w:rsidRPr="00A84E41">
        <w:rPr>
          <w:rStyle w:val="normaltextrun"/>
          <w:rFonts w:ascii="Calibri" w:hAnsi="Calibri" w:cs="Calibri"/>
          <w:b/>
          <w:bCs/>
        </w:rPr>
        <w:t xml:space="preserve">Nedstängning av </w:t>
      </w:r>
      <w:proofErr w:type="spellStart"/>
      <w:r w:rsidRPr="00A84E41">
        <w:rPr>
          <w:rStyle w:val="normaltextrun"/>
          <w:rFonts w:ascii="Calibri" w:hAnsi="Calibri" w:cs="Calibri"/>
          <w:b/>
          <w:bCs/>
        </w:rPr>
        <w:t>SmartConsole</w:t>
      </w:r>
      <w:proofErr w:type="spellEnd"/>
      <w:r w:rsidRPr="00A84E41">
        <w:rPr>
          <w:rStyle w:val="eop"/>
          <w:rFonts w:ascii="Calibri" w:hAnsi="Calibri" w:cs="Calibri"/>
        </w:rPr>
        <w:t> </w:t>
      </w:r>
    </w:p>
    <w:p w14:paraId="6D156115" w14:textId="77777777" w:rsidR="009C26A0" w:rsidRDefault="009C26A0" w:rsidP="009C26A0">
      <w:pPr>
        <w:numPr>
          <w:ilvl w:val="0"/>
          <w:numId w:val="27"/>
        </w:numPr>
        <w:spacing w:after="160" w:line="256" w:lineRule="auto"/>
        <w:ind w:right="0"/>
        <w:contextualSpacing/>
      </w:pPr>
      <w:r w:rsidRPr="009A238B">
        <w:t>Växla till NM-skärmen. </w:t>
      </w:r>
    </w:p>
    <w:p w14:paraId="683A5232" w14:textId="77777777" w:rsidR="009C26A0" w:rsidRDefault="009C26A0" w:rsidP="009C26A0">
      <w:pPr>
        <w:numPr>
          <w:ilvl w:val="0"/>
          <w:numId w:val="27"/>
        </w:numPr>
        <w:spacing w:after="160" w:line="256" w:lineRule="auto"/>
        <w:ind w:right="0"/>
        <w:contextualSpacing/>
      </w:pPr>
      <w:r w:rsidRPr="009A238B">
        <w:t xml:space="preserve">Tryck på avstängningsknappen i övre högra hörnet på </w:t>
      </w:r>
      <w:proofErr w:type="spellStart"/>
      <w:r w:rsidRPr="009A238B">
        <w:t>SmartConsole</w:t>
      </w:r>
      <w:proofErr w:type="spellEnd"/>
      <w:r w:rsidRPr="009A238B">
        <w:t>-skärmen. </w:t>
      </w:r>
    </w:p>
    <w:p w14:paraId="207033D7" w14:textId="77777777" w:rsidR="009C26A0" w:rsidRDefault="009C26A0" w:rsidP="009C26A0">
      <w:pPr>
        <w:numPr>
          <w:ilvl w:val="0"/>
          <w:numId w:val="27"/>
        </w:numPr>
        <w:spacing w:after="160" w:line="256" w:lineRule="auto"/>
        <w:ind w:right="0"/>
        <w:contextualSpacing/>
      </w:pPr>
      <w:r>
        <w:rPr>
          <w:rStyle w:val="normaltextrun"/>
        </w:rPr>
        <w:t xml:space="preserve">Välj </w:t>
      </w:r>
      <w:proofErr w:type="spellStart"/>
      <w:r>
        <w:rPr>
          <w:rStyle w:val="normaltextrun"/>
        </w:rPr>
        <w:t>Shutdown</w:t>
      </w:r>
      <w:proofErr w:type="spellEnd"/>
      <w:r>
        <w:rPr>
          <w:rStyle w:val="normaltextrun"/>
        </w:rPr>
        <w:t xml:space="preserve"> och tryck återigen </w:t>
      </w:r>
      <w:proofErr w:type="spellStart"/>
      <w:r>
        <w:rPr>
          <w:rStyle w:val="normaltextrun"/>
        </w:rPr>
        <w:t>Shutdown</w:t>
      </w:r>
      <w:proofErr w:type="spellEnd"/>
      <w:r>
        <w:rPr>
          <w:rStyle w:val="normaltextrun"/>
        </w:rPr>
        <w:t>.</w:t>
      </w:r>
      <w:r>
        <w:rPr>
          <w:rStyle w:val="eop"/>
        </w:rPr>
        <w:t> </w:t>
      </w:r>
    </w:p>
    <w:p w14:paraId="0B817342" w14:textId="77777777" w:rsidR="009C26A0" w:rsidRPr="00E90684" w:rsidRDefault="009C26A0" w:rsidP="009C26A0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20"/>
          <w:szCs w:val="20"/>
        </w:rPr>
      </w:pPr>
      <w:r w:rsidRPr="00E90684">
        <w:rPr>
          <w:rStyle w:val="normaltextrun"/>
          <w:rFonts w:ascii="Calibri" w:hAnsi="Calibri" w:cs="Calibri"/>
          <w:b/>
          <w:bCs/>
        </w:rPr>
        <w:t>Nedstängning av NM-dator </w:t>
      </w:r>
      <w:r w:rsidRPr="00E90684">
        <w:rPr>
          <w:rStyle w:val="eop"/>
          <w:rFonts w:ascii="Calibri" w:hAnsi="Calibri" w:cs="Calibri"/>
        </w:rPr>
        <w:t> </w:t>
      </w:r>
    </w:p>
    <w:p w14:paraId="002F6EA4" w14:textId="77777777" w:rsidR="009C26A0" w:rsidRDefault="009C26A0" w:rsidP="009C26A0">
      <w:pPr>
        <w:numPr>
          <w:ilvl w:val="0"/>
          <w:numId w:val="27"/>
        </w:numPr>
        <w:spacing w:after="160" w:line="256" w:lineRule="auto"/>
        <w:ind w:right="0"/>
        <w:contextualSpacing/>
      </w:pPr>
      <w:r w:rsidRPr="009A238B">
        <w:t>Växla till NM-skärmen.  </w:t>
      </w:r>
    </w:p>
    <w:p w14:paraId="36B43DE1" w14:textId="77777777" w:rsidR="009C26A0" w:rsidRDefault="009C26A0" w:rsidP="009C26A0">
      <w:pPr>
        <w:numPr>
          <w:ilvl w:val="0"/>
          <w:numId w:val="27"/>
        </w:numPr>
        <w:spacing w:after="160" w:line="256" w:lineRule="auto"/>
        <w:ind w:right="0"/>
        <w:contextualSpacing/>
      </w:pPr>
      <w:r w:rsidRPr="009A238B">
        <w:t xml:space="preserve">Tryck på krysset uppe till höger på skärmen. Avsluta genom att välja </w:t>
      </w:r>
      <w:proofErr w:type="spellStart"/>
      <w:r w:rsidRPr="009A238B">
        <w:t>Shutdown</w:t>
      </w:r>
      <w:proofErr w:type="spellEnd"/>
      <w:r w:rsidRPr="009A238B">
        <w:t>. </w:t>
      </w:r>
    </w:p>
    <w:p w14:paraId="3BB6B256" w14:textId="77777777" w:rsidR="009C26A0" w:rsidRDefault="009C26A0" w:rsidP="009C26A0">
      <w:pPr>
        <w:numPr>
          <w:ilvl w:val="0"/>
          <w:numId w:val="27"/>
        </w:numPr>
        <w:spacing w:after="160" w:line="256" w:lineRule="auto"/>
        <w:ind w:right="0"/>
        <w:contextualSpacing/>
      </w:pPr>
      <w:r w:rsidRPr="009A238B">
        <w:t>Invänta att skärmen blir blå. </w:t>
      </w:r>
    </w:p>
    <w:p w14:paraId="6AE46E0C" w14:textId="77777777" w:rsidR="009C26A0" w:rsidRDefault="009C26A0" w:rsidP="009C26A0">
      <w:pPr>
        <w:numPr>
          <w:ilvl w:val="0"/>
          <w:numId w:val="27"/>
        </w:numPr>
        <w:spacing w:after="160" w:line="256" w:lineRule="auto"/>
        <w:ind w:right="0"/>
        <w:contextualSpacing/>
      </w:pPr>
      <w:r w:rsidRPr="009A238B">
        <w:t xml:space="preserve">Stäng av </w:t>
      </w:r>
      <w:proofErr w:type="spellStart"/>
      <w:r w:rsidRPr="009A238B">
        <w:t>gantryt</w:t>
      </w:r>
      <w:proofErr w:type="spellEnd"/>
      <w:r w:rsidRPr="009A238B">
        <w:t xml:space="preserve"> genom att trycka på den gula knappen STAND BY. Knappen sitter på vänster sida om </w:t>
      </w:r>
      <w:proofErr w:type="spellStart"/>
      <w:r w:rsidRPr="009A238B">
        <w:t>gantryt</w:t>
      </w:r>
      <w:proofErr w:type="spellEnd"/>
      <w:r w:rsidRPr="009A238B">
        <w:t xml:space="preserve"> på kameran. </w:t>
      </w:r>
    </w:p>
    <w:p w14:paraId="585EB646" w14:textId="77777777" w:rsidR="009C26A0" w:rsidRPr="009A238B" w:rsidRDefault="009C26A0" w:rsidP="009C26A0">
      <w:pPr>
        <w:numPr>
          <w:ilvl w:val="0"/>
          <w:numId w:val="27"/>
        </w:numPr>
        <w:spacing w:after="160" w:line="256" w:lineRule="auto"/>
        <w:ind w:right="0"/>
        <w:contextualSpacing/>
      </w:pPr>
      <w:r w:rsidRPr="009A238B">
        <w:t>Stäng av skärmarna.  </w:t>
      </w:r>
    </w:p>
    <w:p w14:paraId="6094E8C5" w14:textId="77777777" w:rsidR="00527FE3" w:rsidRDefault="00527FE3">
      <w:pPr>
        <w:spacing w:after="0" w:line="240" w:lineRule="auto"/>
        <w:ind w:left="0" w:right="0"/>
        <w:rPr>
          <w:rStyle w:val="normaltextrun"/>
          <w:rFonts w:ascii="Calibri" w:hAnsi="Calibri" w:cs="Calibri"/>
          <w:b/>
          <w:bCs/>
        </w:rPr>
      </w:pPr>
      <w:r>
        <w:rPr>
          <w:rStyle w:val="normaltextrun"/>
          <w:rFonts w:ascii="Calibri" w:hAnsi="Calibri" w:cs="Calibri"/>
          <w:b/>
          <w:bCs/>
        </w:rPr>
        <w:br w:type="page"/>
      </w:r>
    </w:p>
    <w:p w14:paraId="44837545" w14:textId="77777777" w:rsidR="009C26A0" w:rsidRPr="00E90684" w:rsidRDefault="009C26A0" w:rsidP="009C26A0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20"/>
          <w:szCs w:val="20"/>
        </w:rPr>
      </w:pPr>
      <w:r w:rsidRPr="00E90684">
        <w:rPr>
          <w:rStyle w:val="normaltextrun"/>
          <w:rFonts w:ascii="Calibri" w:hAnsi="Calibri" w:cs="Calibri"/>
          <w:b/>
          <w:bCs/>
        </w:rPr>
        <w:lastRenderedPageBreak/>
        <w:t>Nedstängning av NM-dator vid Service-inloggning</w:t>
      </w:r>
      <w:r w:rsidRPr="00E90684">
        <w:rPr>
          <w:rStyle w:val="eop"/>
          <w:rFonts w:ascii="Calibri" w:hAnsi="Calibri" w:cs="Calibri"/>
        </w:rPr>
        <w:t> </w:t>
      </w:r>
    </w:p>
    <w:p w14:paraId="0236A9BE" w14:textId="77777777" w:rsidR="009C26A0" w:rsidRDefault="009C26A0" w:rsidP="009C26A0">
      <w:pPr>
        <w:numPr>
          <w:ilvl w:val="0"/>
          <w:numId w:val="27"/>
        </w:numPr>
        <w:spacing w:after="160" w:line="256" w:lineRule="auto"/>
        <w:ind w:right="0"/>
        <w:contextualSpacing/>
      </w:pPr>
      <w:r w:rsidRPr="009A238B">
        <w:t>Växla till NM-skärmen. </w:t>
      </w:r>
    </w:p>
    <w:p w14:paraId="061A910E" w14:textId="77777777" w:rsidR="009C26A0" w:rsidRDefault="009C26A0" w:rsidP="009C26A0">
      <w:pPr>
        <w:numPr>
          <w:ilvl w:val="0"/>
          <w:numId w:val="27"/>
        </w:numPr>
        <w:spacing w:after="160" w:line="256" w:lineRule="auto"/>
        <w:ind w:right="0"/>
        <w:contextualSpacing/>
      </w:pPr>
      <w:r w:rsidRPr="009A238B">
        <w:t>Tryck på krysset uppe till höger i skärmen. Välj ”full”. </w:t>
      </w:r>
    </w:p>
    <w:p w14:paraId="443B6DF3" w14:textId="77777777" w:rsidR="009C26A0" w:rsidRDefault="009C26A0" w:rsidP="009C26A0">
      <w:pPr>
        <w:numPr>
          <w:ilvl w:val="0"/>
          <w:numId w:val="27"/>
        </w:numPr>
        <w:spacing w:after="160" w:line="256" w:lineRule="auto"/>
        <w:ind w:right="0"/>
        <w:contextualSpacing/>
      </w:pPr>
      <w:r w:rsidRPr="009A238B">
        <w:t xml:space="preserve">Vänta tills skärmen är blå, högerklicka (håll inne) och välj </w:t>
      </w:r>
      <w:proofErr w:type="spellStart"/>
      <w:r w:rsidRPr="009A238B">
        <w:t>Shutdown</w:t>
      </w:r>
      <w:proofErr w:type="spellEnd"/>
      <w:r w:rsidRPr="009A238B">
        <w:t xml:space="preserve"> genom att släppa höger-knappen. </w:t>
      </w:r>
    </w:p>
    <w:p w14:paraId="36F5E606" w14:textId="77777777" w:rsidR="009C26A0" w:rsidRDefault="009C26A0" w:rsidP="009C26A0">
      <w:pPr>
        <w:numPr>
          <w:ilvl w:val="0"/>
          <w:numId w:val="27"/>
        </w:numPr>
        <w:spacing w:after="160" w:line="256" w:lineRule="auto"/>
        <w:ind w:right="0"/>
        <w:contextualSpacing/>
      </w:pPr>
      <w:r w:rsidRPr="009A238B">
        <w:t>Invänta</w:t>
      </w:r>
      <w:r>
        <w:rPr>
          <w:rStyle w:val="normaltextrun"/>
        </w:rPr>
        <w:t xml:space="preserve"> att skärmen blir blå.</w:t>
      </w:r>
      <w:r>
        <w:rPr>
          <w:rStyle w:val="eop"/>
        </w:rPr>
        <w:t> </w:t>
      </w:r>
    </w:p>
    <w:p w14:paraId="12864E2C" w14:textId="77777777" w:rsidR="009C26A0" w:rsidRDefault="009C26A0" w:rsidP="009C26A0">
      <w:pPr>
        <w:numPr>
          <w:ilvl w:val="0"/>
          <w:numId w:val="27"/>
        </w:numPr>
        <w:spacing w:after="160" w:line="256" w:lineRule="auto"/>
        <w:ind w:right="0"/>
        <w:contextualSpacing/>
      </w:pPr>
      <w:r w:rsidRPr="009A238B">
        <w:t xml:space="preserve">Stäng av </w:t>
      </w:r>
      <w:proofErr w:type="spellStart"/>
      <w:r w:rsidRPr="009A238B">
        <w:t>gantryt</w:t>
      </w:r>
      <w:proofErr w:type="spellEnd"/>
      <w:r w:rsidRPr="009A238B">
        <w:t xml:space="preserve"> genom att trycka på den gula knappen STAND BY. Knappen sitter på vänster sida om </w:t>
      </w:r>
      <w:proofErr w:type="spellStart"/>
      <w:r w:rsidRPr="009A238B">
        <w:t>gantryt</w:t>
      </w:r>
      <w:proofErr w:type="spellEnd"/>
      <w:r w:rsidRPr="009A238B">
        <w:t xml:space="preserve"> på kameran. </w:t>
      </w:r>
    </w:p>
    <w:p w14:paraId="4571A73B" w14:textId="77777777" w:rsidR="009C26A0" w:rsidRDefault="009C26A0" w:rsidP="009C26A0">
      <w:pPr>
        <w:numPr>
          <w:ilvl w:val="0"/>
          <w:numId w:val="27"/>
        </w:numPr>
        <w:spacing w:after="160" w:line="256" w:lineRule="auto"/>
        <w:ind w:right="0"/>
        <w:contextualSpacing/>
      </w:pPr>
      <w:r w:rsidRPr="009A238B">
        <w:t>Stäng</w:t>
      </w:r>
      <w:r>
        <w:rPr>
          <w:rStyle w:val="normaltextrun"/>
        </w:rPr>
        <w:t xml:space="preserve"> av skärmarna.</w:t>
      </w:r>
      <w:r>
        <w:rPr>
          <w:rStyle w:val="eop"/>
        </w:rPr>
        <w:t> </w:t>
      </w:r>
    </w:p>
    <w:p w14:paraId="34295395" w14:textId="77777777" w:rsidR="009C26A0" w:rsidRDefault="009C26A0" w:rsidP="009C26A0">
      <w:pPr>
        <w:spacing w:line="240" w:lineRule="auto"/>
        <w:ind w:left="0" w:right="0"/>
      </w:pPr>
    </w:p>
    <w:p w14:paraId="30784A1B" w14:textId="77777777" w:rsidR="009C26A0" w:rsidRPr="009A238B" w:rsidRDefault="009C26A0" w:rsidP="009C26A0">
      <w:pPr>
        <w:spacing w:line="240" w:lineRule="auto"/>
        <w:ind w:left="0" w:right="0"/>
      </w:pPr>
      <w:r w:rsidRPr="009A238B">
        <w:t>Kameran kan nu lämnas för kvällen/helgen.  </w:t>
      </w:r>
    </w:p>
    <w:p w14:paraId="11BFB285" w14:textId="77777777" w:rsidR="009C26A0" w:rsidRPr="00201380" w:rsidRDefault="009C26A0" w:rsidP="009C26A0">
      <w:pPr>
        <w:pStyle w:val="Rubrik2"/>
        <w:ind w:left="0"/>
        <w:rPr>
          <w:rFonts w:ascii="Segoe UI" w:hAnsi="Segoe UI" w:cs="Segoe UI"/>
          <w:sz w:val="18"/>
          <w:szCs w:val="18"/>
        </w:rPr>
      </w:pPr>
      <w:r w:rsidRPr="00201380">
        <w:rPr>
          <w:rStyle w:val="normaltextrun"/>
          <w:rFonts w:ascii="Calibri" w:hAnsi="Calibri" w:cs="Calibri"/>
        </w:rPr>
        <w:t>Veckorutin</w:t>
      </w:r>
      <w:r w:rsidRPr="00201380">
        <w:rPr>
          <w:rStyle w:val="eop"/>
          <w:rFonts w:ascii="Calibri" w:hAnsi="Calibri" w:cs="Calibri"/>
        </w:rPr>
        <w:t> </w:t>
      </w:r>
    </w:p>
    <w:p w14:paraId="02306173" w14:textId="77777777" w:rsidR="009C26A0" w:rsidRPr="00E90684" w:rsidRDefault="009C26A0" w:rsidP="009C26A0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b/>
          <w:bCs/>
          <w:sz w:val="20"/>
          <w:szCs w:val="20"/>
        </w:rPr>
      </w:pPr>
      <w:r w:rsidRPr="00E90684">
        <w:rPr>
          <w:rStyle w:val="normaltextrun"/>
          <w:rFonts w:ascii="Calibri" w:hAnsi="Calibri" w:cs="Calibri"/>
          <w:b/>
          <w:bCs/>
        </w:rPr>
        <w:t xml:space="preserve">Veckoomstart av </w:t>
      </w:r>
      <w:proofErr w:type="spellStart"/>
      <w:r w:rsidRPr="00E90684">
        <w:rPr>
          <w:rStyle w:val="normaltextrun"/>
          <w:rFonts w:ascii="Calibri" w:hAnsi="Calibri" w:cs="Calibri"/>
          <w:b/>
          <w:bCs/>
        </w:rPr>
        <w:t>Xeleris</w:t>
      </w:r>
      <w:proofErr w:type="spellEnd"/>
      <w:r w:rsidRPr="00E90684">
        <w:rPr>
          <w:rStyle w:val="normaltextrun"/>
          <w:rFonts w:ascii="Calibri" w:hAnsi="Calibri" w:cs="Calibri"/>
          <w:b/>
          <w:bCs/>
        </w:rPr>
        <w:t>-servern (NÄL)</w:t>
      </w:r>
      <w:r w:rsidRPr="00E90684">
        <w:rPr>
          <w:rStyle w:val="eop"/>
          <w:rFonts w:ascii="Calibri" w:hAnsi="Calibri" w:cs="Calibri"/>
          <w:b/>
          <w:bCs/>
        </w:rPr>
        <w:t> </w:t>
      </w:r>
    </w:p>
    <w:p w14:paraId="1517370C" w14:textId="77777777" w:rsidR="009C26A0" w:rsidRDefault="009C26A0" w:rsidP="009C26A0">
      <w:pPr>
        <w:numPr>
          <w:ilvl w:val="0"/>
          <w:numId w:val="27"/>
        </w:numPr>
        <w:spacing w:after="160" w:line="256" w:lineRule="auto"/>
        <w:ind w:right="0"/>
        <w:contextualSpacing/>
      </w:pPr>
      <w:r>
        <w:rPr>
          <w:rStyle w:val="normaltextrun"/>
        </w:rPr>
        <w:t>Tryck på krysset uppe till höger i skärm</w:t>
      </w:r>
      <w:r w:rsidRPr="00372329">
        <w:t>en och välj ”full”. </w:t>
      </w:r>
    </w:p>
    <w:p w14:paraId="36A778AA" w14:textId="77777777" w:rsidR="009C26A0" w:rsidRDefault="009C26A0" w:rsidP="009C26A0">
      <w:pPr>
        <w:numPr>
          <w:ilvl w:val="0"/>
          <w:numId w:val="27"/>
        </w:numPr>
        <w:spacing w:after="160" w:line="256" w:lineRule="auto"/>
        <w:ind w:right="0"/>
        <w:contextualSpacing/>
      </w:pPr>
      <w:r w:rsidRPr="00372329">
        <w:t xml:space="preserve">När </w:t>
      </w:r>
      <w:proofErr w:type="spellStart"/>
      <w:r w:rsidRPr="00372329">
        <w:t>Xeleris</w:t>
      </w:r>
      <w:proofErr w:type="spellEnd"/>
      <w:r w:rsidRPr="00372329">
        <w:t xml:space="preserve"> stängts av, starta om datorn. </w:t>
      </w:r>
    </w:p>
    <w:p w14:paraId="51CCF02B" w14:textId="77777777" w:rsidR="009C26A0" w:rsidRPr="00201380" w:rsidRDefault="009C26A0" w:rsidP="009C26A0">
      <w:pPr>
        <w:numPr>
          <w:ilvl w:val="0"/>
          <w:numId w:val="27"/>
        </w:numPr>
        <w:spacing w:after="160" w:line="256" w:lineRule="auto"/>
        <w:ind w:right="0"/>
        <w:contextualSpacing/>
      </w:pPr>
      <w:r w:rsidRPr="00372329">
        <w:t>Logga</w:t>
      </w:r>
      <w:r>
        <w:rPr>
          <w:rStyle w:val="normaltextrun"/>
        </w:rPr>
        <w:t xml:space="preserve"> in på datorn och starta </w:t>
      </w:r>
      <w:proofErr w:type="spellStart"/>
      <w:r>
        <w:rPr>
          <w:rStyle w:val="normaltextrun"/>
        </w:rPr>
        <w:t>Xeleris</w:t>
      </w:r>
      <w:proofErr w:type="spellEnd"/>
      <w:r>
        <w:rPr>
          <w:rStyle w:val="normaltextrun"/>
        </w:rPr>
        <w:t>.</w:t>
      </w:r>
      <w:r>
        <w:rPr>
          <w:rStyle w:val="eop"/>
        </w:rPr>
        <w:t> </w:t>
      </w:r>
    </w:p>
    <w:p w14:paraId="3E26765E" w14:textId="4F954268" w:rsidR="00C71AA9" w:rsidRDefault="00C71AA9">
      <w:pPr>
        <w:spacing w:after="0" w:line="240" w:lineRule="auto"/>
        <w:ind w:left="0" w:right="0"/>
      </w:pPr>
      <w:r>
        <w:br w:type="page"/>
      </w:r>
    </w:p>
    <w:p w14:paraId="2C215EAF" w14:textId="77777777" w:rsidR="009C26A0" w:rsidRPr="003F7B25" w:rsidRDefault="009C26A0" w:rsidP="009C26A0">
      <w:pPr>
        <w:spacing w:line="240" w:lineRule="auto"/>
        <w:ind w:left="0" w:right="0"/>
      </w:pPr>
    </w:p>
    <w:p w14:paraId="2B8779F5" w14:textId="77777777" w:rsidR="009C26A0" w:rsidRPr="00FB0868" w:rsidRDefault="009C26A0" w:rsidP="009C26A0">
      <w:pPr>
        <w:pStyle w:val="Rubrik2"/>
        <w:ind w:left="0"/>
      </w:pPr>
      <w:r w:rsidRPr="00FB0868">
        <w:t>Strömavbrott - NÄL</w:t>
      </w:r>
    </w:p>
    <w:p w14:paraId="075E871F" w14:textId="77777777" w:rsidR="009C26A0" w:rsidRPr="00FB0868" w:rsidRDefault="009C26A0" w:rsidP="009C26A0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FB0868">
        <w:rPr>
          <w:rFonts w:ascii="Calibri" w:hAnsi="Calibri" w:cs="Calibri"/>
          <w:b/>
          <w:bCs/>
        </w:rPr>
        <w:t>Planerade strömavbrott</w:t>
      </w:r>
      <w:r w:rsidRPr="00FB0868">
        <w:rPr>
          <w:rFonts w:ascii="Calibri" w:hAnsi="Calibri" w:cs="Calibri"/>
        </w:rPr>
        <w:t> </w:t>
      </w:r>
    </w:p>
    <w:p w14:paraId="50725EF1" w14:textId="77777777" w:rsidR="009C26A0" w:rsidRPr="00FB0868" w:rsidRDefault="009C26A0" w:rsidP="009C26A0">
      <w:pPr>
        <w:spacing w:after="0" w:line="240" w:lineRule="auto"/>
        <w:ind w:left="0" w:right="0"/>
        <w:textAlignment w:val="baseline"/>
      </w:pPr>
      <w:r w:rsidRPr="00FB0868">
        <w:t xml:space="preserve">Vid planerade strömavbrott stängs CT-, </w:t>
      </w:r>
      <w:proofErr w:type="spellStart"/>
      <w:r w:rsidRPr="00FB0868">
        <w:t>SmartConsole</w:t>
      </w:r>
      <w:proofErr w:type="spellEnd"/>
      <w:r w:rsidRPr="00FB0868">
        <w:t xml:space="preserve"> och NM-datorerna ner före strömavbrottet enligt rutin, t.ex. eftermiddagen före. CT- och NM-</w:t>
      </w:r>
      <w:proofErr w:type="spellStart"/>
      <w:r w:rsidRPr="00FB0868">
        <w:t>gantryt</w:t>
      </w:r>
      <w:proofErr w:type="spellEnd"/>
      <w:r w:rsidRPr="00FB0868">
        <w:t xml:space="preserve"> är strömförsörjt fram till strömavbrottet. </w:t>
      </w:r>
    </w:p>
    <w:p w14:paraId="4EB1239C" w14:textId="77777777" w:rsidR="009C26A0" w:rsidRPr="00FB0868" w:rsidRDefault="009C26A0" w:rsidP="009C26A0">
      <w:pPr>
        <w:spacing w:after="0" w:line="240" w:lineRule="auto"/>
        <w:ind w:left="0" w:right="0"/>
        <w:textAlignment w:val="baseline"/>
        <w:rPr>
          <w:rStyle w:val="normaltextrun"/>
          <w:rFonts w:ascii="Segoe UI" w:hAnsi="Segoe UI" w:cs="Segoe UI"/>
          <w:sz w:val="18"/>
          <w:szCs w:val="18"/>
        </w:rPr>
      </w:pPr>
      <w:r w:rsidRPr="00FB0868">
        <w:br/>
        <w:t xml:space="preserve">När strömmen kommit åter, kontrollera </w:t>
      </w:r>
      <w:r w:rsidRPr="00FB0868">
        <w:rPr>
          <w:rStyle w:val="normaltextrun"/>
        </w:rPr>
        <w:t xml:space="preserve">att den gröna knappen START i teknikrummet lyser (figur 3). I annat fall, stäng av den vänstra strömbrytaren på baksidan av </w:t>
      </w:r>
      <w:proofErr w:type="spellStart"/>
      <w:r w:rsidRPr="00FB0868">
        <w:rPr>
          <w:rStyle w:val="normaltextrun"/>
        </w:rPr>
        <w:t>UPS:en</w:t>
      </w:r>
      <w:proofErr w:type="spellEnd"/>
      <w:r w:rsidRPr="00FB0868">
        <w:rPr>
          <w:rStyle w:val="normaltextrun"/>
        </w:rPr>
        <w:t xml:space="preserve"> (figur 4). </w:t>
      </w:r>
      <w:proofErr w:type="spellStart"/>
      <w:r w:rsidRPr="00FB0868">
        <w:t>UPS:en</w:t>
      </w:r>
      <w:proofErr w:type="spellEnd"/>
      <w:r w:rsidRPr="00FB0868">
        <w:t xml:space="preserve"> står på golvet innanför den mellersta dörren i teknikrummet.</w:t>
      </w:r>
    </w:p>
    <w:p w14:paraId="7CAFEC43" w14:textId="77777777" w:rsidR="009C26A0" w:rsidRPr="00FB0868" w:rsidRDefault="009C26A0" w:rsidP="009C26A0">
      <w:pPr>
        <w:spacing w:after="160" w:line="256" w:lineRule="auto"/>
        <w:ind w:left="0" w:right="0"/>
        <w:contextualSpacing/>
        <w:rPr>
          <w:rStyle w:val="normaltextrun"/>
        </w:rPr>
      </w:pPr>
      <w:r w:rsidRPr="00FB0868">
        <w:rPr>
          <w:rStyle w:val="normaltextrun"/>
        </w:rPr>
        <w:t>Vrid UPS-reglaget till Bypass (2) (figur 5), tryck sedan in den gröna knappen så att den lyser (figur 3). Vrid tillbaka UPS-reglaget till UPS (1) (figur 5) när systemet har startat upp.</w:t>
      </w:r>
    </w:p>
    <w:p w14:paraId="0407C952" w14:textId="77777777" w:rsidR="009C26A0" w:rsidRPr="00FB0868" w:rsidRDefault="009C26A0" w:rsidP="009C26A0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FB0868">
        <w:t> </w:t>
      </w:r>
    </w:p>
    <w:p w14:paraId="39C2EF62" w14:textId="77777777" w:rsidR="009C26A0" w:rsidRPr="00FB0868" w:rsidRDefault="009C26A0" w:rsidP="009C26A0">
      <w:pPr>
        <w:spacing w:after="0" w:line="240" w:lineRule="auto"/>
        <w:ind w:left="0" w:right="0"/>
        <w:textAlignment w:val="baseline"/>
        <w:rPr>
          <w:rFonts w:ascii="Calibri" w:hAnsi="Calibri" w:cs="Calibri"/>
        </w:rPr>
      </w:pPr>
      <w:r w:rsidRPr="00FB0868">
        <w:rPr>
          <w:rFonts w:ascii="Calibri" w:hAnsi="Calibri" w:cs="Calibri"/>
          <w:b/>
          <w:bCs/>
        </w:rPr>
        <w:t>Oplanerade strömavbrott</w:t>
      </w:r>
      <w:r w:rsidRPr="00FB0868">
        <w:rPr>
          <w:rFonts w:ascii="Calibri" w:hAnsi="Calibri" w:cs="Calibri"/>
        </w:rPr>
        <w:t> </w:t>
      </w:r>
    </w:p>
    <w:p w14:paraId="06665CF8" w14:textId="77777777" w:rsidR="009C26A0" w:rsidRPr="00FB0868" w:rsidRDefault="009C26A0" w:rsidP="009C26A0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</w:p>
    <w:p w14:paraId="20094BD2" w14:textId="77777777" w:rsidR="009C26A0" w:rsidRPr="00FB0868" w:rsidRDefault="009C26A0" w:rsidP="009C26A0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FB0868">
        <w:rPr>
          <w:rFonts w:ascii="Calibri" w:hAnsi="Calibri" w:cs="Calibri"/>
          <w:b/>
          <w:bCs/>
          <w:sz w:val="22"/>
          <w:szCs w:val="22"/>
        </w:rPr>
        <w:t>Strömavbrott mindre än 1 minut </w:t>
      </w:r>
      <w:r w:rsidRPr="00FB0868">
        <w:rPr>
          <w:rFonts w:ascii="Calibri" w:hAnsi="Calibri" w:cs="Calibri"/>
          <w:sz w:val="22"/>
          <w:szCs w:val="22"/>
        </w:rPr>
        <w:t> </w:t>
      </w:r>
    </w:p>
    <w:p w14:paraId="1FAE73D5" w14:textId="77777777" w:rsidR="009C26A0" w:rsidRPr="00FB0868" w:rsidRDefault="009C26A0" w:rsidP="009C26A0">
      <w:pPr>
        <w:spacing w:after="0" w:line="240" w:lineRule="auto"/>
        <w:ind w:left="0" w:right="0"/>
        <w:textAlignment w:val="baseline"/>
      </w:pPr>
      <w:r w:rsidRPr="00FB0868">
        <w:t xml:space="preserve">Om strömavbrottet varat mindre än en minut startar datorerna upp automatiskt. GE rekommenderar dock att man gör en avstängning av datorerna igen och även trycker av </w:t>
      </w:r>
      <w:proofErr w:type="spellStart"/>
      <w:r w:rsidRPr="00FB0868">
        <w:t>Gantry</w:t>
      </w:r>
      <w:proofErr w:type="spellEnd"/>
      <w:r w:rsidRPr="00FB0868">
        <w:t xml:space="preserve"> </w:t>
      </w:r>
      <w:proofErr w:type="spellStart"/>
      <w:r w:rsidRPr="00FB0868">
        <w:t>enable</w:t>
      </w:r>
      <w:proofErr w:type="spellEnd"/>
      <w:r w:rsidRPr="00FB0868">
        <w:t xml:space="preserve"> på den stora vita boxen i teknikrummet.  </w:t>
      </w:r>
      <w:r w:rsidRPr="00FB0868">
        <w:br/>
      </w:r>
    </w:p>
    <w:p w14:paraId="029E833B" w14:textId="77777777" w:rsidR="009C26A0" w:rsidRPr="00FB0868" w:rsidRDefault="009C26A0" w:rsidP="009C26A0">
      <w:pPr>
        <w:spacing w:after="0" w:line="240" w:lineRule="auto"/>
        <w:ind w:left="0" w:right="0"/>
        <w:textAlignment w:val="baseline"/>
      </w:pPr>
      <w:r w:rsidRPr="00FB0868">
        <w:t xml:space="preserve">Nedstängningen sker i följande ordning: CT-dator, </w:t>
      </w:r>
      <w:proofErr w:type="spellStart"/>
      <w:r w:rsidRPr="00FB0868">
        <w:t>SmartConsole</w:t>
      </w:r>
      <w:proofErr w:type="spellEnd"/>
      <w:r w:rsidRPr="00FB0868">
        <w:t xml:space="preserve">, NM-dator och sist tryck på den gröna knappen </w:t>
      </w:r>
      <w:proofErr w:type="spellStart"/>
      <w:r w:rsidRPr="00FB0868">
        <w:t>Gantry</w:t>
      </w:r>
      <w:proofErr w:type="spellEnd"/>
      <w:r w:rsidRPr="00FB0868">
        <w:t xml:space="preserve"> </w:t>
      </w:r>
      <w:proofErr w:type="spellStart"/>
      <w:r w:rsidRPr="00FB0868">
        <w:t>enable</w:t>
      </w:r>
      <w:proofErr w:type="spellEnd"/>
      <w:r w:rsidRPr="00FB0868">
        <w:t xml:space="preserve"> (figur 6).  </w:t>
      </w:r>
    </w:p>
    <w:p w14:paraId="161D218A" w14:textId="77777777" w:rsidR="009C26A0" w:rsidRPr="00FB0868" w:rsidRDefault="009C26A0" w:rsidP="009C26A0">
      <w:pPr>
        <w:spacing w:after="0" w:line="240" w:lineRule="auto"/>
        <w:ind w:left="0" w:right="0"/>
        <w:textAlignment w:val="baseline"/>
      </w:pPr>
      <w:r w:rsidRPr="00FB0868">
        <w:t xml:space="preserve">Uppstart sker genom att först trycka på </w:t>
      </w:r>
      <w:proofErr w:type="spellStart"/>
      <w:r w:rsidRPr="00FB0868">
        <w:t>Gantry</w:t>
      </w:r>
      <w:proofErr w:type="spellEnd"/>
      <w:r w:rsidRPr="00FB0868">
        <w:t xml:space="preserve"> </w:t>
      </w:r>
      <w:proofErr w:type="spellStart"/>
      <w:r w:rsidRPr="00FB0868">
        <w:t>enable</w:t>
      </w:r>
      <w:proofErr w:type="spellEnd"/>
      <w:r w:rsidRPr="00FB0868">
        <w:t xml:space="preserve"> och därefter starta upp kameran som vanligt (se rubrik Uppstart). </w:t>
      </w:r>
    </w:p>
    <w:p w14:paraId="769C59F6" w14:textId="77777777" w:rsidR="009C26A0" w:rsidRPr="00FB0868" w:rsidRDefault="009C26A0" w:rsidP="009C26A0">
      <w:pPr>
        <w:spacing w:after="0" w:line="240" w:lineRule="auto"/>
        <w:ind w:left="0" w:right="0"/>
        <w:rPr>
          <w:sz w:val="20"/>
          <w:szCs w:val="20"/>
        </w:rPr>
      </w:pPr>
    </w:p>
    <w:p w14:paraId="6734375D" w14:textId="7313FB88" w:rsidR="009C26A0" w:rsidRPr="00FB0868" w:rsidRDefault="009C26A0" w:rsidP="009C26A0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FB0868">
        <w:rPr>
          <w:rFonts w:ascii="Calibri" w:hAnsi="Calibri" w:cs="Calibri"/>
          <w:b/>
          <w:bCs/>
          <w:sz w:val="22"/>
          <w:szCs w:val="22"/>
        </w:rPr>
        <w:t>Strömavbrott längre än 1 minut</w:t>
      </w:r>
      <w:r w:rsidRPr="00FB0868">
        <w:rPr>
          <w:rFonts w:ascii="Calibri" w:hAnsi="Calibri" w:cs="Calibri"/>
          <w:sz w:val="22"/>
          <w:szCs w:val="22"/>
        </w:rPr>
        <w:t> </w:t>
      </w:r>
    </w:p>
    <w:p w14:paraId="593CD482" w14:textId="77777777" w:rsidR="009C26A0" w:rsidRPr="00FB0868" w:rsidRDefault="009C26A0" w:rsidP="009C26A0">
      <w:pPr>
        <w:spacing w:after="0" w:line="240" w:lineRule="auto"/>
        <w:ind w:left="0" w:right="0"/>
        <w:textAlignment w:val="baseline"/>
        <w:rPr>
          <w:b/>
          <w:bCs/>
        </w:rPr>
      </w:pPr>
      <w:r w:rsidRPr="00FB0868">
        <w:t xml:space="preserve">Tjänstgörande personal på Nuklearmedicin startar strömförsörjningen så fort som möjligt. </w:t>
      </w:r>
    </w:p>
    <w:p w14:paraId="0DB16462" w14:textId="77777777" w:rsidR="009C26A0" w:rsidRPr="00EB6100" w:rsidRDefault="009C26A0" w:rsidP="009C26A0">
      <w:pPr>
        <w:spacing w:after="160" w:line="256" w:lineRule="auto"/>
        <w:ind w:left="0" w:right="0"/>
        <w:contextualSpacing/>
        <w:rPr>
          <w:highlight w:val="yellow"/>
        </w:rPr>
      </w:pPr>
    </w:p>
    <w:p w14:paraId="6964BF51" w14:textId="77777777" w:rsidR="009C26A0" w:rsidRPr="00FB0868" w:rsidRDefault="009C26A0" w:rsidP="009C26A0">
      <w:pPr>
        <w:spacing w:after="160" w:line="256" w:lineRule="auto"/>
        <w:ind w:left="0" w:right="0"/>
        <w:contextualSpacing/>
      </w:pPr>
      <w:r w:rsidRPr="00FB0868">
        <w:t xml:space="preserve">Stäng av strömbrytaren längst till vänster på baksidan av </w:t>
      </w:r>
      <w:proofErr w:type="spellStart"/>
      <w:r w:rsidRPr="00FB0868">
        <w:t>UPS:en</w:t>
      </w:r>
      <w:proofErr w:type="spellEnd"/>
      <w:r w:rsidRPr="00FB0868">
        <w:t xml:space="preserve">, (figur 4). </w:t>
      </w:r>
      <w:proofErr w:type="spellStart"/>
      <w:r w:rsidRPr="00FB0868">
        <w:t>UPS:en</w:t>
      </w:r>
      <w:proofErr w:type="spellEnd"/>
      <w:r w:rsidRPr="00FB0868">
        <w:t xml:space="preserve"> står på golvet innanför den mellersta dörren i teknikrummet. </w:t>
      </w:r>
    </w:p>
    <w:p w14:paraId="590C7DB6" w14:textId="77777777" w:rsidR="009C26A0" w:rsidRPr="00FB0868" w:rsidRDefault="009C26A0" w:rsidP="009C26A0">
      <w:pPr>
        <w:spacing w:after="160" w:line="256" w:lineRule="auto"/>
        <w:ind w:left="0" w:right="0"/>
        <w:contextualSpacing/>
      </w:pPr>
      <w:r w:rsidRPr="00FB0868">
        <w:t>Vrid reglaget till vänster om strömbrytaren till Bypass (2) (figur 5).</w:t>
      </w:r>
    </w:p>
    <w:p w14:paraId="4F3F8F8D" w14:textId="77777777" w:rsidR="009C26A0" w:rsidRPr="00FB0868" w:rsidRDefault="009C26A0" w:rsidP="009C26A0">
      <w:pPr>
        <w:spacing w:after="160" w:line="256" w:lineRule="auto"/>
        <w:ind w:left="0" w:right="0"/>
        <w:contextualSpacing/>
      </w:pPr>
    </w:p>
    <w:p w14:paraId="5472E54B" w14:textId="77777777" w:rsidR="009C26A0" w:rsidRPr="00FB0868" w:rsidRDefault="009C26A0" w:rsidP="009C26A0">
      <w:pPr>
        <w:spacing w:after="0" w:line="240" w:lineRule="auto"/>
        <w:ind w:left="0" w:right="0"/>
      </w:pPr>
      <w:r w:rsidRPr="00FB0868">
        <w:t xml:space="preserve">Starta strömbrytaren på baksidan av </w:t>
      </w:r>
      <w:proofErr w:type="spellStart"/>
      <w:r w:rsidRPr="00FB0868">
        <w:t>UPS:en</w:t>
      </w:r>
      <w:proofErr w:type="spellEnd"/>
      <w:r w:rsidRPr="00FB0868">
        <w:t xml:space="preserve"> (figur 4), starta upp systemet genom att trycka på START på teknikskåpet (den gröna knappen, figur 3). Tryck på </w:t>
      </w:r>
      <w:proofErr w:type="spellStart"/>
      <w:r w:rsidRPr="00FB0868">
        <w:t>Gantry</w:t>
      </w:r>
      <w:proofErr w:type="spellEnd"/>
      <w:r w:rsidRPr="00FB0868">
        <w:t xml:space="preserve"> </w:t>
      </w:r>
      <w:proofErr w:type="spellStart"/>
      <w:r w:rsidRPr="00FB0868">
        <w:t>enable</w:t>
      </w:r>
      <w:proofErr w:type="spellEnd"/>
      <w:r w:rsidRPr="00FB0868">
        <w:t xml:space="preserve"> (figur 6) och starta därefter upp kameran som vanligt (se rubrik Uppstart). När systemet är uppe, vrid tillbaka UPS-reglaget till UPS (1) (figur 5).</w:t>
      </w:r>
    </w:p>
    <w:p w14:paraId="56D35C9D" w14:textId="77777777" w:rsidR="009C26A0" w:rsidRPr="00FB0868" w:rsidRDefault="009C26A0" w:rsidP="009C26A0">
      <w:pPr>
        <w:spacing w:after="0" w:line="240" w:lineRule="auto"/>
        <w:ind w:left="0" w:right="0"/>
        <w:rPr>
          <w:sz w:val="20"/>
          <w:szCs w:val="20"/>
        </w:rPr>
      </w:pPr>
    </w:p>
    <w:p w14:paraId="0594E23C" w14:textId="77777777" w:rsidR="009C26A0" w:rsidRPr="00FB0868" w:rsidRDefault="009C26A0" w:rsidP="009C26A0">
      <w:pPr>
        <w:spacing w:after="0" w:line="240" w:lineRule="auto"/>
        <w:ind w:left="0" w:right="0"/>
        <w:rPr>
          <w:sz w:val="20"/>
          <w:szCs w:val="20"/>
        </w:rPr>
      </w:pPr>
    </w:p>
    <w:p w14:paraId="3BB7BA31" w14:textId="77777777" w:rsidR="009C26A0" w:rsidRPr="00FB0868" w:rsidRDefault="009C26A0" w:rsidP="009C26A0">
      <w:pPr>
        <w:spacing w:after="0" w:line="240" w:lineRule="auto"/>
        <w:ind w:left="0" w:right="0"/>
        <w:textAlignment w:val="baseline"/>
      </w:pPr>
      <w:r w:rsidRPr="00FB0868">
        <w:t>Tabell 1 visar uppvärmningstider för SPECT/</w:t>
      </w:r>
      <w:proofErr w:type="spellStart"/>
      <w:r w:rsidRPr="00FB0868">
        <w:t>CT:n</w:t>
      </w:r>
      <w:proofErr w:type="spellEnd"/>
      <w:r w:rsidRPr="00FB0868">
        <w:t>. </w:t>
      </w:r>
    </w:p>
    <w:p w14:paraId="126EAB97" w14:textId="77777777" w:rsidR="009C26A0" w:rsidRPr="00FB0868" w:rsidRDefault="009C26A0" w:rsidP="009C26A0">
      <w:pPr>
        <w:spacing w:after="0" w:line="240" w:lineRule="auto"/>
        <w:ind w:left="0" w:right="0"/>
        <w:textAlignment w:val="baseline"/>
      </w:pPr>
    </w:p>
    <w:p w14:paraId="3AB985C4" w14:textId="77777777" w:rsidR="009C26A0" w:rsidRPr="00FB0868" w:rsidRDefault="009C26A0" w:rsidP="009C26A0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4"/>
          <w:szCs w:val="14"/>
        </w:rPr>
      </w:pPr>
      <w:r w:rsidRPr="00FB0868">
        <w:rPr>
          <w:b/>
          <w:bCs/>
          <w:sz w:val="20"/>
          <w:szCs w:val="20"/>
        </w:rPr>
        <w:t>Tabell 1</w:t>
      </w:r>
      <w:r w:rsidRPr="00FB0868">
        <w:rPr>
          <w:sz w:val="20"/>
          <w:szCs w:val="20"/>
        </w:rPr>
        <w:t>. Uppvärmningstider för SPECT/CT 870 CZT vid längre strömavbrott. </w:t>
      </w:r>
    </w:p>
    <w:tbl>
      <w:tblPr>
        <w:tblStyle w:val="Rutntstabell6frgstarkdekorfrg6"/>
        <w:tblW w:w="9490" w:type="dxa"/>
        <w:tblLook w:val="04A0" w:firstRow="1" w:lastRow="0" w:firstColumn="1" w:lastColumn="0" w:noHBand="0" w:noVBand="1"/>
      </w:tblPr>
      <w:tblGrid>
        <w:gridCol w:w="3555"/>
        <w:gridCol w:w="5935"/>
      </w:tblGrid>
      <w:tr w:rsidR="009C26A0" w:rsidRPr="00FB0868" w14:paraId="144AF638" w14:textId="77777777" w:rsidTr="00F01CD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55" w:type="dxa"/>
            <w:hideMark/>
          </w:tcPr>
          <w:p w14:paraId="7A4D75BC" w14:textId="77777777" w:rsidR="009C26A0" w:rsidRPr="00FB0868" w:rsidRDefault="009C26A0" w:rsidP="00F01CD7">
            <w:pPr>
              <w:spacing w:after="0" w:line="240" w:lineRule="auto"/>
              <w:ind w:left="0" w:right="0"/>
              <w:textAlignment w:val="baseline"/>
              <w:rPr>
                <w:b w:val="0"/>
                <w:bCs w:val="0"/>
                <w:color w:val="auto"/>
                <w:sz w:val="22"/>
                <w:szCs w:val="22"/>
              </w:rPr>
            </w:pPr>
            <w:r w:rsidRPr="00FB0868">
              <w:rPr>
                <w:rFonts w:ascii="Calibri" w:hAnsi="Calibri" w:cs="Calibri"/>
                <w:color w:val="auto"/>
                <w:sz w:val="22"/>
                <w:szCs w:val="22"/>
              </w:rPr>
              <w:t>Strömavbrottstid </w:t>
            </w:r>
          </w:p>
        </w:tc>
        <w:tc>
          <w:tcPr>
            <w:tcW w:w="5935" w:type="dxa"/>
            <w:hideMark/>
          </w:tcPr>
          <w:p w14:paraId="08AA9CB8" w14:textId="77777777" w:rsidR="009C26A0" w:rsidRPr="00FB0868" w:rsidRDefault="009C26A0" w:rsidP="00F01CD7">
            <w:pPr>
              <w:spacing w:after="0" w:line="240" w:lineRule="auto"/>
              <w:ind w:left="0" w:right="0"/>
              <w:textAlignment w:val="baseline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auto"/>
                <w:sz w:val="22"/>
                <w:szCs w:val="22"/>
              </w:rPr>
            </w:pPr>
            <w:r w:rsidRPr="00FB0868">
              <w:rPr>
                <w:rFonts w:ascii="Calibri" w:hAnsi="Calibri" w:cs="Calibri"/>
                <w:color w:val="auto"/>
                <w:sz w:val="22"/>
                <w:szCs w:val="22"/>
              </w:rPr>
              <w:t>Uppvärmningstid </w:t>
            </w:r>
          </w:p>
        </w:tc>
      </w:tr>
      <w:tr w:rsidR="009C26A0" w:rsidRPr="00FB0868" w14:paraId="060A51C0" w14:textId="77777777" w:rsidTr="00F01CD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55" w:type="dxa"/>
            <w:hideMark/>
          </w:tcPr>
          <w:p w14:paraId="1AD47EBD" w14:textId="77777777" w:rsidR="009C26A0" w:rsidRPr="00FB0868" w:rsidRDefault="009C26A0" w:rsidP="00F01CD7">
            <w:pPr>
              <w:spacing w:after="0" w:line="240" w:lineRule="auto"/>
              <w:ind w:left="0" w:right="0"/>
              <w:textAlignment w:val="baseline"/>
              <w:rPr>
                <w:b w:val="0"/>
                <w:bCs w:val="0"/>
                <w:color w:val="auto"/>
                <w:sz w:val="22"/>
                <w:szCs w:val="22"/>
              </w:rPr>
            </w:pPr>
            <w:r w:rsidRPr="00FB0868">
              <w:rPr>
                <w:rFonts w:ascii="Calibri" w:hAnsi="Calibri" w:cs="Calibri"/>
                <w:color w:val="auto"/>
                <w:sz w:val="22"/>
                <w:szCs w:val="22"/>
              </w:rPr>
              <w:t>CT-del </w:t>
            </w:r>
          </w:p>
        </w:tc>
        <w:tc>
          <w:tcPr>
            <w:tcW w:w="5935" w:type="dxa"/>
            <w:hideMark/>
          </w:tcPr>
          <w:p w14:paraId="650EDB92" w14:textId="77777777" w:rsidR="009C26A0" w:rsidRPr="00FB0868" w:rsidRDefault="009C26A0" w:rsidP="00F01CD7">
            <w:pPr>
              <w:spacing w:after="0" w:line="240" w:lineRule="auto"/>
              <w:ind w:left="0" w:right="0"/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2"/>
                <w:szCs w:val="22"/>
              </w:rPr>
            </w:pPr>
            <w:r w:rsidRPr="00FB0868">
              <w:rPr>
                <w:rFonts w:ascii="Calibri" w:hAnsi="Calibri" w:cs="Calibri"/>
                <w:color w:val="auto"/>
                <w:sz w:val="22"/>
                <w:szCs w:val="22"/>
              </w:rPr>
              <w:t xml:space="preserve">Kör Fast </w:t>
            </w:r>
            <w:proofErr w:type="spellStart"/>
            <w:r w:rsidRPr="00FB0868">
              <w:rPr>
                <w:rFonts w:ascii="Calibri" w:hAnsi="Calibri" w:cs="Calibri"/>
                <w:color w:val="auto"/>
                <w:sz w:val="22"/>
                <w:szCs w:val="22"/>
              </w:rPr>
              <w:t>Calibration</w:t>
            </w:r>
            <w:proofErr w:type="spellEnd"/>
            <w:r w:rsidRPr="00FB0868">
              <w:rPr>
                <w:rFonts w:ascii="Calibri" w:hAnsi="Calibri" w:cs="Calibri"/>
                <w:color w:val="auto"/>
                <w:sz w:val="22"/>
                <w:szCs w:val="22"/>
              </w:rPr>
              <w:t>, systemet säger då till om väntetid behövs.</w:t>
            </w:r>
          </w:p>
        </w:tc>
      </w:tr>
      <w:tr w:rsidR="009C26A0" w:rsidRPr="00FB0868" w14:paraId="48D85A49" w14:textId="77777777" w:rsidTr="00F01CD7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55" w:type="dxa"/>
            <w:hideMark/>
          </w:tcPr>
          <w:p w14:paraId="54EEE0D4" w14:textId="77777777" w:rsidR="009C26A0" w:rsidRPr="00FB0868" w:rsidRDefault="009C26A0" w:rsidP="00F01CD7">
            <w:pPr>
              <w:spacing w:after="0" w:line="240" w:lineRule="auto"/>
              <w:ind w:left="0" w:right="0"/>
              <w:textAlignment w:val="baseline"/>
              <w:rPr>
                <w:b w:val="0"/>
                <w:bCs w:val="0"/>
                <w:color w:val="auto"/>
                <w:sz w:val="22"/>
                <w:szCs w:val="22"/>
              </w:rPr>
            </w:pPr>
            <w:r w:rsidRPr="00FB0868">
              <w:rPr>
                <w:rFonts w:ascii="Calibri" w:hAnsi="Calibri" w:cs="Calibri"/>
                <w:color w:val="auto"/>
                <w:sz w:val="22"/>
                <w:szCs w:val="22"/>
              </w:rPr>
              <w:t>CZT-detektor </w:t>
            </w:r>
          </w:p>
        </w:tc>
        <w:tc>
          <w:tcPr>
            <w:tcW w:w="5935" w:type="dxa"/>
            <w:hideMark/>
          </w:tcPr>
          <w:p w14:paraId="6B341A0D" w14:textId="77777777" w:rsidR="009C26A0" w:rsidRPr="00FB0868" w:rsidRDefault="009C26A0" w:rsidP="00F01CD7">
            <w:pPr>
              <w:spacing w:after="0" w:line="240" w:lineRule="auto"/>
              <w:ind w:left="0" w:right="0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22"/>
                <w:szCs w:val="22"/>
              </w:rPr>
            </w:pPr>
            <w:r w:rsidRPr="00FB0868">
              <w:rPr>
                <w:rFonts w:ascii="Calibri" w:hAnsi="Calibri" w:cs="Calibri"/>
                <w:color w:val="auto"/>
                <w:sz w:val="22"/>
                <w:szCs w:val="22"/>
              </w:rPr>
              <w:t>Vänta minst 20 min </w:t>
            </w:r>
          </w:p>
        </w:tc>
      </w:tr>
    </w:tbl>
    <w:p w14:paraId="2F0C7C36" w14:textId="77777777" w:rsidR="009C26A0" w:rsidRPr="00FB0868" w:rsidRDefault="009C26A0" w:rsidP="009C26A0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FB0868">
        <w:t> </w:t>
      </w:r>
    </w:p>
    <w:p w14:paraId="0D05E75B" w14:textId="77777777" w:rsidR="009C26A0" w:rsidRPr="00FB0868" w:rsidRDefault="009C26A0" w:rsidP="009C26A0">
      <w:pPr>
        <w:spacing w:after="0" w:line="240" w:lineRule="auto"/>
        <w:ind w:left="0" w:right="0"/>
        <w:textAlignment w:val="baseline"/>
      </w:pPr>
      <w:r w:rsidRPr="00FB0868">
        <w:t>Systemet blir relativt snabbt stabilt. Utför daglig morgonkontroll, är energitopp och uniformitet godkänd och ligger nära samma värden som dagen innan går det bra att köra kliniskt. </w:t>
      </w:r>
    </w:p>
    <w:p w14:paraId="36894954" w14:textId="77777777" w:rsidR="009C26A0" w:rsidRPr="00EB6100" w:rsidRDefault="009C26A0" w:rsidP="009C26A0">
      <w:pPr>
        <w:spacing w:after="0" w:line="240" w:lineRule="auto"/>
        <w:ind w:left="0" w:right="0"/>
        <w:textAlignment w:val="baseline"/>
        <w:rPr>
          <w:highlight w:val="yellow"/>
        </w:rPr>
      </w:pPr>
    </w:p>
    <w:p w14:paraId="5BCD2B11" w14:textId="77777777" w:rsidR="009C26A0" w:rsidRPr="00FB0868" w:rsidRDefault="009C26A0" w:rsidP="009C26A0">
      <w:pPr>
        <w:pStyle w:val="Rubrik2"/>
        <w:ind w:left="0"/>
        <w:rPr>
          <w:rFonts w:ascii="Segoe UI" w:hAnsi="Segoe UI" w:cs="Segoe UI"/>
          <w:sz w:val="18"/>
          <w:szCs w:val="18"/>
        </w:rPr>
      </w:pPr>
      <w:r w:rsidRPr="00FB0868">
        <w:t>Full nedstängning - NÄL</w:t>
      </w:r>
    </w:p>
    <w:p w14:paraId="68FA205D" w14:textId="77777777" w:rsidR="009C26A0" w:rsidRPr="00FB0868" w:rsidRDefault="009C26A0" w:rsidP="009C26A0">
      <w:pPr>
        <w:spacing w:after="0" w:line="240" w:lineRule="auto"/>
        <w:ind w:left="0" w:right="0"/>
        <w:textAlignment w:val="baseline"/>
      </w:pPr>
      <w:r w:rsidRPr="00FB0868">
        <w:t>Utförs vid behov, om omstart rekommenderas på grund av tekniskt fel. </w:t>
      </w:r>
    </w:p>
    <w:p w14:paraId="5EB86CEB" w14:textId="77777777" w:rsidR="009C26A0" w:rsidRPr="00FB0868" w:rsidRDefault="009C26A0" w:rsidP="009C26A0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</w:p>
    <w:p w14:paraId="64376B1B" w14:textId="77777777" w:rsidR="009C26A0" w:rsidRPr="00FB0868" w:rsidRDefault="009C26A0" w:rsidP="009C26A0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20"/>
          <w:szCs w:val="20"/>
        </w:rPr>
      </w:pPr>
      <w:r w:rsidRPr="00FB0868">
        <w:rPr>
          <w:rFonts w:ascii="Calibri" w:hAnsi="Calibri" w:cs="Calibri"/>
          <w:b/>
          <w:bCs/>
        </w:rPr>
        <w:t>Nedstängning av CT-dator</w:t>
      </w:r>
      <w:r w:rsidRPr="00FB0868">
        <w:rPr>
          <w:rFonts w:ascii="Calibri" w:hAnsi="Calibri" w:cs="Calibri"/>
        </w:rPr>
        <w:t> </w:t>
      </w:r>
    </w:p>
    <w:p w14:paraId="3D14CEB0" w14:textId="77777777" w:rsidR="009C26A0" w:rsidRPr="00FB0868" w:rsidRDefault="009C26A0" w:rsidP="009C26A0">
      <w:pPr>
        <w:numPr>
          <w:ilvl w:val="0"/>
          <w:numId w:val="27"/>
        </w:numPr>
        <w:spacing w:after="160" w:line="256" w:lineRule="auto"/>
        <w:ind w:right="0"/>
        <w:contextualSpacing/>
      </w:pPr>
      <w:r w:rsidRPr="00FB0868">
        <w:t>Växla till CT-skärmen.  </w:t>
      </w:r>
    </w:p>
    <w:p w14:paraId="624A14A5" w14:textId="77777777" w:rsidR="009C26A0" w:rsidRPr="00FB0868" w:rsidRDefault="009C26A0" w:rsidP="009C26A0">
      <w:pPr>
        <w:numPr>
          <w:ilvl w:val="0"/>
          <w:numId w:val="27"/>
        </w:numPr>
        <w:spacing w:after="160" w:line="256" w:lineRule="auto"/>
        <w:ind w:right="0"/>
        <w:contextualSpacing/>
      </w:pPr>
      <w:r w:rsidRPr="00FB0868">
        <w:t xml:space="preserve">På höger skärm välj röd knapp </w:t>
      </w:r>
      <w:proofErr w:type="spellStart"/>
      <w:r w:rsidRPr="00FB0868">
        <w:t>Shutdown</w:t>
      </w:r>
      <w:proofErr w:type="spellEnd"/>
      <w:r w:rsidRPr="00FB0868">
        <w:t xml:space="preserve"> och välj sedan </w:t>
      </w:r>
      <w:proofErr w:type="spellStart"/>
      <w:r w:rsidRPr="00FB0868">
        <w:t>Shutdown</w:t>
      </w:r>
      <w:proofErr w:type="spellEnd"/>
      <w:r w:rsidRPr="00FB0868">
        <w:t xml:space="preserve"> i rutan som kommer upp. </w:t>
      </w:r>
      <w:r w:rsidRPr="00FB0868">
        <w:rPr>
          <w:lang w:val="en-GB"/>
        </w:rPr>
        <w:t xml:space="preserve">(Visas </w:t>
      </w:r>
      <w:proofErr w:type="spellStart"/>
      <w:r w:rsidRPr="00FB0868">
        <w:rPr>
          <w:lang w:val="en-GB"/>
        </w:rPr>
        <w:t>rutan</w:t>
      </w:r>
      <w:proofErr w:type="spellEnd"/>
      <w:r w:rsidRPr="00FB0868">
        <w:rPr>
          <w:lang w:val="en-GB"/>
        </w:rPr>
        <w:t xml:space="preserve"> “</w:t>
      </w:r>
      <w:r w:rsidRPr="00FB0868">
        <w:rPr>
          <w:i/>
          <w:iCs/>
          <w:lang w:val="en-GB"/>
        </w:rPr>
        <w:t>System is preparing for shutdown”</w:t>
      </w:r>
      <w:r w:rsidRPr="00FB0868">
        <w:rPr>
          <w:lang w:val="en-GB"/>
        </w:rPr>
        <w:t xml:space="preserve">, </w:t>
      </w:r>
      <w:proofErr w:type="spellStart"/>
      <w:r w:rsidRPr="00FB0868">
        <w:rPr>
          <w:lang w:val="en-GB"/>
        </w:rPr>
        <w:t>klicka</w:t>
      </w:r>
      <w:proofErr w:type="spellEnd"/>
      <w:r w:rsidRPr="00FB0868">
        <w:rPr>
          <w:lang w:val="en-GB"/>
        </w:rPr>
        <w:t xml:space="preserve"> </w:t>
      </w:r>
      <w:proofErr w:type="spellStart"/>
      <w:r w:rsidRPr="00FB0868">
        <w:rPr>
          <w:lang w:val="en-GB"/>
        </w:rPr>
        <w:t>på</w:t>
      </w:r>
      <w:proofErr w:type="spellEnd"/>
      <w:r w:rsidRPr="00FB0868">
        <w:rPr>
          <w:lang w:val="en-GB"/>
        </w:rPr>
        <w:t xml:space="preserve"> Confirm.)</w:t>
      </w:r>
      <w:r w:rsidRPr="00FB0868">
        <w:t> </w:t>
      </w:r>
    </w:p>
    <w:p w14:paraId="4F06EE8F" w14:textId="77777777" w:rsidR="009C26A0" w:rsidRPr="00FB0868" w:rsidRDefault="009C26A0" w:rsidP="009C26A0">
      <w:pPr>
        <w:numPr>
          <w:ilvl w:val="0"/>
          <w:numId w:val="27"/>
        </w:numPr>
        <w:spacing w:after="160" w:line="256" w:lineRule="auto"/>
        <w:ind w:right="0"/>
        <w:contextualSpacing/>
      </w:pPr>
      <w:r w:rsidRPr="00FB0868">
        <w:t xml:space="preserve">Vänta tills det står ”System </w:t>
      </w:r>
      <w:proofErr w:type="spellStart"/>
      <w:r w:rsidRPr="00FB0868">
        <w:t>halted</w:t>
      </w:r>
      <w:proofErr w:type="spellEnd"/>
      <w:r w:rsidRPr="00FB0868">
        <w:t>” på skärmen. </w:t>
      </w:r>
    </w:p>
    <w:p w14:paraId="57FABE03" w14:textId="77777777" w:rsidR="009C26A0" w:rsidRPr="00FB0868" w:rsidRDefault="009C26A0" w:rsidP="009C26A0">
      <w:pPr>
        <w:numPr>
          <w:ilvl w:val="0"/>
          <w:numId w:val="27"/>
        </w:numPr>
        <w:spacing w:after="160" w:line="256" w:lineRule="auto"/>
        <w:ind w:right="0"/>
        <w:contextualSpacing/>
      </w:pPr>
      <w:r w:rsidRPr="00FB0868">
        <w:t>Gå in i teknikrummet och tryck in den gröna knappen på CT-datorn för att stänga av datorn. </w:t>
      </w:r>
    </w:p>
    <w:p w14:paraId="49585FAB" w14:textId="77777777" w:rsidR="009C26A0" w:rsidRPr="00FB0868" w:rsidRDefault="009C26A0" w:rsidP="009C26A0">
      <w:pPr>
        <w:spacing w:after="0" w:line="240" w:lineRule="auto"/>
        <w:ind w:left="0" w:right="0"/>
        <w:textAlignment w:val="baseline"/>
      </w:pPr>
      <w:r w:rsidRPr="00FB0868">
        <w:t> </w:t>
      </w:r>
    </w:p>
    <w:p w14:paraId="5E5AF025" w14:textId="77777777" w:rsidR="009C26A0" w:rsidRPr="00FB0868" w:rsidRDefault="009C26A0" w:rsidP="009C26A0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20"/>
          <w:szCs w:val="20"/>
        </w:rPr>
      </w:pPr>
      <w:r w:rsidRPr="00FB0868">
        <w:rPr>
          <w:rFonts w:ascii="Calibri" w:hAnsi="Calibri" w:cs="Calibri"/>
          <w:b/>
          <w:bCs/>
        </w:rPr>
        <w:t xml:space="preserve">Nedstängning av </w:t>
      </w:r>
      <w:proofErr w:type="spellStart"/>
      <w:r w:rsidRPr="00FB0868">
        <w:rPr>
          <w:rFonts w:ascii="Calibri" w:hAnsi="Calibri" w:cs="Calibri"/>
          <w:b/>
          <w:bCs/>
        </w:rPr>
        <w:t>SmartConsole</w:t>
      </w:r>
      <w:proofErr w:type="spellEnd"/>
      <w:r w:rsidRPr="00FB0868">
        <w:rPr>
          <w:rFonts w:ascii="Calibri" w:hAnsi="Calibri" w:cs="Calibri"/>
        </w:rPr>
        <w:t> </w:t>
      </w:r>
    </w:p>
    <w:p w14:paraId="61BBB127" w14:textId="77777777" w:rsidR="009C26A0" w:rsidRPr="00FB0868" w:rsidRDefault="009C26A0" w:rsidP="009C26A0">
      <w:pPr>
        <w:numPr>
          <w:ilvl w:val="0"/>
          <w:numId w:val="27"/>
        </w:numPr>
        <w:spacing w:after="160" w:line="256" w:lineRule="auto"/>
        <w:ind w:right="0"/>
        <w:contextualSpacing/>
      </w:pPr>
      <w:r w:rsidRPr="00FB0868">
        <w:t>Växla till NM-skärmen.  </w:t>
      </w:r>
    </w:p>
    <w:p w14:paraId="78880CB7" w14:textId="77777777" w:rsidR="009C26A0" w:rsidRPr="00FB0868" w:rsidRDefault="009C26A0" w:rsidP="009C26A0">
      <w:pPr>
        <w:numPr>
          <w:ilvl w:val="0"/>
          <w:numId w:val="27"/>
        </w:numPr>
        <w:spacing w:after="160" w:line="256" w:lineRule="auto"/>
        <w:ind w:right="0"/>
        <w:contextualSpacing/>
      </w:pPr>
      <w:r w:rsidRPr="00FB0868">
        <w:t xml:space="preserve">Tryck på avstängningsknappen i övre högra hörnet på </w:t>
      </w:r>
      <w:proofErr w:type="spellStart"/>
      <w:r w:rsidRPr="00FB0868">
        <w:t>SmartConsole</w:t>
      </w:r>
      <w:proofErr w:type="spellEnd"/>
      <w:r w:rsidRPr="00FB0868">
        <w:t>-skärmen. </w:t>
      </w:r>
    </w:p>
    <w:p w14:paraId="165CC9BC" w14:textId="77777777" w:rsidR="009C26A0" w:rsidRPr="00FB0868" w:rsidRDefault="009C26A0" w:rsidP="009C26A0">
      <w:pPr>
        <w:numPr>
          <w:ilvl w:val="0"/>
          <w:numId w:val="27"/>
        </w:numPr>
        <w:spacing w:after="160" w:line="256" w:lineRule="auto"/>
        <w:ind w:right="0"/>
        <w:contextualSpacing/>
      </w:pPr>
      <w:r w:rsidRPr="00FB0868">
        <w:t xml:space="preserve">Välj </w:t>
      </w:r>
      <w:proofErr w:type="spellStart"/>
      <w:r w:rsidRPr="00FB0868">
        <w:t>Shutdown</w:t>
      </w:r>
      <w:proofErr w:type="spellEnd"/>
      <w:r w:rsidRPr="00FB0868">
        <w:t xml:space="preserve"> och tryck återigen </w:t>
      </w:r>
      <w:proofErr w:type="spellStart"/>
      <w:r w:rsidRPr="00FB0868">
        <w:t>Shutdown</w:t>
      </w:r>
      <w:proofErr w:type="spellEnd"/>
      <w:r w:rsidRPr="00FB0868">
        <w:t>. </w:t>
      </w:r>
    </w:p>
    <w:p w14:paraId="00B3F184" w14:textId="77777777" w:rsidR="009C26A0" w:rsidRPr="00FB0868" w:rsidRDefault="009C26A0" w:rsidP="009C26A0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FB0868">
        <w:t> </w:t>
      </w:r>
    </w:p>
    <w:p w14:paraId="1244FB9F" w14:textId="77777777" w:rsidR="009C26A0" w:rsidRPr="00FB0868" w:rsidRDefault="009C26A0" w:rsidP="009C26A0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20"/>
          <w:szCs w:val="20"/>
        </w:rPr>
      </w:pPr>
      <w:r w:rsidRPr="00FB0868">
        <w:rPr>
          <w:rFonts w:ascii="Calibri" w:hAnsi="Calibri" w:cs="Calibri"/>
          <w:b/>
          <w:bCs/>
        </w:rPr>
        <w:t>Nedstängning av NM-dator </w:t>
      </w:r>
      <w:r w:rsidRPr="00FB0868">
        <w:rPr>
          <w:rFonts w:ascii="Calibri" w:hAnsi="Calibri" w:cs="Calibri"/>
        </w:rPr>
        <w:t> </w:t>
      </w:r>
    </w:p>
    <w:p w14:paraId="7B75ABBF" w14:textId="77777777" w:rsidR="009C26A0" w:rsidRPr="00FB0868" w:rsidRDefault="009C26A0" w:rsidP="009C26A0">
      <w:pPr>
        <w:numPr>
          <w:ilvl w:val="0"/>
          <w:numId w:val="27"/>
        </w:numPr>
        <w:spacing w:after="160" w:line="256" w:lineRule="auto"/>
        <w:ind w:right="0"/>
        <w:contextualSpacing/>
      </w:pPr>
      <w:r w:rsidRPr="00FB0868">
        <w:t>Växla till NM-skärmen.  </w:t>
      </w:r>
    </w:p>
    <w:p w14:paraId="6C4AB170" w14:textId="77777777" w:rsidR="009C26A0" w:rsidRPr="00FB0868" w:rsidRDefault="009C26A0" w:rsidP="009C26A0">
      <w:pPr>
        <w:numPr>
          <w:ilvl w:val="0"/>
          <w:numId w:val="27"/>
        </w:numPr>
        <w:spacing w:after="160" w:line="256" w:lineRule="auto"/>
        <w:ind w:right="0"/>
        <w:contextualSpacing/>
      </w:pPr>
      <w:r w:rsidRPr="00FB0868">
        <w:t xml:space="preserve">Tryck på krysset uppe till höger på NM-skärmen. Avsluta sedan genom att välja </w:t>
      </w:r>
      <w:proofErr w:type="spellStart"/>
      <w:r w:rsidRPr="00FB0868">
        <w:t>Shutdown</w:t>
      </w:r>
      <w:proofErr w:type="spellEnd"/>
      <w:r w:rsidRPr="00FB0868">
        <w:t>.  </w:t>
      </w:r>
    </w:p>
    <w:p w14:paraId="0885FF44" w14:textId="77777777" w:rsidR="009C26A0" w:rsidRPr="00FB0868" w:rsidRDefault="009C26A0" w:rsidP="009C26A0">
      <w:pPr>
        <w:numPr>
          <w:ilvl w:val="0"/>
          <w:numId w:val="27"/>
        </w:numPr>
        <w:spacing w:after="160" w:line="256" w:lineRule="auto"/>
        <w:ind w:right="0"/>
        <w:contextualSpacing/>
      </w:pPr>
      <w:r w:rsidRPr="00FB0868">
        <w:t>Invänta att skärmen blir blå. </w:t>
      </w:r>
    </w:p>
    <w:p w14:paraId="179E84A2" w14:textId="77777777" w:rsidR="009C26A0" w:rsidRPr="00FB0868" w:rsidRDefault="009C26A0" w:rsidP="009C26A0">
      <w:pPr>
        <w:numPr>
          <w:ilvl w:val="0"/>
          <w:numId w:val="27"/>
        </w:numPr>
        <w:spacing w:after="160" w:line="256" w:lineRule="auto"/>
        <w:ind w:right="0"/>
        <w:contextualSpacing/>
      </w:pPr>
      <w:r w:rsidRPr="00FB0868">
        <w:t xml:space="preserve">Tryck därefter på den gula knappen STAND BY på </w:t>
      </w:r>
      <w:proofErr w:type="spellStart"/>
      <w:r w:rsidRPr="00FB0868">
        <w:t>gantryt</w:t>
      </w:r>
      <w:proofErr w:type="spellEnd"/>
      <w:r w:rsidRPr="00FB0868">
        <w:t xml:space="preserve">. Knappen sitter på vänster sida om </w:t>
      </w:r>
      <w:proofErr w:type="spellStart"/>
      <w:r w:rsidRPr="00FB0868">
        <w:t>gantryt</w:t>
      </w:r>
      <w:proofErr w:type="spellEnd"/>
      <w:r w:rsidRPr="00FB0868">
        <w:t xml:space="preserve"> på kameran. </w:t>
      </w:r>
    </w:p>
    <w:p w14:paraId="375305C8" w14:textId="77777777" w:rsidR="009C26A0" w:rsidRPr="00FB0868" w:rsidRDefault="009C26A0" w:rsidP="009C26A0">
      <w:pPr>
        <w:numPr>
          <w:ilvl w:val="0"/>
          <w:numId w:val="27"/>
        </w:numPr>
        <w:spacing w:after="160" w:line="256" w:lineRule="auto"/>
        <w:ind w:right="0"/>
        <w:contextualSpacing/>
      </w:pPr>
      <w:r w:rsidRPr="00FB0868">
        <w:t xml:space="preserve">Stäng av </w:t>
      </w:r>
      <w:proofErr w:type="spellStart"/>
      <w:r w:rsidRPr="00FB0868">
        <w:t>gantryt</w:t>
      </w:r>
      <w:proofErr w:type="spellEnd"/>
      <w:r w:rsidRPr="00FB0868">
        <w:t xml:space="preserve"> genom att sätta strömbrytarna (alla tre) under gula knappen till Power Off (figur 7). </w:t>
      </w:r>
    </w:p>
    <w:p w14:paraId="48A9289B" w14:textId="22B31AEF" w:rsidR="009C26A0" w:rsidRPr="00FB0868" w:rsidRDefault="009C26A0" w:rsidP="009E09FB">
      <w:pPr>
        <w:numPr>
          <w:ilvl w:val="0"/>
          <w:numId w:val="27"/>
        </w:numPr>
        <w:spacing w:after="160" w:line="256" w:lineRule="auto"/>
        <w:ind w:right="0"/>
        <w:contextualSpacing/>
      </w:pPr>
      <w:r w:rsidRPr="00FB0868">
        <w:t xml:space="preserve">Tryck av </w:t>
      </w:r>
      <w:proofErr w:type="spellStart"/>
      <w:r w:rsidRPr="00FB0868">
        <w:t>Gantry</w:t>
      </w:r>
      <w:proofErr w:type="spellEnd"/>
      <w:r w:rsidRPr="00FB0868">
        <w:t xml:space="preserve"> </w:t>
      </w:r>
      <w:proofErr w:type="spellStart"/>
      <w:r w:rsidRPr="00FB0868">
        <w:t>enable</w:t>
      </w:r>
      <w:proofErr w:type="spellEnd"/>
      <w:r w:rsidRPr="00FB0868">
        <w:t xml:space="preserve"> på den stora vita boxen i teknikrummet, se figur 6. </w:t>
      </w:r>
    </w:p>
    <w:p w14:paraId="1C8792B6" w14:textId="77777777" w:rsidR="009C26A0" w:rsidRPr="00FB0868" w:rsidRDefault="009C26A0" w:rsidP="009C26A0">
      <w:pPr>
        <w:numPr>
          <w:ilvl w:val="0"/>
          <w:numId w:val="27"/>
        </w:numPr>
        <w:spacing w:after="160" w:line="256" w:lineRule="auto"/>
        <w:ind w:right="0"/>
        <w:contextualSpacing/>
      </w:pPr>
      <w:r w:rsidRPr="00FB0868">
        <w:t>Tryck på den röda knappen STOP på teknikskåpet (figur 3). </w:t>
      </w:r>
    </w:p>
    <w:p w14:paraId="1813FFC6" w14:textId="77777777" w:rsidR="009C26A0" w:rsidRPr="00FB0868" w:rsidRDefault="009C26A0" w:rsidP="009C26A0">
      <w:pPr>
        <w:numPr>
          <w:ilvl w:val="0"/>
          <w:numId w:val="27"/>
        </w:numPr>
        <w:spacing w:after="160" w:line="256" w:lineRule="auto"/>
        <w:ind w:right="0"/>
        <w:contextualSpacing/>
      </w:pPr>
      <w:r w:rsidRPr="00FB0868">
        <w:t xml:space="preserve">Stäng av strömbrytaren längst till vänster på baksidan av </w:t>
      </w:r>
      <w:proofErr w:type="spellStart"/>
      <w:r w:rsidRPr="00FB0868">
        <w:t>UPS:en</w:t>
      </w:r>
      <w:proofErr w:type="spellEnd"/>
      <w:r w:rsidRPr="00FB0868">
        <w:t xml:space="preserve"> (figur 4). </w:t>
      </w:r>
      <w:proofErr w:type="spellStart"/>
      <w:r w:rsidRPr="00FB0868">
        <w:t>UPS:en</w:t>
      </w:r>
      <w:proofErr w:type="spellEnd"/>
      <w:r w:rsidRPr="00FB0868">
        <w:t xml:space="preserve"> står på golvet innanför den mellersta dörren i teknikrummet. </w:t>
      </w:r>
    </w:p>
    <w:p w14:paraId="5248167C" w14:textId="77777777" w:rsidR="009C26A0" w:rsidRPr="00FB0868" w:rsidRDefault="009C26A0" w:rsidP="009C26A0">
      <w:pPr>
        <w:numPr>
          <w:ilvl w:val="0"/>
          <w:numId w:val="27"/>
        </w:numPr>
        <w:spacing w:after="160" w:line="256" w:lineRule="auto"/>
        <w:ind w:right="0"/>
        <w:contextualSpacing/>
      </w:pPr>
      <w:r w:rsidRPr="00FB0868">
        <w:t>Vrid reglaget till vänster om strömbrytaren till Bypass (2) (figur 5). </w:t>
      </w:r>
    </w:p>
    <w:p w14:paraId="32937ECB" w14:textId="77777777" w:rsidR="009C26A0" w:rsidRPr="00FB0868" w:rsidRDefault="009C26A0" w:rsidP="009C26A0">
      <w:pPr>
        <w:spacing w:after="160" w:line="256" w:lineRule="auto"/>
        <w:ind w:left="720" w:right="0"/>
        <w:contextualSpacing/>
      </w:pPr>
    </w:p>
    <w:p w14:paraId="5F74133A" w14:textId="77777777" w:rsidR="009C26A0" w:rsidRPr="00FB0868" w:rsidRDefault="009C26A0" w:rsidP="009C26A0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20"/>
          <w:szCs w:val="20"/>
        </w:rPr>
      </w:pPr>
      <w:r w:rsidRPr="00FB0868">
        <w:rPr>
          <w:rFonts w:ascii="Calibri" w:hAnsi="Calibri" w:cs="Calibri"/>
          <w:b/>
          <w:bCs/>
        </w:rPr>
        <w:t>Uppstart</w:t>
      </w:r>
      <w:r w:rsidRPr="00FB0868">
        <w:rPr>
          <w:rFonts w:ascii="Calibri" w:hAnsi="Calibri" w:cs="Calibri"/>
        </w:rPr>
        <w:t> </w:t>
      </w:r>
    </w:p>
    <w:p w14:paraId="03127DFA" w14:textId="77777777" w:rsidR="009C26A0" w:rsidRPr="00FB0868" w:rsidRDefault="009C26A0" w:rsidP="009C26A0">
      <w:pPr>
        <w:numPr>
          <w:ilvl w:val="0"/>
          <w:numId w:val="27"/>
        </w:numPr>
        <w:spacing w:after="160" w:line="256" w:lineRule="auto"/>
        <w:ind w:right="0"/>
        <w:contextualSpacing/>
      </w:pPr>
      <w:r w:rsidRPr="00FB0868">
        <w:t>Vänta en minut. </w:t>
      </w:r>
    </w:p>
    <w:p w14:paraId="7777947E" w14:textId="77777777" w:rsidR="009C26A0" w:rsidRPr="00FB0868" w:rsidRDefault="009C26A0" w:rsidP="009C26A0">
      <w:pPr>
        <w:numPr>
          <w:ilvl w:val="0"/>
          <w:numId w:val="27"/>
        </w:numPr>
        <w:spacing w:after="160" w:line="256" w:lineRule="auto"/>
        <w:ind w:right="0"/>
        <w:contextualSpacing/>
      </w:pPr>
      <w:r w:rsidRPr="00FB0868">
        <w:t xml:space="preserve">Starta upp systemet i omvänd ordning: </w:t>
      </w:r>
    </w:p>
    <w:p w14:paraId="41889A37" w14:textId="77777777" w:rsidR="009C26A0" w:rsidRPr="00FB0868" w:rsidRDefault="009C26A0" w:rsidP="009C26A0">
      <w:pPr>
        <w:numPr>
          <w:ilvl w:val="1"/>
          <w:numId w:val="34"/>
        </w:numPr>
        <w:spacing w:after="160" w:line="256" w:lineRule="auto"/>
        <w:ind w:right="0"/>
        <w:contextualSpacing/>
      </w:pPr>
      <w:r w:rsidRPr="00FB0868">
        <w:t xml:space="preserve">Starta strömbrytaren på baksidan av </w:t>
      </w:r>
      <w:proofErr w:type="spellStart"/>
      <w:r w:rsidRPr="00FB0868">
        <w:t>UPS:en</w:t>
      </w:r>
      <w:proofErr w:type="spellEnd"/>
      <w:r w:rsidRPr="00FB0868">
        <w:t xml:space="preserve"> (figur 4).</w:t>
      </w:r>
    </w:p>
    <w:p w14:paraId="309104E0" w14:textId="77777777" w:rsidR="009C26A0" w:rsidRPr="00FB0868" w:rsidRDefault="009C26A0" w:rsidP="009C26A0">
      <w:pPr>
        <w:numPr>
          <w:ilvl w:val="1"/>
          <w:numId w:val="34"/>
        </w:numPr>
        <w:spacing w:after="160" w:line="256" w:lineRule="auto"/>
        <w:ind w:right="0"/>
        <w:contextualSpacing/>
      </w:pPr>
      <w:r w:rsidRPr="00FB0868">
        <w:t>Tryck på START på teknikskåpet (grön lampa, se figur 3).</w:t>
      </w:r>
    </w:p>
    <w:p w14:paraId="4674D77F" w14:textId="77777777" w:rsidR="009C26A0" w:rsidRPr="00FB0868" w:rsidRDefault="009C26A0" w:rsidP="009C26A0">
      <w:pPr>
        <w:numPr>
          <w:ilvl w:val="1"/>
          <w:numId w:val="34"/>
        </w:numPr>
        <w:spacing w:after="160" w:line="256" w:lineRule="auto"/>
        <w:ind w:right="0"/>
        <w:contextualSpacing/>
      </w:pPr>
      <w:r w:rsidRPr="00FB0868">
        <w:t xml:space="preserve">Tryck på </w:t>
      </w:r>
      <w:proofErr w:type="spellStart"/>
      <w:r w:rsidRPr="00FB0868">
        <w:t>Gantry</w:t>
      </w:r>
      <w:proofErr w:type="spellEnd"/>
      <w:r w:rsidRPr="00FB0868">
        <w:t xml:space="preserve"> </w:t>
      </w:r>
      <w:proofErr w:type="spellStart"/>
      <w:r w:rsidRPr="00FB0868">
        <w:t>enable</w:t>
      </w:r>
      <w:proofErr w:type="spellEnd"/>
      <w:r w:rsidRPr="00FB0868">
        <w:t xml:space="preserve"> (figur 6).</w:t>
      </w:r>
    </w:p>
    <w:p w14:paraId="0B7BFFFA" w14:textId="77777777" w:rsidR="009C26A0" w:rsidRPr="00FB0868" w:rsidRDefault="009C26A0" w:rsidP="009C26A0">
      <w:pPr>
        <w:numPr>
          <w:ilvl w:val="1"/>
          <w:numId w:val="34"/>
        </w:numPr>
        <w:spacing w:after="160" w:line="256" w:lineRule="auto"/>
        <w:ind w:right="0"/>
        <w:contextualSpacing/>
      </w:pPr>
      <w:r w:rsidRPr="00FB0868">
        <w:t xml:space="preserve">Starta </w:t>
      </w:r>
      <w:proofErr w:type="spellStart"/>
      <w:r w:rsidRPr="00FB0868">
        <w:t>gantryt</w:t>
      </w:r>
      <w:proofErr w:type="spellEnd"/>
      <w:r w:rsidRPr="00FB0868">
        <w:t xml:space="preserve"> med </w:t>
      </w:r>
      <w:proofErr w:type="spellStart"/>
      <w:r w:rsidRPr="00FB0868">
        <w:t>switcharna</w:t>
      </w:r>
      <w:proofErr w:type="spellEnd"/>
      <w:r w:rsidRPr="00FB0868">
        <w:t xml:space="preserve"> (figur 7).</w:t>
      </w:r>
    </w:p>
    <w:p w14:paraId="2F17CF52" w14:textId="77777777" w:rsidR="009C26A0" w:rsidRPr="00FB0868" w:rsidRDefault="009C26A0" w:rsidP="009C26A0">
      <w:pPr>
        <w:numPr>
          <w:ilvl w:val="0"/>
          <w:numId w:val="27"/>
        </w:numPr>
        <w:spacing w:after="160" w:line="256" w:lineRule="auto"/>
        <w:ind w:right="0"/>
        <w:contextualSpacing/>
      </w:pPr>
      <w:r w:rsidRPr="00FB0868">
        <w:t>Följ därefter instruktion för uppstart. </w:t>
      </w:r>
    </w:p>
    <w:p w14:paraId="3F794ACA" w14:textId="77777777" w:rsidR="009C26A0" w:rsidRPr="00FB0868" w:rsidRDefault="009C26A0" w:rsidP="009C26A0">
      <w:pPr>
        <w:numPr>
          <w:ilvl w:val="0"/>
          <w:numId w:val="27"/>
        </w:numPr>
        <w:spacing w:after="160" w:line="256" w:lineRule="auto"/>
        <w:ind w:right="0"/>
        <w:contextualSpacing/>
      </w:pPr>
      <w:r w:rsidRPr="00FB0868">
        <w:t>Vrid efter uppstart tillbaka UPS-reglaget till UPS (1) (figur 5).</w:t>
      </w:r>
    </w:p>
    <w:p w14:paraId="2B370498" w14:textId="77777777" w:rsidR="009C26A0" w:rsidRPr="00EB6100" w:rsidRDefault="009C26A0" w:rsidP="009C26A0">
      <w:pPr>
        <w:spacing w:after="160" w:line="256" w:lineRule="auto"/>
        <w:ind w:right="0"/>
        <w:contextualSpacing/>
        <w:rPr>
          <w:highlight w:val="yellow"/>
        </w:rPr>
      </w:pPr>
    </w:p>
    <w:p w14:paraId="78B8138E" w14:textId="77777777" w:rsidR="009C26A0" w:rsidRPr="00EB6100" w:rsidRDefault="009C26A0" w:rsidP="009C26A0">
      <w:pPr>
        <w:spacing w:after="160" w:line="256" w:lineRule="auto"/>
        <w:ind w:right="0"/>
        <w:contextualSpacing/>
        <w:rPr>
          <w:highlight w:val="yellow"/>
        </w:rPr>
      </w:pPr>
    </w:p>
    <w:tbl>
      <w:tblPr>
        <w:tblStyle w:val="Tabellrutnt"/>
        <w:tblW w:w="10064" w:type="dxa"/>
        <w:tblInd w:w="42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6"/>
        <w:gridCol w:w="5528"/>
      </w:tblGrid>
      <w:tr w:rsidR="009C26A0" w:rsidRPr="00EB6100" w14:paraId="4FA5D894" w14:textId="77777777" w:rsidTr="00F01CD7">
        <w:tc>
          <w:tcPr>
            <w:tcW w:w="4536" w:type="dxa"/>
            <w:vAlign w:val="center"/>
          </w:tcPr>
          <w:p w14:paraId="48D334B5" w14:textId="77777777" w:rsidR="009C26A0" w:rsidRPr="00EB6100" w:rsidRDefault="009C26A0" w:rsidP="00F01CD7">
            <w:pPr>
              <w:spacing w:after="160" w:line="256" w:lineRule="auto"/>
              <w:ind w:left="0" w:right="0"/>
              <w:contextualSpacing/>
              <w:jc w:val="center"/>
              <w:rPr>
                <w:highlight w:val="yellow"/>
              </w:rPr>
            </w:pPr>
            <w:r w:rsidRPr="00EB6100">
              <w:rPr>
                <w:noProof/>
                <w:highlight w:val="yellow"/>
              </w:rPr>
              <w:lastRenderedPageBreak/>
              <w:drawing>
                <wp:inline distT="0" distB="0" distL="0" distR="0" wp14:anchorId="6EA8F0D4" wp14:editId="622BE9E7">
                  <wp:extent cx="1647056" cy="1524000"/>
                  <wp:effectExtent l="0" t="0" r="0" b="0"/>
                  <wp:docPr id="23" name="Bildobjekt 2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57571" cy="15337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528" w:type="dxa"/>
            <w:vAlign w:val="center"/>
          </w:tcPr>
          <w:p w14:paraId="6999E2FC" w14:textId="77777777" w:rsidR="009C26A0" w:rsidRPr="00EB6100" w:rsidRDefault="009C26A0" w:rsidP="00F01CD7">
            <w:pPr>
              <w:spacing w:after="160" w:line="256" w:lineRule="auto"/>
              <w:ind w:left="0" w:right="0"/>
              <w:contextualSpacing/>
              <w:jc w:val="center"/>
              <w:rPr>
                <w:highlight w:val="yellow"/>
              </w:rPr>
            </w:pPr>
            <w:r w:rsidRPr="00EB6100">
              <w:rPr>
                <w:noProof/>
                <w:highlight w:val="yellow"/>
              </w:rPr>
              <w:drawing>
                <wp:inline distT="0" distB="0" distL="0" distR="0" wp14:anchorId="49B92A8B" wp14:editId="5FA1F85A">
                  <wp:extent cx="1623060" cy="1589071"/>
                  <wp:effectExtent l="0" t="0" r="0" b="0"/>
                  <wp:docPr id="24" name="Bildobjekt 2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39538" cy="160520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C26A0" w:rsidRPr="00EB6100" w14:paraId="5DB33735" w14:textId="77777777" w:rsidTr="00F01CD7">
        <w:tc>
          <w:tcPr>
            <w:tcW w:w="4536" w:type="dxa"/>
            <w:vAlign w:val="center"/>
          </w:tcPr>
          <w:p w14:paraId="28728959" w14:textId="77777777" w:rsidR="009C26A0" w:rsidRPr="00FB0868" w:rsidRDefault="009C26A0" w:rsidP="00F01CD7">
            <w:pPr>
              <w:spacing w:after="160" w:line="256" w:lineRule="auto"/>
              <w:ind w:left="0" w:right="0"/>
              <w:contextualSpacing/>
              <w:jc w:val="center"/>
              <w:rPr>
                <w:sz w:val="20"/>
                <w:szCs w:val="20"/>
              </w:rPr>
            </w:pPr>
            <w:r w:rsidRPr="00FB0868">
              <w:rPr>
                <w:b/>
                <w:bCs/>
                <w:sz w:val="20"/>
                <w:szCs w:val="20"/>
              </w:rPr>
              <w:t>Figur 3</w:t>
            </w:r>
            <w:r w:rsidRPr="00FB0868">
              <w:rPr>
                <w:sz w:val="20"/>
                <w:szCs w:val="20"/>
              </w:rPr>
              <w:t>. Strömknapp i teknikrummet NÄL.</w:t>
            </w:r>
          </w:p>
          <w:p w14:paraId="4D0BDE2B" w14:textId="77777777" w:rsidR="009C26A0" w:rsidRPr="00FB0868" w:rsidRDefault="009C26A0" w:rsidP="00F01CD7">
            <w:pPr>
              <w:spacing w:after="160" w:line="256" w:lineRule="auto"/>
              <w:ind w:left="0" w:right="0"/>
              <w:contextualSpacing/>
              <w:jc w:val="center"/>
            </w:pPr>
          </w:p>
        </w:tc>
        <w:tc>
          <w:tcPr>
            <w:tcW w:w="5528" w:type="dxa"/>
            <w:vAlign w:val="center"/>
          </w:tcPr>
          <w:p w14:paraId="5B56F25C" w14:textId="77777777" w:rsidR="009C26A0" w:rsidRPr="00FB0868" w:rsidRDefault="009C26A0" w:rsidP="00F01CD7">
            <w:pPr>
              <w:spacing w:after="160" w:line="256" w:lineRule="auto"/>
              <w:ind w:left="0" w:right="0"/>
              <w:contextualSpacing/>
              <w:jc w:val="center"/>
              <w:rPr>
                <w:sz w:val="20"/>
                <w:szCs w:val="20"/>
              </w:rPr>
            </w:pPr>
            <w:r w:rsidRPr="00FB0868">
              <w:rPr>
                <w:b/>
                <w:bCs/>
                <w:sz w:val="20"/>
                <w:szCs w:val="20"/>
              </w:rPr>
              <w:t>Figur 4</w:t>
            </w:r>
            <w:r w:rsidRPr="00FB0868">
              <w:rPr>
                <w:sz w:val="20"/>
                <w:szCs w:val="20"/>
              </w:rPr>
              <w:t xml:space="preserve">. Strömbrytare på </w:t>
            </w:r>
            <w:proofErr w:type="spellStart"/>
            <w:r w:rsidRPr="00FB0868">
              <w:rPr>
                <w:sz w:val="20"/>
                <w:szCs w:val="20"/>
              </w:rPr>
              <w:t>UPS:en</w:t>
            </w:r>
            <w:proofErr w:type="spellEnd"/>
            <w:r w:rsidRPr="00FB0868">
              <w:rPr>
                <w:sz w:val="20"/>
                <w:szCs w:val="20"/>
              </w:rPr>
              <w:t xml:space="preserve"> i teknikrummet på NÄL.</w:t>
            </w:r>
          </w:p>
          <w:p w14:paraId="319C8BFD" w14:textId="77777777" w:rsidR="009C26A0" w:rsidRPr="00FB0868" w:rsidRDefault="009C26A0" w:rsidP="00F01CD7">
            <w:pPr>
              <w:spacing w:after="160" w:line="256" w:lineRule="auto"/>
              <w:ind w:left="0" w:right="0"/>
              <w:contextualSpacing/>
              <w:jc w:val="center"/>
            </w:pPr>
          </w:p>
        </w:tc>
      </w:tr>
      <w:tr w:rsidR="009C26A0" w:rsidRPr="00EB6100" w14:paraId="3F2B4A20" w14:textId="77777777" w:rsidTr="00F01CD7">
        <w:tc>
          <w:tcPr>
            <w:tcW w:w="4536" w:type="dxa"/>
            <w:vAlign w:val="center"/>
          </w:tcPr>
          <w:p w14:paraId="3F59E557" w14:textId="77777777" w:rsidR="009C26A0" w:rsidRPr="00FB0868" w:rsidRDefault="009C26A0" w:rsidP="00F01CD7">
            <w:pPr>
              <w:spacing w:after="160" w:line="256" w:lineRule="auto"/>
              <w:ind w:left="0" w:right="0"/>
              <w:contextualSpacing/>
              <w:jc w:val="center"/>
            </w:pPr>
            <w:r w:rsidRPr="00FB0868">
              <w:rPr>
                <w:noProof/>
              </w:rPr>
              <w:drawing>
                <wp:inline distT="0" distB="0" distL="0" distR="0" wp14:anchorId="63C17713" wp14:editId="100200B4">
                  <wp:extent cx="1821007" cy="1365250"/>
                  <wp:effectExtent l="0" t="0" r="8255" b="6350"/>
                  <wp:docPr id="25" name="Bildobjekt 2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36417" cy="137680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528" w:type="dxa"/>
            <w:vAlign w:val="center"/>
          </w:tcPr>
          <w:p w14:paraId="76C00275" w14:textId="77777777" w:rsidR="009C26A0" w:rsidRPr="00FB0868" w:rsidRDefault="009C26A0" w:rsidP="00F01CD7">
            <w:pPr>
              <w:spacing w:after="160" w:line="256" w:lineRule="auto"/>
              <w:ind w:left="0" w:right="0"/>
              <w:contextualSpacing/>
              <w:jc w:val="center"/>
            </w:pPr>
            <w:r w:rsidRPr="00FB0868">
              <w:rPr>
                <w:noProof/>
              </w:rPr>
              <w:drawing>
                <wp:inline distT="0" distB="0" distL="0" distR="0" wp14:anchorId="37E1A2FA" wp14:editId="66362364">
                  <wp:extent cx="1821683" cy="1430501"/>
                  <wp:effectExtent l="0" t="0" r="7620" b="0"/>
                  <wp:docPr id="26" name="Bildobjekt 2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60568" cy="146103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C26A0" w:rsidRPr="00EB6100" w14:paraId="52C604FA" w14:textId="77777777" w:rsidTr="00F01CD7">
        <w:tc>
          <w:tcPr>
            <w:tcW w:w="4536" w:type="dxa"/>
            <w:vAlign w:val="center"/>
          </w:tcPr>
          <w:p w14:paraId="7AC77EC5" w14:textId="77777777" w:rsidR="009C26A0" w:rsidRPr="00FB0868" w:rsidRDefault="009C26A0" w:rsidP="00F01CD7">
            <w:pPr>
              <w:spacing w:after="160" w:line="256" w:lineRule="auto"/>
              <w:ind w:left="0" w:right="0"/>
              <w:contextualSpacing/>
              <w:jc w:val="center"/>
              <w:rPr>
                <w:sz w:val="20"/>
                <w:szCs w:val="20"/>
              </w:rPr>
            </w:pPr>
            <w:r w:rsidRPr="00FB0868">
              <w:rPr>
                <w:b/>
                <w:bCs/>
                <w:sz w:val="20"/>
                <w:szCs w:val="20"/>
              </w:rPr>
              <w:t>Figur 5</w:t>
            </w:r>
            <w:r w:rsidRPr="00FB0868">
              <w:rPr>
                <w:sz w:val="20"/>
                <w:szCs w:val="20"/>
              </w:rPr>
              <w:t xml:space="preserve">. Reglage på </w:t>
            </w:r>
            <w:proofErr w:type="spellStart"/>
            <w:r w:rsidRPr="00FB0868">
              <w:rPr>
                <w:sz w:val="20"/>
                <w:szCs w:val="20"/>
              </w:rPr>
              <w:t>UPS:en</w:t>
            </w:r>
            <w:proofErr w:type="spellEnd"/>
            <w:r w:rsidRPr="00FB0868">
              <w:rPr>
                <w:sz w:val="20"/>
                <w:szCs w:val="20"/>
              </w:rPr>
              <w:t xml:space="preserve"> i teknikrummet på NÄL.</w:t>
            </w:r>
          </w:p>
          <w:p w14:paraId="525740E7" w14:textId="77777777" w:rsidR="009C26A0" w:rsidRPr="00FB0868" w:rsidRDefault="009C26A0" w:rsidP="00F01CD7">
            <w:pPr>
              <w:spacing w:after="160" w:line="256" w:lineRule="auto"/>
              <w:ind w:left="0" w:right="0"/>
              <w:contextualSpacing/>
              <w:jc w:val="center"/>
            </w:pPr>
          </w:p>
        </w:tc>
        <w:tc>
          <w:tcPr>
            <w:tcW w:w="5528" w:type="dxa"/>
            <w:vAlign w:val="center"/>
          </w:tcPr>
          <w:p w14:paraId="7861C923" w14:textId="77777777" w:rsidR="009C26A0" w:rsidRPr="00FB0868" w:rsidRDefault="009C26A0" w:rsidP="00F01CD7">
            <w:pPr>
              <w:spacing w:after="0" w:line="240" w:lineRule="auto"/>
              <w:ind w:left="0" w:right="0"/>
              <w:jc w:val="center"/>
              <w:textAlignment w:val="baseline"/>
              <w:rPr>
                <w:sz w:val="20"/>
                <w:szCs w:val="20"/>
              </w:rPr>
            </w:pPr>
            <w:r w:rsidRPr="00FB0868">
              <w:rPr>
                <w:b/>
                <w:bCs/>
                <w:sz w:val="20"/>
                <w:szCs w:val="20"/>
              </w:rPr>
              <w:t>Figur 6</w:t>
            </w:r>
            <w:r w:rsidRPr="00FB0868">
              <w:rPr>
                <w:sz w:val="20"/>
                <w:szCs w:val="20"/>
              </w:rPr>
              <w:t>. Visar knappen “</w:t>
            </w:r>
            <w:proofErr w:type="spellStart"/>
            <w:r w:rsidRPr="00FB0868">
              <w:rPr>
                <w:sz w:val="20"/>
                <w:szCs w:val="20"/>
              </w:rPr>
              <w:t>Gantry</w:t>
            </w:r>
            <w:proofErr w:type="spellEnd"/>
            <w:r w:rsidRPr="00FB0868">
              <w:rPr>
                <w:sz w:val="20"/>
                <w:szCs w:val="20"/>
              </w:rPr>
              <w:t xml:space="preserve"> </w:t>
            </w:r>
            <w:proofErr w:type="spellStart"/>
            <w:r w:rsidRPr="00FB0868">
              <w:rPr>
                <w:sz w:val="20"/>
                <w:szCs w:val="20"/>
              </w:rPr>
              <w:t>enable</w:t>
            </w:r>
            <w:proofErr w:type="spellEnd"/>
            <w:r w:rsidRPr="00FB0868">
              <w:rPr>
                <w:sz w:val="20"/>
                <w:szCs w:val="20"/>
              </w:rPr>
              <w:t>”.</w:t>
            </w:r>
          </w:p>
          <w:p w14:paraId="5A6E4125" w14:textId="77777777" w:rsidR="009C26A0" w:rsidRPr="00FB0868" w:rsidRDefault="009C26A0" w:rsidP="00F01CD7">
            <w:pPr>
              <w:spacing w:after="0" w:line="240" w:lineRule="auto"/>
              <w:ind w:left="0" w:right="0"/>
              <w:jc w:val="center"/>
              <w:textAlignment w:val="baseline"/>
              <w:rPr>
                <w:sz w:val="20"/>
                <w:szCs w:val="20"/>
              </w:rPr>
            </w:pPr>
          </w:p>
        </w:tc>
      </w:tr>
      <w:tr w:rsidR="009C26A0" w:rsidRPr="00EB6100" w14:paraId="5DE6CE4E" w14:textId="77777777" w:rsidTr="00F01CD7">
        <w:tc>
          <w:tcPr>
            <w:tcW w:w="4536" w:type="dxa"/>
            <w:vAlign w:val="center"/>
          </w:tcPr>
          <w:p w14:paraId="11B9D12D" w14:textId="77777777" w:rsidR="009C26A0" w:rsidRPr="00FB0868" w:rsidRDefault="009C26A0" w:rsidP="00F01CD7">
            <w:pPr>
              <w:spacing w:after="160" w:line="256" w:lineRule="auto"/>
              <w:ind w:left="0" w:right="0"/>
              <w:contextualSpacing/>
              <w:jc w:val="center"/>
            </w:pPr>
            <w:r w:rsidRPr="00FB0868">
              <w:rPr>
                <w:noProof/>
              </w:rPr>
              <w:drawing>
                <wp:inline distT="0" distB="0" distL="0" distR="0" wp14:anchorId="45F8939C" wp14:editId="6C43B12B">
                  <wp:extent cx="1379654" cy="1663700"/>
                  <wp:effectExtent l="0" t="0" r="0" b="0"/>
                  <wp:docPr id="13" name="Bildobjekt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94193" cy="168123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528" w:type="dxa"/>
            <w:vAlign w:val="center"/>
          </w:tcPr>
          <w:p w14:paraId="209A6379" w14:textId="77777777" w:rsidR="009C26A0" w:rsidRPr="00FB0868" w:rsidRDefault="009C26A0" w:rsidP="00F01CD7">
            <w:pPr>
              <w:spacing w:after="160" w:line="256" w:lineRule="auto"/>
              <w:ind w:left="0" w:right="0"/>
              <w:contextualSpacing/>
              <w:jc w:val="center"/>
            </w:pPr>
          </w:p>
        </w:tc>
      </w:tr>
      <w:tr w:rsidR="009C26A0" w14:paraId="791CA65B" w14:textId="77777777" w:rsidTr="00F01CD7">
        <w:tc>
          <w:tcPr>
            <w:tcW w:w="4536" w:type="dxa"/>
            <w:vAlign w:val="center"/>
          </w:tcPr>
          <w:p w14:paraId="7A856CC2" w14:textId="77777777" w:rsidR="009C26A0" w:rsidRPr="00FB0868" w:rsidRDefault="009C26A0" w:rsidP="00F01CD7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Segoe UI" w:hAnsi="Segoe UI" w:cs="Segoe UI"/>
                <w:sz w:val="14"/>
                <w:szCs w:val="14"/>
              </w:rPr>
            </w:pPr>
            <w:r w:rsidRPr="00FB0868">
              <w:rPr>
                <w:b/>
                <w:bCs/>
                <w:sz w:val="20"/>
                <w:szCs w:val="20"/>
              </w:rPr>
              <w:t>Figur 7</w:t>
            </w:r>
            <w:r w:rsidRPr="00FB0868">
              <w:rPr>
                <w:sz w:val="20"/>
                <w:szCs w:val="20"/>
              </w:rPr>
              <w:t>. Strömbrytare på NM-</w:t>
            </w:r>
            <w:proofErr w:type="spellStart"/>
            <w:r w:rsidRPr="00FB0868">
              <w:rPr>
                <w:sz w:val="20"/>
                <w:szCs w:val="20"/>
              </w:rPr>
              <w:t>gantryt</w:t>
            </w:r>
            <w:proofErr w:type="spellEnd"/>
            <w:r w:rsidRPr="00FB0868">
              <w:rPr>
                <w:sz w:val="20"/>
                <w:szCs w:val="20"/>
              </w:rPr>
              <w:t>.</w:t>
            </w:r>
          </w:p>
          <w:p w14:paraId="6BAA5A4A" w14:textId="77777777" w:rsidR="009C26A0" w:rsidRPr="00FB0868" w:rsidRDefault="009C26A0" w:rsidP="00F01CD7">
            <w:pPr>
              <w:spacing w:after="160" w:line="256" w:lineRule="auto"/>
              <w:ind w:left="0" w:right="0"/>
              <w:contextualSpacing/>
              <w:jc w:val="center"/>
            </w:pPr>
          </w:p>
        </w:tc>
        <w:tc>
          <w:tcPr>
            <w:tcW w:w="5528" w:type="dxa"/>
            <w:vAlign w:val="center"/>
          </w:tcPr>
          <w:p w14:paraId="0156C6FE" w14:textId="77777777" w:rsidR="009C26A0" w:rsidRPr="00FB0868" w:rsidRDefault="009C26A0" w:rsidP="00F01CD7">
            <w:pPr>
              <w:spacing w:after="160" w:line="256" w:lineRule="auto"/>
              <w:ind w:left="0" w:right="0"/>
              <w:contextualSpacing/>
              <w:jc w:val="center"/>
            </w:pPr>
          </w:p>
        </w:tc>
      </w:tr>
    </w:tbl>
    <w:p w14:paraId="64BD9329" w14:textId="512A2D1D" w:rsidR="009C26A0" w:rsidRPr="007D02BE" w:rsidRDefault="009C26A0" w:rsidP="007D02BE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</w:p>
    <w:p w14:paraId="57C36E46" w14:textId="77777777" w:rsidR="009C26A0" w:rsidRDefault="009C26A0" w:rsidP="009C26A0">
      <w:pPr>
        <w:spacing w:after="0" w:line="240" w:lineRule="auto"/>
        <w:ind w:left="0" w:right="0"/>
      </w:pPr>
      <w:r>
        <w:br w:type="page"/>
      </w:r>
    </w:p>
    <w:p w14:paraId="7F6A6039" w14:textId="77777777" w:rsidR="009C26A0" w:rsidRPr="00FB0868" w:rsidRDefault="009C26A0" w:rsidP="009C26A0">
      <w:pPr>
        <w:pStyle w:val="Rubrik2"/>
        <w:ind w:left="0"/>
      </w:pPr>
      <w:r w:rsidRPr="00FB0868">
        <w:lastRenderedPageBreak/>
        <w:t>Strömavbrott - Uddevalla sjukhus</w:t>
      </w:r>
    </w:p>
    <w:p w14:paraId="2EFA6105" w14:textId="77777777" w:rsidR="009C26A0" w:rsidRPr="00FB0868" w:rsidRDefault="009C26A0" w:rsidP="009C26A0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FB0868">
        <w:rPr>
          <w:rFonts w:ascii="Calibri" w:hAnsi="Calibri" w:cs="Calibri"/>
          <w:b/>
          <w:bCs/>
        </w:rPr>
        <w:t>Planerade strömavbrott</w:t>
      </w:r>
      <w:r w:rsidRPr="00FB0868">
        <w:rPr>
          <w:rFonts w:ascii="Calibri" w:hAnsi="Calibri" w:cs="Calibri"/>
        </w:rPr>
        <w:t> </w:t>
      </w:r>
    </w:p>
    <w:p w14:paraId="5668CF76" w14:textId="77777777" w:rsidR="009C26A0" w:rsidRPr="00FB0868" w:rsidRDefault="009C26A0" w:rsidP="009C26A0">
      <w:pPr>
        <w:spacing w:after="0" w:line="240" w:lineRule="auto"/>
        <w:ind w:left="0" w:right="0"/>
        <w:textAlignment w:val="baseline"/>
        <w:rPr>
          <w:rStyle w:val="normaltextrun"/>
          <w:rFonts w:ascii="Segoe UI" w:hAnsi="Segoe UI" w:cs="Segoe UI"/>
          <w:sz w:val="18"/>
          <w:szCs w:val="18"/>
        </w:rPr>
      </w:pPr>
      <w:r w:rsidRPr="00FB0868">
        <w:t xml:space="preserve">Vid planerade strömavbrott stängs CT-, </w:t>
      </w:r>
      <w:proofErr w:type="spellStart"/>
      <w:r w:rsidRPr="00FB0868">
        <w:t>SmartConsole</w:t>
      </w:r>
      <w:proofErr w:type="spellEnd"/>
      <w:r w:rsidRPr="00FB0868">
        <w:t xml:space="preserve"> och NM-datorerna ner före strömavbrottet enligt rutin, t.ex. eftermiddagen före. CT- och NM-</w:t>
      </w:r>
      <w:proofErr w:type="spellStart"/>
      <w:r w:rsidRPr="00FB0868">
        <w:t>gantryt</w:t>
      </w:r>
      <w:proofErr w:type="spellEnd"/>
      <w:r w:rsidRPr="00FB0868">
        <w:t xml:space="preserve"> är strömförsörjt fram till strömavbrottet. </w:t>
      </w:r>
      <w:r w:rsidRPr="00FB0868">
        <w:br/>
        <w:t xml:space="preserve">När strömmen kommit åter, kontrollera </w:t>
      </w:r>
      <w:r w:rsidRPr="00FB0868">
        <w:rPr>
          <w:rStyle w:val="normaltextrun"/>
        </w:rPr>
        <w:t>att den gula knappen på väggen direkt till vänster i teknikrummet lyser (figur 8). I annat fall, tryck in den gröna knappen så att den gula lampan lyser.  </w:t>
      </w:r>
    </w:p>
    <w:p w14:paraId="0DEBC91F" w14:textId="77777777" w:rsidR="009C26A0" w:rsidRPr="00FB0868" w:rsidRDefault="009C26A0" w:rsidP="009C26A0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FB0868">
        <w:t> </w:t>
      </w:r>
    </w:p>
    <w:p w14:paraId="298F6947" w14:textId="77777777" w:rsidR="009C26A0" w:rsidRPr="00FB0868" w:rsidRDefault="009C26A0" w:rsidP="009C26A0">
      <w:pPr>
        <w:spacing w:after="0" w:line="240" w:lineRule="auto"/>
        <w:ind w:left="0" w:right="0"/>
        <w:textAlignment w:val="baseline"/>
        <w:rPr>
          <w:rFonts w:ascii="Calibri" w:hAnsi="Calibri" w:cs="Calibri"/>
        </w:rPr>
      </w:pPr>
      <w:r w:rsidRPr="00FB0868">
        <w:rPr>
          <w:rFonts w:ascii="Calibri" w:hAnsi="Calibri" w:cs="Calibri"/>
          <w:b/>
          <w:bCs/>
        </w:rPr>
        <w:t>Oplanerade strömavbrott</w:t>
      </w:r>
      <w:r w:rsidRPr="00FB0868">
        <w:rPr>
          <w:rFonts w:ascii="Calibri" w:hAnsi="Calibri" w:cs="Calibri"/>
        </w:rPr>
        <w:t> </w:t>
      </w:r>
    </w:p>
    <w:p w14:paraId="7DC6996A" w14:textId="77777777" w:rsidR="009C26A0" w:rsidRPr="00FB0868" w:rsidRDefault="009C26A0" w:rsidP="009C26A0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</w:p>
    <w:p w14:paraId="46F8626E" w14:textId="77777777" w:rsidR="009C26A0" w:rsidRPr="00FB0868" w:rsidRDefault="009C26A0" w:rsidP="009C26A0">
      <w:pPr>
        <w:spacing w:after="0" w:line="240" w:lineRule="auto"/>
        <w:ind w:left="0" w:right="0"/>
        <w:textAlignment w:val="baseline"/>
      </w:pPr>
      <w:r w:rsidRPr="00FB0868">
        <w:t xml:space="preserve">Om det blir ett oplanerat strömavbrott går ett larm till Västfastigheter som omgående kommer och startar strömförsörjningen till </w:t>
      </w:r>
      <w:proofErr w:type="spellStart"/>
      <w:r w:rsidRPr="00FB0868">
        <w:t>gantryt</w:t>
      </w:r>
      <w:proofErr w:type="spellEnd"/>
      <w:r w:rsidRPr="00FB0868">
        <w:t>. Detta görs genom att trycka in den gröna knappen i teknikrummet (figur 8). </w:t>
      </w:r>
    </w:p>
    <w:p w14:paraId="41E4F798" w14:textId="77777777" w:rsidR="009C26A0" w:rsidRPr="00FB0868" w:rsidRDefault="009C26A0" w:rsidP="009C26A0">
      <w:pPr>
        <w:spacing w:after="0" w:line="240" w:lineRule="auto"/>
        <w:ind w:left="0" w:right="0"/>
        <w:textAlignment w:val="baseline"/>
      </w:pPr>
    </w:p>
    <w:p w14:paraId="07FB4FB3" w14:textId="77777777" w:rsidR="009C26A0" w:rsidRPr="00FB0868" w:rsidRDefault="009C26A0" w:rsidP="009C26A0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FB0868">
        <w:rPr>
          <w:rFonts w:ascii="Calibri" w:hAnsi="Calibri" w:cs="Calibri"/>
          <w:b/>
          <w:bCs/>
          <w:sz w:val="22"/>
          <w:szCs w:val="22"/>
        </w:rPr>
        <w:t>Strömavbrott mindre än 1 minut </w:t>
      </w:r>
      <w:r w:rsidRPr="00FB0868">
        <w:rPr>
          <w:rFonts w:ascii="Calibri" w:hAnsi="Calibri" w:cs="Calibri"/>
          <w:sz w:val="22"/>
          <w:szCs w:val="22"/>
        </w:rPr>
        <w:t> </w:t>
      </w:r>
    </w:p>
    <w:p w14:paraId="4F2D3276" w14:textId="77777777" w:rsidR="009C26A0" w:rsidRPr="00FB0868" w:rsidRDefault="009C26A0" w:rsidP="009C26A0">
      <w:pPr>
        <w:spacing w:after="0" w:line="240" w:lineRule="auto"/>
        <w:ind w:left="0" w:right="0"/>
        <w:textAlignment w:val="baseline"/>
      </w:pPr>
      <w:r w:rsidRPr="00FB0868">
        <w:t xml:space="preserve">Om strömavbrottet varat mindre än en minut startar datorerna upp automatiskt. GE rekommenderar dock att man gör en avstängning av datorerna igen och även trycker av </w:t>
      </w:r>
      <w:proofErr w:type="spellStart"/>
      <w:r w:rsidRPr="00FB0868">
        <w:t>Gantry</w:t>
      </w:r>
      <w:proofErr w:type="spellEnd"/>
      <w:r w:rsidRPr="00FB0868">
        <w:t xml:space="preserve"> </w:t>
      </w:r>
      <w:proofErr w:type="spellStart"/>
      <w:r w:rsidRPr="00FB0868">
        <w:t>enable</w:t>
      </w:r>
      <w:proofErr w:type="spellEnd"/>
      <w:r w:rsidRPr="00FB0868">
        <w:t xml:space="preserve"> på den stora vita boxen i teknikrummet.  </w:t>
      </w:r>
      <w:r w:rsidRPr="00FB0868">
        <w:br/>
      </w:r>
    </w:p>
    <w:p w14:paraId="13F5A7B2" w14:textId="77777777" w:rsidR="009C26A0" w:rsidRPr="00FB0868" w:rsidRDefault="009C26A0" w:rsidP="009C26A0">
      <w:pPr>
        <w:spacing w:after="0" w:line="240" w:lineRule="auto"/>
        <w:ind w:left="0" w:right="0"/>
        <w:textAlignment w:val="baseline"/>
      </w:pPr>
      <w:r w:rsidRPr="00FB0868">
        <w:t xml:space="preserve">Nedstängningen sker i följande ordning: CT-dator, </w:t>
      </w:r>
      <w:proofErr w:type="spellStart"/>
      <w:r w:rsidRPr="00FB0868">
        <w:t>SmartConsole</w:t>
      </w:r>
      <w:proofErr w:type="spellEnd"/>
      <w:r w:rsidRPr="00FB0868">
        <w:t xml:space="preserve">, NM-dator och sist tryck på den gröna knappen </w:t>
      </w:r>
      <w:proofErr w:type="spellStart"/>
      <w:r w:rsidRPr="00FB0868">
        <w:t>Gantry</w:t>
      </w:r>
      <w:proofErr w:type="spellEnd"/>
      <w:r w:rsidRPr="00FB0868">
        <w:t xml:space="preserve"> </w:t>
      </w:r>
      <w:proofErr w:type="spellStart"/>
      <w:r w:rsidRPr="00FB0868">
        <w:t>enable</w:t>
      </w:r>
      <w:proofErr w:type="spellEnd"/>
      <w:r w:rsidRPr="00FB0868">
        <w:t xml:space="preserve"> (figur 9).  </w:t>
      </w:r>
    </w:p>
    <w:p w14:paraId="522F0E70" w14:textId="77777777" w:rsidR="009C26A0" w:rsidRPr="00FB0868" w:rsidRDefault="009C26A0" w:rsidP="009C26A0">
      <w:pPr>
        <w:spacing w:after="0" w:line="240" w:lineRule="auto"/>
        <w:ind w:left="0" w:right="0"/>
        <w:textAlignment w:val="baseline"/>
      </w:pPr>
      <w:r w:rsidRPr="00FB0868">
        <w:t xml:space="preserve">Uppstart sker genom att först trycka på </w:t>
      </w:r>
      <w:proofErr w:type="spellStart"/>
      <w:r w:rsidRPr="00FB0868">
        <w:t>Gantry</w:t>
      </w:r>
      <w:proofErr w:type="spellEnd"/>
      <w:r w:rsidRPr="00FB0868">
        <w:t xml:space="preserve"> </w:t>
      </w:r>
      <w:proofErr w:type="spellStart"/>
      <w:r w:rsidRPr="00FB0868">
        <w:t>enable</w:t>
      </w:r>
      <w:proofErr w:type="spellEnd"/>
      <w:r w:rsidRPr="00FB0868">
        <w:t xml:space="preserve"> och därefter starta upp kameran som vanligt (se rubrik Uppstart). </w:t>
      </w:r>
    </w:p>
    <w:p w14:paraId="7249B00F" w14:textId="77777777" w:rsidR="009C26A0" w:rsidRPr="00FB0868" w:rsidRDefault="009C26A0" w:rsidP="009C26A0">
      <w:pPr>
        <w:spacing w:after="0" w:line="240" w:lineRule="auto"/>
        <w:ind w:left="0" w:right="0"/>
        <w:textAlignment w:val="baseline"/>
        <w:rPr>
          <w:sz w:val="20"/>
          <w:szCs w:val="20"/>
        </w:rPr>
      </w:pPr>
    </w:p>
    <w:p w14:paraId="0FF41355" w14:textId="77777777" w:rsidR="009C26A0" w:rsidRPr="00FB0868" w:rsidRDefault="009C26A0" w:rsidP="009C26A0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FB0868">
        <w:rPr>
          <w:rFonts w:ascii="Calibri" w:hAnsi="Calibri" w:cs="Calibri"/>
          <w:b/>
          <w:bCs/>
          <w:sz w:val="22"/>
          <w:szCs w:val="22"/>
        </w:rPr>
        <w:t>Strömavbrott längre än 1 minut</w:t>
      </w:r>
      <w:r w:rsidRPr="00FB0868">
        <w:rPr>
          <w:rFonts w:ascii="Calibri" w:hAnsi="Calibri" w:cs="Calibri"/>
          <w:sz w:val="22"/>
          <w:szCs w:val="22"/>
        </w:rPr>
        <w:t> </w:t>
      </w:r>
    </w:p>
    <w:p w14:paraId="21965C4D" w14:textId="77777777" w:rsidR="009C26A0" w:rsidRPr="00FB0868" w:rsidRDefault="009C26A0" w:rsidP="009C26A0">
      <w:pPr>
        <w:spacing w:after="0" w:line="240" w:lineRule="auto"/>
        <w:ind w:left="0" w:right="0"/>
        <w:textAlignment w:val="baseline"/>
      </w:pPr>
      <w:r w:rsidRPr="00FB0868">
        <w:t xml:space="preserve">När strömmen kommit åter ska den gröna knappen i teknikrummet tryckas in (figur 8) för att åter strömförsörja </w:t>
      </w:r>
      <w:proofErr w:type="spellStart"/>
      <w:r w:rsidRPr="00FB0868">
        <w:t>gantryt</w:t>
      </w:r>
      <w:proofErr w:type="spellEnd"/>
      <w:r w:rsidRPr="00FB0868">
        <w:t>.  </w:t>
      </w:r>
    </w:p>
    <w:p w14:paraId="205FC732" w14:textId="77777777" w:rsidR="009C26A0" w:rsidRPr="00FB0868" w:rsidRDefault="009C26A0" w:rsidP="009C26A0">
      <w:pPr>
        <w:spacing w:after="0" w:line="240" w:lineRule="auto"/>
        <w:ind w:left="0" w:right="0"/>
      </w:pPr>
      <w:r w:rsidRPr="00FB0868">
        <w:t xml:space="preserve">Starta upp systemet genom att först trycka på </w:t>
      </w:r>
      <w:proofErr w:type="spellStart"/>
      <w:r w:rsidRPr="00FB0868">
        <w:t>Gantry</w:t>
      </w:r>
      <w:proofErr w:type="spellEnd"/>
      <w:r w:rsidRPr="00FB0868">
        <w:t xml:space="preserve"> </w:t>
      </w:r>
      <w:proofErr w:type="spellStart"/>
      <w:r w:rsidRPr="00FB0868">
        <w:t>enable</w:t>
      </w:r>
      <w:proofErr w:type="spellEnd"/>
      <w:r w:rsidRPr="00FB0868">
        <w:t xml:space="preserve"> (figur 9) och därefter starta upp kameran som vanligt (se rubrik Uppstart). </w:t>
      </w:r>
    </w:p>
    <w:p w14:paraId="15699F1C" w14:textId="77777777" w:rsidR="009C26A0" w:rsidRPr="00FB0868" w:rsidRDefault="009C26A0" w:rsidP="009C26A0">
      <w:pPr>
        <w:spacing w:after="0" w:line="240" w:lineRule="auto"/>
        <w:ind w:left="0" w:right="0"/>
        <w:textAlignment w:val="baseline"/>
        <w:rPr>
          <w:sz w:val="20"/>
          <w:szCs w:val="20"/>
        </w:rPr>
      </w:pPr>
    </w:p>
    <w:p w14:paraId="1009B5C3" w14:textId="77777777" w:rsidR="009C26A0" w:rsidRPr="00FB0868" w:rsidRDefault="009C26A0" w:rsidP="009C26A0">
      <w:pPr>
        <w:spacing w:after="0" w:line="240" w:lineRule="auto"/>
        <w:ind w:left="0" w:right="0"/>
        <w:textAlignment w:val="baseline"/>
        <w:rPr>
          <w:sz w:val="20"/>
          <w:szCs w:val="20"/>
        </w:rPr>
      </w:pPr>
    </w:p>
    <w:p w14:paraId="5F8EC358" w14:textId="77777777" w:rsidR="009C26A0" w:rsidRPr="00FB0868" w:rsidRDefault="009C26A0" w:rsidP="009C26A0">
      <w:pPr>
        <w:spacing w:after="0" w:line="240" w:lineRule="auto"/>
        <w:ind w:left="0" w:right="0"/>
        <w:textAlignment w:val="baseline"/>
      </w:pPr>
      <w:r w:rsidRPr="00FB0868">
        <w:t xml:space="preserve">Om </w:t>
      </w:r>
      <w:proofErr w:type="spellStart"/>
      <w:r w:rsidRPr="00FB0868">
        <w:t>gantryt</w:t>
      </w:r>
      <w:proofErr w:type="spellEnd"/>
      <w:r w:rsidRPr="00FB0868">
        <w:t xml:space="preserve"> varit strömlöst längre tid finns riktlinjer om uppvärmningstid från GE, se tabell 1. </w:t>
      </w:r>
    </w:p>
    <w:p w14:paraId="02E8E814" w14:textId="77777777" w:rsidR="009C26A0" w:rsidRPr="00FB0868" w:rsidRDefault="009C26A0" w:rsidP="009C26A0">
      <w:pPr>
        <w:spacing w:after="0" w:line="240" w:lineRule="auto"/>
        <w:ind w:left="0" w:right="0"/>
        <w:textAlignment w:val="baseline"/>
      </w:pPr>
    </w:p>
    <w:p w14:paraId="3C1C0A54" w14:textId="77777777" w:rsidR="009C26A0" w:rsidRPr="00FB0868" w:rsidRDefault="009C26A0" w:rsidP="009C26A0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4"/>
          <w:szCs w:val="14"/>
        </w:rPr>
      </w:pPr>
      <w:r w:rsidRPr="00FB0868">
        <w:rPr>
          <w:b/>
          <w:bCs/>
          <w:sz w:val="20"/>
          <w:szCs w:val="20"/>
        </w:rPr>
        <w:t>Tabell 2</w:t>
      </w:r>
      <w:r w:rsidRPr="00FB0868">
        <w:rPr>
          <w:sz w:val="20"/>
          <w:szCs w:val="20"/>
        </w:rPr>
        <w:t>. Uppvärmningstider för SPECT/CT 670 vid längre strömavbrott. </w:t>
      </w:r>
    </w:p>
    <w:tbl>
      <w:tblPr>
        <w:tblStyle w:val="Rutntstabell6frgstarkdekorfrg6"/>
        <w:tblW w:w="9490" w:type="dxa"/>
        <w:tblLook w:val="04A0" w:firstRow="1" w:lastRow="0" w:firstColumn="1" w:lastColumn="0" w:noHBand="0" w:noVBand="1"/>
      </w:tblPr>
      <w:tblGrid>
        <w:gridCol w:w="3555"/>
        <w:gridCol w:w="5935"/>
      </w:tblGrid>
      <w:tr w:rsidR="009C26A0" w:rsidRPr="00FB0868" w14:paraId="22AB33C9" w14:textId="77777777" w:rsidTr="00F01CD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55" w:type="dxa"/>
            <w:hideMark/>
          </w:tcPr>
          <w:p w14:paraId="1AC501CD" w14:textId="77777777" w:rsidR="009C26A0" w:rsidRPr="00FB0868" w:rsidRDefault="009C26A0" w:rsidP="00F01CD7">
            <w:pPr>
              <w:spacing w:after="0" w:line="240" w:lineRule="auto"/>
              <w:ind w:left="0" w:right="0"/>
              <w:textAlignment w:val="baseline"/>
              <w:rPr>
                <w:b w:val="0"/>
                <w:bCs w:val="0"/>
                <w:color w:val="auto"/>
              </w:rPr>
            </w:pPr>
            <w:r w:rsidRPr="00FB0868">
              <w:rPr>
                <w:rFonts w:ascii="Calibri" w:hAnsi="Calibri" w:cs="Calibri"/>
                <w:color w:val="auto"/>
              </w:rPr>
              <w:t>Strömavbrottstid </w:t>
            </w:r>
          </w:p>
        </w:tc>
        <w:tc>
          <w:tcPr>
            <w:tcW w:w="5935" w:type="dxa"/>
            <w:hideMark/>
          </w:tcPr>
          <w:p w14:paraId="12E2D251" w14:textId="77777777" w:rsidR="009C26A0" w:rsidRPr="00FB0868" w:rsidRDefault="009C26A0" w:rsidP="00F01CD7">
            <w:pPr>
              <w:spacing w:after="0" w:line="240" w:lineRule="auto"/>
              <w:ind w:left="0" w:right="0"/>
              <w:textAlignment w:val="baseline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auto"/>
              </w:rPr>
            </w:pPr>
            <w:r w:rsidRPr="00FB0868">
              <w:rPr>
                <w:rFonts w:ascii="Calibri" w:hAnsi="Calibri" w:cs="Calibri"/>
                <w:color w:val="auto"/>
              </w:rPr>
              <w:t>Uppvärmningstid </w:t>
            </w:r>
          </w:p>
        </w:tc>
      </w:tr>
      <w:tr w:rsidR="009C26A0" w:rsidRPr="00FB0868" w14:paraId="66BD4B35" w14:textId="77777777" w:rsidTr="00F01CD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55" w:type="dxa"/>
            <w:hideMark/>
          </w:tcPr>
          <w:p w14:paraId="1CEE6F01" w14:textId="77777777" w:rsidR="009C26A0" w:rsidRPr="00FB0868" w:rsidRDefault="009C26A0" w:rsidP="00F01CD7">
            <w:pPr>
              <w:spacing w:after="0" w:line="240" w:lineRule="auto"/>
              <w:ind w:left="0" w:right="0"/>
              <w:textAlignment w:val="baseline"/>
              <w:rPr>
                <w:b w:val="0"/>
                <w:bCs w:val="0"/>
                <w:color w:val="auto"/>
              </w:rPr>
            </w:pPr>
            <w:r w:rsidRPr="00FB0868">
              <w:rPr>
                <w:rFonts w:ascii="Calibri" w:hAnsi="Calibri" w:cs="Calibri"/>
                <w:color w:val="auto"/>
              </w:rPr>
              <w:t>CT-del </w:t>
            </w:r>
          </w:p>
        </w:tc>
        <w:tc>
          <w:tcPr>
            <w:tcW w:w="5935" w:type="dxa"/>
            <w:hideMark/>
          </w:tcPr>
          <w:p w14:paraId="022529B2" w14:textId="77777777" w:rsidR="009C26A0" w:rsidRPr="00FB0868" w:rsidRDefault="009C26A0" w:rsidP="00F01CD7">
            <w:pPr>
              <w:spacing w:after="0" w:line="240" w:lineRule="auto"/>
              <w:ind w:left="0" w:right="0"/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</w:rPr>
            </w:pPr>
            <w:r w:rsidRPr="00FB0868">
              <w:rPr>
                <w:rFonts w:ascii="Calibri" w:hAnsi="Calibri" w:cs="Calibri"/>
                <w:color w:val="auto"/>
              </w:rPr>
              <w:t xml:space="preserve">Kör Fast </w:t>
            </w:r>
            <w:proofErr w:type="spellStart"/>
            <w:r w:rsidRPr="00FB0868">
              <w:rPr>
                <w:rFonts w:ascii="Calibri" w:hAnsi="Calibri" w:cs="Calibri"/>
                <w:color w:val="auto"/>
              </w:rPr>
              <w:t>Calibration</w:t>
            </w:r>
            <w:proofErr w:type="spellEnd"/>
            <w:r w:rsidRPr="00FB0868">
              <w:rPr>
                <w:rFonts w:ascii="Calibri" w:hAnsi="Calibri" w:cs="Calibri"/>
                <w:color w:val="auto"/>
              </w:rPr>
              <w:t>, systemet säger då till om väntetid behövs.</w:t>
            </w:r>
          </w:p>
        </w:tc>
      </w:tr>
      <w:tr w:rsidR="009C26A0" w:rsidRPr="00FB0868" w14:paraId="71278E06" w14:textId="77777777" w:rsidTr="00F01CD7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55" w:type="dxa"/>
            <w:hideMark/>
          </w:tcPr>
          <w:p w14:paraId="06FB1D48" w14:textId="77777777" w:rsidR="009C26A0" w:rsidRPr="00FB0868" w:rsidRDefault="009C26A0" w:rsidP="00F01CD7">
            <w:pPr>
              <w:spacing w:after="0" w:line="240" w:lineRule="auto"/>
              <w:ind w:left="0" w:right="0"/>
              <w:textAlignment w:val="baseline"/>
              <w:rPr>
                <w:b w:val="0"/>
                <w:bCs w:val="0"/>
                <w:color w:val="auto"/>
              </w:rPr>
            </w:pPr>
            <w:proofErr w:type="spellStart"/>
            <w:r w:rsidRPr="00FB0868">
              <w:rPr>
                <w:rFonts w:ascii="Calibri" w:hAnsi="Calibri" w:cs="Calibri"/>
                <w:color w:val="auto"/>
              </w:rPr>
              <w:t>NaI</w:t>
            </w:r>
            <w:proofErr w:type="spellEnd"/>
            <w:r w:rsidRPr="00FB0868">
              <w:rPr>
                <w:rFonts w:ascii="Calibri" w:hAnsi="Calibri" w:cs="Calibri"/>
                <w:color w:val="auto"/>
              </w:rPr>
              <w:t>-detektor &lt; 30 min </w:t>
            </w:r>
          </w:p>
        </w:tc>
        <w:tc>
          <w:tcPr>
            <w:tcW w:w="5935" w:type="dxa"/>
            <w:hideMark/>
          </w:tcPr>
          <w:p w14:paraId="6A9F0249" w14:textId="77777777" w:rsidR="009C26A0" w:rsidRPr="00FB0868" w:rsidRDefault="009C26A0" w:rsidP="00F01CD7">
            <w:pPr>
              <w:spacing w:after="0" w:line="240" w:lineRule="auto"/>
              <w:ind w:left="0" w:right="0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 w:rsidRPr="00FB0868">
              <w:rPr>
                <w:rFonts w:ascii="Calibri" w:hAnsi="Calibri" w:cs="Calibri"/>
                <w:color w:val="auto"/>
              </w:rPr>
              <w:t xml:space="preserve">Vänta 2 </w:t>
            </w:r>
            <w:proofErr w:type="spellStart"/>
            <w:r w:rsidRPr="00FB0868">
              <w:rPr>
                <w:rFonts w:ascii="Calibri" w:hAnsi="Calibri" w:cs="Calibri"/>
                <w:color w:val="auto"/>
              </w:rPr>
              <w:t>tim</w:t>
            </w:r>
            <w:proofErr w:type="spellEnd"/>
            <w:r w:rsidRPr="00FB0868">
              <w:rPr>
                <w:rFonts w:ascii="Calibri" w:hAnsi="Calibri" w:cs="Calibri"/>
                <w:color w:val="auto"/>
              </w:rPr>
              <w:t> </w:t>
            </w:r>
          </w:p>
        </w:tc>
      </w:tr>
      <w:tr w:rsidR="009C26A0" w:rsidRPr="00FB0868" w14:paraId="7CA5FB6C" w14:textId="77777777" w:rsidTr="00F01CD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55" w:type="dxa"/>
            <w:hideMark/>
          </w:tcPr>
          <w:p w14:paraId="15805E6A" w14:textId="77777777" w:rsidR="009C26A0" w:rsidRPr="00FB0868" w:rsidRDefault="009C26A0" w:rsidP="00F01CD7">
            <w:pPr>
              <w:spacing w:after="0" w:line="240" w:lineRule="auto"/>
              <w:ind w:left="0" w:right="0"/>
              <w:textAlignment w:val="baseline"/>
              <w:rPr>
                <w:b w:val="0"/>
                <w:bCs w:val="0"/>
                <w:color w:val="auto"/>
              </w:rPr>
            </w:pPr>
            <w:proofErr w:type="spellStart"/>
            <w:r w:rsidRPr="00FB0868">
              <w:rPr>
                <w:rFonts w:ascii="Calibri" w:hAnsi="Calibri" w:cs="Calibri"/>
                <w:color w:val="auto"/>
              </w:rPr>
              <w:t>NaI</w:t>
            </w:r>
            <w:proofErr w:type="spellEnd"/>
            <w:r w:rsidRPr="00FB0868">
              <w:rPr>
                <w:rFonts w:ascii="Calibri" w:hAnsi="Calibri" w:cs="Calibri"/>
                <w:color w:val="auto"/>
              </w:rPr>
              <w:t>-detektor 30 min – 60 min      </w:t>
            </w:r>
          </w:p>
        </w:tc>
        <w:tc>
          <w:tcPr>
            <w:tcW w:w="5935" w:type="dxa"/>
            <w:hideMark/>
          </w:tcPr>
          <w:p w14:paraId="78B2C113" w14:textId="77777777" w:rsidR="009C26A0" w:rsidRPr="00FB0868" w:rsidRDefault="009C26A0" w:rsidP="00F01CD7">
            <w:pPr>
              <w:spacing w:after="0" w:line="240" w:lineRule="auto"/>
              <w:ind w:left="0" w:right="0"/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</w:rPr>
            </w:pPr>
            <w:r w:rsidRPr="00FB0868">
              <w:rPr>
                <w:rFonts w:ascii="Calibri" w:hAnsi="Calibri" w:cs="Calibri"/>
                <w:color w:val="auto"/>
              </w:rPr>
              <w:t xml:space="preserve">Vänta 4 </w:t>
            </w:r>
            <w:proofErr w:type="spellStart"/>
            <w:r w:rsidRPr="00FB0868">
              <w:rPr>
                <w:rFonts w:ascii="Calibri" w:hAnsi="Calibri" w:cs="Calibri"/>
                <w:color w:val="auto"/>
              </w:rPr>
              <w:t>tim</w:t>
            </w:r>
            <w:proofErr w:type="spellEnd"/>
            <w:r w:rsidRPr="00FB0868">
              <w:rPr>
                <w:rFonts w:ascii="Calibri" w:hAnsi="Calibri" w:cs="Calibri"/>
                <w:color w:val="auto"/>
              </w:rPr>
              <w:t> </w:t>
            </w:r>
          </w:p>
        </w:tc>
      </w:tr>
      <w:tr w:rsidR="009C26A0" w:rsidRPr="00FB0868" w14:paraId="50AB142D" w14:textId="77777777" w:rsidTr="00F01CD7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55" w:type="dxa"/>
            <w:hideMark/>
          </w:tcPr>
          <w:p w14:paraId="06AB5274" w14:textId="77777777" w:rsidR="009C26A0" w:rsidRPr="00FB0868" w:rsidRDefault="009C26A0" w:rsidP="00F01CD7">
            <w:pPr>
              <w:spacing w:after="0" w:line="240" w:lineRule="auto"/>
              <w:ind w:left="0" w:right="0"/>
              <w:textAlignment w:val="baseline"/>
              <w:rPr>
                <w:b w:val="0"/>
                <w:bCs w:val="0"/>
                <w:color w:val="auto"/>
              </w:rPr>
            </w:pPr>
            <w:proofErr w:type="spellStart"/>
            <w:r w:rsidRPr="00FB0868">
              <w:rPr>
                <w:rFonts w:ascii="Calibri" w:hAnsi="Calibri" w:cs="Calibri"/>
                <w:color w:val="auto"/>
              </w:rPr>
              <w:t>NaI</w:t>
            </w:r>
            <w:proofErr w:type="spellEnd"/>
            <w:r w:rsidRPr="00FB0868">
              <w:rPr>
                <w:rFonts w:ascii="Calibri" w:hAnsi="Calibri" w:cs="Calibri"/>
                <w:color w:val="auto"/>
              </w:rPr>
              <w:t>-detektor &gt; 3 tim                      </w:t>
            </w:r>
          </w:p>
        </w:tc>
        <w:tc>
          <w:tcPr>
            <w:tcW w:w="5935" w:type="dxa"/>
            <w:hideMark/>
          </w:tcPr>
          <w:p w14:paraId="7586D520" w14:textId="77777777" w:rsidR="009C26A0" w:rsidRPr="00FB0868" w:rsidRDefault="009C26A0" w:rsidP="00F01CD7">
            <w:pPr>
              <w:spacing w:after="0" w:line="240" w:lineRule="auto"/>
              <w:ind w:left="0" w:right="0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 w:rsidRPr="00FB0868">
              <w:rPr>
                <w:rFonts w:ascii="Calibri" w:hAnsi="Calibri" w:cs="Calibri"/>
                <w:color w:val="auto"/>
              </w:rPr>
              <w:t xml:space="preserve">Vänta 15 </w:t>
            </w:r>
            <w:proofErr w:type="spellStart"/>
            <w:r w:rsidRPr="00FB0868">
              <w:rPr>
                <w:rFonts w:ascii="Calibri" w:hAnsi="Calibri" w:cs="Calibri"/>
                <w:color w:val="auto"/>
              </w:rPr>
              <w:t>tim</w:t>
            </w:r>
            <w:proofErr w:type="spellEnd"/>
            <w:r w:rsidRPr="00FB0868">
              <w:rPr>
                <w:rFonts w:ascii="Calibri" w:hAnsi="Calibri" w:cs="Calibri"/>
                <w:color w:val="auto"/>
              </w:rPr>
              <w:t> </w:t>
            </w:r>
          </w:p>
        </w:tc>
      </w:tr>
    </w:tbl>
    <w:p w14:paraId="4E31DD63" w14:textId="77777777" w:rsidR="009C26A0" w:rsidRPr="00FB0868" w:rsidRDefault="009C26A0" w:rsidP="009C26A0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FB0868">
        <w:t> </w:t>
      </w:r>
    </w:p>
    <w:p w14:paraId="6A06ED0A" w14:textId="77777777" w:rsidR="009C26A0" w:rsidRPr="00FB0868" w:rsidRDefault="009C26A0" w:rsidP="009C26A0">
      <w:pPr>
        <w:spacing w:after="0" w:line="240" w:lineRule="auto"/>
        <w:ind w:left="0" w:right="0"/>
        <w:textAlignment w:val="baseline"/>
      </w:pPr>
      <w:r w:rsidRPr="00FB0868">
        <w:t>Detta är väl tilltagna tider, systemet blir relativt snabbt stabilt. Vet man inte hur länge strömmen varit borta: Utför daglig morgonkontroll. Är energitopp och uniformitet godkänd och ligger nära samma värden som dagen innan går det bra att köra kliniskt. </w:t>
      </w:r>
    </w:p>
    <w:p w14:paraId="26C07CD0" w14:textId="77777777" w:rsidR="009C26A0" w:rsidRPr="00B86685" w:rsidRDefault="009C26A0" w:rsidP="009C26A0">
      <w:pPr>
        <w:spacing w:after="0" w:line="240" w:lineRule="auto"/>
        <w:ind w:left="0" w:right="0"/>
        <w:textAlignment w:val="baseline"/>
        <w:rPr>
          <w:highlight w:val="yellow"/>
        </w:rPr>
      </w:pPr>
    </w:p>
    <w:p w14:paraId="41810BC8" w14:textId="77777777" w:rsidR="009C26A0" w:rsidRPr="00B86685" w:rsidRDefault="009C26A0" w:rsidP="009C26A0">
      <w:pPr>
        <w:spacing w:after="0" w:line="240" w:lineRule="auto"/>
        <w:ind w:left="0" w:right="0"/>
        <w:rPr>
          <w:highlight w:val="yellow"/>
        </w:rPr>
      </w:pPr>
      <w:r w:rsidRPr="00B86685">
        <w:rPr>
          <w:highlight w:val="yellow"/>
        </w:rPr>
        <w:br w:type="page"/>
      </w:r>
    </w:p>
    <w:p w14:paraId="0EADD7CB" w14:textId="77777777" w:rsidR="009C26A0" w:rsidRPr="001B4B05" w:rsidRDefault="009C26A0" w:rsidP="009C26A0">
      <w:pPr>
        <w:pStyle w:val="Rubrik2"/>
        <w:ind w:left="0"/>
        <w:rPr>
          <w:rFonts w:ascii="Segoe UI" w:hAnsi="Segoe UI" w:cs="Segoe UI"/>
          <w:sz w:val="18"/>
          <w:szCs w:val="18"/>
        </w:rPr>
      </w:pPr>
      <w:r w:rsidRPr="001B4B05">
        <w:lastRenderedPageBreak/>
        <w:t>Full nedstängning - Uddevalla sjukhus</w:t>
      </w:r>
    </w:p>
    <w:p w14:paraId="3E3C3BF2" w14:textId="77777777" w:rsidR="009C26A0" w:rsidRPr="001B4B05" w:rsidRDefault="009C26A0" w:rsidP="009C26A0">
      <w:pPr>
        <w:spacing w:after="0" w:line="240" w:lineRule="auto"/>
        <w:ind w:left="0" w:right="0"/>
        <w:textAlignment w:val="baseline"/>
      </w:pPr>
      <w:r w:rsidRPr="001B4B05">
        <w:t>Utförs vid behov, om omstart rekommenderas på grund av tekniskt fel. </w:t>
      </w:r>
    </w:p>
    <w:p w14:paraId="27D48B68" w14:textId="77777777" w:rsidR="009C26A0" w:rsidRPr="001B4B05" w:rsidRDefault="009C26A0" w:rsidP="009C26A0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</w:p>
    <w:p w14:paraId="1FF4DC1E" w14:textId="77777777" w:rsidR="009C26A0" w:rsidRPr="001B4B05" w:rsidRDefault="009C26A0" w:rsidP="009C26A0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20"/>
          <w:szCs w:val="20"/>
        </w:rPr>
      </w:pPr>
      <w:r w:rsidRPr="001B4B05">
        <w:rPr>
          <w:rFonts w:ascii="Calibri" w:hAnsi="Calibri" w:cs="Calibri"/>
          <w:b/>
          <w:bCs/>
        </w:rPr>
        <w:t>Nedstängning av CT-dator</w:t>
      </w:r>
      <w:r w:rsidRPr="001B4B05">
        <w:rPr>
          <w:rFonts w:ascii="Calibri" w:hAnsi="Calibri" w:cs="Calibri"/>
        </w:rPr>
        <w:t> </w:t>
      </w:r>
    </w:p>
    <w:p w14:paraId="0FAD1B61" w14:textId="77777777" w:rsidR="009C26A0" w:rsidRPr="001B4B05" w:rsidRDefault="009C26A0" w:rsidP="009C26A0">
      <w:pPr>
        <w:numPr>
          <w:ilvl w:val="0"/>
          <w:numId w:val="27"/>
        </w:numPr>
        <w:spacing w:after="160" w:line="256" w:lineRule="auto"/>
        <w:ind w:right="0"/>
        <w:contextualSpacing/>
      </w:pPr>
      <w:r w:rsidRPr="001B4B05">
        <w:t>Växla till CT-skärmen.  </w:t>
      </w:r>
    </w:p>
    <w:p w14:paraId="7F001FB7" w14:textId="77777777" w:rsidR="009C26A0" w:rsidRPr="001B4B05" w:rsidRDefault="009C26A0" w:rsidP="009C26A0">
      <w:pPr>
        <w:numPr>
          <w:ilvl w:val="0"/>
          <w:numId w:val="27"/>
        </w:numPr>
        <w:spacing w:after="160" w:line="256" w:lineRule="auto"/>
        <w:ind w:right="0"/>
        <w:contextualSpacing/>
      </w:pPr>
      <w:r w:rsidRPr="001B4B05">
        <w:t xml:space="preserve">På höger skärm välj röd knapp </w:t>
      </w:r>
      <w:proofErr w:type="spellStart"/>
      <w:r w:rsidRPr="001B4B05">
        <w:t>Shutdown</w:t>
      </w:r>
      <w:proofErr w:type="spellEnd"/>
      <w:r w:rsidRPr="001B4B05">
        <w:t xml:space="preserve"> och välj sedan </w:t>
      </w:r>
      <w:proofErr w:type="spellStart"/>
      <w:r w:rsidRPr="001B4B05">
        <w:t>Shutdown</w:t>
      </w:r>
      <w:proofErr w:type="spellEnd"/>
      <w:r w:rsidRPr="001B4B05">
        <w:t xml:space="preserve"> i rutan som kommer upp. </w:t>
      </w:r>
      <w:r w:rsidRPr="001B4B05">
        <w:rPr>
          <w:lang w:val="en-GB"/>
        </w:rPr>
        <w:t xml:space="preserve">(Visas </w:t>
      </w:r>
      <w:proofErr w:type="spellStart"/>
      <w:r w:rsidRPr="001B4B05">
        <w:rPr>
          <w:lang w:val="en-GB"/>
        </w:rPr>
        <w:t>rutan</w:t>
      </w:r>
      <w:proofErr w:type="spellEnd"/>
      <w:r w:rsidRPr="001B4B05">
        <w:rPr>
          <w:lang w:val="en-GB"/>
        </w:rPr>
        <w:t xml:space="preserve"> “</w:t>
      </w:r>
      <w:r w:rsidRPr="001B4B05">
        <w:rPr>
          <w:i/>
          <w:iCs/>
          <w:lang w:val="en-GB"/>
        </w:rPr>
        <w:t>System is preparing for shutdown”</w:t>
      </w:r>
      <w:r w:rsidRPr="001B4B05">
        <w:rPr>
          <w:lang w:val="en-GB"/>
        </w:rPr>
        <w:t xml:space="preserve">, </w:t>
      </w:r>
      <w:proofErr w:type="spellStart"/>
      <w:r w:rsidRPr="001B4B05">
        <w:rPr>
          <w:lang w:val="en-GB"/>
        </w:rPr>
        <w:t>klicka</w:t>
      </w:r>
      <w:proofErr w:type="spellEnd"/>
      <w:r w:rsidRPr="001B4B05">
        <w:rPr>
          <w:lang w:val="en-GB"/>
        </w:rPr>
        <w:t xml:space="preserve"> </w:t>
      </w:r>
      <w:proofErr w:type="spellStart"/>
      <w:r w:rsidRPr="001B4B05">
        <w:rPr>
          <w:lang w:val="en-GB"/>
        </w:rPr>
        <w:t>på</w:t>
      </w:r>
      <w:proofErr w:type="spellEnd"/>
      <w:r w:rsidRPr="001B4B05">
        <w:rPr>
          <w:lang w:val="en-GB"/>
        </w:rPr>
        <w:t xml:space="preserve"> Confirm.)</w:t>
      </w:r>
      <w:r w:rsidRPr="001B4B05">
        <w:t> </w:t>
      </w:r>
    </w:p>
    <w:p w14:paraId="42CDBA9F" w14:textId="77777777" w:rsidR="009C26A0" w:rsidRPr="001B4B05" w:rsidRDefault="009C26A0" w:rsidP="009C26A0">
      <w:pPr>
        <w:numPr>
          <w:ilvl w:val="0"/>
          <w:numId w:val="27"/>
        </w:numPr>
        <w:spacing w:after="160" w:line="256" w:lineRule="auto"/>
        <w:ind w:right="0"/>
        <w:contextualSpacing/>
      </w:pPr>
      <w:r w:rsidRPr="001B4B05">
        <w:t xml:space="preserve">Vänta tills det står ”System </w:t>
      </w:r>
      <w:proofErr w:type="spellStart"/>
      <w:r w:rsidRPr="001B4B05">
        <w:t>halted</w:t>
      </w:r>
      <w:proofErr w:type="spellEnd"/>
      <w:r w:rsidRPr="001B4B05">
        <w:t>” på skärmen. </w:t>
      </w:r>
    </w:p>
    <w:p w14:paraId="697D4B70" w14:textId="77777777" w:rsidR="009C26A0" w:rsidRPr="001B4B05" w:rsidRDefault="009C26A0" w:rsidP="009C26A0">
      <w:pPr>
        <w:numPr>
          <w:ilvl w:val="0"/>
          <w:numId w:val="27"/>
        </w:numPr>
        <w:spacing w:after="160" w:line="256" w:lineRule="auto"/>
        <w:ind w:right="0"/>
        <w:contextualSpacing/>
      </w:pPr>
      <w:r w:rsidRPr="001B4B05">
        <w:t>Gå in i teknikrummet och tryck in den gröna knappen på CT-datorn för att stänga av datorn. </w:t>
      </w:r>
    </w:p>
    <w:p w14:paraId="06C3F430" w14:textId="77777777" w:rsidR="009C26A0" w:rsidRPr="001B4B05" w:rsidRDefault="009C26A0" w:rsidP="009C26A0">
      <w:pPr>
        <w:spacing w:after="0" w:line="240" w:lineRule="auto"/>
        <w:ind w:left="0" w:right="0"/>
        <w:textAlignment w:val="baseline"/>
      </w:pPr>
      <w:r w:rsidRPr="001B4B05">
        <w:t> </w:t>
      </w:r>
    </w:p>
    <w:p w14:paraId="267B8984" w14:textId="77777777" w:rsidR="009C26A0" w:rsidRPr="001B4B05" w:rsidRDefault="009C26A0" w:rsidP="009C26A0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20"/>
          <w:szCs w:val="20"/>
        </w:rPr>
      </w:pPr>
      <w:r w:rsidRPr="001B4B05">
        <w:rPr>
          <w:rFonts w:ascii="Calibri" w:hAnsi="Calibri" w:cs="Calibri"/>
          <w:b/>
          <w:bCs/>
        </w:rPr>
        <w:t xml:space="preserve">Nedstängning av </w:t>
      </w:r>
      <w:proofErr w:type="spellStart"/>
      <w:r w:rsidRPr="001B4B05">
        <w:rPr>
          <w:rFonts w:ascii="Calibri" w:hAnsi="Calibri" w:cs="Calibri"/>
          <w:b/>
          <w:bCs/>
        </w:rPr>
        <w:t>SmartConsole</w:t>
      </w:r>
      <w:proofErr w:type="spellEnd"/>
      <w:r w:rsidRPr="001B4B05">
        <w:rPr>
          <w:rFonts w:ascii="Calibri" w:hAnsi="Calibri" w:cs="Calibri"/>
        </w:rPr>
        <w:t> </w:t>
      </w:r>
    </w:p>
    <w:p w14:paraId="6C5749A5" w14:textId="77777777" w:rsidR="009C26A0" w:rsidRPr="001B4B05" w:rsidRDefault="009C26A0" w:rsidP="009C26A0">
      <w:pPr>
        <w:numPr>
          <w:ilvl w:val="0"/>
          <w:numId w:val="27"/>
        </w:numPr>
        <w:spacing w:after="160" w:line="256" w:lineRule="auto"/>
        <w:ind w:right="0"/>
        <w:contextualSpacing/>
      </w:pPr>
      <w:r w:rsidRPr="001B4B05">
        <w:t>Växla till NM-skärmen.  </w:t>
      </w:r>
    </w:p>
    <w:p w14:paraId="6BB11DB9" w14:textId="77777777" w:rsidR="009C26A0" w:rsidRPr="001B4B05" w:rsidRDefault="009C26A0" w:rsidP="009C26A0">
      <w:pPr>
        <w:numPr>
          <w:ilvl w:val="0"/>
          <w:numId w:val="27"/>
        </w:numPr>
        <w:spacing w:after="160" w:line="256" w:lineRule="auto"/>
        <w:ind w:right="0"/>
        <w:contextualSpacing/>
      </w:pPr>
      <w:r w:rsidRPr="001B4B05">
        <w:t xml:space="preserve">Tryck på avstängningsknappen i övre högra hörnet på </w:t>
      </w:r>
      <w:proofErr w:type="spellStart"/>
      <w:r w:rsidRPr="001B4B05">
        <w:t>SmartConsole</w:t>
      </w:r>
      <w:proofErr w:type="spellEnd"/>
      <w:r w:rsidRPr="001B4B05">
        <w:t>-skärmen. </w:t>
      </w:r>
    </w:p>
    <w:p w14:paraId="04CE39DF" w14:textId="77777777" w:rsidR="009C26A0" w:rsidRPr="001B4B05" w:rsidRDefault="009C26A0" w:rsidP="009C26A0">
      <w:pPr>
        <w:numPr>
          <w:ilvl w:val="0"/>
          <w:numId w:val="27"/>
        </w:numPr>
        <w:spacing w:after="160" w:line="256" w:lineRule="auto"/>
        <w:ind w:right="0"/>
        <w:contextualSpacing/>
      </w:pPr>
      <w:r w:rsidRPr="001B4B05">
        <w:t xml:space="preserve">Välj </w:t>
      </w:r>
      <w:proofErr w:type="spellStart"/>
      <w:r w:rsidRPr="001B4B05">
        <w:t>Shutdown</w:t>
      </w:r>
      <w:proofErr w:type="spellEnd"/>
      <w:r w:rsidRPr="001B4B05">
        <w:t xml:space="preserve"> och tryck återigen </w:t>
      </w:r>
      <w:proofErr w:type="spellStart"/>
      <w:r w:rsidRPr="001B4B05">
        <w:t>Shutdown</w:t>
      </w:r>
      <w:proofErr w:type="spellEnd"/>
      <w:r w:rsidRPr="001B4B05">
        <w:t>. </w:t>
      </w:r>
    </w:p>
    <w:p w14:paraId="768ED6A2" w14:textId="77777777" w:rsidR="009C26A0" w:rsidRPr="001B4B05" w:rsidRDefault="009C26A0" w:rsidP="009C26A0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1B4B05">
        <w:t> </w:t>
      </w:r>
    </w:p>
    <w:p w14:paraId="60CCEEA6" w14:textId="77777777" w:rsidR="009C26A0" w:rsidRPr="001B4B05" w:rsidRDefault="009C26A0" w:rsidP="009C26A0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20"/>
          <w:szCs w:val="20"/>
        </w:rPr>
      </w:pPr>
      <w:r w:rsidRPr="001B4B05">
        <w:rPr>
          <w:rFonts w:ascii="Calibri" w:hAnsi="Calibri" w:cs="Calibri"/>
          <w:b/>
          <w:bCs/>
        </w:rPr>
        <w:t>Nedstängning av NM-dator </w:t>
      </w:r>
      <w:r w:rsidRPr="001B4B05">
        <w:rPr>
          <w:rFonts w:ascii="Calibri" w:hAnsi="Calibri" w:cs="Calibri"/>
        </w:rPr>
        <w:t> </w:t>
      </w:r>
    </w:p>
    <w:p w14:paraId="30EC426D" w14:textId="77777777" w:rsidR="009C26A0" w:rsidRPr="001B4B05" w:rsidRDefault="009C26A0" w:rsidP="009C26A0">
      <w:pPr>
        <w:numPr>
          <w:ilvl w:val="0"/>
          <w:numId w:val="27"/>
        </w:numPr>
        <w:spacing w:after="160" w:line="256" w:lineRule="auto"/>
        <w:ind w:right="0"/>
        <w:contextualSpacing/>
      </w:pPr>
      <w:r w:rsidRPr="001B4B05">
        <w:t>Växla till NM-skärmen.  </w:t>
      </w:r>
    </w:p>
    <w:p w14:paraId="72BD2D8E" w14:textId="77777777" w:rsidR="009C26A0" w:rsidRPr="001B4B05" w:rsidRDefault="009C26A0" w:rsidP="009C26A0">
      <w:pPr>
        <w:numPr>
          <w:ilvl w:val="0"/>
          <w:numId w:val="27"/>
        </w:numPr>
        <w:spacing w:after="160" w:line="256" w:lineRule="auto"/>
        <w:ind w:right="0"/>
        <w:contextualSpacing/>
      </w:pPr>
      <w:r w:rsidRPr="001B4B05">
        <w:t xml:space="preserve">Tryck på krysset uppe till höger på NM-skärmen. Avsluta sedan genom att välja </w:t>
      </w:r>
      <w:proofErr w:type="spellStart"/>
      <w:r w:rsidRPr="001B4B05">
        <w:t>Shutdown</w:t>
      </w:r>
      <w:proofErr w:type="spellEnd"/>
      <w:r w:rsidRPr="001B4B05">
        <w:t>.  </w:t>
      </w:r>
    </w:p>
    <w:p w14:paraId="5E89983F" w14:textId="77777777" w:rsidR="009C26A0" w:rsidRPr="001B4B05" w:rsidRDefault="009C26A0" w:rsidP="009C26A0">
      <w:pPr>
        <w:numPr>
          <w:ilvl w:val="0"/>
          <w:numId w:val="27"/>
        </w:numPr>
        <w:spacing w:after="160" w:line="256" w:lineRule="auto"/>
        <w:ind w:right="0"/>
        <w:contextualSpacing/>
      </w:pPr>
      <w:r w:rsidRPr="001B4B05">
        <w:t>Invänta att skärmen blir blå. </w:t>
      </w:r>
    </w:p>
    <w:p w14:paraId="5FA285DF" w14:textId="77777777" w:rsidR="009C26A0" w:rsidRPr="001B4B05" w:rsidRDefault="009C26A0" w:rsidP="009C26A0">
      <w:pPr>
        <w:numPr>
          <w:ilvl w:val="0"/>
          <w:numId w:val="27"/>
        </w:numPr>
        <w:spacing w:after="160" w:line="256" w:lineRule="auto"/>
        <w:ind w:right="0"/>
        <w:contextualSpacing/>
      </w:pPr>
      <w:r w:rsidRPr="001B4B05">
        <w:t xml:space="preserve">Tryck därefter på den gula knappen STAND BY på </w:t>
      </w:r>
      <w:proofErr w:type="spellStart"/>
      <w:r w:rsidRPr="001B4B05">
        <w:t>gantryt</w:t>
      </w:r>
      <w:proofErr w:type="spellEnd"/>
      <w:r w:rsidRPr="001B4B05">
        <w:t xml:space="preserve">. Knappen sitter på vänster sida om </w:t>
      </w:r>
      <w:proofErr w:type="spellStart"/>
      <w:r w:rsidRPr="001B4B05">
        <w:t>gantryt</w:t>
      </w:r>
      <w:proofErr w:type="spellEnd"/>
      <w:r w:rsidRPr="001B4B05">
        <w:t xml:space="preserve"> på kameran. </w:t>
      </w:r>
    </w:p>
    <w:p w14:paraId="78F6A5CF" w14:textId="77777777" w:rsidR="009C26A0" w:rsidRPr="001B4B05" w:rsidRDefault="009C26A0" w:rsidP="009C26A0">
      <w:pPr>
        <w:numPr>
          <w:ilvl w:val="0"/>
          <w:numId w:val="27"/>
        </w:numPr>
        <w:spacing w:after="160" w:line="256" w:lineRule="auto"/>
        <w:ind w:right="0"/>
        <w:contextualSpacing/>
      </w:pPr>
      <w:r w:rsidRPr="001B4B05">
        <w:t xml:space="preserve">Stäng av </w:t>
      </w:r>
      <w:proofErr w:type="spellStart"/>
      <w:r w:rsidRPr="001B4B05">
        <w:t>gantryt</w:t>
      </w:r>
      <w:proofErr w:type="spellEnd"/>
      <w:r w:rsidRPr="001B4B05">
        <w:t xml:space="preserve"> genom att sätta strömbrytarna (alla tre) under gula knappen till Power Off (figur 10). </w:t>
      </w:r>
    </w:p>
    <w:p w14:paraId="2943E253" w14:textId="77777777" w:rsidR="009C26A0" w:rsidRPr="001B4B05" w:rsidRDefault="009C26A0" w:rsidP="009C26A0">
      <w:pPr>
        <w:numPr>
          <w:ilvl w:val="0"/>
          <w:numId w:val="27"/>
        </w:numPr>
        <w:spacing w:after="160" w:line="256" w:lineRule="auto"/>
        <w:ind w:right="0"/>
        <w:contextualSpacing/>
      </w:pPr>
      <w:r w:rsidRPr="001B4B05">
        <w:t xml:space="preserve">Tryck av </w:t>
      </w:r>
      <w:proofErr w:type="spellStart"/>
      <w:r w:rsidRPr="001B4B05">
        <w:t>Gantry</w:t>
      </w:r>
      <w:proofErr w:type="spellEnd"/>
      <w:r w:rsidRPr="001B4B05">
        <w:t xml:space="preserve"> </w:t>
      </w:r>
      <w:proofErr w:type="spellStart"/>
      <w:r w:rsidRPr="001B4B05">
        <w:t>enable</w:t>
      </w:r>
      <w:proofErr w:type="spellEnd"/>
      <w:r w:rsidRPr="001B4B05">
        <w:t xml:space="preserve"> på den stora vita boxen i teknikrummet (figur 9). </w:t>
      </w:r>
    </w:p>
    <w:p w14:paraId="2C4E41D3" w14:textId="77777777" w:rsidR="009C26A0" w:rsidRPr="001B4B05" w:rsidRDefault="009C26A0" w:rsidP="009C26A0">
      <w:pPr>
        <w:numPr>
          <w:ilvl w:val="0"/>
          <w:numId w:val="27"/>
        </w:numPr>
        <w:spacing w:after="160" w:line="256" w:lineRule="auto"/>
        <w:ind w:right="0"/>
        <w:contextualSpacing/>
      </w:pPr>
      <w:r w:rsidRPr="001B4B05">
        <w:t>Vrid huvudbrytaren till 0, (figur 11). (Följ instruktion på väggen om att kontakta Västfastigheter innan strömmen stängs av).  </w:t>
      </w:r>
    </w:p>
    <w:p w14:paraId="514013EB" w14:textId="77777777" w:rsidR="009C26A0" w:rsidRPr="001B4B05" w:rsidRDefault="009C26A0" w:rsidP="009C26A0">
      <w:pPr>
        <w:spacing w:after="160" w:line="256" w:lineRule="auto"/>
        <w:ind w:left="720" w:right="0"/>
        <w:contextualSpacing/>
      </w:pPr>
    </w:p>
    <w:p w14:paraId="2248F72A" w14:textId="77777777" w:rsidR="009C26A0" w:rsidRPr="001B4B05" w:rsidRDefault="009C26A0" w:rsidP="009C26A0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20"/>
          <w:szCs w:val="20"/>
        </w:rPr>
      </w:pPr>
      <w:r w:rsidRPr="001B4B05">
        <w:rPr>
          <w:rFonts w:ascii="Calibri" w:hAnsi="Calibri" w:cs="Calibri"/>
          <w:b/>
          <w:bCs/>
        </w:rPr>
        <w:t>Uppstart</w:t>
      </w:r>
      <w:r w:rsidRPr="001B4B05">
        <w:rPr>
          <w:rFonts w:ascii="Calibri" w:hAnsi="Calibri" w:cs="Calibri"/>
        </w:rPr>
        <w:t> </w:t>
      </w:r>
    </w:p>
    <w:p w14:paraId="643EC319" w14:textId="77777777" w:rsidR="009C26A0" w:rsidRPr="001B4B05" w:rsidRDefault="009C26A0" w:rsidP="009C26A0">
      <w:pPr>
        <w:numPr>
          <w:ilvl w:val="0"/>
          <w:numId w:val="27"/>
        </w:numPr>
        <w:spacing w:after="160" w:line="256" w:lineRule="auto"/>
        <w:ind w:right="0"/>
        <w:contextualSpacing/>
      </w:pPr>
      <w:r w:rsidRPr="001B4B05">
        <w:t>Vänta en minut. </w:t>
      </w:r>
    </w:p>
    <w:p w14:paraId="56CF82CD" w14:textId="77777777" w:rsidR="009C26A0" w:rsidRPr="001B4B05" w:rsidRDefault="009C26A0" w:rsidP="009C26A0">
      <w:pPr>
        <w:numPr>
          <w:ilvl w:val="0"/>
          <w:numId w:val="27"/>
        </w:numPr>
        <w:spacing w:after="160" w:line="256" w:lineRule="auto"/>
        <w:ind w:right="0"/>
        <w:contextualSpacing/>
      </w:pPr>
      <w:r w:rsidRPr="001B4B05">
        <w:t xml:space="preserve">Starta upp systemet i omvänd ordning: </w:t>
      </w:r>
    </w:p>
    <w:p w14:paraId="71D9E1D0" w14:textId="77777777" w:rsidR="009C26A0" w:rsidRPr="001B4B05" w:rsidRDefault="009C26A0" w:rsidP="009C26A0">
      <w:pPr>
        <w:numPr>
          <w:ilvl w:val="1"/>
          <w:numId w:val="33"/>
        </w:numPr>
        <w:spacing w:after="160" w:line="256" w:lineRule="auto"/>
        <w:ind w:right="0"/>
        <w:contextualSpacing/>
      </w:pPr>
      <w:r w:rsidRPr="001B4B05">
        <w:t>Vrid på strömbrytaren (figur 11).</w:t>
      </w:r>
    </w:p>
    <w:p w14:paraId="4EB8E59E" w14:textId="77777777" w:rsidR="009C26A0" w:rsidRPr="001B4B05" w:rsidRDefault="009C26A0" w:rsidP="009C26A0">
      <w:pPr>
        <w:numPr>
          <w:ilvl w:val="1"/>
          <w:numId w:val="33"/>
        </w:numPr>
        <w:spacing w:after="160" w:line="256" w:lineRule="auto"/>
        <w:ind w:right="0"/>
        <w:contextualSpacing/>
      </w:pPr>
      <w:r w:rsidRPr="001B4B05">
        <w:t xml:space="preserve">Tryck på </w:t>
      </w:r>
      <w:proofErr w:type="spellStart"/>
      <w:r w:rsidRPr="001B4B05">
        <w:t>Gantry</w:t>
      </w:r>
      <w:proofErr w:type="spellEnd"/>
      <w:r w:rsidRPr="001B4B05">
        <w:t xml:space="preserve"> </w:t>
      </w:r>
      <w:proofErr w:type="spellStart"/>
      <w:r w:rsidRPr="001B4B05">
        <w:t>enable</w:t>
      </w:r>
      <w:proofErr w:type="spellEnd"/>
      <w:r w:rsidRPr="001B4B05">
        <w:t xml:space="preserve"> (figur 9).</w:t>
      </w:r>
    </w:p>
    <w:p w14:paraId="264DBE62" w14:textId="77777777" w:rsidR="009C26A0" w:rsidRPr="001B4B05" w:rsidRDefault="009C26A0" w:rsidP="009C26A0">
      <w:pPr>
        <w:numPr>
          <w:ilvl w:val="1"/>
          <w:numId w:val="33"/>
        </w:numPr>
        <w:spacing w:after="160" w:line="256" w:lineRule="auto"/>
        <w:ind w:right="0"/>
        <w:contextualSpacing/>
      </w:pPr>
      <w:r w:rsidRPr="001B4B05">
        <w:t xml:space="preserve">Starta </w:t>
      </w:r>
      <w:proofErr w:type="spellStart"/>
      <w:r w:rsidRPr="001B4B05">
        <w:t>gantryt</w:t>
      </w:r>
      <w:proofErr w:type="spellEnd"/>
      <w:r w:rsidRPr="001B4B05">
        <w:t xml:space="preserve"> med </w:t>
      </w:r>
      <w:proofErr w:type="spellStart"/>
      <w:r w:rsidRPr="001B4B05">
        <w:t>switcharna</w:t>
      </w:r>
      <w:proofErr w:type="spellEnd"/>
      <w:r w:rsidRPr="001B4B05">
        <w:t xml:space="preserve"> (figur 10).</w:t>
      </w:r>
    </w:p>
    <w:p w14:paraId="0F8D833B" w14:textId="77777777" w:rsidR="009C26A0" w:rsidRPr="001B4B05" w:rsidRDefault="009C26A0" w:rsidP="009C26A0">
      <w:pPr>
        <w:numPr>
          <w:ilvl w:val="0"/>
          <w:numId w:val="27"/>
        </w:numPr>
        <w:spacing w:after="160" w:line="256" w:lineRule="auto"/>
        <w:ind w:right="0"/>
        <w:contextualSpacing/>
      </w:pPr>
      <w:r w:rsidRPr="001B4B05">
        <w:t>Följ därefter instruktion för uppstart. </w:t>
      </w:r>
    </w:p>
    <w:p w14:paraId="42F028CE" w14:textId="77777777" w:rsidR="009C26A0" w:rsidRPr="00B86685" w:rsidRDefault="009C26A0" w:rsidP="009C26A0">
      <w:pPr>
        <w:spacing w:after="160" w:line="256" w:lineRule="auto"/>
        <w:ind w:left="720" w:right="0"/>
        <w:contextualSpacing/>
        <w:rPr>
          <w:highlight w:val="yellow"/>
        </w:rPr>
      </w:pPr>
    </w:p>
    <w:p w14:paraId="125A2D6C" w14:textId="77777777" w:rsidR="009C26A0" w:rsidRPr="00B86685" w:rsidRDefault="009C26A0" w:rsidP="009C26A0">
      <w:pPr>
        <w:spacing w:after="160" w:line="256" w:lineRule="auto"/>
        <w:ind w:right="0"/>
        <w:contextualSpacing/>
        <w:rPr>
          <w:highlight w:val="yellow"/>
        </w:rPr>
      </w:pPr>
    </w:p>
    <w:p w14:paraId="288D3FC2" w14:textId="77777777" w:rsidR="009C26A0" w:rsidRPr="00B86685" w:rsidRDefault="009C26A0" w:rsidP="009C26A0">
      <w:pPr>
        <w:spacing w:after="160" w:line="256" w:lineRule="auto"/>
        <w:ind w:right="0"/>
        <w:contextualSpacing/>
        <w:rPr>
          <w:highlight w:val="yellow"/>
        </w:rPr>
      </w:pPr>
    </w:p>
    <w:p w14:paraId="4DD3BFCE" w14:textId="77777777" w:rsidR="009C26A0" w:rsidRPr="00B86685" w:rsidRDefault="009C26A0" w:rsidP="009C26A0">
      <w:pPr>
        <w:spacing w:after="160" w:line="256" w:lineRule="auto"/>
        <w:ind w:right="0"/>
        <w:contextualSpacing/>
        <w:rPr>
          <w:highlight w:val="yellow"/>
        </w:rPr>
      </w:pPr>
    </w:p>
    <w:p w14:paraId="4F7222DE" w14:textId="77777777" w:rsidR="009C26A0" w:rsidRPr="00B86685" w:rsidRDefault="009C26A0" w:rsidP="009C26A0">
      <w:pPr>
        <w:spacing w:after="0" w:line="240" w:lineRule="auto"/>
        <w:ind w:left="0" w:right="0"/>
        <w:rPr>
          <w:highlight w:val="yellow"/>
        </w:rPr>
      </w:pPr>
    </w:p>
    <w:tbl>
      <w:tblPr>
        <w:tblStyle w:val="Tabellrutnt"/>
        <w:tblW w:w="10911" w:type="dxa"/>
        <w:tblInd w:w="-42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529"/>
        <w:gridCol w:w="5382"/>
      </w:tblGrid>
      <w:tr w:rsidR="009C26A0" w:rsidRPr="00B86685" w14:paraId="313C0172" w14:textId="77777777" w:rsidTr="00F01CD7">
        <w:tc>
          <w:tcPr>
            <w:tcW w:w="5529" w:type="dxa"/>
            <w:vAlign w:val="center"/>
          </w:tcPr>
          <w:p w14:paraId="68B0811A" w14:textId="77777777" w:rsidR="009C26A0" w:rsidRPr="00B86685" w:rsidRDefault="009C26A0" w:rsidP="00F01CD7">
            <w:pPr>
              <w:spacing w:after="160" w:line="256" w:lineRule="auto"/>
              <w:ind w:left="0" w:right="0"/>
              <w:contextualSpacing/>
              <w:jc w:val="center"/>
              <w:rPr>
                <w:highlight w:val="yellow"/>
              </w:rPr>
            </w:pPr>
            <w:r w:rsidRPr="00B86685">
              <w:rPr>
                <w:noProof/>
                <w:highlight w:val="yellow"/>
              </w:rPr>
              <w:lastRenderedPageBreak/>
              <w:drawing>
                <wp:inline distT="0" distB="0" distL="0" distR="0" wp14:anchorId="7BF0B53B" wp14:editId="5C6586F4">
                  <wp:extent cx="1076902" cy="1562100"/>
                  <wp:effectExtent l="0" t="0" r="9525" b="0"/>
                  <wp:docPr id="30" name="Bildobjekt 30" descr="20160607_12592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20160607_12592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81349" cy="156855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382" w:type="dxa"/>
            <w:vAlign w:val="center"/>
          </w:tcPr>
          <w:p w14:paraId="5655B635" w14:textId="77777777" w:rsidR="009C26A0" w:rsidRPr="00B86685" w:rsidRDefault="009C26A0" w:rsidP="00F01CD7">
            <w:pPr>
              <w:spacing w:after="160" w:line="256" w:lineRule="auto"/>
              <w:ind w:left="0" w:right="0"/>
              <w:contextualSpacing/>
              <w:jc w:val="center"/>
              <w:rPr>
                <w:highlight w:val="yellow"/>
              </w:rPr>
            </w:pPr>
            <w:r w:rsidRPr="00B86685">
              <w:rPr>
                <w:noProof/>
                <w:highlight w:val="yellow"/>
              </w:rPr>
              <w:drawing>
                <wp:inline distT="0" distB="0" distL="0" distR="0" wp14:anchorId="3DF7157C" wp14:editId="4AFFFD87">
                  <wp:extent cx="1891533" cy="1485352"/>
                  <wp:effectExtent l="0" t="0" r="0" b="635"/>
                  <wp:docPr id="22" name="Bildobjekt 2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31118" cy="151643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C26A0" w:rsidRPr="00B86685" w14:paraId="612350D1" w14:textId="77777777" w:rsidTr="00F01CD7">
        <w:tc>
          <w:tcPr>
            <w:tcW w:w="5529" w:type="dxa"/>
            <w:vAlign w:val="center"/>
          </w:tcPr>
          <w:p w14:paraId="6610455C" w14:textId="77777777" w:rsidR="009C26A0" w:rsidRPr="001B4B05" w:rsidRDefault="009C26A0" w:rsidP="00F01CD7">
            <w:pPr>
              <w:spacing w:after="160" w:line="256" w:lineRule="auto"/>
              <w:ind w:left="0" w:right="0"/>
              <w:contextualSpacing/>
              <w:jc w:val="center"/>
              <w:rPr>
                <w:sz w:val="20"/>
                <w:szCs w:val="20"/>
              </w:rPr>
            </w:pPr>
            <w:r w:rsidRPr="001B4B05">
              <w:rPr>
                <w:b/>
                <w:bCs/>
                <w:sz w:val="20"/>
                <w:szCs w:val="20"/>
              </w:rPr>
              <w:t>Figur 8</w:t>
            </w:r>
            <w:r w:rsidRPr="001B4B05">
              <w:rPr>
                <w:sz w:val="20"/>
                <w:szCs w:val="20"/>
              </w:rPr>
              <w:t>. Strömknapp i teknikrummet Uddevalla sjukhus.</w:t>
            </w:r>
          </w:p>
          <w:p w14:paraId="1941B730" w14:textId="77777777" w:rsidR="009C26A0" w:rsidRPr="001B4B05" w:rsidRDefault="009C26A0" w:rsidP="00F01CD7">
            <w:pPr>
              <w:spacing w:after="160" w:line="256" w:lineRule="auto"/>
              <w:ind w:left="0" w:right="0"/>
              <w:contextualSpacing/>
              <w:jc w:val="center"/>
            </w:pPr>
          </w:p>
        </w:tc>
        <w:tc>
          <w:tcPr>
            <w:tcW w:w="5382" w:type="dxa"/>
            <w:vAlign w:val="center"/>
          </w:tcPr>
          <w:p w14:paraId="091D5AF9" w14:textId="77777777" w:rsidR="009C26A0" w:rsidRPr="001B4B05" w:rsidRDefault="009C26A0" w:rsidP="00F01CD7">
            <w:pPr>
              <w:spacing w:after="0" w:line="240" w:lineRule="auto"/>
              <w:ind w:left="0" w:right="0"/>
              <w:jc w:val="center"/>
              <w:textAlignment w:val="baseline"/>
              <w:rPr>
                <w:sz w:val="20"/>
                <w:szCs w:val="20"/>
              </w:rPr>
            </w:pPr>
            <w:r w:rsidRPr="001B4B05">
              <w:rPr>
                <w:b/>
                <w:bCs/>
                <w:sz w:val="20"/>
                <w:szCs w:val="20"/>
              </w:rPr>
              <w:t>Figur 9</w:t>
            </w:r>
            <w:r w:rsidRPr="001B4B05">
              <w:rPr>
                <w:sz w:val="20"/>
                <w:szCs w:val="20"/>
              </w:rPr>
              <w:t>. Visar knappen “</w:t>
            </w:r>
            <w:proofErr w:type="spellStart"/>
            <w:r w:rsidRPr="001B4B05">
              <w:rPr>
                <w:sz w:val="20"/>
                <w:szCs w:val="20"/>
              </w:rPr>
              <w:t>Gantry</w:t>
            </w:r>
            <w:proofErr w:type="spellEnd"/>
            <w:r w:rsidRPr="001B4B05">
              <w:rPr>
                <w:sz w:val="20"/>
                <w:szCs w:val="20"/>
              </w:rPr>
              <w:t xml:space="preserve"> </w:t>
            </w:r>
            <w:proofErr w:type="spellStart"/>
            <w:r w:rsidRPr="001B4B05">
              <w:rPr>
                <w:sz w:val="20"/>
                <w:szCs w:val="20"/>
              </w:rPr>
              <w:t>enable</w:t>
            </w:r>
            <w:proofErr w:type="spellEnd"/>
            <w:r w:rsidRPr="001B4B05">
              <w:rPr>
                <w:sz w:val="20"/>
                <w:szCs w:val="20"/>
              </w:rPr>
              <w:t>”.</w:t>
            </w:r>
          </w:p>
          <w:p w14:paraId="4637AE37" w14:textId="77777777" w:rsidR="009C26A0" w:rsidRPr="001B4B05" w:rsidRDefault="009C26A0" w:rsidP="00F01CD7">
            <w:pPr>
              <w:spacing w:after="0" w:line="240" w:lineRule="auto"/>
              <w:ind w:left="0" w:right="0"/>
              <w:textAlignment w:val="baseline"/>
              <w:rPr>
                <w:sz w:val="20"/>
                <w:szCs w:val="20"/>
              </w:rPr>
            </w:pPr>
          </w:p>
        </w:tc>
      </w:tr>
      <w:tr w:rsidR="009C26A0" w:rsidRPr="00B86685" w14:paraId="50AC58D0" w14:textId="77777777" w:rsidTr="00F01CD7">
        <w:tc>
          <w:tcPr>
            <w:tcW w:w="5529" w:type="dxa"/>
            <w:vAlign w:val="center"/>
          </w:tcPr>
          <w:p w14:paraId="22E03DCA" w14:textId="77777777" w:rsidR="009C26A0" w:rsidRPr="00B86685" w:rsidRDefault="009C26A0" w:rsidP="00F01CD7">
            <w:pPr>
              <w:spacing w:after="160" w:line="256" w:lineRule="auto"/>
              <w:ind w:left="0" w:right="0"/>
              <w:contextualSpacing/>
              <w:jc w:val="center"/>
              <w:rPr>
                <w:highlight w:val="yellow"/>
              </w:rPr>
            </w:pPr>
            <w:r w:rsidRPr="00B86685">
              <w:rPr>
                <w:noProof/>
                <w:highlight w:val="yellow"/>
              </w:rPr>
              <w:drawing>
                <wp:inline distT="0" distB="0" distL="0" distR="0" wp14:anchorId="59AE08D2" wp14:editId="049545E5">
                  <wp:extent cx="1295400" cy="1562100"/>
                  <wp:effectExtent l="0" t="0" r="0" b="0"/>
                  <wp:docPr id="27" name="Bildobjekt 2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06505" cy="157549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382" w:type="dxa"/>
            <w:vAlign w:val="center"/>
          </w:tcPr>
          <w:p w14:paraId="0FAF3C63" w14:textId="77777777" w:rsidR="009C26A0" w:rsidRPr="00B86685" w:rsidRDefault="009C26A0" w:rsidP="00F01CD7">
            <w:pPr>
              <w:spacing w:after="160" w:line="256" w:lineRule="auto"/>
              <w:ind w:left="0" w:right="0"/>
              <w:contextualSpacing/>
              <w:jc w:val="center"/>
              <w:rPr>
                <w:highlight w:val="yellow"/>
              </w:rPr>
            </w:pPr>
            <w:r w:rsidRPr="00B86685">
              <w:rPr>
                <w:noProof/>
                <w:highlight w:val="yellow"/>
              </w:rPr>
              <w:drawing>
                <wp:inline distT="0" distB="0" distL="0" distR="0" wp14:anchorId="6DA7215A" wp14:editId="3FB77E9E">
                  <wp:extent cx="1422879" cy="1726254"/>
                  <wp:effectExtent l="0" t="0" r="6350" b="7620"/>
                  <wp:docPr id="31" name="Bildobjekt 3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44319" cy="175226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C26A0" w14:paraId="75FAA130" w14:textId="77777777" w:rsidTr="001B4B05">
        <w:tc>
          <w:tcPr>
            <w:tcW w:w="5529" w:type="dxa"/>
            <w:shd w:val="clear" w:color="auto" w:fill="auto"/>
            <w:vAlign w:val="center"/>
          </w:tcPr>
          <w:p w14:paraId="7ED7FBE6" w14:textId="77777777" w:rsidR="009C26A0" w:rsidRPr="001B4B05" w:rsidRDefault="009C26A0" w:rsidP="00F01CD7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Segoe UI" w:hAnsi="Segoe UI" w:cs="Segoe UI"/>
                <w:sz w:val="14"/>
                <w:szCs w:val="14"/>
              </w:rPr>
            </w:pPr>
            <w:r w:rsidRPr="001B4B05">
              <w:rPr>
                <w:b/>
                <w:bCs/>
                <w:sz w:val="20"/>
                <w:szCs w:val="20"/>
              </w:rPr>
              <w:t>Figur 10</w:t>
            </w:r>
            <w:r w:rsidRPr="001B4B05">
              <w:rPr>
                <w:sz w:val="20"/>
                <w:szCs w:val="20"/>
              </w:rPr>
              <w:t>. Strömbrytare på NM-</w:t>
            </w:r>
            <w:proofErr w:type="spellStart"/>
            <w:r w:rsidRPr="001B4B05">
              <w:rPr>
                <w:sz w:val="20"/>
                <w:szCs w:val="20"/>
              </w:rPr>
              <w:t>gantryt</w:t>
            </w:r>
            <w:proofErr w:type="spellEnd"/>
            <w:r w:rsidRPr="001B4B05">
              <w:rPr>
                <w:sz w:val="20"/>
                <w:szCs w:val="20"/>
              </w:rPr>
              <w:t>.</w:t>
            </w:r>
          </w:p>
          <w:p w14:paraId="3EE7ACAD" w14:textId="77777777" w:rsidR="009C26A0" w:rsidRPr="00B86685" w:rsidRDefault="009C26A0" w:rsidP="00F01CD7">
            <w:pPr>
              <w:spacing w:after="160" w:line="256" w:lineRule="auto"/>
              <w:ind w:left="0" w:right="0"/>
              <w:contextualSpacing/>
              <w:jc w:val="center"/>
              <w:rPr>
                <w:highlight w:val="yellow"/>
              </w:rPr>
            </w:pPr>
          </w:p>
        </w:tc>
        <w:tc>
          <w:tcPr>
            <w:tcW w:w="5382" w:type="dxa"/>
            <w:shd w:val="clear" w:color="auto" w:fill="auto"/>
            <w:vAlign w:val="center"/>
          </w:tcPr>
          <w:p w14:paraId="58D84815" w14:textId="77777777" w:rsidR="009C26A0" w:rsidRPr="00013492" w:rsidRDefault="009C26A0" w:rsidP="00F01CD7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Segoe UI" w:hAnsi="Segoe UI" w:cs="Segoe UI"/>
                <w:sz w:val="14"/>
                <w:szCs w:val="14"/>
              </w:rPr>
            </w:pPr>
            <w:r w:rsidRPr="001B4B05">
              <w:rPr>
                <w:b/>
                <w:bCs/>
                <w:sz w:val="20"/>
                <w:szCs w:val="20"/>
              </w:rPr>
              <w:t>Figur 11</w:t>
            </w:r>
            <w:r w:rsidRPr="001B4B05">
              <w:rPr>
                <w:sz w:val="20"/>
                <w:szCs w:val="20"/>
              </w:rPr>
              <w:t>. Strömbrytare teknikrummet Uddevalla sjukhus.</w:t>
            </w:r>
            <w:r w:rsidRPr="00013492">
              <w:rPr>
                <w:sz w:val="20"/>
                <w:szCs w:val="20"/>
              </w:rPr>
              <w:t> </w:t>
            </w:r>
          </w:p>
          <w:p w14:paraId="7C52224B" w14:textId="77777777" w:rsidR="009C26A0" w:rsidRDefault="009C26A0" w:rsidP="00F01CD7">
            <w:pPr>
              <w:spacing w:after="160" w:line="256" w:lineRule="auto"/>
              <w:ind w:left="0" w:right="0"/>
              <w:contextualSpacing/>
              <w:jc w:val="center"/>
            </w:pPr>
          </w:p>
        </w:tc>
      </w:tr>
    </w:tbl>
    <w:p w14:paraId="2B0697B7" w14:textId="77777777" w:rsidR="009C26A0" w:rsidRPr="00536A5A" w:rsidRDefault="009C26A0" w:rsidP="009C26A0">
      <w:pPr>
        <w:spacing w:after="0" w:line="240" w:lineRule="auto"/>
        <w:ind w:left="0" w:right="0"/>
      </w:pPr>
    </w:p>
    <w:p w14:paraId="1FBDBDE7" w14:textId="77777777" w:rsidR="009C26A0" w:rsidRDefault="009C26A0" w:rsidP="00BD46A0">
      <w:pPr>
        <w:pStyle w:val="Rubrik2"/>
        <w:ind w:left="0"/>
        <w:rPr>
          <w:color w:val="FF0000"/>
        </w:rPr>
      </w:pPr>
    </w:p>
    <w:bookmarkEnd w:id="0"/>
    <w:bookmarkEnd w:id="1"/>
    <w:sectPr w:rsidR="009C26A0" w:rsidSect="005E3432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4E1E236" w14:textId="77777777" w:rsidR="00EC524F" w:rsidRDefault="00EC524F">
      <w:r>
        <w:separator/>
      </w:r>
    </w:p>
  </w:endnote>
  <w:endnote w:type="continuationSeparator" w:id="0">
    <w:p w14:paraId="2688E419" w14:textId="77777777" w:rsidR="00EC524F" w:rsidRDefault="00EC524F">
      <w:r>
        <w:continuationSeparator/>
      </w:r>
    </w:p>
  </w:endnote>
  <w:endnote w:type="continuationNotice" w:id="1">
    <w:p w14:paraId="5196EDEF" w14:textId="77777777" w:rsidR="00EC524F" w:rsidRDefault="00EC524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28F09D" w14:textId="77777777" w:rsidR="00EC524F" w:rsidRDefault="00EC524F"/>
  </w:footnote>
  <w:footnote w:type="continuationSeparator" w:id="0">
    <w:p w14:paraId="26FEF043" w14:textId="77777777" w:rsidR="00EC524F" w:rsidRDefault="00EC524F">
      <w:r>
        <w:continuationSeparator/>
      </w:r>
    </w:p>
  </w:footnote>
  <w:footnote w:type="continuationNotice" w:id="1">
    <w:p w14:paraId="385E5685" w14:textId="77777777" w:rsidR="00EC524F" w:rsidRDefault="00EC524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3063707"/>
    <w:multiLevelType w:val="hybridMultilevel"/>
    <w:tmpl w:val="AE326732"/>
    <w:lvl w:ilvl="0" w:tplc="F52667C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35C61E6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886E86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1A494B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6D636A2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ED2AA7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028863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0B82184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9C805F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9681BAE"/>
    <w:multiLevelType w:val="hybridMultilevel"/>
    <w:tmpl w:val="54C09FA6"/>
    <w:lvl w:ilvl="0" w:tplc="C15A400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5BCCBF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65A79C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4645EE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3D8EA5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95823F7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C80D40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8EC601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9204472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C6F33F2"/>
    <w:multiLevelType w:val="hybridMultilevel"/>
    <w:tmpl w:val="AB7AFDF2"/>
    <w:lvl w:ilvl="0" w:tplc="103880CE">
      <w:start w:val="1"/>
      <w:numFmt w:val="bullet"/>
      <w:lvlText w:val=""/>
      <w:lvlJc w:val="left"/>
      <w:pPr>
        <w:ind w:left="783" w:hanging="360"/>
      </w:pPr>
      <w:rPr>
        <w:rFonts w:ascii="Symbol" w:hAnsi="Symbol" w:hint="default"/>
      </w:rPr>
    </w:lvl>
    <w:lvl w:ilvl="1" w:tplc="EBB0672A">
      <w:start w:val="1"/>
      <w:numFmt w:val="bullet"/>
      <w:lvlText w:val="o"/>
      <w:lvlJc w:val="left"/>
      <w:pPr>
        <w:ind w:left="1503" w:hanging="360"/>
      </w:pPr>
      <w:rPr>
        <w:rFonts w:ascii="Courier New" w:hAnsi="Courier New" w:cs="Courier New" w:hint="default"/>
      </w:rPr>
    </w:lvl>
    <w:lvl w:ilvl="2" w:tplc="536EF258">
      <w:start w:val="1"/>
      <w:numFmt w:val="bullet"/>
      <w:lvlText w:val=""/>
      <w:lvlJc w:val="left"/>
      <w:pPr>
        <w:ind w:left="2223" w:hanging="360"/>
      </w:pPr>
      <w:rPr>
        <w:rFonts w:ascii="Symbol" w:hAnsi="Symbol" w:hint="default"/>
      </w:rPr>
    </w:lvl>
    <w:lvl w:ilvl="3" w:tplc="C23608E0">
      <w:start w:val="1"/>
      <w:numFmt w:val="bullet"/>
      <w:lvlText w:val=""/>
      <w:lvlJc w:val="left"/>
      <w:pPr>
        <w:ind w:left="2943" w:hanging="360"/>
      </w:pPr>
      <w:rPr>
        <w:rFonts w:ascii="Symbol" w:hAnsi="Symbol" w:hint="default"/>
      </w:rPr>
    </w:lvl>
    <w:lvl w:ilvl="4" w:tplc="DDF2375A" w:tentative="1">
      <w:start w:val="1"/>
      <w:numFmt w:val="bullet"/>
      <w:lvlText w:val="o"/>
      <w:lvlJc w:val="left"/>
      <w:pPr>
        <w:ind w:left="3663" w:hanging="360"/>
      </w:pPr>
      <w:rPr>
        <w:rFonts w:ascii="Courier New" w:hAnsi="Courier New" w:cs="Courier New" w:hint="default"/>
      </w:rPr>
    </w:lvl>
    <w:lvl w:ilvl="5" w:tplc="0612300A" w:tentative="1">
      <w:start w:val="1"/>
      <w:numFmt w:val="bullet"/>
      <w:lvlText w:val=""/>
      <w:lvlJc w:val="left"/>
      <w:pPr>
        <w:ind w:left="4383" w:hanging="360"/>
      </w:pPr>
      <w:rPr>
        <w:rFonts w:ascii="Wingdings" w:hAnsi="Wingdings" w:hint="default"/>
      </w:rPr>
    </w:lvl>
    <w:lvl w:ilvl="6" w:tplc="740207F8" w:tentative="1">
      <w:start w:val="1"/>
      <w:numFmt w:val="bullet"/>
      <w:lvlText w:val=""/>
      <w:lvlJc w:val="left"/>
      <w:pPr>
        <w:ind w:left="5103" w:hanging="360"/>
      </w:pPr>
      <w:rPr>
        <w:rFonts w:ascii="Symbol" w:hAnsi="Symbol" w:hint="default"/>
      </w:rPr>
    </w:lvl>
    <w:lvl w:ilvl="7" w:tplc="131ED0DA" w:tentative="1">
      <w:start w:val="1"/>
      <w:numFmt w:val="bullet"/>
      <w:lvlText w:val="o"/>
      <w:lvlJc w:val="left"/>
      <w:pPr>
        <w:ind w:left="5823" w:hanging="360"/>
      </w:pPr>
      <w:rPr>
        <w:rFonts w:ascii="Courier New" w:hAnsi="Courier New" w:cs="Courier New" w:hint="default"/>
      </w:rPr>
    </w:lvl>
    <w:lvl w:ilvl="8" w:tplc="CE563546" w:tentative="1">
      <w:start w:val="1"/>
      <w:numFmt w:val="bullet"/>
      <w:lvlText w:val=""/>
      <w:lvlJc w:val="left"/>
      <w:pPr>
        <w:ind w:left="6543" w:hanging="360"/>
      </w:pPr>
      <w:rPr>
        <w:rFonts w:ascii="Wingdings" w:hAnsi="Wingdings" w:hint="default"/>
      </w:r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4CA3816"/>
    <w:multiLevelType w:val="hybridMultilevel"/>
    <w:tmpl w:val="97F40B2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5E2DFAE">
      <w:start w:val="1"/>
      <w:numFmt w:val="bullet"/>
      <w:lvlText w:val="-"/>
      <w:lvlJc w:val="left"/>
      <w:pPr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C22754F"/>
    <w:multiLevelType w:val="hybridMultilevel"/>
    <w:tmpl w:val="D4F426E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5E2DFAE">
      <w:start w:val="1"/>
      <w:numFmt w:val="bullet"/>
      <w:lvlText w:val="-"/>
      <w:lvlJc w:val="left"/>
      <w:pPr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21F03605"/>
    <w:multiLevelType w:val="hybridMultilevel"/>
    <w:tmpl w:val="4E2675B6"/>
    <w:lvl w:ilvl="0" w:tplc="260296B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EF6564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84C6496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8822CA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F7C2BF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CF44ED4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CEA411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018656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AC65E1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4022661"/>
    <w:multiLevelType w:val="hybridMultilevel"/>
    <w:tmpl w:val="31CEFECC"/>
    <w:lvl w:ilvl="0" w:tplc="9D72A5E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C6B68C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F1C769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C7813C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7CE832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948421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6DE9BD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D5030F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60E9C7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7" w15:restartNumberingAfterBreak="0">
    <w:nsid w:val="3FB679EC"/>
    <w:multiLevelType w:val="hybridMultilevel"/>
    <w:tmpl w:val="34E22C88"/>
    <w:lvl w:ilvl="0" w:tplc="B85E5F1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A448B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F48718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01CD49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B34F0F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B5A8E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A46D83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9829B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AFFA8CC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5307604"/>
    <w:multiLevelType w:val="hybridMultilevel"/>
    <w:tmpl w:val="882EBCF0"/>
    <w:lvl w:ilvl="0" w:tplc="4BC64BB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17064C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88E277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848041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558FDA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E67E263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2724B1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C682DB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C5F4CF8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17C5B8B"/>
    <w:multiLevelType w:val="hybridMultilevel"/>
    <w:tmpl w:val="AB3456B2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51AB5FBF"/>
    <w:multiLevelType w:val="hybridMultilevel"/>
    <w:tmpl w:val="C2CE02BA"/>
    <w:lvl w:ilvl="0" w:tplc="C9681C3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5281136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0C208D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D94381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7060D86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C43FD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DB4BA6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92AF95E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3CE4A1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 w15:restartNumberingAfterBreak="0">
    <w:nsid w:val="54515E51"/>
    <w:multiLevelType w:val="hybridMultilevel"/>
    <w:tmpl w:val="268AC9D4"/>
    <w:lvl w:ilvl="0" w:tplc="F0E0476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65E34E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EF495B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F12B87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3CA7BA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692F5C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F024DA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6421BC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24308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7" w15:restartNumberingAfterBreak="0">
    <w:nsid w:val="619965E3"/>
    <w:multiLevelType w:val="hybridMultilevel"/>
    <w:tmpl w:val="0100BE46"/>
    <w:lvl w:ilvl="0" w:tplc="9AFEAFF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E423F4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4A36A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98C3A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918847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70C820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ED4D5C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78E873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0C876F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0" w15:restartNumberingAfterBreak="0">
    <w:nsid w:val="7C1F129A"/>
    <w:multiLevelType w:val="hybridMultilevel"/>
    <w:tmpl w:val="5EAAF958"/>
    <w:lvl w:ilvl="0" w:tplc="2FB0F2A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E721C0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82D8122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10A190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56603E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6BEEFF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290898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E6E195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A2504C3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2" w15:restartNumberingAfterBreak="0">
    <w:nsid w:val="7F9D0799"/>
    <w:multiLevelType w:val="hybridMultilevel"/>
    <w:tmpl w:val="4DDA24EE"/>
    <w:lvl w:ilvl="0" w:tplc="894E09A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896C09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5C8CB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3C8DBB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708C1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7127AD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4C07C4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F0DE2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E6A17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43568294">
    <w:abstractNumId w:val="31"/>
  </w:num>
  <w:num w:numId="2" w16cid:durableId="700088226">
    <w:abstractNumId w:val="26"/>
  </w:num>
  <w:num w:numId="3" w16cid:durableId="1863784438">
    <w:abstractNumId w:val="0"/>
  </w:num>
  <w:num w:numId="4" w16cid:durableId="515000768">
    <w:abstractNumId w:val="11"/>
  </w:num>
  <w:num w:numId="5" w16cid:durableId="2027947875">
    <w:abstractNumId w:val="28"/>
  </w:num>
  <w:num w:numId="6" w16cid:durableId="183325987">
    <w:abstractNumId w:val="3"/>
  </w:num>
  <w:num w:numId="7" w16cid:durableId="672420995">
    <w:abstractNumId w:val="19"/>
  </w:num>
  <w:num w:numId="8" w16cid:durableId="8142476">
    <w:abstractNumId w:val="15"/>
  </w:num>
  <w:num w:numId="9" w16cid:durableId="1089078006">
    <w:abstractNumId w:val="1"/>
  </w:num>
  <w:num w:numId="10" w16cid:durableId="921375174">
    <w:abstractNumId w:val="1"/>
  </w:num>
  <w:num w:numId="11" w16cid:durableId="1832452916">
    <w:abstractNumId w:val="4"/>
  </w:num>
  <w:num w:numId="12" w16cid:durableId="238059063">
    <w:abstractNumId w:val="7"/>
  </w:num>
  <w:num w:numId="13" w16cid:durableId="915699610">
    <w:abstractNumId w:val="24"/>
  </w:num>
  <w:num w:numId="14" w16cid:durableId="78527570">
    <w:abstractNumId w:val="16"/>
  </w:num>
  <w:num w:numId="15" w16cid:durableId="2010406180">
    <w:abstractNumId w:val="12"/>
  </w:num>
  <w:num w:numId="16" w16cid:durableId="149297760">
    <w:abstractNumId w:val="22"/>
  </w:num>
  <w:num w:numId="17" w16cid:durableId="265964434">
    <w:abstractNumId w:val="8"/>
  </w:num>
  <w:num w:numId="18" w16cid:durableId="757217635">
    <w:abstractNumId w:val="18"/>
  </w:num>
  <w:num w:numId="19" w16cid:durableId="16663351">
    <w:abstractNumId w:val="29"/>
  </w:num>
  <w:num w:numId="20" w16cid:durableId="1360469050">
    <w:abstractNumId w:val="6"/>
  </w:num>
  <w:num w:numId="21" w16cid:durableId="645012148">
    <w:abstractNumId w:val="30"/>
  </w:num>
  <w:num w:numId="22" w16cid:durableId="599680486">
    <w:abstractNumId w:val="27"/>
  </w:num>
  <w:num w:numId="23" w16cid:durableId="2077043401">
    <w:abstractNumId w:val="25"/>
  </w:num>
  <w:num w:numId="24" w16cid:durableId="663050445">
    <w:abstractNumId w:val="5"/>
  </w:num>
  <w:num w:numId="25" w16cid:durableId="1735354024">
    <w:abstractNumId w:val="20"/>
  </w:num>
  <w:num w:numId="26" w16cid:durableId="148907275">
    <w:abstractNumId w:val="32"/>
  </w:num>
  <w:num w:numId="27" w16cid:durableId="1642806643">
    <w:abstractNumId w:val="14"/>
  </w:num>
  <w:num w:numId="28" w16cid:durableId="460077476">
    <w:abstractNumId w:val="17"/>
  </w:num>
  <w:num w:numId="29" w16cid:durableId="2138794184">
    <w:abstractNumId w:val="13"/>
  </w:num>
  <w:num w:numId="30" w16cid:durableId="237135100">
    <w:abstractNumId w:val="2"/>
  </w:num>
  <w:num w:numId="31" w16cid:durableId="1960140805">
    <w:abstractNumId w:val="23"/>
  </w:num>
  <w:num w:numId="32" w16cid:durableId="1990208643">
    <w:abstractNumId w:val="21"/>
  </w:num>
  <w:num w:numId="33" w16cid:durableId="1882666567">
    <w:abstractNumId w:val="9"/>
  </w:num>
  <w:num w:numId="34" w16cid:durableId="354150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11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879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4B05"/>
    <w:rsid w:val="001B762C"/>
    <w:rsid w:val="001C4D0A"/>
    <w:rsid w:val="001C5FEF"/>
    <w:rsid w:val="001E741B"/>
    <w:rsid w:val="00211487"/>
    <w:rsid w:val="00211D91"/>
    <w:rsid w:val="00217DEC"/>
    <w:rsid w:val="00227A65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0398B"/>
    <w:rsid w:val="00511CC4"/>
    <w:rsid w:val="00527FE3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4EF1"/>
    <w:rsid w:val="005A54ED"/>
    <w:rsid w:val="005A5D5B"/>
    <w:rsid w:val="005A6081"/>
    <w:rsid w:val="005A627D"/>
    <w:rsid w:val="005C0045"/>
    <w:rsid w:val="005C084E"/>
    <w:rsid w:val="005C4606"/>
    <w:rsid w:val="005D0B0C"/>
    <w:rsid w:val="005D5289"/>
    <w:rsid w:val="005D5818"/>
    <w:rsid w:val="005E02B3"/>
    <w:rsid w:val="005E1E24"/>
    <w:rsid w:val="005E3432"/>
    <w:rsid w:val="0060596B"/>
    <w:rsid w:val="00606D97"/>
    <w:rsid w:val="006116C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031D"/>
    <w:rsid w:val="00673C92"/>
    <w:rsid w:val="006753EC"/>
    <w:rsid w:val="006A0B26"/>
    <w:rsid w:val="006A2789"/>
    <w:rsid w:val="006A4978"/>
    <w:rsid w:val="006A7261"/>
    <w:rsid w:val="006B0D29"/>
    <w:rsid w:val="006B1819"/>
    <w:rsid w:val="006B5DE7"/>
    <w:rsid w:val="006B766F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02BE"/>
    <w:rsid w:val="007D4241"/>
    <w:rsid w:val="007D4317"/>
    <w:rsid w:val="007D4EA3"/>
    <w:rsid w:val="007F1CFF"/>
    <w:rsid w:val="007F5DD5"/>
    <w:rsid w:val="007F76D8"/>
    <w:rsid w:val="008121B6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77393"/>
    <w:rsid w:val="00880E83"/>
    <w:rsid w:val="00892F28"/>
    <w:rsid w:val="008A0C5F"/>
    <w:rsid w:val="008A3DEA"/>
    <w:rsid w:val="008A4EB9"/>
    <w:rsid w:val="008A74C0"/>
    <w:rsid w:val="008B1694"/>
    <w:rsid w:val="008B6705"/>
    <w:rsid w:val="008C4B27"/>
    <w:rsid w:val="008C7F2A"/>
    <w:rsid w:val="008E36F8"/>
    <w:rsid w:val="008E46B2"/>
    <w:rsid w:val="008E682C"/>
    <w:rsid w:val="008E78A1"/>
    <w:rsid w:val="008F589F"/>
    <w:rsid w:val="00905B8E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C26A0"/>
    <w:rsid w:val="009D6819"/>
    <w:rsid w:val="009D6D1C"/>
    <w:rsid w:val="009E09FB"/>
    <w:rsid w:val="009E0CF9"/>
    <w:rsid w:val="009E531B"/>
    <w:rsid w:val="009E6C56"/>
    <w:rsid w:val="009E7DCF"/>
    <w:rsid w:val="009F4A56"/>
    <w:rsid w:val="009F4E65"/>
    <w:rsid w:val="00A006A5"/>
    <w:rsid w:val="00A026D6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50E4"/>
    <w:rsid w:val="00AC3FF6"/>
    <w:rsid w:val="00AD73EC"/>
    <w:rsid w:val="00AE5BC7"/>
    <w:rsid w:val="00AE6A79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D46A0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4893"/>
    <w:rsid w:val="00C556F5"/>
    <w:rsid w:val="00C70E19"/>
    <w:rsid w:val="00C71AA9"/>
    <w:rsid w:val="00C72574"/>
    <w:rsid w:val="00C7430C"/>
    <w:rsid w:val="00C85DA1"/>
    <w:rsid w:val="00C9071C"/>
    <w:rsid w:val="00C908FF"/>
    <w:rsid w:val="00C97BD3"/>
    <w:rsid w:val="00CA39EF"/>
    <w:rsid w:val="00CA521F"/>
    <w:rsid w:val="00CA7AE8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156DF"/>
    <w:rsid w:val="00D37E7F"/>
    <w:rsid w:val="00D46211"/>
    <w:rsid w:val="00D47AD7"/>
    <w:rsid w:val="00D51529"/>
    <w:rsid w:val="00D85218"/>
    <w:rsid w:val="00D915B1"/>
    <w:rsid w:val="00DA2896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2CF4"/>
    <w:rsid w:val="00E77C46"/>
    <w:rsid w:val="00E86CE8"/>
    <w:rsid w:val="00E90E82"/>
    <w:rsid w:val="00E91E7E"/>
    <w:rsid w:val="00EA00CB"/>
    <w:rsid w:val="00EA1BAA"/>
    <w:rsid w:val="00EA3FCD"/>
    <w:rsid w:val="00EA42A0"/>
    <w:rsid w:val="00EB6714"/>
    <w:rsid w:val="00EC0A68"/>
    <w:rsid w:val="00EC5006"/>
    <w:rsid w:val="00EC524F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43B49"/>
    <w:rsid w:val="00F5135F"/>
    <w:rsid w:val="00F51F78"/>
    <w:rsid w:val="00F738DC"/>
    <w:rsid w:val="00F86F47"/>
    <w:rsid w:val="00F90B64"/>
    <w:rsid w:val="00FA5056"/>
    <w:rsid w:val="00FB0868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  <w:rsid w:val="6D1917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normaltextrun">
    <w:name w:val="normaltextrun"/>
    <w:basedOn w:val="Standardstycketeckensnitt"/>
    <w:rsid w:val="00BD46A0"/>
  </w:style>
  <w:style w:type="character" w:customStyle="1" w:styleId="eop">
    <w:name w:val="eop"/>
    <w:basedOn w:val="Standardstycketeckensnitt"/>
    <w:rsid w:val="00BD46A0"/>
  </w:style>
  <w:style w:type="character" w:styleId="Kommentarsreferens">
    <w:name w:val="annotation reference"/>
    <w:basedOn w:val="Standardstycketeckensnitt"/>
    <w:uiPriority w:val="99"/>
    <w:semiHidden/>
    <w:unhideWhenUsed/>
    <w:rsid w:val="00BD46A0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BD46A0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BD46A0"/>
  </w:style>
  <w:style w:type="paragraph" w:customStyle="1" w:styleId="paragraph">
    <w:name w:val="paragraph"/>
    <w:basedOn w:val="Normal"/>
    <w:rsid w:val="00BD46A0"/>
    <w:pPr>
      <w:spacing w:before="100" w:beforeAutospacing="1" w:after="100" w:afterAutospacing="1" w:line="240" w:lineRule="auto"/>
      <w:ind w:left="0" w:right="0"/>
    </w:pPr>
  </w:style>
  <w:style w:type="character" w:styleId="Olstomnmnande">
    <w:name w:val="Unresolved Mention"/>
    <w:basedOn w:val="Standardstycketeckensnitt"/>
    <w:uiPriority w:val="99"/>
    <w:semiHidden/>
    <w:unhideWhenUsed/>
    <w:rsid w:val="00905B8E"/>
    <w:rPr>
      <w:color w:val="605E5C"/>
      <w:shd w:val="clear" w:color="auto" w:fill="E1DFDD"/>
    </w:rPr>
  </w:style>
  <w:style w:type="table" w:styleId="Rutntstabell6frgstarkdekorfrg6">
    <w:name w:val="Grid Table 6 Colorful Accent 6"/>
    <w:basedOn w:val="Normaltabell"/>
    <w:uiPriority w:val="51"/>
    <w:rsid w:val="009C26A0"/>
    <w:rPr>
      <w:color w:val="408EAA" w:themeColor="accent6" w:themeShade="BF"/>
    </w:rPr>
    <w:tblPr>
      <w:tblStyleRowBandSize w:val="1"/>
      <w:tblStyleColBandSize w:val="1"/>
      <w:tblBorders>
        <w:top w:val="single" w:sz="4" w:space="0" w:color="A9D0DE" w:themeColor="accent6" w:themeTint="99"/>
        <w:left w:val="single" w:sz="4" w:space="0" w:color="A9D0DE" w:themeColor="accent6" w:themeTint="99"/>
        <w:bottom w:val="single" w:sz="4" w:space="0" w:color="A9D0DE" w:themeColor="accent6" w:themeTint="99"/>
        <w:right w:val="single" w:sz="4" w:space="0" w:color="A9D0DE" w:themeColor="accent6" w:themeTint="99"/>
        <w:insideH w:val="single" w:sz="4" w:space="0" w:color="A9D0DE" w:themeColor="accent6" w:themeTint="99"/>
        <w:insideV w:val="single" w:sz="4" w:space="0" w:color="A9D0DE" w:themeColor="accent6" w:themeTint="99"/>
      </w:tblBorders>
    </w:tblPr>
    <w:tblStylePr w:type="firstRow">
      <w:rPr>
        <w:b/>
        <w:bCs/>
      </w:rPr>
      <w:tblPr/>
      <w:tcPr>
        <w:tcBorders>
          <w:bottom w:val="single" w:sz="12" w:space="0" w:color="A9D0DE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A9D0DE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F4" w:themeFill="accent6" w:themeFillTint="33"/>
      </w:tcPr>
    </w:tblStylePr>
    <w:tblStylePr w:type="band1Horz">
      <w:tblPr/>
      <w:tcPr>
        <w:shd w:val="clear" w:color="auto" w:fill="E2EFF4" w:themeFill="accent6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4.png" Id="rId18" /><Relationship Type="http://schemas.openxmlformats.org/officeDocument/2006/relationships/image" Target="media/image11.png" Id="rId26" /><Relationship Type="http://schemas.openxmlformats.org/officeDocument/2006/relationships/image" Target="media/image6.png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jpeg" Id="rId17" /><Relationship Type="http://schemas.openxmlformats.org/officeDocument/2006/relationships/image" Target="media/image10.jpeg" Id="rId25" /><Relationship Type="http://schemas.openxmlformats.org/officeDocument/2006/relationships/footer" Target="footer3.xml" Id="rId16" /><Relationship Type="http://schemas.openxmlformats.org/officeDocument/2006/relationships/image" Target="media/image5.png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9.png" Id="rId24" /><Relationship Type="http://schemas.openxmlformats.org/officeDocument/2006/relationships/header" Target="header2.xml" Id="rId15" /><Relationship Type="http://schemas.openxmlformats.org/officeDocument/2006/relationships/image" Target="media/image8.png" Id="rId23" /><Relationship Type="http://schemas.openxmlformats.org/officeDocument/2006/relationships/theme" Target="theme/theme1.xml" Id="rId28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nu10193-390712850-29/surrogate/Kontroller%20av%20Discovery%20870%20CZT%20SPECT-CT.pdf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image" Target="media/image7.jpeg" Id="rId22" /><Relationship Type="http://schemas.openxmlformats.org/officeDocument/2006/relationships/fontTable" Target="fontTable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19</TotalTime>
  <Pages>10</Pages>
  <Words>1959</Words>
  <Characters>11588</Characters>
  <Application>Microsoft Office Word</Application>
  <DocSecurity>0</DocSecurity>
  <Lines>96</Lines>
  <Paragraphs>27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13520</CharactersWithSpaces>
  <SharedDoc>false</SharedDoc>
  <HyperlinkBase/>
  <HLinks>
    <vt:vector size="6" baseType="variant">
      <vt:variant>
        <vt:i4>524364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https://mellanarkiv-offentlig.vgregion.se/alfresco/s/archive/stream/public/v1/source/available/sofia/nu10193-390712850-29/surrogate/Kontroller av Discovery 870 CZT SPECT-CT.pdf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Uppstart och nedstängning av SPECT-CT</dc:title>
  <dc:subject/>
  <dc:creator>patrik.jens.johansson@vgregion.se</dc:creator>
  <keywords/>
  <lastModifiedBy>Ulrica Sehlberg</lastModifiedBy>
  <revision>22</revision>
  <lastPrinted>2016-03-31T10:56:00.0000000Z</lastPrinted>
  <dcterms:created xsi:type="dcterms:W3CDTF">2022-05-19T07:51:00.0000000Z</dcterms:created>
  <dcterms:modified xsi:type="dcterms:W3CDTF">2024-06-18T08:12:00.0000000Z</dcterms:modified>
</coreProperties>
</file>