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AF9DC8" w14:textId="77777777" w:rsidR="003217A6" w:rsidRDefault="003217A6" w:rsidP="00233A5B">
      <w:pPr>
        <w:pStyle w:val="Rubrik2"/>
        <w:ind w:left="0"/>
        <w:sectPr w:rsidR="003217A6" w:rsidSect="001540C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211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D44E861" w14:textId="099CD8FB" w:rsidR="003217A6" w:rsidRPr="003F4FA1" w:rsidRDefault="00E01CD5" w:rsidP="00233A5B">
      <w:pPr>
        <w:pStyle w:val="Rubrik1"/>
        <w:ind w:left="0"/>
      </w:pPr>
      <w:bookmarkStart w:id="1" w:name="_Toc256000156"/>
      <w:bookmarkStart w:id="2" w:name="_Toc256000130"/>
      <w:bookmarkStart w:id="3" w:name="_Toc256000104"/>
      <w:bookmarkStart w:id="4" w:name="_Toc256000078"/>
      <w:bookmarkStart w:id="5" w:name="_Toc256000052"/>
      <w:bookmarkStart w:id="6" w:name="_Toc256000026"/>
      <w:bookmarkStart w:id="7" w:name="_Toc256000000"/>
      <w:bookmarkStart w:id="8" w:name="_Toc154051898"/>
      <w:r w:rsidRPr="003F4FA1">
        <w:t>SPECT/CT undersökning på Discovery SPECT/CT</w:t>
      </w:r>
      <w:bookmarkEnd w:id="1"/>
      <w:bookmarkEnd w:id="2"/>
      <w:bookmarkEnd w:id="3"/>
      <w:bookmarkEnd w:id="4"/>
      <w:bookmarkEnd w:id="5"/>
      <w:bookmarkEnd w:id="6"/>
      <w:bookmarkEnd w:id="7"/>
      <w:bookmarkEnd w:id="8"/>
    </w:p>
    <w:p w14:paraId="01EC01E5" w14:textId="77777777" w:rsidR="003217A6" w:rsidRPr="003217A6" w:rsidRDefault="003217A6" w:rsidP="00233A5B">
      <w:pPr>
        <w:pStyle w:val="Rubrik2"/>
        <w:ind w:left="0"/>
      </w:pPr>
      <w:bookmarkStart w:id="9" w:name="_Toc256000158"/>
      <w:bookmarkStart w:id="10" w:name="_Toc256000132"/>
      <w:bookmarkStart w:id="11" w:name="_Toc256000106"/>
      <w:bookmarkStart w:id="12" w:name="_Toc256000080"/>
      <w:bookmarkStart w:id="13" w:name="_Toc256000054"/>
      <w:bookmarkStart w:id="14" w:name="_Toc256000028"/>
      <w:bookmarkStart w:id="15" w:name="_Toc256000002"/>
      <w:bookmarkStart w:id="16" w:name="_Toc65146546"/>
      <w:bookmarkStart w:id="17" w:name="_Toc69108238"/>
      <w:bookmarkStart w:id="18" w:name="_Toc154051961"/>
      <w:bookmarkStart w:id="19" w:name="_Toc501440349"/>
      <w:r w:rsidRPr="003217A6">
        <w:t>Bakgrund</w:t>
      </w:r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r w:rsidRPr="003217A6">
        <w:t xml:space="preserve"> </w:t>
      </w:r>
    </w:p>
    <w:p w14:paraId="561170F4" w14:textId="3E0EAE68" w:rsidR="003217A6" w:rsidRPr="000C2ACE" w:rsidRDefault="003217A6" w:rsidP="00233A5B">
      <w:pPr>
        <w:ind w:left="0"/>
        <w:rPr>
          <w:sz w:val="22"/>
          <w:szCs w:val="22"/>
        </w:rPr>
      </w:pPr>
      <w:r w:rsidRPr="003217A6">
        <w:t>På Nuklearmedicin på NÄL och på Uddevalla sjukhus finns en SPECT/CT-kamera av modell Discovery 870 CZT respektive Discovery 670 Pro. Kameran består av en gammakameradel (SPECT) och en CT-del. Efter SPECT/CT-bildtagning autorekonstrueras CT-bilderna.</w:t>
      </w:r>
      <w:r w:rsidR="000C2ACE" w:rsidRPr="000C2ACE">
        <w:t xml:space="preserve"> </w:t>
      </w:r>
      <w:r w:rsidR="000C2ACE">
        <w:t xml:space="preserve">Även metallartefaktsreduktion </w:t>
      </w:r>
      <w:r w:rsidR="005F0D6A">
        <w:t>används vid behov.</w:t>
      </w:r>
    </w:p>
    <w:p w14:paraId="76272B68" w14:textId="77777777" w:rsidR="003217A6" w:rsidRPr="003217A6" w:rsidRDefault="003217A6" w:rsidP="00233A5B">
      <w:pPr>
        <w:pStyle w:val="Rubrik2"/>
        <w:ind w:left="0"/>
      </w:pPr>
      <w:bookmarkStart w:id="20" w:name="_Toc256000159"/>
      <w:bookmarkStart w:id="21" w:name="_Toc256000133"/>
      <w:bookmarkStart w:id="22" w:name="_Toc256000107"/>
      <w:bookmarkStart w:id="23" w:name="_Toc256000081"/>
      <w:bookmarkStart w:id="24" w:name="_Toc256000055"/>
      <w:bookmarkStart w:id="25" w:name="_Toc256000029"/>
      <w:bookmarkStart w:id="26" w:name="_Toc256000003"/>
      <w:bookmarkStart w:id="27" w:name="_Toc65146547"/>
      <w:bookmarkStart w:id="28" w:name="_Toc69108239"/>
      <w:bookmarkStart w:id="29" w:name="_Toc154051962"/>
      <w:r w:rsidRPr="003217A6">
        <w:t>Syfte</w:t>
      </w:r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r w:rsidRPr="003217A6">
        <w:t xml:space="preserve"> </w:t>
      </w:r>
    </w:p>
    <w:p w14:paraId="57B9271F" w14:textId="0D25146D" w:rsidR="003217A6" w:rsidRDefault="003217A6" w:rsidP="00233A5B">
      <w:pPr>
        <w:ind w:left="0"/>
      </w:pPr>
      <w:r w:rsidRPr="003217A6">
        <w:t xml:space="preserve">Syftet med rutinen är att beskriva hur SPECT/CT-bildtagningen på kamerorna utförs </w:t>
      </w:r>
      <w:r w:rsidR="00AE4A10">
        <w:br/>
      </w:r>
      <w:r w:rsidRPr="003217A6">
        <w:t xml:space="preserve">samt att beskriva hur bilder automatiskt rekonstrueras och skickas. </w:t>
      </w:r>
      <w:r w:rsidR="00082176">
        <w:br/>
      </w:r>
      <w:r w:rsidRPr="003217A6">
        <w:t>Dessutom beskrivs var CT-bilder med metallartefaktsreduktion ska skickas och hur de rekonstrueras.</w:t>
      </w:r>
    </w:p>
    <w:p w14:paraId="32305964" w14:textId="40EDFB81" w:rsidR="00E01CD5" w:rsidRDefault="00E01CD5" w:rsidP="00233A5B">
      <w:pPr>
        <w:pStyle w:val="Rubrik2"/>
        <w:ind w:left="0"/>
      </w:pPr>
      <w:bookmarkStart w:id="30" w:name="_Toc154051963"/>
      <w:r>
        <w:t>Förändringar sedan föregående version</w:t>
      </w:r>
      <w:bookmarkEnd w:id="30"/>
    </w:p>
    <w:p w14:paraId="2F42C4A7" w14:textId="4FAB64BC" w:rsidR="00E01CD5" w:rsidRDefault="000A7A7F" w:rsidP="00AE4A10">
      <w:pPr>
        <w:spacing w:line="276" w:lineRule="auto"/>
        <w:ind w:left="0"/>
      </w:pPr>
      <w:r>
        <w:t>Flytta CT-bilder till CT-kort i Sectra IDS7.</w:t>
      </w:r>
    </w:p>
    <w:p w14:paraId="43903363" w14:textId="47D6E34A" w:rsidR="000A7A7F" w:rsidRDefault="000A7A7F" w:rsidP="00AE4A10">
      <w:pPr>
        <w:spacing w:line="276" w:lineRule="auto"/>
        <w:ind w:left="0"/>
      </w:pPr>
      <w:r>
        <w:t>Metallartefaktsreduktion möjlig på båda sjukhus.</w:t>
      </w:r>
    </w:p>
    <w:p w14:paraId="6837B37E" w14:textId="4F7E009F" w:rsidR="000A7A7F" w:rsidRDefault="000A7A7F" w:rsidP="00AE4A10">
      <w:pPr>
        <w:spacing w:line="276" w:lineRule="auto"/>
        <w:ind w:left="0"/>
      </w:pPr>
      <w:r>
        <w:t>Tillagt när och hur man tar om en scout.</w:t>
      </w:r>
    </w:p>
    <w:p w14:paraId="5B1DE714" w14:textId="1E0E6E7F" w:rsidR="000A7A7F" w:rsidRPr="00E01CD5" w:rsidRDefault="000A7A7F" w:rsidP="00AE4A10">
      <w:pPr>
        <w:spacing w:line="276" w:lineRule="auto"/>
        <w:ind w:left="0"/>
      </w:pPr>
      <w:r>
        <w:t>Förtydligat att alla bilder i serierna ska ha rekonstruerats klart innan de skickas.</w:t>
      </w:r>
    </w:p>
    <w:p w14:paraId="751EB14A" w14:textId="77777777" w:rsidR="003217A6" w:rsidRPr="003217A6" w:rsidRDefault="003217A6" w:rsidP="00233A5B">
      <w:pPr>
        <w:pStyle w:val="Rubrik2"/>
        <w:ind w:left="0"/>
      </w:pPr>
      <w:bookmarkStart w:id="31" w:name="_Toc256000160"/>
      <w:bookmarkStart w:id="32" w:name="_Toc256000134"/>
      <w:bookmarkStart w:id="33" w:name="_Toc256000108"/>
      <w:bookmarkStart w:id="34" w:name="_Toc256000082"/>
      <w:bookmarkStart w:id="35" w:name="_Toc256000056"/>
      <w:bookmarkStart w:id="36" w:name="_Toc256000030"/>
      <w:bookmarkStart w:id="37" w:name="_Toc256000004"/>
      <w:bookmarkStart w:id="38" w:name="_Toc65146548"/>
      <w:bookmarkStart w:id="39" w:name="_Toc69108240"/>
      <w:bookmarkStart w:id="40" w:name="_Toc154051964"/>
      <w:r w:rsidRPr="003217A6">
        <w:t>Ansvar</w:t>
      </w:r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r w:rsidRPr="003217A6">
        <w:t xml:space="preserve"> </w:t>
      </w:r>
    </w:p>
    <w:p w14:paraId="35846CB4" w14:textId="77777777" w:rsidR="003217A6" w:rsidRPr="003217A6" w:rsidRDefault="003217A6" w:rsidP="00233A5B">
      <w:pPr>
        <w:ind w:left="0"/>
      </w:pPr>
      <w:r w:rsidRPr="003217A6">
        <w:t xml:space="preserve">BMA utför undersökningen enligt beskrivningen och ser till att bilderna autorekonstrueras och skickas till PACS. Vid metallartefaktsreduktion skickas ytterligare bilder till aktuell plats. </w:t>
      </w:r>
    </w:p>
    <w:p w14:paraId="344B02F1" w14:textId="77777777" w:rsidR="003217A6" w:rsidRPr="003217A6" w:rsidRDefault="003217A6" w:rsidP="00233A5B">
      <w:pPr>
        <w:spacing w:after="0" w:line="240" w:lineRule="auto"/>
        <w:ind w:left="0" w:right="0"/>
        <w:rPr>
          <w:szCs w:val="20"/>
        </w:rPr>
      </w:pPr>
      <w:r w:rsidRPr="003217A6">
        <w:rPr>
          <w:szCs w:val="20"/>
        </w:rPr>
        <w:br w:type="page"/>
      </w:r>
    </w:p>
    <w:sdt>
      <w:sdtPr>
        <w:rPr>
          <w:rFonts w:ascii="Calibri" w:hAnsi="Calibri" w:cs="Arial"/>
          <w:b/>
          <w:bCs/>
          <w:szCs w:val="26"/>
        </w:rPr>
        <w:id w:val="996546061"/>
        <w:docPartObj>
          <w:docPartGallery w:val="Table of Contents"/>
          <w:docPartUnique/>
        </w:docPartObj>
      </w:sdtPr>
      <w:sdtEndPr>
        <w:rPr>
          <w:rFonts w:ascii="Times New Roman" w:hAnsi="Times New Roman" w:cs="Times New Roman"/>
          <w:szCs w:val="20"/>
        </w:rPr>
      </w:sdtEndPr>
      <w:sdtContent>
        <w:p w14:paraId="66FE6441" w14:textId="4F892476" w:rsidR="00651BEF" w:rsidRDefault="00651BEF" w:rsidP="00233A5B">
          <w:pPr>
            <w:pStyle w:val="Innehll2"/>
            <w:tabs>
              <w:tab w:val="right" w:leader="dot" w:pos="9630"/>
            </w:tabs>
            <w:ind w:left="0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r>
            <w:rPr>
              <w:rFonts w:ascii="Calibri" w:hAnsi="Calibri" w:cs="Calibri"/>
              <w:color w:val="2E74B5"/>
              <w:sz w:val="32"/>
              <w:szCs w:val="36"/>
            </w:rPr>
            <w:fldChar w:fldCharType="begin"/>
          </w:r>
          <w:r>
            <w:rPr>
              <w:rFonts w:ascii="Calibri" w:hAnsi="Calibri" w:cs="Calibri"/>
              <w:color w:val="2E74B5"/>
              <w:sz w:val="32"/>
              <w:szCs w:val="36"/>
            </w:rPr>
            <w:instrText xml:space="preserve"> TOC \o "2-4" \h \z </w:instrText>
          </w:r>
          <w:r>
            <w:rPr>
              <w:rFonts w:ascii="Calibri" w:hAnsi="Calibri" w:cs="Calibri"/>
              <w:color w:val="2E74B5"/>
              <w:sz w:val="32"/>
              <w:szCs w:val="36"/>
            </w:rPr>
            <w:fldChar w:fldCharType="separate"/>
          </w:r>
          <w:hyperlink w:anchor="_Toc154051961" w:history="1">
            <w:r w:rsidRPr="002434CE">
              <w:rPr>
                <w:rStyle w:val="Hyperlnk"/>
                <w:rFonts w:eastAsia="MS Gothic"/>
                <w:noProof/>
              </w:rPr>
              <w:t>Bakgrund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_Toc154051961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FB7E8D"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858FB30" w14:textId="263D74D1" w:rsidR="00651BEF" w:rsidRDefault="00651BEF" w:rsidP="00233A5B">
          <w:pPr>
            <w:pStyle w:val="Innehll2"/>
            <w:tabs>
              <w:tab w:val="right" w:leader="dot" w:pos="9630"/>
            </w:tabs>
            <w:ind w:left="0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54051962" w:history="1">
            <w:r w:rsidRPr="002434CE">
              <w:rPr>
                <w:rStyle w:val="Hyperlnk"/>
                <w:rFonts w:eastAsia="MS Gothic"/>
                <w:noProof/>
              </w:rPr>
              <w:t>Syfte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_Toc154051962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FB7E8D"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8A937A8" w14:textId="6CC16190" w:rsidR="00651BEF" w:rsidRDefault="00651BEF" w:rsidP="00233A5B">
          <w:pPr>
            <w:pStyle w:val="Innehll2"/>
            <w:tabs>
              <w:tab w:val="right" w:leader="dot" w:pos="9630"/>
            </w:tabs>
            <w:ind w:left="0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54051963" w:history="1">
            <w:r w:rsidRPr="002434CE">
              <w:rPr>
                <w:rStyle w:val="Hyperlnk"/>
                <w:rFonts w:eastAsia="MS Gothic"/>
                <w:noProof/>
              </w:rPr>
              <w:t>Förändringar sedan föregående version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_Toc154051963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FB7E8D"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EC8EBFE" w14:textId="68842DC2" w:rsidR="00651BEF" w:rsidRDefault="00651BEF" w:rsidP="00233A5B">
          <w:pPr>
            <w:pStyle w:val="Innehll2"/>
            <w:tabs>
              <w:tab w:val="right" w:leader="dot" w:pos="9630"/>
            </w:tabs>
            <w:ind w:left="0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54051964" w:history="1">
            <w:r w:rsidRPr="002434CE">
              <w:rPr>
                <w:rStyle w:val="Hyperlnk"/>
                <w:rFonts w:eastAsia="MS Gothic"/>
                <w:noProof/>
              </w:rPr>
              <w:t>Ansvar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_Toc154051964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FB7E8D"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D123F72" w14:textId="0B1FC075" w:rsidR="00651BEF" w:rsidRDefault="00651BEF" w:rsidP="00233A5B">
          <w:pPr>
            <w:pStyle w:val="Innehll2"/>
            <w:tabs>
              <w:tab w:val="right" w:leader="dot" w:pos="9630"/>
            </w:tabs>
            <w:ind w:left="0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54051965" w:history="1">
            <w:r w:rsidRPr="002434CE">
              <w:rPr>
                <w:rStyle w:val="Hyperlnk"/>
                <w:rFonts w:eastAsia="MS Gothic"/>
                <w:noProof/>
              </w:rPr>
              <w:t>Inledande SPECT vid SPECT/CT (emission first)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_Toc154051965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FB7E8D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018DFE3" w14:textId="58F41CA5" w:rsidR="00651BEF" w:rsidRDefault="00651BEF" w:rsidP="00233A5B">
          <w:pPr>
            <w:pStyle w:val="Innehll3"/>
            <w:tabs>
              <w:tab w:val="right" w:leader="dot" w:pos="9630"/>
            </w:tabs>
            <w:ind w:left="0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54051966" w:history="1">
            <w:r w:rsidRPr="002434CE">
              <w:rPr>
                <w:rStyle w:val="Hyperlnk"/>
                <w:rFonts w:eastAsia="MS Gothic"/>
                <w:noProof/>
              </w:rPr>
              <w:t>Flera FOV i sammanhängande bildtagning utan SmartConsole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_Toc154051966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FB7E8D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55201D4" w14:textId="5CB37C26" w:rsidR="00651BEF" w:rsidRDefault="00651BEF" w:rsidP="00233A5B">
          <w:pPr>
            <w:pStyle w:val="Innehll3"/>
            <w:tabs>
              <w:tab w:val="right" w:leader="dot" w:pos="9630"/>
            </w:tabs>
            <w:ind w:left="0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54051967" w:history="1">
            <w:r w:rsidRPr="002434CE">
              <w:rPr>
                <w:rStyle w:val="Hyperlnk"/>
                <w:rFonts w:eastAsia="MS Gothic"/>
                <w:noProof/>
              </w:rPr>
              <w:t>Flera FOV i sammanhängande bildtagning med Smartconsole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_Toc154051967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FB7E8D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61CC6F5" w14:textId="4338474D" w:rsidR="00651BEF" w:rsidRDefault="00651BEF" w:rsidP="00233A5B">
          <w:pPr>
            <w:pStyle w:val="Innehll2"/>
            <w:tabs>
              <w:tab w:val="right" w:leader="dot" w:pos="9630"/>
            </w:tabs>
            <w:ind w:left="0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54051968" w:history="1">
            <w:r w:rsidRPr="002434CE">
              <w:rPr>
                <w:rStyle w:val="Hyperlnk"/>
                <w:rFonts w:eastAsia="MS Gothic"/>
                <w:noProof/>
              </w:rPr>
              <w:t>NM-SPECT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_Toc154051968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FB7E8D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9096D8A" w14:textId="483A618C" w:rsidR="00651BEF" w:rsidRDefault="00651BEF" w:rsidP="00233A5B">
          <w:pPr>
            <w:pStyle w:val="Innehll3"/>
            <w:tabs>
              <w:tab w:val="right" w:leader="dot" w:pos="9630"/>
            </w:tabs>
            <w:ind w:left="0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54051969" w:history="1">
            <w:r w:rsidRPr="002434CE">
              <w:rPr>
                <w:rStyle w:val="Hyperlnk"/>
                <w:rFonts w:eastAsia="MS Gothic"/>
                <w:noProof/>
              </w:rPr>
              <w:t>Scout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_Toc154051969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FB7E8D"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9BBF404" w14:textId="21418B40" w:rsidR="00651BEF" w:rsidRDefault="00651BEF" w:rsidP="00233A5B">
          <w:pPr>
            <w:pStyle w:val="Innehll3"/>
            <w:tabs>
              <w:tab w:val="right" w:leader="dot" w:pos="9630"/>
            </w:tabs>
            <w:ind w:left="0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54051970" w:history="1">
            <w:r w:rsidRPr="002434CE">
              <w:rPr>
                <w:rStyle w:val="Hyperlnk"/>
                <w:rFonts w:eastAsia="MS Gothic"/>
                <w:noProof/>
              </w:rPr>
              <w:t>CT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_Toc154051970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FB7E8D"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A8D0FB9" w14:textId="716AE34B" w:rsidR="00651BEF" w:rsidRDefault="00651BEF" w:rsidP="00233A5B">
          <w:pPr>
            <w:pStyle w:val="Innehll2"/>
            <w:tabs>
              <w:tab w:val="right" w:leader="dot" w:pos="9630"/>
            </w:tabs>
            <w:ind w:left="0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54051971" w:history="1">
            <w:r w:rsidRPr="002434CE">
              <w:rPr>
                <w:rStyle w:val="Hyperlnk"/>
                <w:rFonts w:eastAsia="MS Gothic"/>
                <w:noProof/>
              </w:rPr>
              <w:t>Inledande CT vid SPECT/CT (CT-first)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_Toc154051971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FB7E8D"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0A116FB" w14:textId="310DF67F" w:rsidR="00651BEF" w:rsidRDefault="00651BEF" w:rsidP="00233A5B">
          <w:pPr>
            <w:pStyle w:val="Innehll3"/>
            <w:tabs>
              <w:tab w:val="right" w:leader="dot" w:pos="9630"/>
            </w:tabs>
            <w:ind w:left="0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54051972" w:history="1">
            <w:r w:rsidRPr="002434CE">
              <w:rPr>
                <w:rStyle w:val="Hyperlnk"/>
                <w:rFonts w:eastAsia="MS Gothic"/>
                <w:noProof/>
              </w:rPr>
              <w:t>Positionering av patient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_Toc154051972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FB7E8D"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EFB6ECD" w14:textId="007F79DD" w:rsidR="00651BEF" w:rsidRDefault="00651BEF" w:rsidP="00233A5B">
          <w:pPr>
            <w:pStyle w:val="Innehll3"/>
            <w:tabs>
              <w:tab w:val="right" w:leader="dot" w:pos="9630"/>
            </w:tabs>
            <w:ind w:left="0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54051973" w:history="1">
            <w:r w:rsidRPr="002434CE">
              <w:rPr>
                <w:rStyle w:val="Hyperlnk"/>
                <w:rFonts w:eastAsia="MS Gothic"/>
                <w:noProof/>
              </w:rPr>
              <w:t>Scout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_Toc154051973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FB7E8D"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ED6A395" w14:textId="2DF873DF" w:rsidR="00651BEF" w:rsidRDefault="00651BEF" w:rsidP="00233A5B">
          <w:pPr>
            <w:pStyle w:val="Innehll3"/>
            <w:tabs>
              <w:tab w:val="right" w:leader="dot" w:pos="9630"/>
            </w:tabs>
            <w:ind w:left="0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54051974" w:history="1">
            <w:r w:rsidRPr="002434CE">
              <w:rPr>
                <w:rStyle w:val="Hyperlnk"/>
                <w:rFonts w:eastAsia="MS Gothic"/>
                <w:noProof/>
              </w:rPr>
              <w:t>CT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_Toc154051974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FB7E8D"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B4E87A9" w14:textId="6CD1702A" w:rsidR="00651BEF" w:rsidRDefault="00651BEF" w:rsidP="00233A5B">
          <w:pPr>
            <w:pStyle w:val="Innehll3"/>
            <w:tabs>
              <w:tab w:val="right" w:leader="dot" w:pos="9630"/>
            </w:tabs>
            <w:ind w:left="0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54051975" w:history="1">
            <w:r w:rsidRPr="002434CE">
              <w:rPr>
                <w:rStyle w:val="Hyperlnk"/>
                <w:rFonts w:eastAsia="MS Gothic"/>
                <w:noProof/>
              </w:rPr>
              <w:t>NM-SPECT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_Toc154051975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FB7E8D"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EB73409" w14:textId="67CAF5C1" w:rsidR="00651BEF" w:rsidRDefault="00651BEF" w:rsidP="00233A5B">
          <w:pPr>
            <w:pStyle w:val="Innehll2"/>
            <w:tabs>
              <w:tab w:val="right" w:leader="dot" w:pos="9630"/>
            </w:tabs>
            <w:ind w:left="0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54051976" w:history="1">
            <w:r w:rsidRPr="002434CE">
              <w:rPr>
                <w:rStyle w:val="Hyperlnk"/>
                <w:rFonts w:eastAsia="MS Gothic"/>
                <w:noProof/>
              </w:rPr>
              <w:t>Tips &amp; trix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_Toc154051976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FB7E8D"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5542EB6" w14:textId="0B2B9B62" w:rsidR="00651BEF" w:rsidRDefault="00651BEF" w:rsidP="00233A5B">
          <w:pPr>
            <w:pStyle w:val="Innehll3"/>
            <w:tabs>
              <w:tab w:val="right" w:leader="dot" w:pos="9630"/>
            </w:tabs>
            <w:ind w:left="0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54051977" w:history="1">
            <w:r w:rsidRPr="002434CE">
              <w:rPr>
                <w:rStyle w:val="Hyperlnk"/>
                <w:rFonts w:eastAsia="MS Gothic"/>
                <w:noProof/>
              </w:rPr>
              <w:t>Ofrivilligt tryck på landmark på CT:n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_Toc154051977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FB7E8D"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990D61B" w14:textId="29C709DD" w:rsidR="00651BEF" w:rsidRDefault="00651BEF" w:rsidP="00233A5B">
          <w:pPr>
            <w:pStyle w:val="Innehll3"/>
            <w:tabs>
              <w:tab w:val="right" w:leader="dot" w:pos="9630"/>
            </w:tabs>
            <w:ind w:left="0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54051978" w:history="1">
            <w:r w:rsidRPr="002434CE">
              <w:rPr>
                <w:rStyle w:val="Hyperlnk"/>
                <w:rFonts w:eastAsia="MS Gothic"/>
                <w:noProof/>
              </w:rPr>
              <w:t>Nedstängning av CT-protokoll innan scan är utfört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_Toc154051978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FB7E8D"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472A96A" w14:textId="34F72783" w:rsidR="00651BEF" w:rsidRDefault="00651BEF" w:rsidP="00233A5B">
          <w:pPr>
            <w:pStyle w:val="Innehll2"/>
            <w:tabs>
              <w:tab w:val="right" w:leader="dot" w:pos="9630"/>
            </w:tabs>
            <w:ind w:left="0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54051979" w:history="1">
            <w:r w:rsidRPr="002434CE">
              <w:rPr>
                <w:rStyle w:val="Hyperlnk"/>
                <w:rFonts w:eastAsia="MS Gothic"/>
                <w:noProof/>
              </w:rPr>
              <w:t>Rekonstruktion, överföring av bilder &amp; metallartefaktsreduktion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_Toc154051979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FB7E8D"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DDA3F04" w14:textId="48410DD0" w:rsidR="00651BEF" w:rsidRDefault="00651BEF" w:rsidP="00233A5B">
          <w:pPr>
            <w:pStyle w:val="Innehll3"/>
            <w:tabs>
              <w:tab w:val="right" w:leader="dot" w:pos="9630"/>
            </w:tabs>
            <w:ind w:left="0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54051980" w:history="1">
            <w:r w:rsidRPr="002434CE">
              <w:rPr>
                <w:rStyle w:val="Hyperlnk"/>
                <w:rFonts w:eastAsia="MS Gothic"/>
                <w:noProof/>
              </w:rPr>
              <w:t>Rekonstruktion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_Toc154051980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FB7E8D"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8B071DD" w14:textId="7799BC41" w:rsidR="00651BEF" w:rsidRDefault="00651BEF" w:rsidP="00233A5B">
          <w:pPr>
            <w:pStyle w:val="Innehll2"/>
            <w:tabs>
              <w:tab w:val="right" w:leader="dot" w:pos="9630"/>
            </w:tabs>
            <w:ind w:left="0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54051981" w:history="1">
            <w:r w:rsidRPr="002434CE">
              <w:rPr>
                <w:rStyle w:val="Hyperlnk"/>
                <w:rFonts w:eastAsia="MS Gothic"/>
                <w:noProof/>
              </w:rPr>
              <w:t>Överföring av CT till PACS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_Toc154051981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FB7E8D"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40D1D66" w14:textId="3C3BE5D6" w:rsidR="00651BEF" w:rsidRDefault="00651BEF" w:rsidP="00233A5B">
          <w:pPr>
            <w:pStyle w:val="Innehll3"/>
            <w:tabs>
              <w:tab w:val="right" w:leader="dot" w:pos="9630"/>
            </w:tabs>
            <w:ind w:left="0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54051982" w:history="1">
            <w:r w:rsidRPr="002434CE">
              <w:rPr>
                <w:rStyle w:val="Hyperlnk"/>
                <w:rFonts w:eastAsia="MS Gothic"/>
                <w:noProof/>
              </w:rPr>
              <w:t>Rekonstruktion av MAR-bilder i SmartConsole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_Toc154051982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FB7E8D"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62DC466" w14:textId="7C19224A" w:rsidR="00651BEF" w:rsidRDefault="00651BEF" w:rsidP="00233A5B">
          <w:pPr>
            <w:pStyle w:val="Innehll3"/>
            <w:tabs>
              <w:tab w:val="right" w:leader="dot" w:pos="9630"/>
            </w:tabs>
            <w:ind w:left="0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54051983" w:history="1">
            <w:r w:rsidRPr="002434CE">
              <w:rPr>
                <w:rStyle w:val="Hyperlnk"/>
                <w:rFonts w:eastAsia="MS Gothic"/>
                <w:noProof/>
              </w:rPr>
              <w:t>Rekonstruktion av MAR-bilderna i Xeleris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_Toc154051983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FB7E8D"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857A8FA" w14:textId="74D43792" w:rsidR="003217A6" w:rsidRPr="003217A6" w:rsidRDefault="00651BEF" w:rsidP="00233A5B">
          <w:pPr>
            <w:pStyle w:val="Innehll1"/>
            <w:ind w:left="0"/>
            <w:rPr>
              <w:rFonts w:ascii="Calibri" w:hAnsi="Calibri" w:cs="Calibri"/>
              <w:b/>
              <w:bCs/>
              <w:szCs w:val="20"/>
            </w:rPr>
          </w:pPr>
          <w:r>
            <w:rPr>
              <w:rFonts w:ascii="Calibri" w:hAnsi="Calibri" w:cs="Calibri"/>
              <w:color w:val="2E74B5"/>
              <w:sz w:val="32"/>
              <w:szCs w:val="36"/>
            </w:rPr>
            <w:fldChar w:fldCharType="end"/>
          </w:r>
        </w:p>
      </w:sdtContent>
    </w:sdt>
    <w:p w14:paraId="35FA54FD" w14:textId="77777777" w:rsidR="003217A6" w:rsidRPr="003217A6" w:rsidRDefault="003217A6" w:rsidP="00233A5B">
      <w:pPr>
        <w:spacing w:after="0" w:line="240" w:lineRule="auto"/>
        <w:ind w:left="0" w:right="0"/>
        <w:rPr>
          <w:rFonts w:ascii="Calibri" w:hAnsi="Calibri" w:cs="Arial"/>
          <w:b/>
          <w:bCs/>
          <w:iCs/>
          <w:sz w:val="28"/>
          <w:szCs w:val="28"/>
        </w:rPr>
      </w:pPr>
      <w:r w:rsidRPr="003217A6">
        <w:rPr>
          <w:rFonts w:ascii="Calibri" w:hAnsi="Calibri" w:cs="Arial"/>
          <w:b/>
          <w:bCs/>
          <w:iCs/>
          <w:sz w:val="28"/>
          <w:szCs w:val="28"/>
        </w:rPr>
        <w:br w:type="page"/>
      </w:r>
    </w:p>
    <w:p w14:paraId="5F9B4367" w14:textId="77777777" w:rsidR="003217A6" w:rsidRPr="003217A6" w:rsidRDefault="003217A6" w:rsidP="00233A5B">
      <w:pPr>
        <w:pStyle w:val="Rubrik2"/>
        <w:ind w:left="0"/>
      </w:pPr>
      <w:bookmarkStart w:id="41" w:name="_Toc256000161"/>
      <w:bookmarkStart w:id="42" w:name="_Toc256000135"/>
      <w:bookmarkStart w:id="43" w:name="_Toc256000109"/>
      <w:bookmarkStart w:id="44" w:name="_Toc256000083"/>
      <w:bookmarkStart w:id="45" w:name="_Toc256000057"/>
      <w:bookmarkStart w:id="46" w:name="_Toc256000031"/>
      <w:bookmarkStart w:id="47" w:name="_Toc256000005"/>
      <w:bookmarkStart w:id="48" w:name="_Toc65146549"/>
      <w:bookmarkStart w:id="49" w:name="_Toc69108241"/>
      <w:bookmarkStart w:id="50" w:name="_Toc154051965"/>
      <w:r w:rsidRPr="003217A6">
        <w:lastRenderedPageBreak/>
        <w:t>Inledande SPECT vid SPECT/CT (emission first)</w:t>
      </w:r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</w:p>
    <w:p w14:paraId="6275A9EC" w14:textId="374890FE" w:rsidR="003217A6" w:rsidRPr="003217A6" w:rsidRDefault="003217A6" w:rsidP="00233A5B">
      <w:pPr>
        <w:pStyle w:val="Rubrik3"/>
        <w:ind w:left="0"/>
      </w:pPr>
      <w:bookmarkStart w:id="51" w:name="_Toc256000162"/>
      <w:bookmarkStart w:id="52" w:name="_Toc256000136"/>
      <w:bookmarkStart w:id="53" w:name="_Toc256000110"/>
      <w:bookmarkStart w:id="54" w:name="_Toc256000084"/>
      <w:bookmarkStart w:id="55" w:name="_Toc256000058"/>
      <w:bookmarkStart w:id="56" w:name="_Toc256000032"/>
      <w:bookmarkStart w:id="57" w:name="_Toc256000006"/>
      <w:bookmarkStart w:id="58" w:name="_Toc65146550"/>
      <w:bookmarkStart w:id="59" w:name="_Toc69108242"/>
      <w:bookmarkStart w:id="60" w:name="_Toc154051966"/>
      <w:r w:rsidRPr="003217A6">
        <w:t xml:space="preserve">Flera FOV i sammanhängande bildtagning </w:t>
      </w:r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r w:rsidR="00714C8C">
        <w:t>utan SmartConsole</w:t>
      </w:r>
      <w:bookmarkEnd w:id="60"/>
    </w:p>
    <w:p w14:paraId="5704A4F7" w14:textId="21BEDABA" w:rsidR="003217A6" w:rsidRPr="003217A6" w:rsidRDefault="003217A6" w:rsidP="00233A5B">
      <w:pPr>
        <w:pStyle w:val="Punktlista"/>
        <w:ind w:left="284" w:hanging="284"/>
        <w:rPr>
          <w:szCs w:val="28"/>
        </w:rPr>
      </w:pPr>
      <w:r w:rsidRPr="003217A6">
        <w:t xml:space="preserve">För att ändra antalet field of views (FOVs) tryck på </w:t>
      </w:r>
      <w:r w:rsidRPr="003217A6">
        <w:rPr>
          <w:i/>
          <w:iCs/>
        </w:rPr>
        <w:t>Tomo</w:t>
      </w:r>
      <w:r w:rsidRPr="003217A6">
        <w:t xml:space="preserve"> </w:t>
      </w:r>
      <w:r w:rsidRPr="003217A6">
        <w:rPr>
          <w:i/>
        </w:rPr>
        <w:t xml:space="preserve">Location parameters </w:t>
      </w:r>
      <w:r w:rsidR="000B7DA9">
        <w:rPr>
          <w:i/>
        </w:rPr>
        <w:br/>
      </w:r>
      <w:r w:rsidRPr="003217A6">
        <w:t>och sedan</w:t>
      </w:r>
      <w:r w:rsidRPr="003217A6">
        <w:rPr>
          <w:i/>
        </w:rPr>
        <w:t xml:space="preserve"> FOV settings.</w:t>
      </w:r>
    </w:p>
    <w:p w14:paraId="68397696" w14:textId="77777777" w:rsidR="003217A6" w:rsidRPr="003217A6" w:rsidRDefault="003217A6" w:rsidP="00233A5B">
      <w:pPr>
        <w:pStyle w:val="Punktlista"/>
        <w:ind w:left="284" w:hanging="284"/>
        <w:rPr>
          <w:szCs w:val="28"/>
        </w:rPr>
      </w:pPr>
      <w:r w:rsidRPr="003217A6">
        <w:t xml:space="preserve">Välj önskat antal SPECT-fält i </w:t>
      </w:r>
      <w:r w:rsidRPr="003217A6">
        <w:rPr>
          <w:i/>
        </w:rPr>
        <w:t>Number of FOVs</w:t>
      </w:r>
      <w:r w:rsidRPr="003217A6">
        <w:t>.</w:t>
      </w:r>
    </w:p>
    <w:p w14:paraId="7F87570B" w14:textId="77777777" w:rsidR="003217A6" w:rsidRPr="003217A6" w:rsidRDefault="003217A6" w:rsidP="00233A5B">
      <w:pPr>
        <w:pStyle w:val="Punktlista"/>
        <w:ind w:left="284" w:hanging="284"/>
        <w:rPr>
          <w:szCs w:val="28"/>
        </w:rPr>
      </w:pPr>
      <w:r w:rsidRPr="003217A6">
        <w:t xml:space="preserve">För att byta ordning på bildtagningarna klicka </w:t>
      </w:r>
      <w:r w:rsidRPr="003217A6">
        <w:rPr>
          <w:i/>
        </w:rPr>
        <w:t>Table in</w:t>
      </w:r>
      <w:r w:rsidRPr="003217A6">
        <w:t xml:space="preserve"> respektive </w:t>
      </w:r>
      <w:r w:rsidRPr="003217A6">
        <w:rPr>
          <w:i/>
        </w:rPr>
        <w:t>Table out</w:t>
      </w:r>
      <w:r w:rsidRPr="003217A6">
        <w:t xml:space="preserve"> position.</w:t>
      </w:r>
    </w:p>
    <w:p w14:paraId="0623392F" w14:textId="77777777" w:rsidR="003217A6" w:rsidRPr="003217A6" w:rsidRDefault="003217A6" w:rsidP="00233A5B">
      <w:pPr>
        <w:pStyle w:val="Punktlista"/>
        <w:ind w:left="284" w:hanging="284"/>
        <w:rPr>
          <w:szCs w:val="28"/>
        </w:rPr>
      </w:pPr>
      <w:r w:rsidRPr="003217A6">
        <w:t xml:space="preserve">Om CT också ska köras bocka i rutan </w:t>
      </w:r>
      <w:r w:rsidRPr="003217A6">
        <w:rPr>
          <w:i/>
        </w:rPr>
        <w:t>Aquire CT.</w:t>
      </w:r>
    </w:p>
    <w:p w14:paraId="1055810A" w14:textId="4364B48D" w:rsidR="003217A6" w:rsidRPr="003217A6" w:rsidRDefault="003217A6" w:rsidP="00233A5B">
      <w:pPr>
        <w:pStyle w:val="Rubrik3"/>
        <w:ind w:left="0"/>
      </w:pPr>
      <w:bookmarkStart w:id="61" w:name="_Toc256000163"/>
      <w:bookmarkStart w:id="62" w:name="_Toc256000137"/>
      <w:bookmarkStart w:id="63" w:name="_Toc256000111"/>
      <w:bookmarkStart w:id="64" w:name="_Toc256000085"/>
      <w:bookmarkStart w:id="65" w:name="_Toc256000059"/>
      <w:bookmarkStart w:id="66" w:name="_Toc256000033"/>
      <w:bookmarkStart w:id="67" w:name="_Toc256000007"/>
      <w:bookmarkStart w:id="68" w:name="_Toc69108243"/>
      <w:bookmarkStart w:id="69" w:name="_Toc154051967"/>
      <w:r w:rsidRPr="003217A6">
        <w:t xml:space="preserve">Flera FOV i sammanhängande bildtagning </w:t>
      </w:r>
      <w:bookmarkEnd w:id="61"/>
      <w:bookmarkEnd w:id="62"/>
      <w:bookmarkEnd w:id="63"/>
      <w:bookmarkEnd w:id="64"/>
      <w:bookmarkEnd w:id="65"/>
      <w:bookmarkEnd w:id="66"/>
      <w:bookmarkEnd w:id="67"/>
      <w:bookmarkEnd w:id="68"/>
      <w:r w:rsidR="007F04C2">
        <w:t>med Smartconsole</w:t>
      </w:r>
      <w:bookmarkEnd w:id="69"/>
    </w:p>
    <w:p w14:paraId="3B44229E" w14:textId="77777777" w:rsidR="003217A6" w:rsidRPr="003217A6" w:rsidRDefault="003217A6" w:rsidP="00233A5B">
      <w:pPr>
        <w:pStyle w:val="Punktlista"/>
        <w:ind w:left="284" w:hanging="284"/>
      </w:pPr>
      <w:r w:rsidRPr="003217A6">
        <w:t xml:space="preserve">Gå till SmartConsole och öppna aktuell patient. </w:t>
      </w:r>
    </w:p>
    <w:p w14:paraId="3FF0D3E7" w14:textId="411CD0BF" w:rsidR="003217A6" w:rsidRPr="003217A6" w:rsidRDefault="003217A6" w:rsidP="00233A5B">
      <w:pPr>
        <w:pStyle w:val="Punktlista"/>
        <w:ind w:left="284" w:hanging="284"/>
      </w:pPr>
      <w:r w:rsidRPr="003217A6">
        <w:t>Lås upp SPECT-CT evo läng</w:t>
      </w:r>
      <w:r w:rsidR="0009278F">
        <w:t>s</w:t>
      </w:r>
      <w:r w:rsidRPr="003217A6">
        <w:t xml:space="preserve">t till höger på skärmen. </w:t>
      </w:r>
    </w:p>
    <w:p w14:paraId="14FE09DB" w14:textId="77777777" w:rsidR="003217A6" w:rsidRPr="003217A6" w:rsidRDefault="003217A6" w:rsidP="00233A5B">
      <w:pPr>
        <w:pStyle w:val="Punktlista"/>
        <w:ind w:left="284" w:hanging="284"/>
      </w:pPr>
      <w:r w:rsidRPr="003217A6">
        <w:t>Flytta markören för scanområdet till önskat område.</w:t>
      </w:r>
    </w:p>
    <w:p w14:paraId="70CCCE3A" w14:textId="77777777" w:rsidR="003217A6" w:rsidRPr="003217A6" w:rsidRDefault="003217A6" w:rsidP="00233A5B">
      <w:pPr>
        <w:pStyle w:val="Punktlista"/>
        <w:ind w:left="284" w:hanging="284"/>
      </w:pPr>
      <w:r w:rsidRPr="003217A6">
        <w:t xml:space="preserve">Behövs ett större område klicka på +. </w:t>
      </w:r>
    </w:p>
    <w:p w14:paraId="7C1085B2" w14:textId="77777777" w:rsidR="003217A6" w:rsidRPr="003217A6" w:rsidRDefault="003217A6" w:rsidP="00233A5B">
      <w:pPr>
        <w:pStyle w:val="Punktlista"/>
        <w:ind w:left="284" w:hanging="284"/>
      </w:pPr>
      <w:r w:rsidRPr="003217A6">
        <w:t xml:space="preserve">Klicka </w:t>
      </w:r>
      <w:r w:rsidRPr="003217A6">
        <w:rPr>
          <w:i/>
          <w:iCs/>
        </w:rPr>
        <w:t>Apply Ranges</w:t>
      </w:r>
      <w:r w:rsidRPr="003217A6">
        <w:t xml:space="preserve"> två gånger efter varandra. </w:t>
      </w:r>
    </w:p>
    <w:p w14:paraId="20E5FCF8" w14:textId="3D8B7B56" w:rsidR="003217A6" w:rsidRPr="005A6674" w:rsidRDefault="003217A6" w:rsidP="00233A5B">
      <w:pPr>
        <w:pStyle w:val="Rubrik2"/>
        <w:ind w:left="0"/>
      </w:pPr>
      <w:bookmarkStart w:id="70" w:name="_Toc256000164"/>
      <w:bookmarkStart w:id="71" w:name="_Toc256000138"/>
      <w:bookmarkStart w:id="72" w:name="_Toc256000112"/>
      <w:bookmarkStart w:id="73" w:name="_Toc256000086"/>
      <w:bookmarkStart w:id="74" w:name="_Toc256000060"/>
      <w:bookmarkStart w:id="75" w:name="_Toc256000034"/>
      <w:bookmarkStart w:id="76" w:name="_Toc256000008"/>
      <w:bookmarkStart w:id="77" w:name="_Toc65146551"/>
      <w:bookmarkStart w:id="78" w:name="_Toc69108244"/>
      <w:bookmarkStart w:id="79" w:name="_Toc154051968"/>
      <w:r w:rsidRPr="005A6674">
        <w:t>NM</w:t>
      </w:r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r w:rsidR="006E31A5" w:rsidRPr="005A6674">
        <w:t>-SPE</w:t>
      </w:r>
      <w:r w:rsidR="0009278F" w:rsidRPr="005A6674">
        <w:t>C</w:t>
      </w:r>
      <w:r w:rsidR="006E31A5" w:rsidRPr="005A6674">
        <w:t>T</w:t>
      </w:r>
      <w:bookmarkEnd w:id="79"/>
    </w:p>
    <w:p w14:paraId="322680F3" w14:textId="77777777" w:rsidR="003217A6" w:rsidRPr="003217A6" w:rsidRDefault="003217A6" w:rsidP="00233A5B">
      <w:pPr>
        <w:pStyle w:val="Punktlista"/>
        <w:ind w:left="284" w:hanging="284"/>
      </w:pPr>
      <w:r w:rsidRPr="003217A6">
        <w:t xml:space="preserve">Se till att aktuell kroppsdel inte ligger högre än 160 cm på britsen. </w:t>
      </w:r>
    </w:p>
    <w:p w14:paraId="0A2DAF5D" w14:textId="77777777" w:rsidR="003217A6" w:rsidRPr="003217A6" w:rsidRDefault="003217A6" w:rsidP="00233A5B">
      <w:pPr>
        <w:pStyle w:val="Punktlista"/>
        <w:ind w:left="284" w:hanging="284"/>
        <w:rPr>
          <w:iCs/>
        </w:rPr>
      </w:pPr>
      <w:r w:rsidRPr="003217A6">
        <w:t xml:space="preserve">Se till att rutan </w:t>
      </w:r>
      <w:r w:rsidRPr="003217A6">
        <w:rPr>
          <w:i/>
        </w:rPr>
        <w:t>Emission first</w:t>
      </w:r>
      <w:r w:rsidRPr="003217A6">
        <w:rPr>
          <w:iCs/>
        </w:rPr>
        <w:t xml:space="preserve"> är i bockad.</w:t>
      </w:r>
    </w:p>
    <w:p w14:paraId="15AD4865" w14:textId="77777777" w:rsidR="003217A6" w:rsidRPr="003217A6" w:rsidRDefault="003217A6" w:rsidP="00233A5B">
      <w:pPr>
        <w:pStyle w:val="Punktlista"/>
        <w:ind w:left="284" w:hanging="284"/>
      </w:pPr>
      <w:r w:rsidRPr="003217A6">
        <w:t>Tryck</w:t>
      </w:r>
      <w:r w:rsidRPr="003217A6">
        <w:rPr>
          <w:i/>
        </w:rPr>
        <w:t xml:space="preserve"> Apply.</w:t>
      </w:r>
    </w:p>
    <w:p w14:paraId="33BF1AB7" w14:textId="77777777" w:rsidR="003217A6" w:rsidRPr="003217A6" w:rsidRDefault="003217A6" w:rsidP="00233A5B">
      <w:pPr>
        <w:pStyle w:val="Punktlista"/>
        <w:ind w:left="284" w:hanging="284"/>
      </w:pPr>
      <w:r w:rsidRPr="003217A6">
        <w:t>Tryck på britsens linjal ungefär på mitten av önskat FOV.</w:t>
      </w:r>
    </w:p>
    <w:p w14:paraId="4570B805" w14:textId="77777777" w:rsidR="003217A6" w:rsidRPr="003217A6" w:rsidRDefault="003217A6" w:rsidP="00233A5B">
      <w:pPr>
        <w:pStyle w:val="Punktlista"/>
        <w:ind w:left="284" w:hanging="284"/>
      </w:pPr>
      <w:r w:rsidRPr="003217A6">
        <w:t xml:space="preserve">Tryck </w:t>
      </w:r>
      <w:r w:rsidRPr="003217A6">
        <w:rPr>
          <w:i/>
          <w:iCs/>
        </w:rPr>
        <w:t>SET</w:t>
      </w:r>
      <w:r w:rsidRPr="003217A6">
        <w:t xml:space="preserve"> på handkontrollen.</w:t>
      </w:r>
    </w:p>
    <w:p w14:paraId="105073FB" w14:textId="77777777" w:rsidR="003217A6" w:rsidRPr="003217A6" w:rsidRDefault="003217A6" w:rsidP="00233A5B">
      <w:pPr>
        <w:pStyle w:val="Punktlista"/>
        <w:ind w:left="284" w:hanging="284"/>
      </w:pPr>
      <w:r w:rsidRPr="003217A6">
        <w:t>Justera vid behov britsläget med IN respektive OUT.</w:t>
      </w:r>
    </w:p>
    <w:p w14:paraId="797E27B1" w14:textId="77777777" w:rsidR="003217A6" w:rsidRPr="003217A6" w:rsidRDefault="003217A6" w:rsidP="00233A5B">
      <w:pPr>
        <w:pStyle w:val="Punktlista"/>
        <w:ind w:left="284" w:hanging="284"/>
      </w:pPr>
      <w:r w:rsidRPr="003217A6">
        <w:t xml:space="preserve">Tryck </w:t>
      </w:r>
      <w:r w:rsidRPr="003217A6">
        <w:rPr>
          <w:i/>
          <w:iCs/>
        </w:rPr>
        <w:t>GO</w:t>
      </w:r>
      <w:r w:rsidRPr="003217A6">
        <w:t xml:space="preserve"> på handkontrollen för att starta SPECT-insamlingen.</w:t>
      </w:r>
    </w:p>
    <w:p w14:paraId="77C5A463" w14:textId="7112BE96" w:rsidR="003217A6" w:rsidRPr="003217A6" w:rsidRDefault="003217A6" w:rsidP="00233A5B">
      <w:pPr>
        <w:pStyle w:val="Punktlista"/>
        <w:ind w:left="284" w:hanging="284"/>
      </w:pPr>
      <w:r w:rsidRPr="003217A6">
        <w:t xml:space="preserve">Direkt efter avslutad NM-bild tryck </w:t>
      </w:r>
      <w:r w:rsidRPr="003217A6">
        <w:rPr>
          <w:i/>
          <w:iCs/>
        </w:rPr>
        <w:t>GO</w:t>
      </w:r>
      <w:r w:rsidRPr="003217A6">
        <w:t xml:space="preserve"> på handkontrollen. Kameran växlar </w:t>
      </w:r>
      <w:r w:rsidR="003F0500">
        <w:br/>
      </w:r>
      <w:r w:rsidRPr="003217A6">
        <w:t>över till CT:n och britsen körs in i CT-gantryt. Övervaka patienten noga vid brits</w:t>
      </w:r>
      <w:r w:rsidR="003F0500">
        <w:t>-</w:t>
      </w:r>
      <w:r w:rsidRPr="003217A6">
        <w:t>förflyttningen så att ingen kroppsdel slår i gantryt.</w:t>
      </w:r>
    </w:p>
    <w:p w14:paraId="74406A2A" w14:textId="77777777" w:rsidR="003217A6" w:rsidRPr="003217A6" w:rsidRDefault="003217A6" w:rsidP="00233A5B">
      <w:pPr>
        <w:pStyle w:val="Punktlista"/>
        <w:ind w:left="284" w:hanging="284"/>
      </w:pPr>
      <w:r w:rsidRPr="003217A6">
        <w:t xml:space="preserve">Justera så att patienten ligger i rätt höjd med hjälp av positioneringslaser. </w:t>
      </w:r>
    </w:p>
    <w:p w14:paraId="6635C55E" w14:textId="7FB1E26F" w:rsidR="003217A6" w:rsidRPr="003217A6" w:rsidRDefault="003217A6" w:rsidP="00233A5B">
      <w:pPr>
        <w:pStyle w:val="Punktlista"/>
        <w:numPr>
          <w:ilvl w:val="0"/>
          <w:numId w:val="0"/>
        </w:numPr>
        <w:ind w:left="284"/>
      </w:pPr>
      <w:r w:rsidRPr="003217A6">
        <w:rPr>
          <w:b/>
          <w:bCs/>
        </w:rPr>
        <w:t>OBS!</w:t>
      </w:r>
      <w:r w:rsidRPr="003217A6">
        <w:t xml:space="preserve"> Tryck </w:t>
      </w:r>
      <w:r w:rsidRPr="003217A6">
        <w:rPr>
          <w:b/>
          <w:bCs/>
        </w:rPr>
        <w:t>inte</w:t>
      </w:r>
      <w:r w:rsidRPr="003217A6">
        <w:t xml:space="preserve"> på Landmark för då försvinner din positionsinställning som du </w:t>
      </w:r>
      <w:r w:rsidR="00E41CA8">
        <w:br/>
      </w:r>
      <w:r w:rsidRPr="003217A6">
        <w:t xml:space="preserve">gjort på britsens linjal. Om du råkat göra detta se </w:t>
      </w:r>
      <w:r w:rsidRPr="003217A6">
        <w:rPr>
          <w:b/>
          <w:bCs/>
        </w:rPr>
        <w:t>Tips &amp; trix</w:t>
      </w:r>
      <w:r w:rsidRPr="003217A6">
        <w:t>.</w:t>
      </w:r>
    </w:p>
    <w:p w14:paraId="37E18795" w14:textId="77777777" w:rsidR="003217A6" w:rsidRPr="003217A6" w:rsidRDefault="003217A6" w:rsidP="00233A5B">
      <w:pPr>
        <w:spacing w:after="0" w:line="240" w:lineRule="auto"/>
        <w:ind w:left="0" w:right="0"/>
        <w:rPr>
          <w:rFonts w:ascii="Calibri" w:hAnsi="Calibri" w:cs="Arial"/>
          <w:b/>
          <w:bCs/>
          <w:szCs w:val="26"/>
        </w:rPr>
      </w:pPr>
      <w:bookmarkStart w:id="80" w:name="_Toc65146552"/>
      <w:bookmarkStart w:id="81" w:name="_Toc69108245"/>
      <w:r w:rsidRPr="003217A6">
        <w:rPr>
          <w:rFonts w:ascii="Calibri" w:hAnsi="Calibri" w:cs="Arial"/>
          <w:b/>
          <w:bCs/>
          <w:szCs w:val="26"/>
        </w:rPr>
        <w:br w:type="page"/>
      </w:r>
    </w:p>
    <w:p w14:paraId="621B3033" w14:textId="77777777" w:rsidR="003217A6" w:rsidRPr="003217A6" w:rsidRDefault="003217A6" w:rsidP="00233A5B">
      <w:pPr>
        <w:pStyle w:val="Rubrik3"/>
        <w:ind w:left="0"/>
      </w:pPr>
      <w:bookmarkStart w:id="82" w:name="_Toc256000165"/>
      <w:bookmarkStart w:id="83" w:name="_Toc256000139"/>
      <w:bookmarkStart w:id="84" w:name="_Toc256000113"/>
      <w:bookmarkStart w:id="85" w:name="_Toc256000087"/>
      <w:bookmarkStart w:id="86" w:name="_Toc256000061"/>
      <w:bookmarkStart w:id="87" w:name="_Toc256000035"/>
      <w:bookmarkStart w:id="88" w:name="_Toc256000009"/>
      <w:bookmarkStart w:id="89" w:name="_Toc154051969"/>
      <w:r w:rsidRPr="003217A6">
        <w:lastRenderedPageBreak/>
        <w:t>Scout</w:t>
      </w:r>
      <w:bookmarkEnd w:id="80"/>
      <w:bookmarkEnd w:id="81"/>
      <w:bookmarkEnd w:id="82"/>
      <w:bookmarkEnd w:id="83"/>
      <w:bookmarkEnd w:id="84"/>
      <w:bookmarkEnd w:id="85"/>
      <w:bookmarkEnd w:id="86"/>
      <w:bookmarkEnd w:id="87"/>
      <w:bookmarkEnd w:id="88"/>
      <w:bookmarkEnd w:id="89"/>
    </w:p>
    <w:p w14:paraId="481502E6" w14:textId="5C393364" w:rsidR="003217A6" w:rsidRPr="003217A6" w:rsidRDefault="003217A6" w:rsidP="00233A5B">
      <w:pPr>
        <w:ind w:left="0"/>
      </w:pPr>
      <w:r w:rsidRPr="003217A6">
        <w:t xml:space="preserve">Vid inledande SPECT så finns vissa undersökningar som inte använder någon scout, </w:t>
      </w:r>
      <w:r w:rsidR="008838BD">
        <w:br/>
      </w:r>
      <w:r w:rsidRPr="003217A6">
        <w:t xml:space="preserve">hoppa då till punkten </w:t>
      </w:r>
      <w:r w:rsidRPr="003217A6">
        <w:rPr>
          <w:b/>
          <w:bCs/>
        </w:rPr>
        <w:t>CT</w:t>
      </w:r>
      <w:r w:rsidRPr="003217A6">
        <w:t>.</w:t>
      </w:r>
    </w:p>
    <w:p w14:paraId="691CFA62" w14:textId="77777777" w:rsidR="003217A6" w:rsidRPr="003217A6" w:rsidRDefault="003217A6" w:rsidP="00233A5B">
      <w:pPr>
        <w:spacing w:after="0" w:line="240" w:lineRule="auto"/>
        <w:ind w:left="0" w:right="0"/>
        <w:contextualSpacing/>
        <w:rPr>
          <w:szCs w:val="20"/>
        </w:rPr>
      </w:pPr>
    </w:p>
    <w:p w14:paraId="17BE70B9" w14:textId="19757AFE" w:rsidR="003217A6" w:rsidRPr="003217A6" w:rsidRDefault="003217A6" w:rsidP="00233A5B">
      <w:pPr>
        <w:pStyle w:val="Punktlista"/>
        <w:ind w:left="284" w:hanging="284"/>
      </w:pPr>
      <w:r w:rsidRPr="003217A6">
        <w:t xml:space="preserve">Om CT-bilden ska vara längre än NM-bilden, öka då längden på scouten genom </w:t>
      </w:r>
      <w:r w:rsidR="008838BD">
        <w:br/>
      </w:r>
      <w:r w:rsidRPr="003217A6">
        <w:t xml:space="preserve">att justera </w:t>
      </w:r>
      <w:r w:rsidRPr="003217A6">
        <w:rPr>
          <w:i/>
          <w:iCs/>
        </w:rPr>
        <w:t>Start</w:t>
      </w:r>
      <w:r w:rsidRPr="003217A6">
        <w:t xml:space="preserve"> och </w:t>
      </w:r>
      <w:r w:rsidRPr="003217A6">
        <w:rPr>
          <w:i/>
          <w:iCs/>
        </w:rPr>
        <w:t>end location</w:t>
      </w:r>
      <w:r w:rsidRPr="003217A6">
        <w:t>. Det är viktigt att scouten täcker det intressanta området för att dosmoduleringen ska fungera.</w:t>
      </w:r>
    </w:p>
    <w:p w14:paraId="7FF72AFE" w14:textId="77777777" w:rsidR="003217A6" w:rsidRPr="003217A6" w:rsidRDefault="003217A6" w:rsidP="00233A5B">
      <w:pPr>
        <w:pStyle w:val="Punktlista"/>
        <w:ind w:left="284" w:hanging="284"/>
      </w:pPr>
      <w:r w:rsidRPr="003217A6">
        <w:t xml:space="preserve">Tryck </w:t>
      </w:r>
      <w:r w:rsidRPr="003217A6">
        <w:rPr>
          <w:i/>
          <w:iCs/>
        </w:rPr>
        <w:t>Confirm</w:t>
      </w:r>
      <w:r w:rsidRPr="003217A6">
        <w:t>.</w:t>
      </w:r>
    </w:p>
    <w:p w14:paraId="48393E8B" w14:textId="77777777" w:rsidR="003217A6" w:rsidRPr="003217A6" w:rsidRDefault="003217A6" w:rsidP="00233A5B">
      <w:pPr>
        <w:pStyle w:val="Punktlista"/>
        <w:ind w:left="284" w:hanging="284"/>
      </w:pPr>
      <w:r w:rsidRPr="003217A6">
        <w:t xml:space="preserve">Tryck </w:t>
      </w:r>
      <w:r w:rsidRPr="003217A6">
        <w:rPr>
          <w:i/>
          <w:iCs/>
        </w:rPr>
        <w:t>Flytta till startposition</w:t>
      </w:r>
      <w:r w:rsidRPr="003217A6">
        <w:t xml:space="preserve"> när knappen blinkar.</w:t>
      </w:r>
    </w:p>
    <w:p w14:paraId="57214677" w14:textId="77777777" w:rsidR="003217A6" w:rsidRPr="003217A6" w:rsidRDefault="003217A6" w:rsidP="00233A5B">
      <w:pPr>
        <w:pStyle w:val="Punktlista"/>
        <w:ind w:left="284" w:hanging="284"/>
        <w:rPr>
          <w:i/>
        </w:rPr>
      </w:pPr>
      <w:r w:rsidRPr="003217A6">
        <w:t xml:space="preserve">Tryck </w:t>
      </w:r>
      <w:r w:rsidRPr="003217A6">
        <w:rPr>
          <w:i/>
        </w:rPr>
        <w:t>Starta avsökning</w:t>
      </w:r>
      <w:r w:rsidRPr="003217A6">
        <w:t xml:space="preserve"> när knappen blinkar.</w:t>
      </w:r>
    </w:p>
    <w:p w14:paraId="3299399E" w14:textId="77777777" w:rsidR="003217A6" w:rsidRPr="00084B68" w:rsidRDefault="003217A6" w:rsidP="00233A5B">
      <w:pPr>
        <w:pStyle w:val="Punktlista"/>
        <w:ind w:left="284" w:hanging="284"/>
        <w:rPr>
          <w:i/>
        </w:rPr>
      </w:pPr>
      <w:r w:rsidRPr="003217A6">
        <w:t>Scouten visas på skärmen.</w:t>
      </w:r>
    </w:p>
    <w:p w14:paraId="2CA02541" w14:textId="4451131F" w:rsidR="00A902A7" w:rsidRPr="006448D4" w:rsidRDefault="00A902A7" w:rsidP="006448D4">
      <w:pPr>
        <w:pStyle w:val="Liststycke"/>
        <w:numPr>
          <w:ilvl w:val="0"/>
          <w:numId w:val="27"/>
        </w:numPr>
        <w:spacing w:after="160" w:line="276" w:lineRule="auto"/>
        <w:ind w:left="567" w:right="0" w:hanging="283"/>
      </w:pPr>
      <w:r w:rsidRPr="006448D4">
        <w:t xml:space="preserve">Om önskat undersökningsområde inte finns med på scouten, eller om större </w:t>
      </w:r>
      <w:r w:rsidR="007B453B" w:rsidRPr="006448D4">
        <w:br/>
      </w:r>
      <w:r w:rsidRPr="006448D4">
        <w:t xml:space="preserve">metallobjekt glömt avlägsnas från patienten, behöver scouten tas om. </w:t>
      </w:r>
      <w:r w:rsidR="008838BD">
        <w:br/>
      </w:r>
      <w:r w:rsidRPr="006448D4">
        <w:t>Efter att det eventuella metallobjektet avlägsnats;</w:t>
      </w:r>
    </w:p>
    <w:p w14:paraId="7BCA23D2" w14:textId="3CFD949C" w:rsidR="00084B68" w:rsidRPr="00233A5B" w:rsidRDefault="00A902A7" w:rsidP="006448D4">
      <w:pPr>
        <w:spacing w:after="160" w:line="276" w:lineRule="auto"/>
        <w:ind w:left="567"/>
      </w:pPr>
      <w:r w:rsidRPr="006448D4">
        <w:t>Klicka på</w:t>
      </w:r>
      <w:r w:rsidRPr="006448D4">
        <w:rPr>
          <w:i/>
          <w:iCs/>
        </w:rPr>
        <w:t xml:space="preserve"> repeat series</w:t>
      </w:r>
      <w:r w:rsidRPr="006448D4">
        <w:t xml:space="preserve">, justera </w:t>
      </w:r>
      <w:r w:rsidRPr="006448D4">
        <w:rPr>
          <w:i/>
          <w:iCs/>
        </w:rPr>
        <w:t>start</w:t>
      </w:r>
      <w:r w:rsidRPr="006448D4">
        <w:t xml:space="preserve"> och </w:t>
      </w:r>
      <w:r w:rsidRPr="006448D4">
        <w:rPr>
          <w:i/>
          <w:iCs/>
        </w:rPr>
        <w:t>end location</w:t>
      </w:r>
      <w:r w:rsidRPr="006448D4">
        <w:t xml:space="preserve"> så det täcker önskat område och ta om scouten enligt ovan.</w:t>
      </w:r>
    </w:p>
    <w:p w14:paraId="3B443BF0" w14:textId="549D7721" w:rsidR="003217A6" w:rsidRPr="003217A6" w:rsidRDefault="007B453B" w:rsidP="00233A5B">
      <w:pPr>
        <w:pStyle w:val="Punktlista"/>
        <w:ind w:left="284" w:hanging="284"/>
        <w:rPr>
          <w:i/>
        </w:rPr>
      </w:pPr>
      <w:r w:rsidRPr="006448D4">
        <w:rPr>
          <w:iCs/>
        </w:rPr>
        <w:t>Tryck</w:t>
      </w:r>
      <w:r>
        <w:rPr>
          <w:i/>
        </w:rPr>
        <w:t xml:space="preserve"> </w:t>
      </w:r>
      <w:r w:rsidR="003217A6" w:rsidRPr="003217A6">
        <w:rPr>
          <w:i/>
        </w:rPr>
        <w:t>Next series.</w:t>
      </w:r>
    </w:p>
    <w:p w14:paraId="43BC4259" w14:textId="77777777" w:rsidR="003217A6" w:rsidRPr="003217A6" w:rsidRDefault="003217A6" w:rsidP="00233A5B">
      <w:pPr>
        <w:pStyle w:val="Punktlista"/>
        <w:ind w:left="284" w:hanging="284"/>
        <w:rPr>
          <w:i/>
        </w:rPr>
      </w:pPr>
      <w:r w:rsidRPr="003217A6">
        <w:t xml:space="preserve">Anpassa undersökningsområdet (det gröna nätet) efter önskat område. </w:t>
      </w:r>
    </w:p>
    <w:p w14:paraId="284A3A35" w14:textId="0259162F" w:rsidR="003217A6" w:rsidRPr="003217A6" w:rsidRDefault="003217A6" w:rsidP="00233A5B">
      <w:pPr>
        <w:pStyle w:val="Punktlista"/>
        <w:numPr>
          <w:ilvl w:val="0"/>
          <w:numId w:val="0"/>
        </w:numPr>
        <w:ind w:left="284"/>
        <w:rPr>
          <w:i/>
        </w:rPr>
      </w:pPr>
      <w:r w:rsidRPr="003217A6">
        <w:t xml:space="preserve">Går det inte att ändra undersökningsområdet, se till att </w:t>
      </w:r>
      <w:r w:rsidRPr="003217A6">
        <w:rPr>
          <w:i/>
          <w:iCs/>
        </w:rPr>
        <w:t>Exam Rx</w:t>
      </w:r>
      <w:r w:rsidRPr="003217A6">
        <w:t xml:space="preserve"> (högst upp till </w:t>
      </w:r>
      <w:r w:rsidR="006B21D4">
        <w:br/>
      </w:r>
      <w:r w:rsidRPr="003217A6">
        <w:t xml:space="preserve">vänster på den högra skärmen) och </w:t>
      </w:r>
      <w:r w:rsidRPr="003217A6">
        <w:rPr>
          <w:i/>
          <w:iCs/>
        </w:rPr>
        <w:t>Show localizer</w:t>
      </w:r>
      <w:r w:rsidRPr="003217A6">
        <w:t xml:space="preserve"> (på den vänstra skärmen) är valda.</w:t>
      </w:r>
    </w:p>
    <w:p w14:paraId="42A7CFFB" w14:textId="77777777" w:rsidR="003217A6" w:rsidRPr="003217A6" w:rsidRDefault="003217A6" w:rsidP="00233A5B">
      <w:pPr>
        <w:pStyle w:val="Rubrik3"/>
        <w:ind w:left="0"/>
      </w:pPr>
      <w:bookmarkStart w:id="90" w:name="_Toc256000166"/>
      <w:bookmarkStart w:id="91" w:name="_Toc256000140"/>
      <w:bookmarkStart w:id="92" w:name="_Toc256000114"/>
      <w:bookmarkStart w:id="93" w:name="_Toc256000088"/>
      <w:bookmarkStart w:id="94" w:name="_Toc256000062"/>
      <w:bookmarkStart w:id="95" w:name="_Toc256000036"/>
      <w:bookmarkStart w:id="96" w:name="_Toc256000010"/>
      <w:bookmarkStart w:id="97" w:name="_Toc65146553"/>
      <w:bookmarkStart w:id="98" w:name="_Toc69108246"/>
      <w:bookmarkStart w:id="99" w:name="_Toc154051970"/>
      <w:r w:rsidRPr="003217A6">
        <w:t>CT</w:t>
      </w:r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98"/>
      <w:bookmarkEnd w:id="99"/>
    </w:p>
    <w:p w14:paraId="3AE2AA06" w14:textId="2A291583" w:rsidR="003217A6" w:rsidRPr="003217A6" w:rsidRDefault="003217A6" w:rsidP="00233A5B">
      <w:pPr>
        <w:pStyle w:val="Punktlista"/>
        <w:ind w:left="284" w:hanging="284"/>
        <w:rPr>
          <w:i/>
        </w:rPr>
      </w:pPr>
      <w:r w:rsidRPr="003217A6">
        <w:t>Tryck på fliken med transversalsnitte</w:t>
      </w:r>
      <w:r w:rsidRPr="003077E7">
        <w:t>t</w:t>
      </w:r>
      <w:r w:rsidR="003077E7" w:rsidRPr="003077E7">
        <w:t>.</w:t>
      </w:r>
      <w:r w:rsidRPr="003217A6">
        <w:rPr>
          <w:b/>
        </w:rPr>
        <w:t xml:space="preserve"> </w:t>
      </w:r>
      <w:r w:rsidRPr="003217A6">
        <w:t>Sätt bredden på FOV till 70 cm.</w:t>
      </w:r>
    </w:p>
    <w:p w14:paraId="24A179DB" w14:textId="77777777" w:rsidR="003217A6" w:rsidRPr="003217A6" w:rsidRDefault="003217A6" w:rsidP="00233A5B">
      <w:pPr>
        <w:pStyle w:val="Punktlista"/>
        <w:ind w:left="284" w:right="1" w:hanging="284"/>
        <w:rPr>
          <w:i/>
        </w:rPr>
      </w:pPr>
      <w:r w:rsidRPr="003217A6">
        <w:t>Flytta den röda klammern (NM bildens FOV) på höger sida till önskat område.</w:t>
      </w:r>
    </w:p>
    <w:p w14:paraId="61CC7995" w14:textId="77777777" w:rsidR="003217A6" w:rsidRPr="003217A6" w:rsidRDefault="003217A6" w:rsidP="00233A5B">
      <w:pPr>
        <w:pStyle w:val="Punktlista"/>
        <w:ind w:left="284" w:hanging="284"/>
        <w:rPr>
          <w:i/>
        </w:rPr>
      </w:pPr>
      <w:r w:rsidRPr="003217A6">
        <w:t xml:space="preserve">Tryck </w:t>
      </w:r>
      <w:r w:rsidRPr="003217A6">
        <w:rPr>
          <w:i/>
          <w:iCs/>
        </w:rPr>
        <w:t>Confirm</w:t>
      </w:r>
      <w:r w:rsidRPr="003217A6">
        <w:t>.</w:t>
      </w:r>
    </w:p>
    <w:p w14:paraId="7C613DB7" w14:textId="77777777" w:rsidR="003217A6" w:rsidRPr="003217A6" w:rsidRDefault="003217A6" w:rsidP="00233A5B">
      <w:pPr>
        <w:pStyle w:val="Punktlista"/>
        <w:ind w:left="284" w:hanging="284"/>
        <w:rPr>
          <w:i/>
        </w:rPr>
      </w:pPr>
      <w:r w:rsidRPr="003217A6">
        <w:t xml:space="preserve">Tryck </w:t>
      </w:r>
      <w:r w:rsidRPr="003217A6">
        <w:rPr>
          <w:i/>
        </w:rPr>
        <w:t>Flytta till startposition</w:t>
      </w:r>
      <w:r w:rsidRPr="003217A6">
        <w:t xml:space="preserve"> när knappen blinkar.</w:t>
      </w:r>
    </w:p>
    <w:p w14:paraId="39898799" w14:textId="77777777" w:rsidR="003217A6" w:rsidRPr="003217A6" w:rsidRDefault="003217A6" w:rsidP="00233A5B">
      <w:pPr>
        <w:pStyle w:val="Punktlista"/>
        <w:ind w:left="284" w:hanging="284"/>
        <w:rPr>
          <w:i/>
        </w:rPr>
      </w:pPr>
      <w:r w:rsidRPr="003217A6">
        <w:t xml:space="preserve">Tryck </w:t>
      </w:r>
      <w:r w:rsidRPr="003217A6">
        <w:rPr>
          <w:i/>
        </w:rPr>
        <w:t>Starta avsökning</w:t>
      </w:r>
      <w:r w:rsidRPr="003217A6">
        <w:t xml:space="preserve"> när knappen blinkar.</w:t>
      </w:r>
    </w:p>
    <w:p w14:paraId="6C23C4A2" w14:textId="77777777" w:rsidR="003217A6" w:rsidRPr="003217A6" w:rsidRDefault="003217A6" w:rsidP="00233A5B">
      <w:pPr>
        <w:pStyle w:val="Punktlista"/>
        <w:ind w:left="284" w:hanging="284"/>
        <w:rPr>
          <w:i/>
        </w:rPr>
      </w:pPr>
      <w:r w:rsidRPr="003217A6">
        <w:t xml:space="preserve">Tryck </w:t>
      </w:r>
      <w:r w:rsidRPr="003217A6">
        <w:rPr>
          <w:i/>
        </w:rPr>
        <w:t>CT Acq completed</w:t>
      </w:r>
      <w:r w:rsidRPr="003217A6">
        <w:t xml:space="preserve"> när CT:n är klar.</w:t>
      </w:r>
    </w:p>
    <w:p w14:paraId="333B62B4" w14:textId="77777777" w:rsidR="003217A6" w:rsidRPr="003217A6" w:rsidRDefault="003217A6" w:rsidP="00233A5B">
      <w:pPr>
        <w:pStyle w:val="Punktlista"/>
        <w:ind w:left="284" w:hanging="284"/>
        <w:rPr>
          <w:i/>
        </w:rPr>
      </w:pPr>
      <w:r w:rsidRPr="003217A6">
        <w:t xml:space="preserve">Tryck </w:t>
      </w:r>
      <w:r w:rsidRPr="003217A6">
        <w:rPr>
          <w:i/>
        </w:rPr>
        <w:t>Close session</w:t>
      </w:r>
      <w:r w:rsidRPr="003217A6">
        <w:t xml:space="preserve"> när bildtagningen är avslutad.</w:t>
      </w:r>
    </w:p>
    <w:p w14:paraId="084663F1" w14:textId="77777777" w:rsidR="003217A6" w:rsidRPr="003217A6" w:rsidRDefault="003217A6" w:rsidP="00233A5B">
      <w:pPr>
        <w:spacing w:after="0" w:line="240" w:lineRule="auto"/>
        <w:ind w:left="0" w:right="0"/>
        <w:rPr>
          <w:szCs w:val="20"/>
        </w:rPr>
      </w:pPr>
      <w:r w:rsidRPr="003217A6">
        <w:rPr>
          <w:szCs w:val="20"/>
        </w:rPr>
        <w:br w:type="page"/>
      </w:r>
    </w:p>
    <w:p w14:paraId="0F74D225" w14:textId="77777777" w:rsidR="003217A6" w:rsidRPr="003217A6" w:rsidRDefault="003217A6" w:rsidP="00233A5B">
      <w:pPr>
        <w:pStyle w:val="Rubrik2"/>
        <w:ind w:left="0"/>
      </w:pPr>
      <w:bookmarkStart w:id="100" w:name="_Toc256000167"/>
      <w:bookmarkStart w:id="101" w:name="_Toc256000141"/>
      <w:bookmarkStart w:id="102" w:name="_Toc256000115"/>
      <w:bookmarkStart w:id="103" w:name="_Toc256000089"/>
      <w:bookmarkStart w:id="104" w:name="_Toc256000063"/>
      <w:bookmarkStart w:id="105" w:name="_Toc256000037"/>
      <w:bookmarkStart w:id="106" w:name="_Toc256000011"/>
      <w:bookmarkStart w:id="107" w:name="_Toc65146554"/>
      <w:bookmarkStart w:id="108" w:name="_Ref68675897"/>
      <w:bookmarkStart w:id="109" w:name="_Toc69108247"/>
      <w:bookmarkStart w:id="110" w:name="_Toc154051971"/>
      <w:r w:rsidRPr="003217A6">
        <w:lastRenderedPageBreak/>
        <w:t>Inledande CT vid SPECT/CT (CT-first)</w:t>
      </w:r>
      <w:bookmarkEnd w:id="100"/>
      <w:bookmarkEnd w:id="101"/>
      <w:bookmarkEnd w:id="102"/>
      <w:bookmarkEnd w:id="103"/>
      <w:bookmarkEnd w:id="104"/>
      <w:bookmarkEnd w:id="105"/>
      <w:bookmarkEnd w:id="106"/>
      <w:bookmarkEnd w:id="107"/>
      <w:bookmarkEnd w:id="108"/>
      <w:bookmarkEnd w:id="109"/>
      <w:bookmarkEnd w:id="110"/>
    </w:p>
    <w:p w14:paraId="0FAE94C2" w14:textId="77777777" w:rsidR="003217A6" w:rsidRPr="003217A6" w:rsidRDefault="003217A6" w:rsidP="00233A5B">
      <w:pPr>
        <w:pStyle w:val="Rubrik3"/>
        <w:ind w:left="0"/>
      </w:pPr>
      <w:bookmarkStart w:id="111" w:name="_Toc256000168"/>
      <w:bookmarkStart w:id="112" w:name="_Toc256000142"/>
      <w:bookmarkStart w:id="113" w:name="_Toc256000116"/>
      <w:bookmarkStart w:id="114" w:name="_Toc256000090"/>
      <w:bookmarkStart w:id="115" w:name="_Toc256000064"/>
      <w:bookmarkStart w:id="116" w:name="_Toc256000038"/>
      <w:bookmarkStart w:id="117" w:name="_Toc256000012"/>
      <w:bookmarkStart w:id="118" w:name="_Toc65146555"/>
      <w:bookmarkStart w:id="119" w:name="_Toc69108248"/>
      <w:bookmarkStart w:id="120" w:name="_Toc154051972"/>
      <w:r w:rsidRPr="003217A6">
        <w:t>Positionering av patient</w:t>
      </w:r>
      <w:bookmarkEnd w:id="111"/>
      <w:bookmarkEnd w:id="112"/>
      <w:bookmarkEnd w:id="113"/>
      <w:bookmarkEnd w:id="114"/>
      <w:bookmarkEnd w:id="115"/>
      <w:bookmarkEnd w:id="116"/>
      <w:bookmarkEnd w:id="117"/>
      <w:bookmarkEnd w:id="118"/>
      <w:bookmarkEnd w:id="119"/>
      <w:bookmarkEnd w:id="120"/>
    </w:p>
    <w:p w14:paraId="378D9C9C" w14:textId="77777777" w:rsidR="003217A6" w:rsidRPr="003217A6" w:rsidRDefault="003217A6" w:rsidP="008F6A0E">
      <w:pPr>
        <w:pStyle w:val="Punktlista"/>
        <w:ind w:left="284" w:hanging="284"/>
      </w:pPr>
      <w:r w:rsidRPr="003217A6">
        <w:t>Se till att aktuell kroppsdel inte ligger högre än 160 cm på britsen.</w:t>
      </w:r>
    </w:p>
    <w:p w14:paraId="4EBDE71C" w14:textId="77777777" w:rsidR="003217A6" w:rsidRPr="003217A6" w:rsidRDefault="003217A6" w:rsidP="008F6A0E">
      <w:pPr>
        <w:pStyle w:val="Punktlista"/>
        <w:ind w:left="284" w:hanging="284"/>
      </w:pPr>
      <w:r w:rsidRPr="003217A6">
        <w:t xml:space="preserve">För att ändra antalet FOVs tryck på </w:t>
      </w:r>
      <w:r w:rsidRPr="003217A6">
        <w:rPr>
          <w:i/>
          <w:iCs/>
        </w:rPr>
        <w:t>Tomo</w:t>
      </w:r>
      <w:r w:rsidRPr="003217A6">
        <w:t xml:space="preserve"> </w:t>
      </w:r>
      <w:r w:rsidRPr="003217A6">
        <w:rPr>
          <w:i/>
        </w:rPr>
        <w:t xml:space="preserve">Location parameters </w:t>
      </w:r>
      <w:r w:rsidRPr="003217A6">
        <w:t>och sedan</w:t>
      </w:r>
      <w:r w:rsidRPr="003217A6">
        <w:rPr>
          <w:i/>
        </w:rPr>
        <w:t xml:space="preserve"> FOV settings.</w:t>
      </w:r>
    </w:p>
    <w:p w14:paraId="6658003A" w14:textId="77777777" w:rsidR="003217A6" w:rsidRPr="003217A6" w:rsidRDefault="003217A6" w:rsidP="008F6A0E">
      <w:pPr>
        <w:pStyle w:val="Punktlista"/>
        <w:ind w:left="284" w:hanging="284"/>
        <w:rPr>
          <w:lang w:val="en-US"/>
        </w:rPr>
      </w:pPr>
      <w:r w:rsidRPr="003217A6">
        <w:rPr>
          <w:lang w:val="en-US"/>
        </w:rPr>
        <w:t xml:space="preserve">Välj önskat antal SPECT-fält i </w:t>
      </w:r>
      <w:r w:rsidRPr="003217A6">
        <w:rPr>
          <w:i/>
          <w:lang w:val="en-US"/>
        </w:rPr>
        <w:t>Number of FOVs</w:t>
      </w:r>
      <w:r w:rsidRPr="003217A6">
        <w:rPr>
          <w:lang w:val="en-US"/>
        </w:rPr>
        <w:t xml:space="preserve"> (field of views).</w:t>
      </w:r>
    </w:p>
    <w:p w14:paraId="590D8FDA" w14:textId="77777777" w:rsidR="003217A6" w:rsidRPr="003217A6" w:rsidRDefault="003217A6" w:rsidP="008F6A0E">
      <w:pPr>
        <w:pStyle w:val="Punktlista"/>
        <w:ind w:left="284" w:hanging="284"/>
      </w:pPr>
      <w:r w:rsidRPr="003217A6">
        <w:t xml:space="preserve">Tryck på </w:t>
      </w:r>
      <w:r w:rsidRPr="003217A6">
        <w:rPr>
          <w:i/>
        </w:rPr>
        <w:t>Key parameters.</w:t>
      </w:r>
    </w:p>
    <w:p w14:paraId="785495C7" w14:textId="77777777" w:rsidR="003217A6" w:rsidRPr="003217A6" w:rsidRDefault="003217A6" w:rsidP="008F6A0E">
      <w:pPr>
        <w:pStyle w:val="Punktlista"/>
        <w:ind w:left="284" w:hanging="284"/>
      </w:pPr>
      <w:r w:rsidRPr="003217A6">
        <w:t xml:space="preserve">Bocka i rutan </w:t>
      </w:r>
      <w:r w:rsidRPr="003217A6">
        <w:rPr>
          <w:i/>
        </w:rPr>
        <w:t>CT-first.</w:t>
      </w:r>
    </w:p>
    <w:p w14:paraId="6002EF99" w14:textId="77777777" w:rsidR="003217A6" w:rsidRPr="003217A6" w:rsidRDefault="003217A6" w:rsidP="008F6A0E">
      <w:pPr>
        <w:pStyle w:val="Punktlista"/>
        <w:ind w:left="284" w:hanging="284"/>
      </w:pPr>
      <w:r w:rsidRPr="003217A6">
        <w:rPr>
          <w:iCs/>
        </w:rPr>
        <w:t xml:space="preserve">Tryck </w:t>
      </w:r>
      <w:r w:rsidRPr="003217A6">
        <w:rPr>
          <w:i/>
        </w:rPr>
        <w:t>Apply.</w:t>
      </w:r>
    </w:p>
    <w:p w14:paraId="6BAEA79B" w14:textId="77777777" w:rsidR="003217A6" w:rsidRPr="003217A6" w:rsidRDefault="003217A6" w:rsidP="008F6A0E">
      <w:pPr>
        <w:pStyle w:val="Punktlista"/>
        <w:ind w:left="284" w:hanging="284"/>
      </w:pPr>
      <w:r w:rsidRPr="003217A6">
        <w:t xml:space="preserve">Tryck </w:t>
      </w:r>
      <w:r w:rsidRPr="003217A6">
        <w:rPr>
          <w:i/>
        </w:rPr>
        <w:t>SET</w:t>
      </w:r>
      <w:r w:rsidRPr="003217A6">
        <w:t xml:space="preserve"> på handkontrollen utan att trycka på linjalen innan.</w:t>
      </w:r>
    </w:p>
    <w:p w14:paraId="2660DC26" w14:textId="77777777" w:rsidR="003217A6" w:rsidRPr="003217A6" w:rsidRDefault="003217A6" w:rsidP="008F6A0E">
      <w:pPr>
        <w:pStyle w:val="Punktlista"/>
        <w:ind w:left="284" w:hanging="284"/>
      </w:pPr>
      <w:r w:rsidRPr="003217A6">
        <w:t>Gå runt till CT gantryt.</w:t>
      </w:r>
    </w:p>
    <w:p w14:paraId="6CEA5493" w14:textId="77777777" w:rsidR="003217A6" w:rsidRPr="003217A6" w:rsidRDefault="003217A6" w:rsidP="008F6A0E">
      <w:pPr>
        <w:pStyle w:val="Punktlista"/>
        <w:ind w:left="284" w:hanging="284"/>
      </w:pPr>
      <w:r w:rsidRPr="003217A6">
        <w:t>Uppmana patienten att blunda och tänd laserlampan så att linjerna syns.</w:t>
      </w:r>
    </w:p>
    <w:p w14:paraId="74BB8323" w14:textId="77777777" w:rsidR="003217A6" w:rsidRPr="003217A6" w:rsidRDefault="003217A6" w:rsidP="008F6A0E">
      <w:pPr>
        <w:pStyle w:val="Punktlista"/>
        <w:ind w:left="284" w:hanging="284"/>
      </w:pPr>
      <w:r w:rsidRPr="003217A6">
        <w:t>Centrera höjden och ställ in landmark i det område du önskar scanna.</w:t>
      </w:r>
    </w:p>
    <w:p w14:paraId="58A2B9BE" w14:textId="77777777" w:rsidR="003217A6" w:rsidRPr="003217A6" w:rsidRDefault="003217A6" w:rsidP="00233A5B">
      <w:pPr>
        <w:spacing w:after="0" w:line="240" w:lineRule="auto"/>
        <w:ind w:left="0" w:right="0"/>
        <w:contextualSpacing/>
        <w:jc w:val="center"/>
        <w:rPr>
          <w:szCs w:val="20"/>
        </w:rPr>
      </w:pPr>
      <w:r w:rsidRPr="003217A6">
        <w:rPr>
          <w:noProof/>
          <w:szCs w:val="20"/>
        </w:rPr>
        <w:drawing>
          <wp:inline distT="0" distB="0" distL="0" distR="0" wp14:anchorId="716BA734" wp14:editId="49FA7857">
            <wp:extent cx="4030980" cy="2216785"/>
            <wp:effectExtent l="0" t="0" r="7620" b="0"/>
            <wp:docPr id="1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82162074" name="Bildobjekt 3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30980" cy="22167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5BC9ABE" w14:textId="07914B6F" w:rsidR="003217A6" w:rsidRPr="003217A6" w:rsidRDefault="003217A6" w:rsidP="00233A5B">
      <w:pPr>
        <w:pStyle w:val="Punktlista"/>
        <w:numPr>
          <w:ilvl w:val="0"/>
          <w:numId w:val="0"/>
        </w:numPr>
      </w:pPr>
      <w:r w:rsidRPr="003217A6">
        <w:rPr>
          <w:noProof/>
        </w:rPr>
        <w:drawing>
          <wp:inline distT="0" distB="0" distL="0" distR="0" wp14:anchorId="28E78496" wp14:editId="54D6464F">
            <wp:extent cx="409575" cy="446405"/>
            <wp:effectExtent l="0" t="0" r="9525" b="0"/>
            <wp:docPr id="8" name="Bildobjekt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8698885" name="Bildobjekt 12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9575" cy="446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217A6">
        <w:t xml:space="preserve"> </w:t>
      </w:r>
      <w:r w:rsidR="006D6E4D">
        <w:t xml:space="preserve">   </w:t>
      </w:r>
      <w:r w:rsidRPr="003217A6">
        <w:t>Landmark för den närmsta linjen när du står vid CT-gantryt.</w:t>
      </w:r>
    </w:p>
    <w:p w14:paraId="5F895A5E" w14:textId="65985082" w:rsidR="003217A6" w:rsidRPr="003217A6" w:rsidRDefault="003217A6" w:rsidP="00233A5B">
      <w:pPr>
        <w:pStyle w:val="Punktlista"/>
        <w:numPr>
          <w:ilvl w:val="0"/>
          <w:numId w:val="0"/>
        </w:numPr>
      </w:pPr>
      <w:r w:rsidRPr="003217A6">
        <w:rPr>
          <w:noProof/>
        </w:rPr>
        <w:drawing>
          <wp:inline distT="0" distB="0" distL="0" distR="0" wp14:anchorId="3B541A0B" wp14:editId="2477ED91">
            <wp:extent cx="387985" cy="446405"/>
            <wp:effectExtent l="0" t="0" r="0" b="0"/>
            <wp:docPr id="7" name="Bildobjekt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04540552" name="Bildobjekt 11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7985" cy="446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217A6">
        <w:t xml:space="preserve"> </w:t>
      </w:r>
      <w:r w:rsidR="006D6E4D">
        <w:t xml:space="preserve">    </w:t>
      </w:r>
      <w:r w:rsidRPr="003217A6">
        <w:t>Landmark för den bortre linjen (närmast NM-gantryt).</w:t>
      </w:r>
    </w:p>
    <w:p w14:paraId="335C9EFE" w14:textId="77777777" w:rsidR="003217A6" w:rsidRPr="003217A6" w:rsidRDefault="003217A6" w:rsidP="00233A5B">
      <w:pPr>
        <w:spacing w:after="0" w:line="240" w:lineRule="auto"/>
        <w:ind w:left="0" w:right="0"/>
        <w:rPr>
          <w:szCs w:val="20"/>
        </w:rPr>
      </w:pPr>
    </w:p>
    <w:p w14:paraId="034C3DC2" w14:textId="1758EC29" w:rsidR="003217A6" w:rsidRPr="003217A6" w:rsidRDefault="003217A6" w:rsidP="008F6A0E">
      <w:pPr>
        <w:pStyle w:val="Punktlista"/>
        <w:ind w:left="284" w:hanging="284"/>
      </w:pPr>
      <w:r w:rsidRPr="003217A6">
        <w:t>Tryck på önskad Landmark-knapp.</w:t>
      </w:r>
      <w:r w:rsidR="00305D85">
        <w:t xml:space="preserve"> Det sista trycket är det som kommer användas.</w:t>
      </w:r>
    </w:p>
    <w:p w14:paraId="1EE9F9E5" w14:textId="77777777" w:rsidR="003217A6" w:rsidRPr="003217A6" w:rsidRDefault="003217A6" w:rsidP="008F6A0E">
      <w:pPr>
        <w:pStyle w:val="Punktlista"/>
        <w:ind w:left="284" w:hanging="284"/>
      </w:pPr>
      <w:r w:rsidRPr="003217A6">
        <w:t xml:space="preserve">Tryck </w:t>
      </w:r>
      <w:r w:rsidRPr="003217A6">
        <w:rPr>
          <w:i/>
          <w:iCs/>
        </w:rPr>
        <w:t>GO</w:t>
      </w:r>
      <w:r w:rsidRPr="003217A6">
        <w:t xml:space="preserve"> på handkontrollen.</w:t>
      </w:r>
    </w:p>
    <w:p w14:paraId="11248570" w14:textId="77777777" w:rsidR="003217A6" w:rsidRPr="003217A6" w:rsidRDefault="003217A6" w:rsidP="008F6A0E">
      <w:pPr>
        <w:pStyle w:val="Punktlista"/>
        <w:ind w:left="284" w:hanging="284"/>
      </w:pPr>
      <w:r w:rsidRPr="003217A6">
        <w:t>Lås och stäng dörrarna.</w:t>
      </w:r>
    </w:p>
    <w:p w14:paraId="411FC97E" w14:textId="77777777" w:rsidR="003217A6" w:rsidRPr="003217A6" w:rsidRDefault="003217A6" w:rsidP="008F6A0E">
      <w:pPr>
        <w:pStyle w:val="Punktlista"/>
        <w:ind w:left="284" w:hanging="284"/>
      </w:pPr>
      <w:r w:rsidRPr="003217A6">
        <w:t>Ange i siffror (mm) hur stort scanningsområde i förhållande till landmarklinjen du önskar. Gör gärna scouten längre än det önskade området för att vara säker på att inte missa något.</w:t>
      </w:r>
    </w:p>
    <w:p w14:paraId="7B81BC43" w14:textId="77777777" w:rsidR="003217A6" w:rsidRPr="003217A6" w:rsidRDefault="003217A6" w:rsidP="008F6A0E">
      <w:pPr>
        <w:pStyle w:val="Punktlista"/>
        <w:ind w:left="284" w:hanging="284"/>
      </w:pPr>
      <w:r w:rsidRPr="003217A6">
        <w:rPr>
          <w:b/>
        </w:rPr>
        <w:t xml:space="preserve">S = Superiort (uppåt mot huvudet)  </w:t>
      </w:r>
    </w:p>
    <w:p w14:paraId="3B206035" w14:textId="77777777" w:rsidR="003217A6" w:rsidRPr="003217A6" w:rsidRDefault="003217A6" w:rsidP="008F6A0E">
      <w:pPr>
        <w:pStyle w:val="Punktlista"/>
        <w:ind w:left="284" w:hanging="284"/>
        <w:rPr>
          <w:b/>
        </w:rPr>
      </w:pPr>
      <w:r w:rsidRPr="003217A6">
        <w:rPr>
          <w:b/>
        </w:rPr>
        <w:t xml:space="preserve">I = Inferiort (nedåt mot fötterna) </w:t>
      </w:r>
    </w:p>
    <w:p w14:paraId="6417B37C" w14:textId="77777777" w:rsidR="003217A6" w:rsidRPr="003217A6" w:rsidRDefault="003217A6" w:rsidP="008F6A0E">
      <w:pPr>
        <w:pStyle w:val="Punktlista"/>
        <w:ind w:left="284" w:hanging="284"/>
        <w:rPr>
          <w:i/>
          <w:iCs/>
        </w:rPr>
      </w:pPr>
      <w:r w:rsidRPr="003217A6">
        <w:rPr>
          <w:b/>
          <w:i/>
          <w:iCs/>
        </w:rPr>
        <w:t xml:space="preserve">S och I refererar till positioner på patienten oberoende av patientens orientering. </w:t>
      </w:r>
    </w:p>
    <w:p w14:paraId="7C4D7AE7" w14:textId="77777777" w:rsidR="003217A6" w:rsidRPr="003217A6" w:rsidRDefault="003217A6" w:rsidP="00233A5B">
      <w:pPr>
        <w:pStyle w:val="Rubrik3"/>
        <w:ind w:left="0"/>
      </w:pPr>
      <w:bookmarkStart w:id="121" w:name="_Toc256000169"/>
      <w:bookmarkStart w:id="122" w:name="_Toc256000143"/>
      <w:bookmarkStart w:id="123" w:name="_Toc256000117"/>
      <w:bookmarkStart w:id="124" w:name="_Toc256000091"/>
      <w:bookmarkStart w:id="125" w:name="_Toc256000065"/>
      <w:bookmarkStart w:id="126" w:name="_Toc256000039"/>
      <w:bookmarkStart w:id="127" w:name="_Toc256000013"/>
      <w:bookmarkStart w:id="128" w:name="_Toc65146556"/>
      <w:bookmarkStart w:id="129" w:name="_Toc69108249"/>
      <w:bookmarkStart w:id="130" w:name="_Toc154051973"/>
      <w:r w:rsidRPr="003217A6">
        <w:lastRenderedPageBreak/>
        <w:t>Scout</w:t>
      </w:r>
      <w:bookmarkEnd w:id="121"/>
      <w:bookmarkEnd w:id="122"/>
      <w:bookmarkEnd w:id="123"/>
      <w:bookmarkEnd w:id="124"/>
      <w:bookmarkEnd w:id="125"/>
      <w:bookmarkEnd w:id="126"/>
      <w:bookmarkEnd w:id="127"/>
      <w:bookmarkEnd w:id="128"/>
      <w:bookmarkEnd w:id="129"/>
      <w:bookmarkEnd w:id="130"/>
    </w:p>
    <w:p w14:paraId="4370EE79" w14:textId="77777777" w:rsidR="003217A6" w:rsidRPr="003217A6" w:rsidRDefault="003217A6" w:rsidP="008F6A0E">
      <w:pPr>
        <w:pStyle w:val="Punktlista"/>
        <w:ind w:left="284" w:hanging="284"/>
      </w:pPr>
      <w:r w:rsidRPr="003217A6">
        <w:t xml:space="preserve">Tryck </w:t>
      </w:r>
      <w:r w:rsidRPr="00BD47DF">
        <w:rPr>
          <w:i/>
          <w:iCs/>
        </w:rPr>
        <w:t>Confirm.</w:t>
      </w:r>
    </w:p>
    <w:p w14:paraId="5E7969DA" w14:textId="77777777" w:rsidR="003217A6" w:rsidRPr="003217A6" w:rsidRDefault="003217A6" w:rsidP="008F6A0E">
      <w:pPr>
        <w:pStyle w:val="Punktlista"/>
        <w:ind w:left="284" w:hanging="284"/>
      </w:pPr>
      <w:r w:rsidRPr="003217A6">
        <w:t xml:space="preserve">Tryck </w:t>
      </w:r>
      <w:r w:rsidRPr="00CD011D">
        <w:rPr>
          <w:i/>
          <w:iCs/>
        </w:rPr>
        <w:t>Flytta till startposition</w:t>
      </w:r>
      <w:r w:rsidRPr="003217A6">
        <w:t xml:space="preserve"> när knappen blinkar.</w:t>
      </w:r>
    </w:p>
    <w:p w14:paraId="72DEBE7D" w14:textId="77777777" w:rsidR="003217A6" w:rsidRPr="003217A6" w:rsidRDefault="003217A6" w:rsidP="008F6A0E">
      <w:pPr>
        <w:pStyle w:val="Punktlista"/>
        <w:ind w:left="284" w:hanging="284"/>
      </w:pPr>
      <w:r w:rsidRPr="003217A6">
        <w:t xml:space="preserve">Tryck </w:t>
      </w:r>
      <w:r w:rsidRPr="00CD011D">
        <w:rPr>
          <w:i/>
          <w:iCs/>
        </w:rPr>
        <w:t>Starta avsökning</w:t>
      </w:r>
      <w:r w:rsidRPr="003217A6">
        <w:t xml:space="preserve"> när knappen blinkar.</w:t>
      </w:r>
    </w:p>
    <w:p w14:paraId="663EA9A2" w14:textId="77777777" w:rsidR="003217A6" w:rsidRDefault="003217A6" w:rsidP="008F6A0E">
      <w:pPr>
        <w:pStyle w:val="Punktlista"/>
        <w:ind w:left="284" w:hanging="284"/>
      </w:pPr>
      <w:r w:rsidRPr="003217A6">
        <w:t>Scouten visas på skärmen.</w:t>
      </w:r>
    </w:p>
    <w:p w14:paraId="5552D312" w14:textId="3557CBEC" w:rsidR="00DB70FA" w:rsidRPr="00DB70FA" w:rsidRDefault="00DB70FA" w:rsidP="00B743E1">
      <w:pPr>
        <w:numPr>
          <w:ilvl w:val="1"/>
          <w:numId w:val="14"/>
        </w:numPr>
        <w:spacing w:after="160" w:line="276" w:lineRule="auto"/>
        <w:ind w:left="567" w:right="0" w:hanging="283"/>
        <w:contextualSpacing/>
      </w:pPr>
      <w:r w:rsidRPr="00DB70FA">
        <w:t xml:space="preserve">Om önskat undersökningsområde inte finns med på scouten, eller om större </w:t>
      </w:r>
      <w:r>
        <w:br/>
      </w:r>
      <w:r w:rsidRPr="00DB70FA">
        <w:t xml:space="preserve">metallobjekt glömt avlägsnas från patienten, behöver scouten tas om. </w:t>
      </w:r>
      <w:r>
        <w:br/>
      </w:r>
      <w:r w:rsidRPr="00DB70FA">
        <w:t>Efter att det eventuella metallobjektet avlägsnats;</w:t>
      </w:r>
    </w:p>
    <w:p w14:paraId="65782F2E" w14:textId="77777777" w:rsidR="00DB70FA" w:rsidRDefault="00DB70FA" w:rsidP="00B743E1">
      <w:pPr>
        <w:pStyle w:val="Punktlista"/>
        <w:numPr>
          <w:ilvl w:val="0"/>
          <w:numId w:val="0"/>
        </w:numPr>
        <w:spacing w:line="276" w:lineRule="auto"/>
        <w:ind w:left="567"/>
      </w:pPr>
      <w:r w:rsidRPr="00DB70FA">
        <w:t>Klicka på</w:t>
      </w:r>
      <w:r w:rsidRPr="00DB70FA">
        <w:rPr>
          <w:i/>
          <w:iCs/>
        </w:rPr>
        <w:t xml:space="preserve"> repeat series</w:t>
      </w:r>
      <w:r w:rsidRPr="00DB70FA">
        <w:t xml:space="preserve">, justera </w:t>
      </w:r>
      <w:r w:rsidRPr="00DB70FA">
        <w:rPr>
          <w:i/>
          <w:iCs/>
        </w:rPr>
        <w:t>start</w:t>
      </w:r>
      <w:r w:rsidRPr="00DB70FA">
        <w:t xml:space="preserve"> och</w:t>
      </w:r>
      <w:r w:rsidRPr="00DB70FA">
        <w:rPr>
          <w:i/>
          <w:iCs/>
        </w:rPr>
        <w:t xml:space="preserve"> end location</w:t>
      </w:r>
      <w:r w:rsidRPr="00DB70FA">
        <w:t xml:space="preserve"> så det täcker önskat område och ta om scouten enligt ovan.</w:t>
      </w:r>
    </w:p>
    <w:p w14:paraId="0BB149B6" w14:textId="77777777" w:rsidR="00CC0C2D" w:rsidRPr="003217A6" w:rsidRDefault="00CC0C2D" w:rsidP="00DB70FA">
      <w:pPr>
        <w:pStyle w:val="Punktlista"/>
        <w:numPr>
          <w:ilvl w:val="0"/>
          <w:numId w:val="0"/>
        </w:numPr>
        <w:ind w:left="284"/>
      </w:pPr>
    </w:p>
    <w:p w14:paraId="0CFE9F2B" w14:textId="77777777" w:rsidR="003217A6" w:rsidRPr="003217A6" w:rsidRDefault="003217A6" w:rsidP="008F6A0E">
      <w:pPr>
        <w:pStyle w:val="Punktlista"/>
        <w:ind w:left="284" w:hanging="284"/>
      </w:pPr>
      <w:r w:rsidRPr="003217A6">
        <w:rPr>
          <w:iCs/>
        </w:rPr>
        <w:t xml:space="preserve">Tryck </w:t>
      </w:r>
      <w:r w:rsidRPr="00CD011D">
        <w:rPr>
          <w:i/>
          <w:iCs/>
        </w:rPr>
        <w:t>Next series</w:t>
      </w:r>
      <w:r w:rsidRPr="003217A6">
        <w:t>.</w:t>
      </w:r>
    </w:p>
    <w:p w14:paraId="1F2CFD01" w14:textId="77777777" w:rsidR="003217A6" w:rsidRPr="003217A6" w:rsidRDefault="003217A6" w:rsidP="008F6A0E">
      <w:pPr>
        <w:pStyle w:val="Punktlista"/>
        <w:ind w:left="284" w:hanging="284"/>
      </w:pPr>
      <w:r w:rsidRPr="003217A6">
        <w:t xml:space="preserve">Anpassa undersökningsområdet (det gröna nätet) efter önskat område. </w:t>
      </w:r>
    </w:p>
    <w:p w14:paraId="1BF2D4AD" w14:textId="0FFF6DBC" w:rsidR="003217A6" w:rsidRPr="003217A6" w:rsidRDefault="003217A6" w:rsidP="0037117E">
      <w:pPr>
        <w:pStyle w:val="Punktlista"/>
        <w:numPr>
          <w:ilvl w:val="0"/>
          <w:numId w:val="28"/>
        </w:numPr>
        <w:ind w:left="567" w:hanging="283"/>
      </w:pPr>
      <w:r w:rsidRPr="003217A6">
        <w:t xml:space="preserve">Går det inte att ändra undersökningsområdet, se till att </w:t>
      </w:r>
      <w:r w:rsidRPr="00CD011D">
        <w:rPr>
          <w:i/>
        </w:rPr>
        <w:t>Exam Rx</w:t>
      </w:r>
      <w:r w:rsidRPr="003217A6">
        <w:t xml:space="preserve"> (högst upp till </w:t>
      </w:r>
      <w:r w:rsidR="006807B3">
        <w:br/>
      </w:r>
      <w:r w:rsidRPr="003217A6">
        <w:t xml:space="preserve">vänster på den högra skärmen) och </w:t>
      </w:r>
      <w:r w:rsidRPr="00CD011D">
        <w:rPr>
          <w:i/>
        </w:rPr>
        <w:t>Show localizer</w:t>
      </w:r>
      <w:r w:rsidRPr="003217A6">
        <w:t xml:space="preserve"> (på den vänstra skärmen) är valda.</w:t>
      </w:r>
    </w:p>
    <w:p w14:paraId="4DD5A4FF" w14:textId="77777777" w:rsidR="003217A6" w:rsidRPr="003217A6" w:rsidRDefault="003217A6" w:rsidP="00233A5B">
      <w:pPr>
        <w:pStyle w:val="Rubrik3"/>
        <w:ind w:left="0"/>
      </w:pPr>
      <w:bookmarkStart w:id="131" w:name="_Toc256000170"/>
      <w:bookmarkStart w:id="132" w:name="_Toc256000144"/>
      <w:bookmarkStart w:id="133" w:name="_Toc256000118"/>
      <w:bookmarkStart w:id="134" w:name="_Toc256000092"/>
      <w:bookmarkStart w:id="135" w:name="_Toc256000066"/>
      <w:bookmarkStart w:id="136" w:name="_Toc256000040"/>
      <w:bookmarkStart w:id="137" w:name="_Toc256000014"/>
      <w:bookmarkStart w:id="138" w:name="_Toc65146557"/>
      <w:bookmarkStart w:id="139" w:name="_Toc69108250"/>
      <w:bookmarkStart w:id="140" w:name="_Toc154051974"/>
      <w:r w:rsidRPr="003217A6">
        <w:t>CT</w:t>
      </w:r>
      <w:bookmarkEnd w:id="131"/>
      <w:bookmarkEnd w:id="132"/>
      <w:bookmarkEnd w:id="133"/>
      <w:bookmarkEnd w:id="134"/>
      <w:bookmarkEnd w:id="135"/>
      <w:bookmarkEnd w:id="136"/>
      <w:bookmarkEnd w:id="137"/>
      <w:bookmarkEnd w:id="138"/>
      <w:bookmarkEnd w:id="139"/>
      <w:bookmarkEnd w:id="140"/>
    </w:p>
    <w:p w14:paraId="1827B4AA" w14:textId="77777777" w:rsidR="003217A6" w:rsidRPr="003217A6" w:rsidRDefault="003217A6" w:rsidP="008F6A0E">
      <w:pPr>
        <w:pStyle w:val="Punktlista"/>
        <w:ind w:left="284" w:hanging="284"/>
        <w:rPr>
          <w:i/>
        </w:rPr>
      </w:pPr>
      <w:r w:rsidRPr="003217A6">
        <w:t>Tryck på fliken med transversalsnittet</w:t>
      </w:r>
      <w:r w:rsidRPr="003217A6">
        <w:rPr>
          <w:b/>
        </w:rPr>
        <w:t xml:space="preserve">. </w:t>
      </w:r>
      <w:r w:rsidRPr="003217A6">
        <w:t>Sätt bredden på FOV till 70 cm.</w:t>
      </w:r>
    </w:p>
    <w:p w14:paraId="464A920F" w14:textId="77777777" w:rsidR="003217A6" w:rsidRPr="003217A6" w:rsidRDefault="003217A6" w:rsidP="008F6A0E">
      <w:pPr>
        <w:pStyle w:val="Punktlista"/>
        <w:ind w:left="284" w:hanging="284"/>
        <w:rPr>
          <w:i/>
        </w:rPr>
      </w:pPr>
      <w:r w:rsidRPr="003217A6">
        <w:t>Flytta den röda klammern (NM bildens FOV) på höger sida till önskat område.</w:t>
      </w:r>
    </w:p>
    <w:p w14:paraId="35D21B0C" w14:textId="77777777" w:rsidR="003217A6" w:rsidRPr="003217A6" w:rsidRDefault="003217A6" w:rsidP="008F6A0E">
      <w:pPr>
        <w:pStyle w:val="Punktlista"/>
        <w:ind w:left="284" w:hanging="284"/>
        <w:rPr>
          <w:i/>
        </w:rPr>
      </w:pPr>
      <w:r w:rsidRPr="003217A6">
        <w:t>Tryck</w:t>
      </w:r>
      <w:r w:rsidRPr="003217A6">
        <w:rPr>
          <w:i/>
        </w:rPr>
        <w:t xml:space="preserve"> Confirm.</w:t>
      </w:r>
    </w:p>
    <w:p w14:paraId="58646DC8" w14:textId="77777777" w:rsidR="003217A6" w:rsidRPr="003217A6" w:rsidRDefault="003217A6" w:rsidP="008F6A0E">
      <w:pPr>
        <w:pStyle w:val="Punktlista"/>
        <w:ind w:left="284" w:hanging="284"/>
        <w:rPr>
          <w:i/>
        </w:rPr>
      </w:pPr>
      <w:r w:rsidRPr="003217A6">
        <w:t xml:space="preserve">Tryck </w:t>
      </w:r>
      <w:r w:rsidRPr="003217A6">
        <w:rPr>
          <w:i/>
        </w:rPr>
        <w:t>Flytta till startposition</w:t>
      </w:r>
      <w:r w:rsidRPr="003217A6">
        <w:t xml:space="preserve"> när knappen blinkar.</w:t>
      </w:r>
    </w:p>
    <w:p w14:paraId="1FD46401" w14:textId="77777777" w:rsidR="003217A6" w:rsidRPr="003217A6" w:rsidRDefault="003217A6" w:rsidP="008F6A0E">
      <w:pPr>
        <w:pStyle w:val="Punktlista"/>
        <w:ind w:left="284" w:hanging="284"/>
        <w:rPr>
          <w:i/>
        </w:rPr>
      </w:pPr>
      <w:r w:rsidRPr="003217A6">
        <w:t xml:space="preserve">Tryck </w:t>
      </w:r>
      <w:r w:rsidRPr="003217A6">
        <w:rPr>
          <w:i/>
        </w:rPr>
        <w:t>Starta avsökning</w:t>
      </w:r>
      <w:r w:rsidRPr="003217A6">
        <w:t xml:space="preserve"> när knappen blinkar.</w:t>
      </w:r>
    </w:p>
    <w:p w14:paraId="320D45BE" w14:textId="77777777" w:rsidR="003217A6" w:rsidRPr="003217A6" w:rsidRDefault="003217A6" w:rsidP="008F6A0E">
      <w:pPr>
        <w:pStyle w:val="Punktlista"/>
        <w:ind w:left="284" w:hanging="284"/>
        <w:rPr>
          <w:i/>
        </w:rPr>
      </w:pPr>
      <w:r w:rsidRPr="003217A6">
        <w:t xml:space="preserve">Tryck </w:t>
      </w:r>
      <w:r w:rsidRPr="003217A6">
        <w:rPr>
          <w:i/>
        </w:rPr>
        <w:t>CT Acq completed</w:t>
      </w:r>
      <w:r w:rsidRPr="003217A6">
        <w:t xml:space="preserve"> när CT:n är klar.</w:t>
      </w:r>
    </w:p>
    <w:p w14:paraId="42395986" w14:textId="0D7A9891" w:rsidR="003217A6" w:rsidRPr="003217A6" w:rsidRDefault="003217A6" w:rsidP="00233A5B">
      <w:pPr>
        <w:pStyle w:val="Rubrik3"/>
        <w:ind w:left="0"/>
      </w:pPr>
      <w:bookmarkStart w:id="141" w:name="_Toc256000171"/>
      <w:bookmarkStart w:id="142" w:name="_Toc256000145"/>
      <w:bookmarkStart w:id="143" w:name="_Toc256000119"/>
      <w:bookmarkStart w:id="144" w:name="_Toc256000093"/>
      <w:bookmarkStart w:id="145" w:name="_Toc256000067"/>
      <w:bookmarkStart w:id="146" w:name="_Toc256000041"/>
      <w:bookmarkStart w:id="147" w:name="_Toc256000015"/>
      <w:bookmarkStart w:id="148" w:name="_Toc65146558"/>
      <w:bookmarkStart w:id="149" w:name="_Toc69108251"/>
      <w:bookmarkStart w:id="150" w:name="_Toc154051975"/>
      <w:r w:rsidRPr="003217A6">
        <w:t>NM</w:t>
      </w:r>
      <w:bookmarkEnd w:id="141"/>
      <w:bookmarkEnd w:id="142"/>
      <w:bookmarkEnd w:id="143"/>
      <w:bookmarkEnd w:id="144"/>
      <w:bookmarkEnd w:id="145"/>
      <w:bookmarkEnd w:id="146"/>
      <w:bookmarkEnd w:id="147"/>
      <w:bookmarkEnd w:id="148"/>
      <w:bookmarkEnd w:id="149"/>
      <w:r w:rsidR="004A3EAF">
        <w:t>-SPECT</w:t>
      </w:r>
      <w:bookmarkEnd w:id="150"/>
    </w:p>
    <w:p w14:paraId="2D2C38CE" w14:textId="77777777" w:rsidR="003217A6" w:rsidRPr="003217A6" w:rsidRDefault="003217A6" w:rsidP="008F6A0E">
      <w:pPr>
        <w:pStyle w:val="Punktlista"/>
        <w:ind w:left="284" w:hanging="284"/>
        <w:rPr>
          <w:i/>
        </w:rPr>
      </w:pPr>
      <w:r w:rsidRPr="003217A6">
        <w:t>Britsen flyttas nu automatiskt till NM-gantryt för SPECT.</w:t>
      </w:r>
    </w:p>
    <w:p w14:paraId="148C097C" w14:textId="77777777" w:rsidR="003217A6" w:rsidRPr="003217A6" w:rsidRDefault="003217A6" w:rsidP="008F6A0E">
      <w:pPr>
        <w:pStyle w:val="Punktlista"/>
        <w:ind w:left="284" w:hanging="284"/>
        <w:rPr>
          <w:i/>
        </w:rPr>
      </w:pPr>
      <w:r w:rsidRPr="003217A6">
        <w:t>NM-insamlingen startas automatiskt.</w:t>
      </w:r>
    </w:p>
    <w:p w14:paraId="5B549AEF" w14:textId="77777777" w:rsidR="003217A6" w:rsidRPr="003217A6" w:rsidRDefault="003217A6" w:rsidP="008F6A0E">
      <w:pPr>
        <w:pStyle w:val="Punktlista"/>
        <w:ind w:left="284" w:hanging="284"/>
        <w:rPr>
          <w:i/>
        </w:rPr>
      </w:pPr>
      <w:r w:rsidRPr="003217A6">
        <w:t xml:space="preserve">Tryck </w:t>
      </w:r>
      <w:r w:rsidRPr="003217A6">
        <w:rPr>
          <w:i/>
        </w:rPr>
        <w:t>Close session</w:t>
      </w:r>
      <w:r w:rsidRPr="003217A6">
        <w:t xml:space="preserve"> när bildtagningen är avslutad.</w:t>
      </w:r>
    </w:p>
    <w:p w14:paraId="57C8A833" w14:textId="3577FEE2" w:rsidR="003217A6" w:rsidRPr="003217A6" w:rsidRDefault="003217A6" w:rsidP="008F6A0E">
      <w:pPr>
        <w:pStyle w:val="Punktlista"/>
        <w:ind w:left="284" w:hanging="284"/>
        <w:rPr>
          <w:i/>
        </w:rPr>
      </w:pPr>
      <w:r w:rsidRPr="003217A6">
        <w:t xml:space="preserve">I de fall flera FOV ska köras flyttar kameran automatiskt patientbritsen till </w:t>
      </w:r>
      <w:r w:rsidR="002B227C">
        <w:br/>
      </w:r>
      <w:r w:rsidRPr="003217A6">
        <w:t>korrekt position.</w:t>
      </w:r>
    </w:p>
    <w:p w14:paraId="47E9A383" w14:textId="77777777" w:rsidR="003217A6" w:rsidRPr="003217A6" w:rsidRDefault="003217A6" w:rsidP="00233A5B">
      <w:pPr>
        <w:spacing w:after="0" w:line="240" w:lineRule="auto"/>
        <w:ind w:left="0" w:right="0"/>
        <w:rPr>
          <w:szCs w:val="20"/>
        </w:rPr>
      </w:pPr>
      <w:r w:rsidRPr="003217A6">
        <w:rPr>
          <w:szCs w:val="20"/>
        </w:rPr>
        <w:br w:type="page"/>
      </w:r>
    </w:p>
    <w:p w14:paraId="6932C383" w14:textId="77777777" w:rsidR="003217A6" w:rsidRPr="003217A6" w:rsidRDefault="003217A6" w:rsidP="00233A5B">
      <w:pPr>
        <w:pStyle w:val="Rubrik2"/>
        <w:ind w:left="0"/>
      </w:pPr>
      <w:bookmarkStart w:id="151" w:name="_Toc256000172"/>
      <w:bookmarkStart w:id="152" w:name="_Toc256000146"/>
      <w:bookmarkStart w:id="153" w:name="_Toc256000120"/>
      <w:bookmarkStart w:id="154" w:name="_Toc256000094"/>
      <w:bookmarkStart w:id="155" w:name="_Toc256000068"/>
      <w:bookmarkStart w:id="156" w:name="_Toc256000042"/>
      <w:bookmarkStart w:id="157" w:name="_Toc256000016"/>
      <w:bookmarkStart w:id="158" w:name="_Toc65146559"/>
      <w:bookmarkStart w:id="159" w:name="_Toc69108252"/>
      <w:bookmarkStart w:id="160" w:name="_Toc154051976"/>
      <w:r w:rsidRPr="003217A6">
        <w:lastRenderedPageBreak/>
        <w:t>Tips &amp; trix</w:t>
      </w:r>
      <w:bookmarkEnd w:id="151"/>
      <w:bookmarkEnd w:id="152"/>
      <w:bookmarkEnd w:id="153"/>
      <w:bookmarkEnd w:id="154"/>
      <w:bookmarkEnd w:id="155"/>
      <w:bookmarkEnd w:id="156"/>
      <w:bookmarkEnd w:id="157"/>
      <w:bookmarkEnd w:id="158"/>
      <w:bookmarkEnd w:id="159"/>
      <w:bookmarkEnd w:id="160"/>
    </w:p>
    <w:p w14:paraId="5B835A25" w14:textId="77777777" w:rsidR="003217A6" w:rsidRPr="003217A6" w:rsidRDefault="003217A6" w:rsidP="00233A5B">
      <w:pPr>
        <w:pStyle w:val="Rubrik3"/>
        <w:ind w:left="0"/>
      </w:pPr>
      <w:bookmarkStart w:id="161" w:name="_Toc256000173"/>
      <w:bookmarkStart w:id="162" w:name="_Toc256000147"/>
      <w:bookmarkStart w:id="163" w:name="_Toc256000121"/>
      <w:bookmarkStart w:id="164" w:name="_Toc256000095"/>
      <w:bookmarkStart w:id="165" w:name="_Toc256000069"/>
      <w:bookmarkStart w:id="166" w:name="_Toc256000043"/>
      <w:bookmarkStart w:id="167" w:name="_Toc256000017"/>
      <w:bookmarkStart w:id="168" w:name="_Toc65146560"/>
      <w:bookmarkStart w:id="169" w:name="_Toc69108253"/>
      <w:bookmarkStart w:id="170" w:name="_Toc154051977"/>
      <w:r w:rsidRPr="003217A6">
        <w:t>Ofrivilligt tryck på landmark på CT:n</w:t>
      </w:r>
      <w:bookmarkEnd w:id="161"/>
      <w:bookmarkEnd w:id="162"/>
      <w:bookmarkEnd w:id="163"/>
      <w:bookmarkEnd w:id="164"/>
      <w:bookmarkEnd w:id="165"/>
      <w:bookmarkEnd w:id="166"/>
      <w:bookmarkEnd w:id="167"/>
      <w:bookmarkEnd w:id="168"/>
      <w:bookmarkEnd w:id="169"/>
      <w:bookmarkEnd w:id="170"/>
    </w:p>
    <w:p w14:paraId="59262A50" w14:textId="5D725388" w:rsidR="003217A6" w:rsidRPr="003217A6" w:rsidRDefault="003217A6" w:rsidP="00233A5B">
      <w:pPr>
        <w:ind w:left="0"/>
      </w:pPr>
      <w:r w:rsidRPr="003217A6">
        <w:t xml:space="preserve">När CT ska utföras sist så ska </w:t>
      </w:r>
      <w:r w:rsidRPr="003217A6">
        <w:rPr>
          <w:b/>
          <w:bCs/>
        </w:rPr>
        <w:t>inte</w:t>
      </w:r>
      <w:r w:rsidRPr="003217A6">
        <w:t xml:space="preserve"> landmark på CT:n tryckas in, men om detta gjorts </w:t>
      </w:r>
      <w:r w:rsidR="00A81A05">
        <w:br/>
      </w:r>
      <w:r w:rsidRPr="003217A6">
        <w:t>måste en korrekt centrering av patienten utföras:</w:t>
      </w:r>
    </w:p>
    <w:p w14:paraId="283215FB" w14:textId="77777777" w:rsidR="003217A6" w:rsidRPr="003217A6" w:rsidRDefault="003217A6" w:rsidP="008F6A0E">
      <w:pPr>
        <w:pStyle w:val="Punktlista"/>
        <w:ind w:left="284" w:hanging="284"/>
        <w:rPr>
          <w:szCs w:val="28"/>
        </w:rPr>
      </w:pPr>
      <w:r w:rsidRPr="003217A6">
        <w:t>Gå runt till CT gantryt.</w:t>
      </w:r>
    </w:p>
    <w:p w14:paraId="24820CA3" w14:textId="77777777" w:rsidR="003217A6" w:rsidRPr="003217A6" w:rsidRDefault="003217A6" w:rsidP="008F6A0E">
      <w:pPr>
        <w:pStyle w:val="Punktlista"/>
        <w:ind w:left="284" w:hanging="284"/>
        <w:rPr>
          <w:szCs w:val="28"/>
        </w:rPr>
      </w:pPr>
      <w:r w:rsidRPr="003217A6">
        <w:t>Uppmana patienten att blunda och tänd laserlampan så att linjerna syns.</w:t>
      </w:r>
    </w:p>
    <w:p w14:paraId="2C2B8383" w14:textId="1F859947" w:rsidR="003217A6" w:rsidRPr="003217A6" w:rsidRDefault="003217A6" w:rsidP="008F6A0E">
      <w:pPr>
        <w:pStyle w:val="Punktlista"/>
        <w:ind w:left="284" w:hanging="284"/>
        <w:rPr>
          <w:szCs w:val="28"/>
        </w:rPr>
      </w:pPr>
      <w:r w:rsidRPr="003217A6">
        <w:t xml:space="preserve">Centrera höjden och ställ in landmark i det område du önskar skanna. </w:t>
      </w:r>
      <w:r w:rsidR="00E96C51">
        <w:br/>
      </w:r>
      <w:r w:rsidRPr="003217A6">
        <w:t>(Försök centrera på samma position som gjorts på britsens linjal)</w:t>
      </w:r>
    </w:p>
    <w:p w14:paraId="1C60F835" w14:textId="77777777" w:rsidR="003217A6" w:rsidRPr="003217A6" w:rsidRDefault="003217A6" w:rsidP="00233A5B">
      <w:pPr>
        <w:spacing w:after="160" w:line="360" w:lineRule="auto"/>
        <w:ind w:left="0" w:right="0"/>
        <w:contextualSpacing/>
        <w:rPr>
          <w:szCs w:val="28"/>
        </w:rPr>
      </w:pPr>
      <w:r w:rsidRPr="003217A6">
        <w:rPr>
          <w:rFonts w:ascii="Calibri" w:eastAsia="Calibri" w:hAnsi="Calibri"/>
          <w:noProof/>
          <w:sz w:val="22"/>
          <w:szCs w:val="22"/>
          <w:lang w:eastAsia="en-US"/>
        </w:rPr>
        <w:drawing>
          <wp:anchor distT="0" distB="0" distL="114300" distR="114300" simplePos="0" relativeHeight="251658240" behindDoc="0" locked="0" layoutInCell="1" allowOverlap="0" wp14:anchorId="27E197CA" wp14:editId="7C88211B">
            <wp:simplePos x="0" y="0"/>
            <wp:positionH relativeFrom="margin">
              <wp:posOffset>3423092</wp:posOffset>
            </wp:positionH>
            <wp:positionV relativeFrom="paragraph">
              <wp:posOffset>141605</wp:posOffset>
            </wp:positionV>
            <wp:extent cx="2943225" cy="1621790"/>
            <wp:effectExtent l="0" t="0" r="9525" b="0"/>
            <wp:wrapThrough wrapText="bothSides">
              <wp:wrapPolygon edited="0">
                <wp:start x="0" y="0"/>
                <wp:lineTo x="0" y="21312"/>
                <wp:lineTo x="21530" y="21312"/>
                <wp:lineTo x="21530" y="0"/>
                <wp:lineTo x="0" y="0"/>
              </wp:wrapPolygon>
            </wp:wrapThrough>
            <wp:docPr id="12" name="Bildobjekt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50532228" name="Bildobjekt 14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43225" cy="16217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F1EC4E5" w14:textId="74DCD621" w:rsidR="003217A6" w:rsidRPr="003217A6" w:rsidRDefault="003217A6" w:rsidP="00233A5B">
      <w:pPr>
        <w:pStyle w:val="Punktlista"/>
        <w:numPr>
          <w:ilvl w:val="0"/>
          <w:numId w:val="0"/>
        </w:numPr>
      </w:pPr>
      <w:r w:rsidRPr="003217A6">
        <w:rPr>
          <w:noProof/>
        </w:rPr>
        <w:drawing>
          <wp:inline distT="0" distB="0" distL="0" distR="0" wp14:anchorId="60D84938" wp14:editId="6EE265FE">
            <wp:extent cx="409575" cy="446405"/>
            <wp:effectExtent l="0" t="0" r="9525" b="0"/>
            <wp:docPr id="11" name="Bildobjekt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39698614" name="Bildobjekt 12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9575" cy="446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217A6">
        <w:t xml:space="preserve"> Landmark för den närmsta linjen när du står </w:t>
      </w:r>
      <w:r w:rsidR="001E60B8">
        <w:t xml:space="preserve">       </w:t>
      </w:r>
      <w:r w:rsidRPr="003217A6">
        <w:t>vid CT-gantryt.</w:t>
      </w:r>
    </w:p>
    <w:p w14:paraId="6A747582" w14:textId="77777777" w:rsidR="003217A6" w:rsidRPr="003217A6" w:rsidRDefault="003217A6" w:rsidP="00233A5B">
      <w:pPr>
        <w:pStyle w:val="Punktlista"/>
        <w:numPr>
          <w:ilvl w:val="0"/>
          <w:numId w:val="0"/>
        </w:numPr>
      </w:pPr>
      <w:r w:rsidRPr="003217A6">
        <w:rPr>
          <w:noProof/>
        </w:rPr>
        <w:drawing>
          <wp:inline distT="0" distB="0" distL="0" distR="0" wp14:anchorId="4CAF1A74" wp14:editId="7496BD56">
            <wp:extent cx="387985" cy="446405"/>
            <wp:effectExtent l="0" t="0" r="0" b="0"/>
            <wp:docPr id="2" name="Bildobjekt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73776295" name="Bildobjekt 11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7985" cy="446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217A6">
        <w:t xml:space="preserve"> Landmark för den bortre linjen (närmast NM-gantryt).</w:t>
      </w:r>
    </w:p>
    <w:p w14:paraId="1ED8295B" w14:textId="77777777" w:rsidR="003217A6" w:rsidRPr="003217A6" w:rsidRDefault="003217A6" w:rsidP="00233A5B">
      <w:pPr>
        <w:pStyle w:val="Punktlista"/>
        <w:numPr>
          <w:ilvl w:val="0"/>
          <w:numId w:val="0"/>
        </w:numPr>
      </w:pPr>
    </w:p>
    <w:p w14:paraId="65B75396" w14:textId="3BAC90D1" w:rsidR="003217A6" w:rsidRPr="003217A6" w:rsidRDefault="003217A6" w:rsidP="008F6A0E">
      <w:pPr>
        <w:pStyle w:val="Punktlista"/>
        <w:ind w:left="284" w:hanging="284"/>
      </w:pPr>
      <w:r w:rsidRPr="003217A6">
        <w:t>Tryck på önskad Landmark-knapp.</w:t>
      </w:r>
      <w:r w:rsidR="00C616A6">
        <w:t xml:space="preserve"> Det sista trycket är det som kommer användas.</w:t>
      </w:r>
    </w:p>
    <w:p w14:paraId="450E7EEE" w14:textId="77777777" w:rsidR="003217A6" w:rsidRPr="003217A6" w:rsidRDefault="003217A6" w:rsidP="00233A5B">
      <w:pPr>
        <w:pStyle w:val="Rubrik3"/>
        <w:ind w:left="0"/>
      </w:pPr>
      <w:bookmarkStart w:id="171" w:name="_Toc256000174"/>
      <w:bookmarkStart w:id="172" w:name="_Toc256000148"/>
      <w:bookmarkStart w:id="173" w:name="_Toc256000122"/>
      <w:bookmarkStart w:id="174" w:name="_Toc256000096"/>
      <w:bookmarkStart w:id="175" w:name="_Toc256000070"/>
      <w:bookmarkStart w:id="176" w:name="_Toc256000044"/>
      <w:bookmarkStart w:id="177" w:name="_Toc256000018"/>
      <w:bookmarkStart w:id="178" w:name="_Toc69108254"/>
      <w:bookmarkStart w:id="179" w:name="_Toc154051978"/>
      <w:r w:rsidRPr="003217A6">
        <w:t>Nedstängning av CT-protokoll innan scan är utfört</w:t>
      </w:r>
      <w:bookmarkEnd w:id="171"/>
      <w:bookmarkEnd w:id="172"/>
      <w:bookmarkEnd w:id="173"/>
      <w:bookmarkEnd w:id="174"/>
      <w:bookmarkEnd w:id="175"/>
      <w:bookmarkEnd w:id="176"/>
      <w:bookmarkEnd w:id="177"/>
      <w:bookmarkEnd w:id="178"/>
      <w:bookmarkEnd w:id="179"/>
    </w:p>
    <w:p w14:paraId="19DFFE5E" w14:textId="1B23C515" w:rsidR="003217A6" w:rsidRPr="003217A6" w:rsidRDefault="003217A6" w:rsidP="00233A5B">
      <w:pPr>
        <w:ind w:left="0"/>
      </w:pPr>
      <w:r w:rsidRPr="003217A6">
        <w:t xml:space="preserve">Om NM-insamlingen är klar och du råkar stänga ned CT-undersökningen innan den </w:t>
      </w:r>
      <w:r w:rsidR="0078715F">
        <w:br/>
      </w:r>
      <w:r w:rsidRPr="003217A6">
        <w:t xml:space="preserve">utförts (klickar </w:t>
      </w:r>
      <w:r w:rsidRPr="004B6828">
        <w:rPr>
          <w:i/>
          <w:iCs/>
        </w:rPr>
        <w:t>CT Ac</w:t>
      </w:r>
      <w:r w:rsidR="004B6828" w:rsidRPr="004B6828">
        <w:rPr>
          <w:i/>
          <w:iCs/>
        </w:rPr>
        <w:t>q</w:t>
      </w:r>
      <w:r w:rsidRPr="004B6828">
        <w:rPr>
          <w:i/>
          <w:iCs/>
        </w:rPr>
        <w:t xml:space="preserve"> </w:t>
      </w:r>
      <w:r w:rsidR="004B6828">
        <w:rPr>
          <w:i/>
          <w:iCs/>
        </w:rPr>
        <w:t>c</w:t>
      </w:r>
      <w:r w:rsidRPr="004B6828">
        <w:rPr>
          <w:i/>
          <w:iCs/>
        </w:rPr>
        <w:t>ompleted</w:t>
      </w:r>
      <w:r w:rsidRPr="003217A6">
        <w:t xml:space="preserve">). </w:t>
      </w:r>
    </w:p>
    <w:p w14:paraId="200E93CE" w14:textId="77777777" w:rsidR="003217A6" w:rsidRPr="003217A6" w:rsidRDefault="003217A6" w:rsidP="008F6A0E">
      <w:pPr>
        <w:pStyle w:val="Punktlista"/>
        <w:ind w:left="284" w:hanging="284"/>
      </w:pPr>
      <w:r w:rsidRPr="003217A6">
        <w:t>Kopiera undersökningsprotokollet på NM-skärmen.</w:t>
      </w:r>
    </w:p>
    <w:p w14:paraId="6A491A34" w14:textId="464C877A" w:rsidR="003217A6" w:rsidRPr="003217A6" w:rsidRDefault="003217A6" w:rsidP="008F6A0E">
      <w:pPr>
        <w:pStyle w:val="Punktlista"/>
        <w:ind w:left="284" w:hanging="284"/>
      </w:pPr>
      <w:r w:rsidRPr="003217A6">
        <w:t xml:space="preserve">Utför undersökningen enligt beskrivning </w:t>
      </w:r>
      <w:r w:rsidRPr="003217A6">
        <w:rPr>
          <w:i/>
          <w:iCs/>
        </w:rPr>
        <w:fldChar w:fldCharType="begin"/>
      </w:r>
      <w:r w:rsidRPr="003217A6">
        <w:rPr>
          <w:i/>
          <w:iCs/>
        </w:rPr>
        <w:instrText xml:space="preserve"> REF _Ref68675897 \h  \* MERGEFORMAT </w:instrText>
      </w:r>
      <w:r w:rsidRPr="003217A6">
        <w:rPr>
          <w:i/>
          <w:iCs/>
        </w:rPr>
      </w:r>
      <w:r w:rsidRPr="003217A6">
        <w:rPr>
          <w:i/>
          <w:iCs/>
        </w:rPr>
        <w:fldChar w:fldCharType="separate"/>
      </w:r>
      <w:r w:rsidRPr="003217A6">
        <w:rPr>
          <w:i/>
          <w:iCs/>
        </w:rPr>
        <w:t>Inledande CT vid SPECT/CT (CT-first)</w:t>
      </w:r>
      <w:r w:rsidRPr="003217A6">
        <w:rPr>
          <w:i/>
          <w:iCs/>
        </w:rPr>
        <w:fldChar w:fldCharType="end"/>
      </w:r>
      <w:r w:rsidRPr="003217A6">
        <w:t xml:space="preserve"> </w:t>
      </w:r>
      <w:r w:rsidR="0078715F">
        <w:br/>
      </w:r>
      <w:r w:rsidRPr="003217A6">
        <w:t>och avsluta undersökningen efter CT-scannet.</w:t>
      </w:r>
    </w:p>
    <w:p w14:paraId="117F2AF7" w14:textId="77777777" w:rsidR="003217A6" w:rsidRPr="003217A6" w:rsidRDefault="003217A6" w:rsidP="00233A5B">
      <w:pPr>
        <w:spacing w:after="0" w:line="240" w:lineRule="auto"/>
        <w:ind w:left="0" w:right="0"/>
        <w:rPr>
          <w:szCs w:val="20"/>
        </w:rPr>
      </w:pPr>
    </w:p>
    <w:p w14:paraId="2EA9E4F1" w14:textId="5407CD99" w:rsidR="003217A6" w:rsidRPr="003217A6" w:rsidRDefault="003217A6" w:rsidP="00BA49C9">
      <w:pPr>
        <w:pStyle w:val="Punktlista"/>
        <w:numPr>
          <w:ilvl w:val="0"/>
          <w:numId w:val="0"/>
        </w:numPr>
        <w:ind w:left="284"/>
      </w:pPr>
      <w:r w:rsidRPr="003217A6">
        <w:br w:type="page"/>
      </w:r>
    </w:p>
    <w:p w14:paraId="46C0BA15" w14:textId="77777777" w:rsidR="003217A6" w:rsidRPr="003217A6" w:rsidRDefault="003217A6" w:rsidP="00233A5B">
      <w:pPr>
        <w:pStyle w:val="Rubrik2"/>
        <w:ind w:left="0"/>
      </w:pPr>
      <w:bookmarkStart w:id="180" w:name="_Toc256000175"/>
      <w:bookmarkStart w:id="181" w:name="_Toc256000149"/>
      <w:bookmarkStart w:id="182" w:name="_Toc256000123"/>
      <w:bookmarkStart w:id="183" w:name="_Toc256000097"/>
      <w:bookmarkStart w:id="184" w:name="_Toc256000071"/>
      <w:bookmarkStart w:id="185" w:name="_Toc256000045"/>
      <w:bookmarkStart w:id="186" w:name="_Toc256000019"/>
      <w:bookmarkStart w:id="187" w:name="_Toc65146561"/>
      <w:bookmarkStart w:id="188" w:name="_Toc69108255"/>
      <w:bookmarkStart w:id="189" w:name="_Toc154051979"/>
      <w:r w:rsidRPr="003217A6">
        <w:lastRenderedPageBreak/>
        <w:t>Rekonstruktion, överföring av bilder &amp; metallartefaktsreduktion</w:t>
      </w:r>
      <w:bookmarkEnd w:id="180"/>
      <w:bookmarkEnd w:id="181"/>
      <w:bookmarkEnd w:id="182"/>
      <w:bookmarkEnd w:id="183"/>
      <w:bookmarkEnd w:id="184"/>
      <w:bookmarkEnd w:id="185"/>
      <w:bookmarkEnd w:id="186"/>
      <w:bookmarkEnd w:id="187"/>
      <w:bookmarkEnd w:id="188"/>
      <w:bookmarkEnd w:id="189"/>
    </w:p>
    <w:p w14:paraId="6AAF8ADF" w14:textId="6E23D30A" w:rsidR="003217A6" w:rsidRPr="003217A6" w:rsidRDefault="003217A6" w:rsidP="00233A5B">
      <w:pPr>
        <w:pStyle w:val="Rubrik3"/>
        <w:ind w:left="0"/>
      </w:pPr>
      <w:bookmarkStart w:id="190" w:name="_Toc154051980"/>
      <w:bookmarkStart w:id="191" w:name="_Toc256000176"/>
      <w:bookmarkStart w:id="192" w:name="_Toc256000150"/>
      <w:bookmarkStart w:id="193" w:name="_Toc256000124"/>
      <w:bookmarkStart w:id="194" w:name="_Toc256000098"/>
      <w:bookmarkStart w:id="195" w:name="_Toc256000072"/>
      <w:bookmarkStart w:id="196" w:name="_Toc256000046"/>
      <w:bookmarkStart w:id="197" w:name="_Toc256000020"/>
      <w:bookmarkStart w:id="198" w:name="_Toc65146562"/>
      <w:bookmarkStart w:id="199" w:name="_Toc69108256"/>
      <w:r w:rsidRPr="003217A6">
        <w:t>Rekonstruktion</w:t>
      </w:r>
      <w:bookmarkEnd w:id="190"/>
      <w:r w:rsidRPr="003217A6">
        <w:t xml:space="preserve"> </w:t>
      </w:r>
      <w:bookmarkEnd w:id="191"/>
      <w:bookmarkEnd w:id="192"/>
      <w:bookmarkEnd w:id="193"/>
      <w:bookmarkEnd w:id="194"/>
      <w:bookmarkEnd w:id="195"/>
      <w:bookmarkEnd w:id="196"/>
      <w:bookmarkEnd w:id="197"/>
      <w:bookmarkEnd w:id="198"/>
      <w:bookmarkEnd w:id="199"/>
    </w:p>
    <w:p w14:paraId="6B6F85A5" w14:textId="00F62CCA" w:rsidR="003217A6" w:rsidRPr="003217A6" w:rsidRDefault="003217A6" w:rsidP="00233A5B">
      <w:pPr>
        <w:ind w:left="0"/>
      </w:pPr>
      <w:r w:rsidRPr="003217A6">
        <w:t xml:space="preserve">De icke-diagnostiska CT-bilderna ska läggas över i PACS för att vara tillgängliga </w:t>
      </w:r>
      <w:r w:rsidR="0078715F">
        <w:br/>
      </w:r>
      <w:r w:rsidRPr="003217A6">
        <w:t xml:space="preserve">för andra. Innan dess måste de rekonstrueras i tre olika snitt; </w:t>
      </w:r>
      <w:r w:rsidR="00FC695C">
        <w:br/>
      </w:r>
      <w:r w:rsidRPr="003217A6">
        <w:t xml:space="preserve">cor, ax och sag. Kameran är inställd så att rekonstruktionen görs automatiskt. </w:t>
      </w:r>
      <w:r w:rsidR="001E60B8">
        <w:br/>
      </w:r>
      <w:r w:rsidRPr="003217A6">
        <w:t>Överföringen till PACS måste dock göras manuellt.</w:t>
      </w:r>
    </w:p>
    <w:p w14:paraId="3066F5B7" w14:textId="77777777" w:rsidR="003217A6" w:rsidRDefault="003217A6" w:rsidP="008F6A0E">
      <w:pPr>
        <w:pStyle w:val="Punktlista"/>
        <w:ind w:left="284" w:hanging="284"/>
      </w:pPr>
      <w:r w:rsidRPr="003217A6">
        <w:t xml:space="preserve">När CT:n är körd och </w:t>
      </w:r>
      <w:r w:rsidRPr="003217A6">
        <w:rPr>
          <w:i/>
        </w:rPr>
        <w:t>CT Acq completed</w:t>
      </w:r>
      <w:r w:rsidRPr="003217A6">
        <w:t xml:space="preserve"> har tryckts börjar kameran med rekonstruktionen.</w:t>
      </w:r>
    </w:p>
    <w:p w14:paraId="789494F5" w14:textId="1BFF2040" w:rsidR="006D7914" w:rsidRPr="003217A6" w:rsidRDefault="006D7914" w:rsidP="008F6A0E">
      <w:pPr>
        <w:pStyle w:val="Punktlista"/>
        <w:ind w:left="284" w:hanging="284"/>
      </w:pPr>
      <w:r w:rsidRPr="003217A6">
        <w:t>Växla till CT på switchen (NM/CT).</w:t>
      </w:r>
    </w:p>
    <w:p w14:paraId="78ED412C" w14:textId="6A47A431" w:rsidR="003217A6" w:rsidRPr="003217A6" w:rsidRDefault="003217A6" w:rsidP="008F6A0E">
      <w:pPr>
        <w:pStyle w:val="Punktlista"/>
        <w:ind w:left="284" w:hanging="284"/>
      </w:pPr>
      <w:r w:rsidRPr="003217A6">
        <w:t xml:space="preserve">Fyra bilder kommer upp på höger-skärmen (Exam Rx). Kameran är nu upptagen en </w:t>
      </w:r>
      <w:r w:rsidR="001E60B8">
        <w:br/>
      </w:r>
      <w:r w:rsidRPr="003217A6">
        <w:t>kort stund och du kan inte köra en ny CT.</w:t>
      </w:r>
    </w:p>
    <w:p w14:paraId="73692B38" w14:textId="1DC2632B" w:rsidR="003217A6" w:rsidRDefault="003217A6" w:rsidP="008F6A0E">
      <w:pPr>
        <w:pStyle w:val="Punktlista"/>
        <w:ind w:left="284" w:hanging="284"/>
      </w:pPr>
      <w:r w:rsidRPr="003217A6">
        <w:t>En stund senare kommer en ikon upp på höger-skärm längst ner till vänster, se bild.</w:t>
      </w:r>
    </w:p>
    <w:p w14:paraId="20FA9492" w14:textId="456318BA" w:rsidR="008E4F54" w:rsidRDefault="008E4F54" w:rsidP="008E4F54">
      <w:pPr>
        <w:pStyle w:val="Punktlista"/>
        <w:numPr>
          <w:ilvl w:val="0"/>
          <w:numId w:val="0"/>
        </w:numPr>
        <w:ind w:left="1712" w:hanging="357"/>
      </w:pPr>
      <w:r w:rsidRPr="003217A6">
        <w:rPr>
          <w:noProof/>
        </w:rPr>
        <w:drawing>
          <wp:anchor distT="0" distB="0" distL="114300" distR="114300" simplePos="0" relativeHeight="251659264" behindDoc="0" locked="0" layoutInCell="1" allowOverlap="1" wp14:anchorId="55EA8D58" wp14:editId="71EF27E0">
            <wp:simplePos x="0" y="0"/>
            <wp:positionH relativeFrom="column">
              <wp:posOffset>204580</wp:posOffset>
            </wp:positionH>
            <wp:positionV relativeFrom="paragraph">
              <wp:posOffset>59607</wp:posOffset>
            </wp:positionV>
            <wp:extent cx="1771650" cy="1047750"/>
            <wp:effectExtent l="0" t="0" r="0" b="0"/>
            <wp:wrapNone/>
            <wp:docPr id="13" name="Bildobjekt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54826417" name="Bildobjekt 4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1650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6AD558AA" w14:textId="089F32E6" w:rsidR="008E4F54" w:rsidRDefault="008E4F54" w:rsidP="008E4F54">
      <w:pPr>
        <w:pStyle w:val="Punktlista"/>
        <w:numPr>
          <w:ilvl w:val="0"/>
          <w:numId w:val="0"/>
        </w:numPr>
        <w:ind w:left="1712" w:hanging="357"/>
      </w:pPr>
    </w:p>
    <w:p w14:paraId="35548D77" w14:textId="5457CEAD" w:rsidR="008E4F54" w:rsidRDefault="008E4F54" w:rsidP="008E4F54">
      <w:pPr>
        <w:pStyle w:val="Punktlista"/>
        <w:numPr>
          <w:ilvl w:val="0"/>
          <w:numId w:val="0"/>
        </w:numPr>
        <w:ind w:left="1712" w:hanging="357"/>
      </w:pPr>
    </w:p>
    <w:p w14:paraId="61323469" w14:textId="77777777" w:rsidR="008E4F54" w:rsidRDefault="008E4F54" w:rsidP="008E4F54">
      <w:pPr>
        <w:pStyle w:val="Punktlista"/>
        <w:numPr>
          <w:ilvl w:val="0"/>
          <w:numId w:val="0"/>
        </w:numPr>
        <w:ind w:left="1712" w:hanging="357"/>
      </w:pPr>
    </w:p>
    <w:p w14:paraId="7D861BEE" w14:textId="334A2264" w:rsidR="008E4F54" w:rsidRPr="003217A6" w:rsidRDefault="008E4F54" w:rsidP="008E4F54">
      <w:pPr>
        <w:pStyle w:val="Punktlista"/>
        <w:numPr>
          <w:ilvl w:val="0"/>
          <w:numId w:val="0"/>
        </w:numPr>
        <w:ind w:left="1712" w:hanging="357"/>
      </w:pPr>
    </w:p>
    <w:p w14:paraId="24ABFF94" w14:textId="6F985507" w:rsidR="003217A6" w:rsidRPr="003217A6" w:rsidRDefault="003217A6" w:rsidP="00233A5B">
      <w:pPr>
        <w:pStyle w:val="Punktlista"/>
        <w:numPr>
          <w:ilvl w:val="0"/>
          <w:numId w:val="0"/>
        </w:numPr>
      </w:pPr>
    </w:p>
    <w:p w14:paraId="75788A88" w14:textId="0936E33D" w:rsidR="003217A6" w:rsidRPr="003217A6" w:rsidRDefault="00F55002" w:rsidP="008F6A0E">
      <w:pPr>
        <w:pStyle w:val="Punktlista"/>
        <w:ind w:left="284" w:right="426" w:hanging="284"/>
      </w:pPr>
      <w:r>
        <w:t xml:space="preserve">Ikonen kan redan synas om rekonstruktionen av MPR-bilderna från förra undersökningen inte avslutats. </w:t>
      </w:r>
      <w:r w:rsidR="003217A6" w:rsidRPr="003217A6">
        <w:t xml:space="preserve">Tryck </w:t>
      </w:r>
      <w:r>
        <w:t xml:space="preserve">i så fall </w:t>
      </w:r>
      <w:r w:rsidR="003217A6" w:rsidRPr="003217A6">
        <w:t xml:space="preserve">på ikonen intill </w:t>
      </w:r>
      <w:r w:rsidR="003217A6" w:rsidRPr="003217A6">
        <w:rPr>
          <w:i/>
          <w:iCs/>
        </w:rPr>
        <w:t>Start Direct MPR Review</w:t>
      </w:r>
      <w:r w:rsidR="003217A6" w:rsidRPr="003217A6">
        <w:t>.</w:t>
      </w:r>
    </w:p>
    <w:p w14:paraId="2C678555" w14:textId="3DC6D288" w:rsidR="003217A6" w:rsidRDefault="003217A6" w:rsidP="008F6A0E">
      <w:pPr>
        <w:pStyle w:val="Punktlista"/>
        <w:ind w:left="284" w:hanging="284"/>
      </w:pPr>
      <w:r w:rsidRPr="003217A6">
        <w:t xml:space="preserve">Tryck </w:t>
      </w:r>
      <w:r w:rsidRPr="003217A6">
        <w:rPr>
          <w:i/>
          <w:iCs/>
        </w:rPr>
        <w:t>Quit</w:t>
      </w:r>
      <w:r w:rsidRPr="003217A6">
        <w:t xml:space="preserve"> och sedan </w:t>
      </w:r>
      <w:r w:rsidRPr="003217A6">
        <w:rPr>
          <w:i/>
          <w:iCs/>
        </w:rPr>
        <w:t>Yes</w:t>
      </w:r>
      <w:r w:rsidRPr="003217A6">
        <w:t xml:space="preserve">. </w:t>
      </w:r>
      <w:r w:rsidR="001D3796">
        <w:t>Den nya r</w:t>
      </w:r>
      <w:r w:rsidRPr="003217A6">
        <w:t xml:space="preserve">ekonstruktionen </w:t>
      </w:r>
      <w:r w:rsidR="001D3796">
        <w:t xml:space="preserve">startas och </w:t>
      </w:r>
      <w:r w:rsidRPr="003217A6">
        <w:t>pågår nu i bakgrunden.</w:t>
      </w:r>
    </w:p>
    <w:p w14:paraId="1DDFB203" w14:textId="5B09D86D" w:rsidR="00A66571" w:rsidRDefault="00A66571" w:rsidP="008F6A0E">
      <w:pPr>
        <w:pStyle w:val="Punktlista"/>
        <w:ind w:left="284" w:hanging="284"/>
      </w:pPr>
      <w:r>
        <w:t>När rekonstruktionen är klar, upprepa de senaste två punkterna (tryck på ikonen</w:t>
      </w:r>
      <w:r w:rsidR="005714FC">
        <w:t xml:space="preserve"> intill </w:t>
      </w:r>
      <w:r w:rsidR="005714FC" w:rsidRPr="003D6770">
        <w:rPr>
          <w:i/>
          <w:iCs/>
        </w:rPr>
        <w:t>Start Direct MPR Review</w:t>
      </w:r>
      <w:r w:rsidR="005714FC">
        <w:t xml:space="preserve">, tryck </w:t>
      </w:r>
      <w:r w:rsidR="005714FC" w:rsidRPr="003D6770">
        <w:rPr>
          <w:i/>
          <w:iCs/>
        </w:rPr>
        <w:t xml:space="preserve">Quit </w:t>
      </w:r>
      <w:r w:rsidR="005714FC">
        <w:t xml:space="preserve">och </w:t>
      </w:r>
      <w:r w:rsidR="005714FC" w:rsidRPr="003D6770">
        <w:rPr>
          <w:i/>
          <w:iCs/>
        </w:rPr>
        <w:t>Yes</w:t>
      </w:r>
      <w:r w:rsidR="005714FC">
        <w:t xml:space="preserve">). Detta måste göras för alla </w:t>
      </w:r>
      <w:r w:rsidR="00E63D43">
        <w:t>patienter</w:t>
      </w:r>
      <w:r w:rsidR="003308B4">
        <w:t xml:space="preserve"> för protokoll där </w:t>
      </w:r>
      <w:r w:rsidR="00E63D43">
        <w:t xml:space="preserve">metallartefaktsreduktion (MAR) </w:t>
      </w:r>
      <w:r w:rsidR="003308B4">
        <w:t xml:space="preserve">finns tillgängligt, </w:t>
      </w:r>
      <w:r w:rsidR="00550098">
        <w:t xml:space="preserve">även om MAR inte </w:t>
      </w:r>
      <w:r w:rsidR="00CE7CFE">
        <w:t>används på den</w:t>
      </w:r>
      <w:r w:rsidR="00E63D43">
        <w:t xml:space="preserve"> specifika</w:t>
      </w:r>
      <w:r w:rsidR="00AB11D9">
        <w:t xml:space="preserve"> patienten. </w:t>
      </w:r>
      <w:r w:rsidR="00CE7CFE">
        <w:t xml:space="preserve">Då </w:t>
      </w:r>
      <w:r w:rsidR="00AB11D9">
        <w:t>MAR är inställt i protokollen rekonstrueras</w:t>
      </w:r>
      <w:r w:rsidR="00461E70" w:rsidRPr="00461E70">
        <w:t xml:space="preserve"> </w:t>
      </w:r>
      <w:r w:rsidR="00461E70">
        <w:t>bildserierna</w:t>
      </w:r>
      <w:r w:rsidR="00AB11D9">
        <w:t xml:space="preserve"> därför två </w:t>
      </w:r>
      <w:r w:rsidR="0008054A">
        <w:t xml:space="preserve">gånger, först utan och sedan med MAR. När alla rekonstruktioner är klara så kan </w:t>
      </w:r>
      <w:r w:rsidR="0061242B">
        <w:t xml:space="preserve">du avsluta MPR-rekonstruktionen (tryck på ikonen intill </w:t>
      </w:r>
      <w:r w:rsidR="0061242B" w:rsidRPr="005A2966">
        <w:rPr>
          <w:i/>
          <w:iCs/>
        </w:rPr>
        <w:t>Start Direct MPR</w:t>
      </w:r>
      <w:r w:rsidR="00282ED0" w:rsidRPr="005A2966">
        <w:rPr>
          <w:i/>
          <w:iCs/>
        </w:rPr>
        <w:t xml:space="preserve"> Review</w:t>
      </w:r>
      <w:r w:rsidR="00282ED0">
        <w:t xml:space="preserve">, tryck </w:t>
      </w:r>
      <w:r w:rsidR="00282ED0" w:rsidRPr="005A2966">
        <w:rPr>
          <w:i/>
          <w:iCs/>
        </w:rPr>
        <w:t>Quit</w:t>
      </w:r>
      <w:r w:rsidR="00282ED0">
        <w:t xml:space="preserve"> och </w:t>
      </w:r>
      <w:r w:rsidR="00282ED0" w:rsidRPr="005A2966">
        <w:rPr>
          <w:i/>
          <w:iCs/>
        </w:rPr>
        <w:t>Yes</w:t>
      </w:r>
      <w:r w:rsidR="00282ED0">
        <w:t>).</w:t>
      </w:r>
    </w:p>
    <w:p w14:paraId="4471DF91" w14:textId="537FEDD1" w:rsidR="005A2966" w:rsidRPr="003217A6" w:rsidRDefault="005A2966" w:rsidP="008F6A0E">
      <w:pPr>
        <w:pStyle w:val="Punktlista"/>
        <w:ind w:left="284" w:hanging="284"/>
      </w:pPr>
      <w:r>
        <w:t>Om patienten har metall i bildområdet så ska metallartefaktsreduktion (MAR)</w:t>
      </w:r>
      <w:r w:rsidR="003C5099">
        <w:t xml:space="preserve"> användas. Den CT-serie som ska användas för attenueringskorrektion </w:t>
      </w:r>
      <w:r w:rsidR="00496479">
        <w:t xml:space="preserve">heter </w:t>
      </w:r>
      <w:r w:rsidR="00496479" w:rsidRPr="00E124C1">
        <w:rPr>
          <w:b/>
          <w:bCs/>
        </w:rPr>
        <w:t>CT</w:t>
      </w:r>
      <w:r w:rsidR="0099298B" w:rsidRPr="00E124C1">
        <w:rPr>
          <w:b/>
          <w:bCs/>
          <w:caps/>
        </w:rPr>
        <w:t xml:space="preserve">AC MARSPECT-CT </w:t>
      </w:r>
      <w:r w:rsidR="00EB28B1" w:rsidRPr="00E124C1">
        <w:rPr>
          <w:b/>
          <w:bCs/>
        </w:rPr>
        <w:t>evo</w:t>
      </w:r>
      <w:r w:rsidR="00EB28B1">
        <w:t xml:space="preserve"> och skickas automatiskt till Xeleris</w:t>
      </w:r>
      <w:r w:rsidR="0085659F">
        <w:t xml:space="preserve"> </w:t>
      </w:r>
      <w:r w:rsidR="003E13EB" w:rsidRPr="003217A6">
        <w:t>_</w:t>
      </w:r>
      <w:r w:rsidR="0085659F">
        <w:t>Server eller SmartConsole så ni kan välja var rekonstruktionen ska göras.</w:t>
      </w:r>
    </w:p>
    <w:p w14:paraId="22C985FA" w14:textId="77777777" w:rsidR="00E124C1" w:rsidRDefault="00E124C1" w:rsidP="00233A5B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bookmarkStart w:id="200" w:name="_Toc256000177"/>
      <w:bookmarkStart w:id="201" w:name="_Toc256000151"/>
      <w:bookmarkStart w:id="202" w:name="_Toc256000125"/>
      <w:bookmarkStart w:id="203" w:name="_Toc256000099"/>
      <w:bookmarkStart w:id="204" w:name="_Toc256000073"/>
      <w:bookmarkStart w:id="205" w:name="_Toc256000047"/>
      <w:bookmarkStart w:id="206" w:name="_Toc256000021"/>
      <w:bookmarkStart w:id="207" w:name="_Toc65146563"/>
      <w:bookmarkStart w:id="208" w:name="_Toc69108257"/>
      <w:r>
        <w:br w:type="page"/>
      </w:r>
    </w:p>
    <w:p w14:paraId="1A72E686" w14:textId="0FF6AD56" w:rsidR="003217A6" w:rsidRPr="003217A6" w:rsidRDefault="003217A6" w:rsidP="00233A5B">
      <w:pPr>
        <w:pStyle w:val="Rubrik2"/>
        <w:ind w:left="0"/>
      </w:pPr>
      <w:bookmarkStart w:id="209" w:name="_Toc154051981"/>
      <w:r w:rsidRPr="003217A6">
        <w:lastRenderedPageBreak/>
        <w:t>Överföring av CT till PACS</w:t>
      </w:r>
      <w:bookmarkEnd w:id="209"/>
      <w:r w:rsidRPr="003217A6">
        <w:t xml:space="preserve"> </w:t>
      </w:r>
      <w:bookmarkEnd w:id="200"/>
      <w:bookmarkEnd w:id="201"/>
      <w:bookmarkEnd w:id="202"/>
      <w:bookmarkEnd w:id="203"/>
      <w:bookmarkEnd w:id="204"/>
      <w:bookmarkEnd w:id="205"/>
      <w:bookmarkEnd w:id="206"/>
      <w:bookmarkEnd w:id="207"/>
      <w:bookmarkEnd w:id="208"/>
    </w:p>
    <w:p w14:paraId="45025196" w14:textId="77777777" w:rsidR="003217A6" w:rsidRPr="003217A6" w:rsidRDefault="003217A6" w:rsidP="008F6A0E">
      <w:pPr>
        <w:pStyle w:val="Punktlista"/>
        <w:ind w:left="284" w:hanging="284"/>
      </w:pPr>
      <w:r w:rsidRPr="003217A6">
        <w:t>Välj aktuell patient i Image Works.</w:t>
      </w:r>
    </w:p>
    <w:p w14:paraId="0500B619" w14:textId="6EE45D2D" w:rsidR="003217A6" w:rsidRPr="003217A6" w:rsidRDefault="00CC1B31" w:rsidP="008F6A0E">
      <w:pPr>
        <w:pStyle w:val="Punktlista"/>
        <w:ind w:left="284" w:hanging="284"/>
      </w:pPr>
      <w:r>
        <w:t>När du valt patient kommer en lista med s</w:t>
      </w:r>
      <w:r w:rsidR="00141283">
        <w:t>erier</w:t>
      </w:r>
      <w:r>
        <w:t xml:space="preserve"> visas. Markera s</w:t>
      </w:r>
      <w:r w:rsidR="00546FF2">
        <w:t>erie</w:t>
      </w:r>
      <w:r>
        <w:t xml:space="preserve"> 601, 602</w:t>
      </w:r>
      <w:r w:rsidR="00425995">
        <w:t xml:space="preserve"> och 603 (REFNT).</w:t>
      </w:r>
      <w:r w:rsidR="000278A6">
        <w:t xml:space="preserve"> Kontrollera att alla bilder i varje serie rekonstruerats klart innan de skickas till PACS</w:t>
      </w:r>
      <w:r w:rsidR="00141283">
        <w:t>.</w:t>
      </w:r>
    </w:p>
    <w:p w14:paraId="07567EF4" w14:textId="2465B128" w:rsidR="003217A6" w:rsidRPr="003217A6" w:rsidRDefault="00DE07FA" w:rsidP="008F6A0E">
      <w:pPr>
        <w:pStyle w:val="Punktlista"/>
        <w:ind w:left="284" w:right="567" w:hanging="284"/>
      </w:pPr>
      <w:r>
        <w:t>Om metallartefaktsreduktion (MAR) behövs, så välj även 605, 606 och 607</w:t>
      </w:r>
      <w:r w:rsidR="003213EC">
        <w:t>, alla sex serier används för att säkerställa att MAR inte har lagt till någon artefakt i bilden.</w:t>
      </w:r>
      <w:r w:rsidR="0064607B">
        <w:t xml:space="preserve"> Kontrollera att alla bilder i varje serie rekonstruerats klart innan de skickas till PACS.</w:t>
      </w:r>
    </w:p>
    <w:p w14:paraId="1C510E04" w14:textId="33D50A1E" w:rsidR="003217A6" w:rsidRPr="003217A6" w:rsidRDefault="00746F6E" w:rsidP="008F6A0E">
      <w:pPr>
        <w:pStyle w:val="Punktlista"/>
        <w:ind w:left="284" w:hanging="284"/>
      </w:pPr>
      <w:r>
        <w:t xml:space="preserve">Leta upp och klicka på </w:t>
      </w:r>
      <w:r w:rsidR="00E21B80">
        <w:t>SECTRA</w:t>
      </w:r>
      <w:r w:rsidR="004D273C">
        <w:t>/</w:t>
      </w:r>
      <w:r w:rsidR="00E21B80">
        <w:t>PACS längst ner på skärmen under Network för att skicka bilderna.</w:t>
      </w:r>
    </w:p>
    <w:p w14:paraId="6E9D26BE" w14:textId="223F7118" w:rsidR="003217A6" w:rsidRPr="003217A6" w:rsidRDefault="003217A6" w:rsidP="008F6A0E">
      <w:pPr>
        <w:pStyle w:val="Punktlista"/>
        <w:ind w:left="284" w:hanging="284"/>
      </w:pPr>
      <w:r w:rsidRPr="003217A6">
        <w:t>För att se om bilderna har skickats kan du ko</w:t>
      </w:r>
      <w:r w:rsidR="00C01C5B">
        <w:t>ntrol</w:t>
      </w:r>
      <w:r w:rsidR="004F2968">
        <w:t>l</w:t>
      </w:r>
      <w:r w:rsidR="00C01C5B">
        <w:t>era</w:t>
      </w:r>
      <w:r w:rsidRPr="003217A6">
        <w:t xml:space="preserve"> om det står SECTRA</w:t>
      </w:r>
      <w:r w:rsidR="004D273C">
        <w:t>/</w:t>
      </w:r>
      <w:r w:rsidRPr="003217A6">
        <w:t>PACS i kolumnen Transfer i listan med studier.</w:t>
      </w:r>
    </w:p>
    <w:p w14:paraId="1DE428CF" w14:textId="77777777" w:rsidR="003217A6" w:rsidRDefault="003217A6" w:rsidP="008F6A0E">
      <w:pPr>
        <w:ind w:left="284" w:hanging="284"/>
      </w:pPr>
      <w:r w:rsidRPr="003217A6">
        <w:t>Avsluta med att trycka på Exam Rx för att återkomma till bildfönstret.</w:t>
      </w:r>
    </w:p>
    <w:p w14:paraId="1626E810" w14:textId="3DC9643A" w:rsidR="00640CEC" w:rsidRDefault="00640CEC" w:rsidP="008F6A0E">
      <w:pPr>
        <w:ind w:left="284" w:hanging="284"/>
        <w:rPr>
          <w:b/>
          <w:bCs/>
        </w:rPr>
      </w:pPr>
      <w:r w:rsidRPr="00640CEC">
        <w:rPr>
          <w:b/>
          <w:bCs/>
        </w:rPr>
        <w:t>I Sectra IDS7</w:t>
      </w:r>
    </w:p>
    <w:p w14:paraId="1F74A675" w14:textId="77777777" w:rsidR="00811296" w:rsidRPr="00811296" w:rsidRDefault="00811296" w:rsidP="00811296">
      <w:pPr>
        <w:pStyle w:val="Liststycke"/>
        <w:numPr>
          <w:ilvl w:val="0"/>
          <w:numId w:val="20"/>
        </w:numPr>
        <w:spacing w:after="0" w:line="276" w:lineRule="auto"/>
        <w:ind w:left="284" w:right="0" w:hanging="284"/>
        <w:rPr>
          <w:b/>
          <w:bCs/>
          <w:szCs w:val="28"/>
        </w:rPr>
      </w:pPr>
      <w:r w:rsidRPr="00811296">
        <w:rPr>
          <w:szCs w:val="28"/>
        </w:rPr>
        <w:t>Skapa ett undersökningskort för CT med kod enligt metodbeskrivning.</w:t>
      </w:r>
    </w:p>
    <w:p w14:paraId="4BFC0C67" w14:textId="1391AF87" w:rsidR="00811296" w:rsidRPr="00B41578" w:rsidRDefault="00811296" w:rsidP="00B41578">
      <w:pPr>
        <w:pStyle w:val="Liststycke"/>
        <w:numPr>
          <w:ilvl w:val="0"/>
          <w:numId w:val="20"/>
        </w:numPr>
        <w:spacing w:after="0" w:line="276" w:lineRule="auto"/>
        <w:ind w:left="284" w:right="0" w:hanging="284"/>
        <w:rPr>
          <w:szCs w:val="28"/>
        </w:rPr>
      </w:pPr>
      <w:r w:rsidRPr="00811296">
        <w:rPr>
          <w:szCs w:val="28"/>
        </w:rPr>
        <w:t xml:space="preserve">Gå till matrisfönstret och flytta över CT-bilderna till CT-undersökningskortet genom </w:t>
      </w:r>
      <w:r>
        <w:rPr>
          <w:szCs w:val="28"/>
        </w:rPr>
        <w:br/>
      </w:r>
      <w:r w:rsidRPr="00811296">
        <w:rPr>
          <w:szCs w:val="28"/>
        </w:rPr>
        <w:t>att markera CT-bilderna och dra över dem till CT-undersökningskortet.</w:t>
      </w:r>
    </w:p>
    <w:p w14:paraId="39433BAD" w14:textId="4D951692" w:rsidR="003217A6" w:rsidRPr="00B41578" w:rsidRDefault="003217A6" w:rsidP="00233A5B">
      <w:pPr>
        <w:pStyle w:val="Rubrik3"/>
        <w:ind w:left="0"/>
        <w:rPr>
          <w:color w:val="auto"/>
        </w:rPr>
      </w:pPr>
      <w:bookmarkStart w:id="210" w:name="_Toc256000178"/>
      <w:bookmarkStart w:id="211" w:name="_Toc256000152"/>
      <w:bookmarkStart w:id="212" w:name="_Toc256000126"/>
      <w:bookmarkStart w:id="213" w:name="_Toc256000100"/>
      <w:bookmarkStart w:id="214" w:name="_Toc256000074"/>
      <w:bookmarkStart w:id="215" w:name="_Toc256000048"/>
      <w:bookmarkStart w:id="216" w:name="_Toc256000022"/>
      <w:bookmarkStart w:id="217" w:name="_Toc65146564"/>
      <w:bookmarkStart w:id="218" w:name="_Toc69108258"/>
      <w:bookmarkStart w:id="219" w:name="_Toc154051982"/>
      <w:r w:rsidRPr="00B41578">
        <w:rPr>
          <w:color w:val="auto"/>
        </w:rPr>
        <w:t xml:space="preserve">Rekonstruktion </w:t>
      </w:r>
      <w:bookmarkEnd w:id="210"/>
      <w:bookmarkEnd w:id="211"/>
      <w:bookmarkEnd w:id="212"/>
      <w:bookmarkEnd w:id="213"/>
      <w:bookmarkEnd w:id="214"/>
      <w:bookmarkEnd w:id="215"/>
      <w:bookmarkEnd w:id="216"/>
      <w:bookmarkEnd w:id="217"/>
      <w:bookmarkEnd w:id="218"/>
      <w:r w:rsidR="009F08B4" w:rsidRPr="00B41578">
        <w:rPr>
          <w:color w:val="auto"/>
        </w:rPr>
        <w:t>av M</w:t>
      </w:r>
      <w:r w:rsidR="00B4787B" w:rsidRPr="00B41578">
        <w:rPr>
          <w:color w:val="auto"/>
        </w:rPr>
        <w:t>A</w:t>
      </w:r>
      <w:r w:rsidR="005A6674" w:rsidRPr="00B41578">
        <w:rPr>
          <w:color w:val="auto"/>
        </w:rPr>
        <w:t>R</w:t>
      </w:r>
      <w:r w:rsidR="009F08B4" w:rsidRPr="00B41578">
        <w:rPr>
          <w:color w:val="auto"/>
        </w:rPr>
        <w:t>-bilder</w:t>
      </w:r>
      <w:r w:rsidR="00736F4A" w:rsidRPr="00B41578">
        <w:rPr>
          <w:color w:val="auto"/>
        </w:rPr>
        <w:t xml:space="preserve"> i SmartConsole</w:t>
      </w:r>
      <w:bookmarkEnd w:id="219"/>
    </w:p>
    <w:p w14:paraId="54D18B70" w14:textId="1E914010" w:rsidR="003217A6" w:rsidRDefault="00964690" w:rsidP="008F6A0E">
      <w:pPr>
        <w:pStyle w:val="Punktlista"/>
        <w:ind w:left="284" w:hanging="284"/>
      </w:pPr>
      <w:r>
        <w:t>Gå till Smart</w:t>
      </w:r>
      <w:r w:rsidR="004F2968">
        <w:t>C</w:t>
      </w:r>
      <w:r>
        <w:t>onsole</w:t>
      </w:r>
      <w:r w:rsidR="007229CC">
        <w:t>.</w:t>
      </w:r>
    </w:p>
    <w:p w14:paraId="21B17A06" w14:textId="214185D5" w:rsidR="007229CC" w:rsidRDefault="007229CC" w:rsidP="008F6A0E">
      <w:pPr>
        <w:pStyle w:val="Punktlista"/>
        <w:ind w:left="284" w:hanging="284"/>
      </w:pPr>
      <w:r>
        <w:t>Välj</w:t>
      </w:r>
      <w:r w:rsidRPr="007229CC">
        <w:rPr>
          <w:i/>
          <w:iCs/>
        </w:rPr>
        <w:t xml:space="preserve"> Data</w:t>
      </w:r>
      <w:r>
        <w:t xml:space="preserve"> och klicka på aktuell patient.</w:t>
      </w:r>
    </w:p>
    <w:p w14:paraId="52EEF9E8" w14:textId="60F29277" w:rsidR="007229CC" w:rsidRDefault="007229CC" w:rsidP="008F6A0E">
      <w:pPr>
        <w:pStyle w:val="Punktlista"/>
        <w:ind w:left="284" w:hanging="284"/>
      </w:pPr>
      <w:r>
        <w:t>Markera SPECT-CT evo och CTAC MARSPECT-CT evo.</w:t>
      </w:r>
    </w:p>
    <w:p w14:paraId="46528FF3" w14:textId="21EF3DEB" w:rsidR="007D1CB1" w:rsidRPr="00864BDF" w:rsidRDefault="007D1CB1" w:rsidP="008F6A0E">
      <w:pPr>
        <w:pStyle w:val="Punktlista"/>
        <w:ind w:left="284" w:hanging="284"/>
      </w:pPr>
      <w:r>
        <w:t xml:space="preserve">Klicka på </w:t>
      </w:r>
      <w:r w:rsidRPr="007D1CB1">
        <w:rPr>
          <w:i/>
          <w:iCs/>
        </w:rPr>
        <w:t>Reconstruction.</w:t>
      </w:r>
    </w:p>
    <w:p w14:paraId="2450B056" w14:textId="1F1F2186" w:rsidR="003217A6" w:rsidRPr="003217A6" w:rsidRDefault="00864BDF" w:rsidP="008F6A0E">
      <w:pPr>
        <w:pStyle w:val="Punktlista"/>
        <w:ind w:left="284" w:hanging="284"/>
      </w:pPr>
      <w:r w:rsidRPr="00864BDF">
        <w:t>Matcha NM och CT-bilderna vid behov och utför rekonstruktionen.</w:t>
      </w:r>
    </w:p>
    <w:p w14:paraId="289FB460" w14:textId="60B6BDDC" w:rsidR="003217A6" w:rsidRDefault="00864BDF" w:rsidP="00233A5B">
      <w:pPr>
        <w:pStyle w:val="Rubrik3"/>
        <w:ind w:left="0"/>
      </w:pPr>
      <w:bookmarkStart w:id="220" w:name="_Toc154051983"/>
      <w:r>
        <w:t xml:space="preserve">Rekonstruktion av MAR-bilderna i </w:t>
      </w:r>
      <w:r w:rsidR="00E5399A">
        <w:t>X</w:t>
      </w:r>
      <w:r>
        <w:t>eleris</w:t>
      </w:r>
      <w:bookmarkEnd w:id="220"/>
    </w:p>
    <w:p w14:paraId="6B8F2212" w14:textId="77777777" w:rsidR="00894794" w:rsidRDefault="00984F40" w:rsidP="00233A5B">
      <w:pPr>
        <w:ind w:left="0"/>
      </w:pPr>
      <w:r>
        <w:t>Rekonstruktion</w:t>
      </w:r>
      <w:r w:rsidR="00E7388E">
        <w:t xml:space="preserve"> av SPECT och SPECT/CT. Rekonstruktion utförs </w:t>
      </w:r>
      <w:r w:rsidR="00167475">
        <w:t>med programvaran Q.Volumetrix MI Evolution for Bone för skelett eller motsvarande om annan undersökning utfö</w:t>
      </w:r>
      <w:r w:rsidR="004357C2">
        <w:t>rs. Systemet sparar automatiskt så kallade snapshot, skärmdumpar av de steg som görs under utvärderingen.</w:t>
      </w:r>
    </w:p>
    <w:p w14:paraId="7507CCDF" w14:textId="6F64ED4F" w:rsidR="00984F40" w:rsidRDefault="00894794" w:rsidP="008F6A0E">
      <w:pPr>
        <w:pStyle w:val="Liststycke"/>
        <w:numPr>
          <w:ilvl w:val="0"/>
          <w:numId w:val="26"/>
        </w:numPr>
        <w:ind w:left="284" w:hanging="284"/>
      </w:pPr>
      <w:r>
        <w:t>Öppna mappen vid patientnamnet.</w:t>
      </w:r>
    </w:p>
    <w:p w14:paraId="6E898A2A" w14:textId="7B2DCCC1" w:rsidR="00894794" w:rsidRDefault="00894794" w:rsidP="008F6A0E">
      <w:pPr>
        <w:pStyle w:val="Liststycke"/>
        <w:numPr>
          <w:ilvl w:val="0"/>
          <w:numId w:val="26"/>
        </w:numPr>
        <w:ind w:left="284" w:hanging="284"/>
      </w:pPr>
      <w:r>
        <w:t xml:space="preserve">Välj SPECT-CT </w:t>
      </w:r>
      <w:r w:rsidR="002F6341">
        <w:t>evo och CTAC MARSPECT-CT evo</w:t>
      </w:r>
    </w:p>
    <w:p w14:paraId="1545F816" w14:textId="691B8732" w:rsidR="009355ED" w:rsidRDefault="009355ED" w:rsidP="008F6A0E">
      <w:pPr>
        <w:pStyle w:val="Liststycke"/>
        <w:numPr>
          <w:ilvl w:val="0"/>
          <w:numId w:val="26"/>
        </w:numPr>
        <w:ind w:left="284" w:hanging="284"/>
      </w:pPr>
      <w:r>
        <w:t>Kontrollera att filerna ligger i ”Input Datasets” och har rätt ”usage” Hybrid</w:t>
      </w:r>
      <w:r w:rsidR="0013604E" w:rsidRPr="003217A6">
        <w:t>_</w:t>
      </w:r>
      <w:r w:rsidR="0013604E">
        <w:t>CT och Emission.</w:t>
      </w:r>
    </w:p>
    <w:p w14:paraId="0C8903D8" w14:textId="7B43CDC9" w:rsidR="0013604E" w:rsidRDefault="0013604E" w:rsidP="008F6A0E">
      <w:pPr>
        <w:pStyle w:val="Liststycke"/>
        <w:numPr>
          <w:ilvl w:val="0"/>
          <w:numId w:val="26"/>
        </w:numPr>
        <w:ind w:left="284" w:hanging="284"/>
      </w:pPr>
      <w:r>
        <w:t>Tryck på OK.</w:t>
      </w:r>
    </w:p>
    <w:p w14:paraId="2A89CD79" w14:textId="3D7B8351" w:rsidR="0013604E" w:rsidRDefault="001F3B24" w:rsidP="008F6A0E">
      <w:pPr>
        <w:pStyle w:val="Liststycke"/>
        <w:numPr>
          <w:ilvl w:val="0"/>
          <w:numId w:val="26"/>
        </w:numPr>
        <w:ind w:left="284" w:hanging="284"/>
      </w:pPr>
      <w:r>
        <w:t>Kryssa i X motion när den kommer upp (Y motion är redan ikryssad).</w:t>
      </w:r>
    </w:p>
    <w:p w14:paraId="2E5C093C" w14:textId="44610556" w:rsidR="00603E5B" w:rsidRDefault="00603E5B" w:rsidP="008F6A0E">
      <w:pPr>
        <w:pStyle w:val="Liststycke"/>
        <w:numPr>
          <w:ilvl w:val="0"/>
          <w:numId w:val="26"/>
        </w:numPr>
        <w:ind w:left="284" w:hanging="284"/>
      </w:pPr>
      <w:r>
        <w:t>Tryck på Original (om rörelser &gt;2 pixel kan ny insamling vara aktuell, totalt maxmin).</w:t>
      </w:r>
    </w:p>
    <w:p w14:paraId="40CC2F78" w14:textId="555D8A72" w:rsidR="00DF6B03" w:rsidRPr="00536A5A" w:rsidRDefault="00C47D68" w:rsidP="00DF6B03">
      <w:pPr>
        <w:pStyle w:val="Liststycke"/>
        <w:numPr>
          <w:ilvl w:val="0"/>
          <w:numId w:val="26"/>
        </w:numPr>
        <w:ind w:left="284" w:hanging="284"/>
      </w:pPr>
      <w:r>
        <w:t>Markera bilden märkt IRNC Coronals med höger musknapp.</w:t>
      </w:r>
      <w:r w:rsidR="0076663A">
        <w:t xml:space="preserve"> </w:t>
      </w:r>
      <w:bookmarkEnd w:id="0"/>
      <w:bookmarkEnd w:id="19"/>
    </w:p>
    <w:p w14:paraId="76B9F95B" w14:textId="6C38B026" w:rsidR="00536A5A" w:rsidRPr="00536A5A" w:rsidRDefault="00536A5A" w:rsidP="00DF6B03">
      <w:pPr>
        <w:pStyle w:val="Liststycke"/>
        <w:numPr>
          <w:ilvl w:val="0"/>
          <w:numId w:val="0"/>
        </w:numPr>
        <w:ind w:left="284"/>
      </w:pPr>
    </w:p>
    <w:sectPr w:rsidR="00536A5A" w:rsidRPr="00536A5A" w:rsidSect="008F6A0E">
      <w:type w:val="continuous"/>
      <w:pgSz w:w="11900" w:h="16840"/>
      <w:pgMar w:top="1418" w:right="843" w:bottom="1276" w:left="1418" w:header="284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19283C" w14:textId="77777777" w:rsidR="00EA0CF7" w:rsidRDefault="00EA0CF7">
      <w:r>
        <w:separator/>
      </w:r>
    </w:p>
  </w:endnote>
  <w:endnote w:type="continuationSeparator" w:id="0">
    <w:p w14:paraId="7FCB7E77" w14:textId="77777777" w:rsidR="00EA0CF7" w:rsidRDefault="00EA0CF7">
      <w:r>
        <w:continuationSeparator/>
      </w:r>
    </w:p>
  </w:endnote>
  <w:endnote w:type="continuationNotice" w:id="1">
    <w:p w14:paraId="1C2B34FA" w14:textId="77777777" w:rsidR="00EA0CF7" w:rsidRDefault="00EA0CF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026149045" name="Bildobjekt 202614904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1B0676" w14:textId="77777777" w:rsidR="00EA0CF7" w:rsidRDefault="00EA0CF7"/>
  </w:footnote>
  <w:footnote w:type="continuationSeparator" w:id="0">
    <w:p w14:paraId="650AC083" w14:textId="77777777" w:rsidR="00EA0CF7" w:rsidRDefault="00EA0CF7">
      <w:r>
        <w:continuationSeparator/>
      </w:r>
    </w:p>
  </w:footnote>
  <w:footnote w:type="continuationNotice" w:id="1">
    <w:p w14:paraId="4F53C600" w14:textId="77777777" w:rsidR="00EA0CF7" w:rsidRDefault="00EA0CF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630003424" name="Bildobjekt 163000342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4D81113"/>
    <w:multiLevelType w:val="hybridMultilevel"/>
    <w:tmpl w:val="682CE23A"/>
    <w:lvl w:ilvl="0" w:tplc="B01CB30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E86D334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2CC83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A5C204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B1C99FC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E08194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55A88B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10C4F5E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2FC634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1070AE"/>
    <w:multiLevelType w:val="hybridMultilevel"/>
    <w:tmpl w:val="384AE464"/>
    <w:lvl w:ilvl="0" w:tplc="8E90CE7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72EDA8A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26CE2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FE6D90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FCA4520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D8895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88F99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D8AE4F4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ADA66D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5" w15:restartNumberingAfterBreak="0">
    <w:nsid w:val="075D1EEA"/>
    <w:multiLevelType w:val="hybridMultilevel"/>
    <w:tmpl w:val="C7F24A92"/>
    <w:lvl w:ilvl="0" w:tplc="724C269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9BEAF1C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4B2809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6C042F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BB2C51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77AF78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B14E35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99298E8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054836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254E6D25"/>
    <w:multiLevelType w:val="hybridMultilevel"/>
    <w:tmpl w:val="F878B3AA"/>
    <w:lvl w:ilvl="0" w:tplc="1792A97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366AB2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454F5D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B84814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CC613D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022C90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ABCD09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3988F2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1DEB09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A93265C"/>
    <w:multiLevelType w:val="hybridMultilevel"/>
    <w:tmpl w:val="90929B7E"/>
    <w:lvl w:ilvl="0" w:tplc="D138C6CE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1" w:tplc="54944440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BB8A3F58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768A103C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4C0AAA2A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8900350A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298AEEB8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9E9C40B0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7B400F0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52F3643"/>
    <w:multiLevelType w:val="hybridMultilevel"/>
    <w:tmpl w:val="E460ED3A"/>
    <w:lvl w:ilvl="0" w:tplc="041D0001">
      <w:start w:val="1"/>
      <w:numFmt w:val="bullet"/>
      <w:lvlText w:val=""/>
      <w:lvlJc w:val="left"/>
      <w:pPr>
        <w:ind w:left="177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9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21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93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65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7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9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81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532" w:hanging="360"/>
      </w:pPr>
      <w:rPr>
        <w:rFonts w:ascii="Wingdings" w:hAnsi="Wingdings" w:hint="default"/>
      </w:rPr>
    </w:lvl>
  </w:abstractNum>
  <w:abstractNum w:abstractNumId="20" w15:restartNumberingAfterBreak="0">
    <w:nsid w:val="56AF383F"/>
    <w:multiLevelType w:val="hybridMultilevel"/>
    <w:tmpl w:val="18AA969E"/>
    <w:lvl w:ilvl="0" w:tplc="8870A92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E101228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D1048E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AC840E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93E3818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780D77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D18777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7103EC6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ECCB8E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6BF01733"/>
    <w:multiLevelType w:val="hybridMultilevel"/>
    <w:tmpl w:val="7848F88E"/>
    <w:lvl w:ilvl="0" w:tplc="711A93F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59C3C7C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24AC88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2EC07C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59EE1E8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7F6BA9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124088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3921BEC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CA8D31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7BA23A62"/>
    <w:multiLevelType w:val="hybridMultilevel"/>
    <w:tmpl w:val="7DE63F78"/>
    <w:lvl w:ilvl="0" w:tplc="041D0003">
      <w:start w:val="1"/>
      <w:numFmt w:val="bullet"/>
      <w:lvlText w:val="o"/>
      <w:lvlJc w:val="left"/>
      <w:pPr>
        <w:ind w:left="1077" w:hanging="360"/>
      </w:pPr>
      <w:rPr>
        <w:rFonts w:ascii="Courier New" w:hAnsi="Courier New" w:cs="Courier New" w:hint="default"/>
      </w:rPr>
    </w:lvl>
    <w:lvl w:ilvl="1" w:tplc="FFFFFFFF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5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6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91101784">
    <w:abstractNumId w:val="26"/>
  </w:num>
  <w:num w:numId="2" w16cid:durableId="2097285123">
    <w:abstractNumId w:val="21"/>
  </w:num>
  <w:num w:numId="3" w16cid:durableId="1724401190">
    <w:abstractNumId w:val="0"/>
  </w:num>
  <w:num w:numId="4" w16cid:durableId="408039395">
    <w:abstractNumId w:val="9"/>
  </w:num>
  <w:num w:numId="5" w16cid:durableId="385568998">
    <w:abstractNumId w:val="23"/>
  </w:num>
  <w:num w:numId="6" w16cid:durableId="255401834">
    <w:abstractNumId w:val="4"/>
  </w:num>
  <w:num w:numId="7" w16cid:durableId="489447906">
    <w:abstractNumId w:val="16"/>
  </w:num>
  <w:num w:numId="8" w16cid:durableId="297302760">
    <w:abstractNumId w:val="13"/>
  </w:num>
  <w:num w:numId="9" w16cid:durableId="487022021">
    <w:abstractNumId w:val="1"/>
  </w:num>
  <w:num w:numId="10" w16cid:durableId="1937207020">
    <w:abstractNumId w:val="1"/>
  </w:num>
  <w:num w:numId="11" w16cid:durableId="859003391">
    <w:abstractNumId w:val="6"/>
  </w:num>
  <w:num w:numId="12" w16cid:durableId="571358519">
    <w:abstractNumId w:val="7"/>
  </w:num>
  <w:num w:numId="13" w16cid:durableId="589584876">
    <w:abstractNumId w:val="18"/>
  </w:num>
  <w:num w:numId="14" w16cid:durableId="1141846024">
    <w:abstractNumId w:val="14"/>
  </w:num>
  <w:num w:numId="15" w16cid:durableId="1632856240">
    <w:abstractNumId w:val="10"/>
  </w:num>
  <w:num w:numId="16" w16cid:durableId="88889757">
    <w:abstractNumId w:val="17"/>
  </w:num>
  <w:num w:numId="17" w16cid:durableId="939222200">
    <w:abstractNumId w:val="8"/>
  </w:num>
  <w:num w:numId="18" w16cid:durableId="663170372">
    <w:abstractNumId w:val="15"/>
  </w:num>
  <w:num w:numId="19" w16cid:durableId="621035564">
    <w:abstractNumId w:val="25"/>
  </w:num>
  <w:num w:numId="20" w16cid:durableId="845293642">
    <w:abstractNumId w:val="3"/>
  </w:num>
  <w:num w:numId="21" w16cid:durableId="1627200401">
    <w:abstractNumId w:val="5"/>
  </w:num>
  <w:num w:numId="22" w16cid:durableId="1118062695">
    <w:abstractNumId w:val="2"/>
  </w:num>
  <w:num w:numId="23" w16cid:durableId="1738741928">
    <w:abstractNumId w:val="20"/>
  </w:num>
  <w:num w:numId="24" w16cid:durableId="666396264">
    <w:abstractNumId w:val="22"/>
  </w:num>
  <w:num w:numId="25" w16cid:durableId="4141172">
    <w:abstractNumId w:val="11"/>
  </w:num>
  <w:num w:numId="26" w16cid:durableId="443958658">
    <w:abstractNumId w:val="19"/>
  </w:num>
  <w:num w:numId="27" w16cid:durableId="1129276355">
    <w:abstractNumId w:val="12"/>
  </w:num>
  <w:num w:numId="28" w16cid:durableId="33428819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4DB5"/>
    <w:rsid w:val="00016CF0"/>
    <w:rsid w:val="0002435C"/>
    <w:rsid w:val="000278A6"/>
    <w:rsid w:val="00030DDD"/>
    <w:rsid w:val="000313BB"/>
    <w:rsid w:val="00033ED5"/>
    <w:rsid w:val="00050500"/>
    <w:rsid w:val="0005691C"/>
    <w:rsid w:val="00056ECB"/>
    <w:rsid w:val="00056ED5"/>
    <w:rsid w:val="000655CC"/>
    <w:rsid w:val="00066C6A"/>
    <w:rsid w:val="000700AE"/>
    <w:rsid w:val="00073447"/>
    <w:rsid w:val="000774AB"/>
    <w:rsid w:val="0008054A"/>
    <w:rsid w:val="00082176"/>
    <w:rsid w:val="00084024"/>
    <w:rsid w:val="00084B68"/>
    <w:rsid w:val="0009062C"/>
    <w:rsid w:val="0009278F"/>
    <w:rsid w:val="00095368"/>
    <w:rsid w:val="000954C4"/>
    <w:rsid w:val="000A4C35"/>
    <w:rsid w:val="000A611A"/>
    <w:rsid w:val="000A7A7F"/>
    <w:rsid w:val="000B12D9"/>
    <w:rsid w:val="000B2AD9"/>
    <w:rsid w:val="000B4536"/>
    <w:rsid w:val="000B7715"/>
    <w:rsid w:val="000B7DA9"/>
    <w:rsid w:val="000C2521"/>
    <w:rsid w:val="000C2ACE"/>
    <w:rsid w:val="000D2977"/>
    <w:rsid w:val="000D76C3"/>
    <w:rsid w:val="000E463B"/>
    <w:rsid w:val="000E5A7E"/>
    <w:rsid w:val="000F01CF"/>
    <w:rsid w:val="000F43A3"/>
    <w:rsid w:val="000F6C4D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604E"/>
    <w:rsid w:val="00137B6D"/>
    <w:rsid w:val="0014070B"/>
    <w:rsid w:val="00141283"/>
    <w:rsid w:val="001422C1"/>
    <w:rsid w:val="00150992"/>
    <w:rsid w:val="001522AE"/>
    <w:rsid w:val="001540CA"/>
    <w:rsid w:val="00157D5B"/>
    <w:rsid w:val="00161FE6"/>
    <w:rsid w:val="001634EA"/>
    <w:rsid w:val="001647EA"/>
    <w:rsid w:val="00164C3D"/>
    <w:rsid w:val="00166D3A"/>
    <w:rsid w:val="00167475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3796"/>
    <w:rsid w:val="001E50B4"/>
    <w:rsid w:val="001E60B8"/>
    <w:rsid w:val="001F3B24"/>
    <w:rsid w:val="00211487"/>
    <w:rsid w:val="00211D91"/>
    <w:rsid w:val="00217DEC"/>
    <w:rsid w:val="00233A5B"/>
    <w:rsid w:val="00235B57"/>
    <w:rsid w:val="00250F24"/>
    <w:rsid w:val="002523C5"/>
    <w:rsid w:val="0025380B"/>
    <w:rsid w:val="0025446B"/>
    <w:rsid w:val="00255A0A"/>
    <w:rsid w:val="0025703A"/>
    <w:rsid w:val="00262F3D"/>
    <w:rsid w:val="00263281"/>
    <w:rsid w:val="002651D6"/>
    <w:rsid w:val="0026551F"/>
    <w:rsid w:val="00277322"/>
    <w:rsid w:val="00280A85"/>
    <w:rsid w:val="00282ED0"/>
    <w:rsid w:val="00284119"/>
    <w:rsid w:val="00290B5C"/>
    <w:rsid w:val="00294791"/>
    <w:rsid w:val="002B0B30"/>
    <w:rsid w:val="002B0C78"/>
    <w:rsid w:val="002B227C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6341"/>
    <w:rsid w:val="002F7818"/>
    <w:rsid w:val="00305D85"/>
    <w:rsid w:val="003066D0"/>
    <w:rsid w:val="003077E7"/>
    <w:rsid w:val="00311401"/>
    <w:rsid w:val="003203D7"/>
    <w:rsid w:val="00320F86"/>
    <w:rsid w:val="003213EC"/>
    <w:rsid w:val="003217A6"/>
    <w:rsid w:val="00324171"/>
    <w:rsid w:val="00326C24"/>
    <w:rsid w:val="003308B4"/>
    <w:rsid w:val="00332E7A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0E98"/>
    <w:rsid w:val="0037117E"/>
    <w:rsid w:val="00371BED"/>
    <w:rsid w:val="00384019"/>
    <w:rsid w:val="003854F1"/>
    <w:rsid w:val="0039118E"/>
    <w:rsid w:val="00397F54"/>
    <w:rsid w:val="003A0D43"/>
    <w:rsid w:val="003B2A4B"/>
    <w:rsid w:val="003C5099"/>
    <w:rsid w:val="003D099E"/>
    <w:rsid w:val="003D21A2"/>
    <w:rsid w:val="003D29D2"/>
    <w:rsid w:val="003D6770"/>
    <w:rsid w:val="003E0705"/>
    <w:rsid w:val="003E13EB"/>
    <w:rsid w:val="003E2FF7"/>
    <w:rsid w:val="003F0500"/>
    <w:rsid w:val="003F1013"/>
    <w:rsid w:val="003F1ACF"/>
    <w:rsid w:val="003F4FA1"/>
    <w:rsid w:val="00404948"/>
    <w:rsid w:val="00406BEA"/>
    <w:rsid w:val="00413A60"/>
    <w:rsid w:val="004230F7"/>
    <w:rsid w:val="00425995"/>
    <w:rsid w:val="0043167E"/>
    <w:rsid w:val="0043409A"/>
    <w:rsid w:val="004357C2"/>
    <w:rsid w:val="00443C1E"/>
    <w:rsid w:val="00446255"/>
    <w:rsid w:val="00451935"/>
    <w:rsid w:val="00460ED0"/>
    <w:rsid w:val="00460FE5"/>
    <w:rsid w:val="00461E70"/>
    <w:rsid w:val="00465651"/>
    <w:rsid w:val="00466293"/>
    <w:rsid w:val="00470CE7"/>
    <w:rsid w:val="00470F4F"/>
    <w:rsid w:val="00472482"/>
    <w:rsid w:val="00480DC7"/>
    <w:rsid w:val="004876F6"/>
    <w:rsid w:val="0049236A"/>
    <w:rsid w:val="00492718"/>
    <w:rsid w:val="00496479"/>
    <w:rsid w:val="004A355D"/>
    <w:rsid w:val="004A3EAF"/>
    <w:rsid w:val="004A4970"/>
    <w:rsid w:val="004B2183"/>
    <w:rsid w:val="004B2A01"/>
    <w:rsid w:val="004B6828"/>
    <w:rsid w:val="004C2559"/>
    <w:rsid w:val="004D273C"/>
    <w:rsid w:val="004D7BA3"/>
    <w:rsid w:val="004E3964"/>
    <w:rsid w:val="004F2968"/>
    <w:rsid w:val="004F4518"/>
    <w:rsid w:val="004F4C62"/>
    <w:rsid w:val="00501433"/>
    <w:rsid w:val="00502BB9"/>
    <w:rsid w:val="0051179F"/>
    <w:rsid w:val="00511CC4"/>
    <w:rsid w:val="00531E60"/>
    <w:rsid w:val="00533396"/>
    <w:rsid w:val="00536480"/>
    <w:rsid w:val="00536A5A"/>
    <w:rsid w:val="00541043"/>
    <w:rsid w:val="00541D07"/>
    <w:rsid w:val="00544BAB"/>
    <w:rsid w:val="00545F31"/>
    <w:rsid w:val="00546FF2"/>
    <w:rsid w:val="005472EA"/>
    <w:rsid w:val="00550098"/>
    <w:rsid w:val="005578FA"/>
    <w:rsid w:val="00565129"/>
    <w:rsid w:val="00565CD0"/>
    <w:rsid w:val="00567820"/>
    <w:rsid w:val="005714FC"/>
    <w:rsid w:val="005770AD"/>
    <w:rsid w:val="00581414"/>
    <w:rsid w:val="00582490"/>
    <w:rsid w:val="005826FA"/>
    <w:rsid w:val="00597E28"/>
    <w:rsid w:val="005A2966"/>
    <w:rsid w:val="005A2E3B"/>
    <w:rsid w:val="005A54ED"/>
    <w:rsid w:val="005A5D5B"/>
    <w:rsid w:val="005A6081"/>
    <w:rsid w:val="005A627D"/>
    <w:rsid w:val="005A6674"/>
    <w:rsid w:val="005C0045"/>
    <w:rsid w:val="005C084E"/>
    <w:rsid w:val="005C4606"/>
    <w:rsid w:val="005D0B0C"/>
    <w:rsid w:val="005E02B3"/>
    <w:rsid w:val="005E1E24"/>
    <w:rsid w:val="005F0D6A"/>
    <w:rsid w:val="00602BEF"/>
    <w:rsid w:val="00603E5B"/>
    <w:rsid w:val="0060596B"/>
    <w:rsid w:val="00606D97"/>
    <w:rsid w:val="00607C36"/>
    <w:rsid w:val="0061242B"/>
    <w:rsid w:val="00614E64"/>
    <w:rsid w:val="00617710"/>
    <w:rsid w:val="00617EE6"/>
    <w:rsid w:val="0062184C"/>
    <w:rsid w:val="00623724"/>
    <w:rsid w:val="00627BEA"/>
    <w:rsid w:val="006319DB"/>
    <w:rsid w:val="00640A9C"/>
    <w:rsid w:val="00640CEC"/>
    <w:rsid w:val="006448D4"/>
    <w:rsid w:val="0064607B"/>
    <w:rsid w:val="00651BEF"/>
    <w:rsid w:val="0065595B"/>
    <w:rsid w:val="00660269"/>
    <w:rsid w:val="00661DAB"/>
    <w:rsid w:val="00665F89"/>
    <w:rsid w:val="00673C92"/>
    <w:rsid w:val="006753EC"/>
    <w:rsid w:val="006807B3"/>
    <w:rsid w:val="006A2789"/>
    <w:rsid w:val="006A4978"/>
    <w:rsid w:val="006A59D8"/>
    <w:rsid w:val="006A5F7E"/>
    <w:rsid w:val="006A7261"/>
    <w:rsid w:val="006B0D29"/>
    <w:rsid w:val="006B1819"/>
    <w:rsid w:val="006B21D4"/>
    <w:rsid w:val="006B5DE7"/>
    <w:rsid w:val="006B6235"/>
    <w:rsid w:val="006C5048"/>
    <w:rsid w:val="006C6A4B"/>
    <w:rsid w:val="006C779F"/>
    <w:rsid w:val="006D01F5"/>
    <w:rsid w:val="006D0CFB"/>
    <w:rsid w:val="006D30C0"/>
    <w:rsid w:val="006D6E4D"/>
    <w:rsid w:val="006D7535"/>
    <w:rsid w:val="006D7914"/>
    <w:rsid w:val="006E1A90"/>
    <w:rsid w:val="006E31A5"/>
    <w:rsid w:val="006E32EF"/>
    <w:rsid w:val="006E450B"/>
    <w:rsid w:val="006F0D7E"/>
    <w:rsid w:val="00710B77"/>
    <w:rsid w:val="00714C8C"/>
    <w:rsid w:val="0072075B"/>
    <w:rsid w:val="007221C2"/>
    <w:rsid w:val="007229CC"/>
    <w:rsid w:val="00725816"/>
    <w:rsid w:val="00730955"/>
    <w:rsid w:val="00733A9C"/>
    <w:rsid w:val="00736574"/>
    <w:rsid w:val="007367E0"/>
    <w:rsid w:val="00736F4A"/>
    <w:rsid w:val="00737215"/>
    <w:rsid w:val="007431E3"/>
    <w:rsid w:val="00746F6E"/>
    <w:rsid w:val="00754905"/>
    <w:rsid w:val="00755173"/>
    <w:rsid w:val="00760038"/>
    <w:rsid w:val="00762EE0"/>
    <w:rsid w:val="00765C41"/>
    <w:rsid w:val="0076663A"/>
    <w:rsid w:val="00771100"/>
    <w:rsid w:val="007759DD"/>
    <w:rsid w:val="0078609F"/>
    <w:rsid w:val="0078715F"/>
    <w:rsid w:val="00787DA2"/>
    <w:rsid w:val="007917BA"/>
    <w:rsid w:val="007A5C6F"/>
    <w:rsid w:val="007B453B"/>
    <w:rsid w:val="007D1CB1"/>
    <w:rsid w:val="007D4241"/>
    <w:rsid w:val="007D4317"/>
    <w:rsid w:val="007D4EA3"/>
    <w:rsid w:val="007D5DF2"/>
    <w:rsid w:val="007F04C2"/>
    <w:rsid w:val="007F1CFF"/>
    <w:rsid w:val="007F4DF6"/>
    <w:rsid w:val="007F5DD5"/>
    <w:rsid w:val="00811296"/>
    <w:rsid w:val="00811BE8"/>
    <w:rsid w:val="00821641"/>
    <w:rsid w:val="00821A1B"/>
    <w:rsid w:val="008262E9"/>
    <w:rsid w:val="00827E69"/>
    <w:rsid w:val="00835C4D"/>
    <w:rsid w:val="00843F48"/>
    <w:rsid w:val="00851423"/>
    <w:rsid w:val="0085659F"/>
    <w:rsid w:val="00857848"/>
    <w:rsid w:val="00863DB3"/>
    <w:rsid w:val="00864BDF"/>
    <w:rsid w:val="008654B6"/>
    <w:rsid w:val="0087139C"/>
    <w:rsid w:val="008725BB"/>
    <w:rsid w:val="00880E83"/>
    <w:rsid w:val="008838BD"/>
    <w:rsid w:val="00892F28"/>
    <w:rsid w:val="00894794"/>
    <w:rsid w:val="008951AF"/>
    <w:rsid w:val="008A0C5F"/>
    <w:rsid w:val="008A3DEA"/>
    <w:rsid w:val="008A4EB9"/>
    <w:rsid w:val="008A74C0"/>
    <w:rsid w:val="008B1694"/>
    <w:rsid w:val="008B71BB"/>
    <w:rsid w:val="008C334C"/>
    <w:rsid w:val="008C4B27"/>
    <w:rsid w:val="008C7F2A"/>
    <w:rsid w:val="008E36F8"/>
    <w:rsid w:val="008E46B2"/>
    <w:rsid w:val="008E4F54"/>
    <w:rsid w:val="008E682C"/>
    <w:rsid w:val="008E78A1"/>
    <w:rsid w:val="008F589F"/>
    <w:rsid w:val="008F6A0E"/>
    <w:rsid w:val="00906238"/>
    <w:rsid w:val="00907EF9"/>
    <w:rsid w:val="0091295C"/>
    <w:rsid w:val="00914D58"/>
    <w:rsid w:val="00920660"/>
    <w:rsid w:val="00921F47"/>
    <w:rsid w:val="009228AB"/>
    <w:rsid w:val="0093085B"/>
    <w:rsid w:val="00931C57"/>
    <w:rsid w:val="009347A5"/>
    <w:rsid w:val="009355ED"/>
    <w:rsid w:val="00942257"/>
    <w:rsid w:val="009471BF"/>
    <w:rsid w:val="00950E4E"/>
    <w:rsid w:val="009529BD"/>
    <w:rsid w:val="009533B4"/>
    <w:rsid w:val="00964690"/>
    <w:rsid w:val="00971D93"/>
    <w:rsid w:val="00984F40"/>
    <w:rsid w:val="0099298B"/>
    <w:rsid w:val="009B1F6B"/>
    <w:rsid w:val="009C0D12"/>
    <w:rsid w:val="009C192E"/>
    <w:rsid w:val="009C3BF2"/>
    <w:rsid w:val="009D6819"/>
    <w:rsid w:val="009D6D1C"/>
    <w:rsid w:val="009E0CF9"/>
    <w:rsid w:val="009E531B"/>
    <w:rsid w:val="009E6C56"/>
    <w:rsid w:val="009E7DCF"/>
    <w:rsid w:val="009F08B4"/>
    <w:rsid w:val="009F1E0A"/>
    <w:rsid w:val="009F4A56"/>
    <w:rsid w:val="009F4E65"/>
    <w:rsid w:val="00A006A5"/>
    <w:rsid w:val="00A05942"/>
    <w:rsid w:val="00A07BEC"/>
    <w:rsid w:val="00A1047B"/>
    <w:rsid w:val="00A23326"/>
    <w:rsid w:val="00A264BE"/>
    <w:rsid w:val="00A272CA"/>
    <w:rsid w:val="00A33051"/>
    <w:rsid w:val="00A407AD"/>
    <w:rsid w:val="00A40923"/>
    <w:rsid w:val="00A41C05"/>
    <w:rsid w:val="00A42426"/>
    <w:rsid w:val="00A47E03"/>
    <w:rsid w:val="00A514B7"/>
    <w:rsid w:val="00A54A0B"/>
    <w:rsid w:val="00A65FD4"/>
    <w:rsid w:val="00A66571"/>
    <w:rsid w:val="00A81198"/>
    <w:rsid w:val="00A81A05"/>
    <w:rsid w:val="00A81E48"/>
    <w:rsid w:val="00A82035"/>
    <w:rsid w:val="00A902A7"/>
    <w:rsid w:val="00A90D77"/>
    <w:rsid w:val="00A92E07"/>
    <w:rsid w:val="00AA0B3A"/>
    <w:rsid w:val="00AA6EB4"/>
    <w:rsid w:val="00AA767D"/>
    <w:rsid w:val="00AB0CC9"/>
    <w:rsid w:val="00AB11D9"/>
    <w:rsid w:val="00AC3FF6"/>
    <w:rsid w:val="00AD73EC"/>
    <w:rsid w:val="00AE4A10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578"/>
    <w:rsid w:val="00B41789"/>
    <w:rsid w:val="00B45414"/>
    <w:rsid w:val="00B46C03"/>
    <w:rsid w:val="00B4787B"/>
    <w:rsid w:val="00B60C6C"/>
    <w:rsid w:val="00B619A9"/>
    <w:rsid w:val="00B65A9D"/>
    <w:rsid w:val="00B66D60"/>
    <w:rsid w:val="00B743E1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43CD"/>
    <w:rsid w:val="00BA49C9"/>
    <w:rsid w:val="00BB39CD"/>
    <w:rsid w:val="00BB69DB"/>
    <w:rsid w:val="00BC322E"/>
    <w:rsid w:val="00BC44CD"/>
    <w:rsid w:val="00BC48A6"/>
    <w:rsid w:val="00BD15AA"/>
    <w:rsid w:val="00BD47DF"/>
    <w:rsid w:val="00BE7978"/>
    <w:rsid w:val="00BF01EC"/>
    <w:rsid w:val="00C01C5B"/>
    <w:rsid w:val="00C07DDB"/>
    <w:rsid w:val="00C4115D"/>
    <w:rsid w:val="00C43BDD"/>
    <w:rsid w:val="00C47778"/>
    <w:rsid w:val="00C47D68"/>
    <w:rsid w:val="00C5011E"/>
    <w:rsid w:val="00C50EE5"/>
    <w:rsid w:val="00C5240A"/>
    <w:rsid w:val="00C5398F"/>
    <w:rsid w:val="00C556F5"/>
    <w:rsid w:val="00C616A6"/>
    <w:rsid w:val="00C70E19"/>
    <w:rsid w:val="00C72574"/>
    <w:rsid w:val="00C7430C"/>
    <w:rsid w:val="00C85DA1"/>
    <w:rsid w:val="00C9071C"/>
    <w:rsid w:val="00C908FF"/>
    <w:rsid w:val="00C97BD3"/>
    <w:rsid w:val="00CA39EF"/>
    <w:rsid w:val="00CA4023"/>
    <w:rsid w:val="00CA521F"/>
    <w:rsid w:val="00CA71B5"/>
    <w:rsid w:val="00CB0493"/>
    <w:rsid w:val="00CB17FF"/>
    <w:rsid w:val="00CB1ED7"/>
    <w:rsid w:val="00CC0C2D"/>
    <w:rsid w:val="00CC167C"/>
    <w:rsid w:val="00CC1B31"/>
    <w:rsid w:val="00CC52D9"/>
    <w:rsid w:val="00CD011D"/>
    <w:rsid w:val="00CD6647"/>
    <w:rsid w:val="00CE4B73"/>
    <w:rsid w:val="00CE7CFE"/>
    <w:rsid w:val="00CF70BB"/>
    <w:rsid w:val="00D074DB"/>
    <w:rsid w:val="00D139CF"/>
    <w:rsid w:val="00D37E7F"/>
    <w:rsid w:val="00D47AD7"/>
    <w:rsid w:val="00D51529"/>
    <w:rsid w:val="00D518DD"/>
    <w:rsid w:val="00D67F02"/>
    <w:rsid w:val="00D85218"/>
    <w:rsid w:val="00D915B1"/>
    <w:rsid w:val="00DA299D"/>
    <w:rsid w:val="00DA65C4"/>
    <w:rsid w:val="00DB70FA"/>
    <w:rsid w:val="00DC54EC"/>
    <w:rsid w:val="00DD2BE0"/>
    <w:rsid w:val="00DE07FA"/>
    <w:rsid w:val="00DE4447"/>
    <w:rsid w:val="00DE5DA2"/>
    <w:rsid w:val="00DF0033"/>
    <w:rsid w:val="00DF6B03"/>
    <w:rsid w:val="00E01CD5"/>
    <w:rsid w:val="00E026BF"/>
    <w:rsid w:val="00E065BC"/>
    <w:rsid w:val="00E07B1B"/>
    <w:rsid w:val="00E11853"/>
    <w:rsid w:val="00E124C1"/>
    <w:rsid w:val="00E21B80"/>
    <w:rsid w:val="00E40790"/>
    <w:rsid w:val="00E41CA8"/>
    <w:rsid w:val="00E52A86"/>
    <w:rsid w:val="00E5399A"/>
    <w:rsid w:val="00E54B47"/>
    <w:rsid w:val="00E553BF"/>
    <w:rsid w:val="00E55D93"/>
    <w:rsid w:val="00E61294"/>
    <w:rsid w:val="00E63D43"/>
    <w:rsid w:val="00E7237C"/>
    <w:rsid w:val="00E7388E"/>
    <w:rsid w:val="00E77C46"/>
    <w:rsid w:val="00E86CE8"/>
    <w:rsid w:val="00E90E82"/>
    <w:rsid w:val="00E96C51"/>
    <w:rsid w:val="00EA00CB"/>
    <w:rsid w:val="00EA0CF7"/>
    <w:rsid w:val="00EA1BAA"/>
    <w:rsid w:val="00EA1E00"/>
    <w:rsid w:val="00EA3FCD"/>
    <w:rsid w:val="00EA42A0"/>
    <w:rsid w:val="00EB28B1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55002"/>
    <w:rsid w:val="00F62183"/>
    <w:rsid w:val="00F86F47"/>
    <w:rsid w:val="00F90B64"/>
    <w:rsid w:val="00F93459"/>
    <w:rsid w:val="00FB2F0F"/>
    <w:rsid w:val="00FB40FD"/>
    <w:rsid w:val="00FB5086"/>
    <w:rsid w:val="00FB5411"/>
    <w:rsid w:val="00FB6392"/>
    <w:rsid w:val="00FB7E8D"/>
    <w:rsid w:val="00FC695C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9DE911FB-86B7-440A-9A72-F60C1F4626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920660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920660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920660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920660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92066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459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4.png" Id="rId18" /><Relationship Type="http://schemas.openxmlformats.org/officeDocument/2006/relationships/fontTable" Target="fontTable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png" Id="rId17" /><Relationship Type="http://schemas.openxmlformats.org/officeDocument/2006/relationships/footer" Target="footer3.xml" Id="rId16" /><Relationship Type="http://schemas.openxmlformats.org/officeDocument/2006/relationships/image" Target="media/image6.pn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image" Target="media/image5.png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theme" Target="theme/theme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165</TotalTime>
  <Pages>9</Pages>
  <Words>2097</Words>
  <Characters>11115</Characters>
  <Application>Microsoft Office Word</Application>
  <DocSecurity>0</DocSecurity>
  <Lines>92</Lines>
  <Paragraphs>26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13186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SPECT-CT undersökning på Discovery SPECT-CT</dc:title>
  <dc:subject/>
  <dc:creator>patrik.jens.johansson@vgregion.se</dc:creator>
  <keywords/>
  <lastModifiedBy>Ulrica Sehlberg</lastModifiedBy>
  <revision>167</revision>
  <lastPrinted>2016-03-31T01:56:00.0000000Z</lastPrinted>
  <dcterms:created xsi:type="dcterms:W3CDTF">2022-05-18T22:50:00.0000000Z</dcterms:created>
  <dcterms:modified xsi:type="dcterms:W3CDTF">2025-12-11T13:30:00.0000000Z</dcterms:modified>
</coreProperties>
</file>