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FBB01B" w14:textId="77777777" w:rsidR="00E46D80" w:rsidRDefault="00E46D80" w:rsidP="00F35B05">
      <w:pPr>
        <w:pStyle w:val="Rubrik2"/>
        <w:sectPr w:rsidR="00E46D80" w:rsidSect="00E46D8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3E9CC79" w14:textId="1B74248C" w:rsidR="00E46D80" w:rsidRPr="00E46D80" w:rsidRDefault="00641635" w:rsidP="00641635">
      <w:pPr>
        <w:pStyle w:val="Rubrik1"/>
        <w:ind w:left="0"/>
        <w:rPr>
          <w:szCs w:val="26"/>
        </w:rPr>
      </w:pPr>
      <w:bookmarkStart w:id="1" w:name="_Toc501440349"/>
      <w:r w:rsidRPr="00E46D80">
        <w:t xml:space="preserve">Kontroller </w:t>
      </w:r>
      <w:r w:rsidR="00F452A8">
        <w:t>av SPECT</w:t>
      </w:r>
      <w:r w:rsidR="00BF7FE3">
        <w:t>/</w:t>
      </w:r>
      <w:r w:rsidR="00F452A8">
        <w:t>CT</w:t>
      </w:r>
    </w:p>
    <w:p w14:paraId="4B7D9D1A" w14:textId="19939F21" w:rsidR="00F452A8" w:rsidRPr="00F452A8" w:rsidRDefault="00BF7FE3" w:rsidP="00BF7FE3">
      <w:pPr>
        <w:pStyle w:val="Rubrik2"/>
        <w:ind w:left="0"/>
      </w:pPr>
      <w:bookmarkStart w:id="2" w:name="_Toc501440348"/>
      <w:r>
        <w:t>Förändringar sedan föregående version</w:t>
      </w:r>
    </w:p>
    <w:p w14:paraId="2D00DBC4" w14:textId="77777777" w:rsidR="00F452A8" w:rsidRPr="00F452A8" w:rsidRDefault="00F452A8" w:rsidP="004831FF">
      <w:pPr>
        <w:numPr>
          <w:ilvl w:val="0"/>
          <w:numId w:val="7"/>
        </w:numPr>
        <w:spacing w:after="0" w:line="240" w:lineRule="auto"/>
        <w:ind w:right="0"/>
        <w:contextualSpacing/>
        <w:rPr>
          <w:szCs w:val="20"/>
        </w:rPr>
      </w:pPr>
      <w:r w:rsidRPr="00F452A8">
        <w:rPr>
          <w:szCs w:val="20"/>
        </w:rPr>
        <w:t>Slagit samman rutin för NÄL och Uddevalla sjukhus.  </w:t>
      </w:r>
    </w:p>
    <w:p w14:paraId="14FBC892" w14:textId="77777777" w:rsidR="00F452A8" w:rsidRPr="00F452A8" w:rsidRDefault="00F452A8" w:rsidP="004831FF">
      <w:pPr>
        <w:numPr>
          <w:ilvl w:val="0"/>
          <w:numId w:val="7"/>
        </w:numPr>
        <w:spacing w:after="0" w:line="240" w:lineRule="auto"/>
        <w:ind w:right="0"/>
        <w:contextualSpacing/>
        <w:rPr>
          <w:szCs w:val="20"/>
        </w:rPr>
      </w:pPr>
      <w:r w:rsidRPr="00F452A8">
        <w:rPr>
          <w:szCs w:val="20"/>
        </w:rPr>
        <w:t>Ändrat frekvens för Gantry Initialization pga. nya rekommendationer från GE. </w:t>
      </w:r>
    </w:p>
    <w:p w14:paraId="1A4A3EC4" w14:textId="77777777" w:rsidR="00F452A8" w:rsidRPr="00F452A8" w:rsidRDefault="00F452A8" w:rsidP="004831FF">
      <w:pPr>
        <w:numPr>
          <w:ilvl w:val="0"/>
          <w:numId w:val="7"/>
        </w:numPr>
        <w:spacing w:after="0" w:line="240" w:lineRule="auto"/>
        <w:ind w:right="0"/>
        <w:contextualSpacing/>
        <w:rPr>
          <w:szCs w:val="20"/>
        </w:rPr>
      </w:pPr>
      <w:r w:rsidRPr="00F452A8">
        <w:rPr>
          <w:szCs w:val="20"/>
        </w:rPr>
        <w:t>Lagt till borttagning av CT-data. </w:t>
      </w:r>
    </w:p>
    <w:p w14:paraId="2D56A1BF" w14:textId="77777777" w:rsidR="00F452A8" w:rsidRPr="00F452A8" w:rsidRDefault="00F452A8" w:rsidP="004831FF">
      <w:pPr>
        <w:numPr>
          <w:ilvl w:val="0"/>
          <w:numId w:val="7"/>
        </w:numPr>
        <w:spacing w:after="0" w:line="240" w:lineRule="auto"/>
        <w:ind w:right="0"/>
        <w:contextualSpacing/>
        <w:rPr>
          <w:szCs w:val="20"/>
        </w:rPr>
      </w:pPr>
      <w:r w:rsidRPr="00F452A8">
        <w:rPr>
          <w:szCs w:val="20"/>
        </w:rPr>
        <w:t>Ändrat frekvens för Periodisk kvalitetskontroll pga. nya rekommendationer från GE. </w:t>
      </w:r>
    </w:p>
    <w:p w14:paraId="6F87ED3B" w14:textId="77777777" w:rsidR="00F452A8" w:rsidRPr="00F452A8" w:rsidRDefault="00F452A8" w:rsidP="004831FF">
      <w:pPr>
        <w:numPr>
          <w:ilvl w:val="0"/>
          <w:numId w:val="7"/>
        </w:numPr>
        <w:spacing w:after="0" w:line="240" w:lineRule="auto"/>
        <w:ind w:right="0"/>
        <w:contextualSpacing/>
        <w:rPr>
          <w:szCs w:val="20"/>
        </w:rPr>
      </w:pPr>
      <w:r w:rsidRPr="00F452A8">
        <w:rPr>
          <w:szCs w:val="20"/>
        </w:rPr>
        <w:t>Ändrat maxvolym för punktkälla då det var felaktigt tidigare. </w:t>
      </w:r>
    </w:p>
    <w:p w14:paraId="4CA4F043" w14:textId="77777777" w:rsidR="00F452A8" w:rsidRPr="00F452A8" w:rsidRDefault="00F452A8" w:rsidP="004831FF">
      <w:pPr>
        <w:numPr>
          <w:ilvl w:val="0"/>
          <w:numId w:val="7"/>
        </w:numPr>
        <w:spacing w:after="0" w:line="240" w:lineRule="auto"/>
        <w:ind w:right="0"/>
        <w:contextualSpacing/>
        <w:rPr>
          <w:szCs w:val="20"/>
        </w:rPr>
      </w:pPr>
      <w:r w:rsidRPr="00F452A8">
        <w:rPr>
          <w:szCs w:val="20"/>
        </w:rPr>
        <w:t>Tagit</w:t>
      </w:r>
      <w:r w:rsidRPr="00F452A8">
        <w:t xml:space="preserve"> bort CT-omstart då CT:n stängs ned nattetid. </w:t>
      </w:r>
    </w:p>
    <w:p w14:paraId="6EA20FAE" w14:textId="77777777" w:rsidR="00F452A8" w:rsidRPr="00F452A8" w:rsidRDefault="00F452A8" w:rsidP="00BF7FE3">
      <w:pPr>
        <w:pStyle w:val="Rubrik2"/>
        <w:ind w:left="0"/>
      </w:pPr>
      <w:r w:rsidRPr="00F452A8">
        <w:t xml:space="preserve">Bakgrund </w:t>
      </w:r>
    </w:p>
    <w:p w14:paraId="5A408224" w14:textId="77777777" w:rsidR="00F452A8" w:rsidRPr="00F452A8" w:rsidRDefault="00F452A8" w:rsidP="00F452A8">
      <w:pPr>
        <w:spacing w:after="0" w:line="240" w:lineRule="auto"/>
        <w:ind w:left="0" w:right="0"/>
        <w:rPr>
          <w:szCs w:val="20"/>
        </w:rPr>
      </w:pPr>
      <w:r w:rsidRPr="00F452A8">
        <w:rPr>
          <w:szCs w:val="20"/>
        </w:rPr>
        <w:t>På Nuklearmedicin i NU-sjukvården används två SPECT/CT-kameror. Dessa består av en gammakameradel (SPECT) och en CT-del med var sin dator. För att säkerställa att kameran genererar tillförlitliga bilder ska kameran kontrolleras dagligen, veckovis och kvartalsvis. Dessutom ska kamerans alla möjliga detektorpositioner samt bordspositioner testas. </w:t>
      </w:r>
    </w:p>
    <w:p w14:paraId="77CD89B3" w14:textId="77777777" w:rsidR="00F452A8" w:rsidRPr="00F452A8" w:rsidRDefault="00F452A8" w:rsidP="00BF7FE3">
      <w:pPr>
        <w:pStyle w:val="Rubrik2"/>
        <w:ind w:left="0"/>
      </w:pPr>
      <w:r w:rsidRPr="00F452A8">
        <w:t>Syfte</w:t>
      </w:r>
    </w:p>
    <w:p w14:paraId="23288413" w14:textId="77777777" w:rsidR="00F452A8" w:rsidRPr="00F452A8" w:rsidRDefault="00F452A8" w:rsidP="00F452A8">
      <w:pPr>
        <w:spacing w:after="0" w:line="240" w:lineRule="auto"/>
        <w:ind w:left="0" w:right="0"/>
        <w:rPr>
          <w:szCs w:val="20"/>
        </w:rPr>
      </w:pPr>
      <w:r w:rsidRPr="00F452A8">
        <w:rPr>
          <w:szCs w:val="20"/>
        </w:rPr>
        <w:t>Kontrollera att kameran genererar tillförlitliga bilder. Denna rutin beskriver när och med vilken frekvens olika kontroller ska utföras och åtgärd om kontrollen misslyckas.</w:t>
      </w:r>
    </w:p>
    <w:p w14:paraId="645FA40B" w14:textId="77777777" w:rsidR="00F452A8" w:rsidRPr="00F452A8" w:rsidRDefault="00F452A8" w:rsidP="00BF7FE3">
      <w:pPr>
        <w:pStyle w:val="Rubrik2"/>
        <w:ind w:left="0"/>
      </w:pPr>
      <w:r w:rsidRPr="00F452A8">
        <w:t>Ansvar</w:t>
      </w:r>
    </w:p>
    <w:p w14:paraId="44251D5A" w14:textId="77777777" w:rsidR="00F452A8" w:rsidRPr="00F452A8" w:rsidRDefault="00F452A8" w:rsidP="00F452A8">
      <w:pPr>
        <w:spacing w:after="0" w:line="240" w:lineRule="auto"/>
        <w:ind w:left="0" w:right="0"/>
        <w:rPr>
          <w:color w:val="000000"/>
          <w:shd w:val="clear" w:color="auto" w:fill="FFFFFF"/>
        </w:rPr>
      </w:pPr>
      <w:r w:rsidRPr="00F452A8">
        <w:rPr>
          <w:color w:val="000000"/>
          <w:shd w:val="clear" w:color="auto" w:fill="FFFFFF"/>
        </w:rPr>
        <w:t>Tjänstgörande BMA ser till att kontroll 1–3 utförs enligt given frekvens och att utförd kontroll 2 och 3 signeras i Bilaga 1 som finns placerad vid kamerans manöverrum. Kontroll 4 och 5 utförs vid behov. Sjukhusfysiker utför vid behov kontroll 6 samt vidtar ytterligare åtgärder vid misslyckade kontroller. Sjukhusfysiker utför även årskontroll.</w:t>
      </w:r>
    </w:p>
    <w:p w14:paraId="5EE3D9FD" w14:textId="77777777" w:rsidR="00F452A8" w:rsidRPr="00F452A8" w:rsidRDefault="00F452A8" w:rsidP="00F452A8">
      <w:pPr>
        <w:spacing w:after="0" w:line="240" w:lineRule="auto"/>
        <w:ind w:left="0" w:right="0"/>
        <w:rPr>
          <w:rFonts w:asciiTheme="majorHAnsi" w:eastAsiaTheme="majorEastAsia" w:hAnsiTheme="majorHAnsi" w:cstheme="majorBidi"/>
          <w:bCs/>
          <w:color w:val="000000" w:themeColor="text1"/>
          <w:sz w:val="40"/>
          <w:szCs w:val="26"/>
        </w:rPr>
      </w:pPr>
      <w:r w:rsidRPr="00F452A8">
        <w:br w:type="page"/>
      </w:r>
    </w:p>
    <w:p w14:paraId="662EA602" w14:textId="77777777" w:rsidR="00F452A8" w:rsidRPr="00F452A8" w:rsidRDefault="00F452A8" w:rsidP="00BF7FE3">
      <w:pPr>
        <w:pStyle w:val="Rubrik2"/>
        <w:ind w:left="0"/>
      </w:pPr>
      <w:r w:rsidRPr="00F452A8">
        <w:lastRenderedPageBreak/>
        <w:t>Kontroller</w:t>
      </w:r>
    </w:p>
    <w:p w14:paraId="26A39888" w14:textId="77777777" w:rsidR="00F452A8" w:rsidRPr="00F452A8" w:rsidRDefault="00F452A8" w:rsidP="004831FF">
      <w:pPr>
        <w:numPr>
          <w:ilvl w:val="0"/>
          <w:numId w:val="4"/>
        </w:numPr>
        <w:spacing w:after="0" w:line="240" w:lineRule="auto"/>
        <w:ind w:right="0"/>
        <w:rPr>
          <w:szCs w:val="20"/>
        </w:rPr>
      </w:pPr>
      <w:r w:rsidRPr="00F452A8">
        <w:rPr>
          <w:szCs w:val="20"/>
        </w:rPr>
        <w:t>Daglig morgonkontroll  </w:t>
      </w:r>
    </w:p>
    <w:p w14:paraId="6D1F7245" w14:textId="77777777" w:rsidR="00F452A8" w:rsidRPr="00F452A8" w:rsidRDefault="00F452A8" w:rsidP="004831FF">
      <w:pPr>
        <w:numPr>
          <w:ilvl w:val="0"/>
          <w:numId w:val="4"/>
        </w:numPr>
        <w:spacing w:after="0" w:line="240" w:lineRule="auto"/>
        <w:ind w:right="0"/>
        <w:rPr>
          <w:szCs w:val="20"/>
        </w:rPr>
      </w:pPr>
      <w:r w:rsidRPr="00F452A8">
        <w:rPr>
          <w:szCs w:val="20"/>
        </w:rPr>
        <w:t>Radera CT-data </w:t>
      </w:r>
    </w:p>
    <w:p w14:paraId="6A6FAB3D" w14:textId="77777777" w:rsidR="00F452A8" w:rsidRPr="00F452A8" w:rsidRDefault="00F452A8" w:rsidP="004831FF">
      <w:pPr>
        <w:numPr>
          <w:ilvl w:val="0"/>
          <w:numId w:val="4"/>
        </w:numPr>
        <w:spacing w:after="0" w:line="240" w:lineRule="auto"/>
        <w:ind w:right="0"/>
        <w:rPr>
          <w:szCs w:val="20"/>
        </w:rPr>
      </w:pPr>
      <w:r w:rsidRPr="00F452A8">
        <w:rPr>
          <w:szCs w:val="20"/>
        </w:rPr>
        <w:t>Rotationscentrumtest (COR)  </w:t>
      </w:r>
    </w:p>
    <w:p w14:paraId="59092BD5" w14:textId="77777777" w:rsidR="00F452A8" w:rsidRPr="00F452A8" w:rsidRDefault="00F452A8" w:rsidP="004831FF">
      <w:pPr>
        <w:numPr>
          <w:ilvl w:val="0"/>
          <w:numId w:val="4"/>
        </w:numPr>
        <w:spacing w:after="0" w:line="240" w:lineRule="auto"/>
        <w:ind w:right="0"/>
        <w:rPr>
          <w:szCs w:val="20"/>
        </w:rPr>
      </w:pPr>
      <w:r w:rsidRPr="00F452A8">
        <w:rPr>
          <w:szCs w:val="20"/>
        </w:rPr>
        <w:t>Gantry initizalation </w:t>
      </w:r>
    </w:p>
    <w:p w14:paraId="4FE38111" w14:textId="77777777" w:rsidR="00F452A8" w:rsidRPr="00F452A8" w:rsidRDefault="00F452A8" w:rsidP="004831FF">
      <w:pPr>
        <w:numPr>
          <w:ilvl w:val="0"/>
          <w:numId w:val="4"/>
        </w:numPr>
        <w:spacing w:after="0" w:line="240" w:lineRule="auto"/>
        <w:ind w:right="0"/>
        <w:rPr>
          <w:szCs w:val="20"/>
        </w:rPr>
      </w:pPr>
      <w:r w:rsidRPr="00F452A8">
        <w:rPr>
          <w:szCs w:val="20"/>
        </w:rPr>
        <w:t>Periodisk kvalitetskontroll (NÄL)/Periodisk omjustering (Uddevalla) </w:t>
      </w:r>
    </w:p>
    <w:p w14:paraId="65DB3839" w14:textId="77777777" w:rsidR="00F452A8" w:rsidRPr="00F452A8" w:rsidRDefault="00F452A8" w:rsidP="004831FF">
      <w:pPr>
        <w:numPr>
          <w:ilvl w:val="0"/>
          <w:numId w:val="4"/>
        </w:numPr>
        <w:spacing w:after="0" w:line="240" w:lineRule="auto"/>
        <w:ind w:right="0"/>
        <w:rPr>
          <w:szCs w:val="20"/>
        </w:rPr>
      </w:pPr>
      <w:r w:rsidRPr="00F452A8">
        <w:rPr>
          <w:szCs w:val="20"/>
        </w:rPr>
        <w:t>Test av röntgen-till-NM-registrering  </w:t>
      </w:r>
    </w:p>
    <w:p w14:paraId="2608D4C0" w14:textId="77777777" w:rsidR="00F452A8" w:rsidRPr="00F452A8" w:rsidRDefault="00F452A8" w:rsidP="004831FF">
      <w:pPr>
        <w:numPr>
          <w:ilvl w:val="0"/>
          <w:numId w:val="4"/>
        </w:numPr>
        <w:spacing w:after="0" w:line="240" w:lineRule="auto"/>
        <w:ind w:right="0"/>
      </w:pPr>
      <w:r w:rsidRPr="00F452A8">
        <w:rPr>
          <w:szCs w:val="20"/>
        </w:rPr>
        <w:t>Årskontroll</w:t>
      </w:r>
      <w:r w:rsidRPr="00F452A8">
        <w:t> </w:t>
      </w:r>
    </w:p>
    <w:p w14:paraId="3BD68EC2" w14:textId="77777777" w:rsidR="00F452A8" w:rsidRPr="00F452A8" w:rsidRDefault="00F452A8" w:rsidP="00BF7FE3">
      <w:pPr>
        <w:pStyle w:val="Rubrik3"/>
        <w:ind w:left="0"/>
      </w:pPr>
      <w:r w:rsidRPr="00F452A8">
        <w:t>Daglig morgonkontroll</w:t>
      </w:r>
    </w:p>
    <w:p w14:paraId="312F8D7B" w14:textId="77777777" w:rsidR="00F452A8" w:rsidRPr="00F452A8" w:rsidRDefault="00F452A8" w:rsidP="00F452A8">
      <w:pPr>
        <w:spacing w:after="0" w:line="240" w:lineRule="auto"/>
        <w:ind w:left="0" w:right="0"/>
        <w:textAlignment w:val="baseline"/>
      </w:pPr>
      <w:r w:rsidRPr="00F452A8">
        <w:t>Utförs varje morgon innan kameran används kliniskt. Plankällan bör vara minst 3 månader gammal från kalibreringsdatum. Om kontrollen misslyckas, placera om plankällan med hållaren så den hamnar mitt emellan detektorerna och gör om kontrollen. Om kontrollen fortfarande misslyckas kontakta sjukhusfysiker. </w:t>
      </w:r>
    </w:p>
    <w:p w14:paraId="08537BD5" w14:textId="77777777" w:rsidR="00F452A8" w:rsidRPr="00F452A8" w:rsidRDefault="00F452A8" w:rsidP="00F452A8">
      <w:pPr>
        <w:spacing w:after="0" w:line="240" w:lineRule="auto"/>
        <w:ind w:left="0" w:right="0"/>
        <w:textAlignment w:val="baseline"/>
        <w:rPr>
          <w:rFonts w:ascii="Segoe UI" w:hAnsi="Segoe UI" w:cs="Segoe UI"/>
          <w:sz w:val="18"/>
          <w:szCs w:val="18"/>
        </w:rPr>
      </w:pPr>
    </w:p>
    <w:p w14:paraId="05C24D2F"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Bakgrundstest </w:t>
      </w:r>
    </w:p>
    <w:p w14:paraId="0A17BD66" w14:textId="77777777" w:rsidR="00F452A8" w:rsidRPr="00F452A8" w:rsidRDefault="00F452A8" w:rsidP="004831FF">
      <w:pPr>
        <w:numPr>
          <w:ilvl w:val="0"/>
          <w:numId w:val="8"/>
        </w:numPr>
        <w:spacing w:after="0" w:line="240" w:lineRule="auto"/>
        <w:ind w:right="0"/>
        <w:contextualSpacing/>
      </w:pPr>
      <w:r w:rsidRPr="00F452A8">
        <w:rPr>
          <w:color w:val="000000"/>
        </w:rPr>
        <w:t>Växla till NM-datorn. </w:t>
      </w:r>
    </w:p>
    <w:p w14:paraId="4BC9A3CF" w14:textId="77777777" w:rsidR="00F452A8" w:rsidRPr="00F452A8" w:rsidRDefault="00F452A8" w:rsidP="004831FF">
      <w:pPr>
        <w:numPr>
          <w:ilvl w:val="0"/>
          <w:numId w:val="8"/>
        </w:numPr>
        <w:spacing w:after="0" w:line="240" w:lineRule="auto"/>
        <w:ind w:right="0"/>
        <w:contextualSpacing/>
      </w:pPr>
      <w:r w:rsidRPr="00F452A8">
        <w:t xml:space="preserve">Gå till </w:t>
      </w:r>
      <w:r w:rsidRPr="00F452A8">
        <w:rPr>
          <w:b/>
          <w:bCs/>
        </w:rPr>
        <w:t>System setup</w:t>
      </w:r>
      <w:r w:rsidRPr="00F452A8">
        <w:t xml:space="preserve"> </w:t>
      </w:r>
      <w:r w:rsidRPr="00F452A8">
        <w:rPr>
          <w:noProof/>
          <w:szCs w:val="20"/>
        </w:rPr>
        <w:drawing>
          <wp:inline distT="0" distB="0" distL="0" distR="0" wp14:anchorId="7B7FB101" wp14:editId="6CB66A6C">
            <wp:extent cx="285750" cy="225303"/>
            <wp:effectExtent l="0" t="0" r="0" b="3810"/>
            <wp:docPr id="34" name="Bildobjekt 34" descr="system set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ystem setu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0277" cy="228872"/>
                    </a:xfrm>
                    <a:prstGeom prst="rect">
                      <a:avLst/>
                    </a:prstGeom>
                    <a:noFill/>
                    <a:ln>
                      <a:noFill/>
                    </a:ln>
                  </pic:spPr>
                </pic:pic>
              </a:graphicData>
            </a:graphic>
          </wp:inline>
        </w:drawing>
      </w:r>
      <w:r w:rsidRPr="00F452A8">
        <w:rPr>
          <w:rFonts w:ascii="Wingdings" w:hAnsi="Wingdings"/>
        </w:rPr>
        <w:t>à</w:t>
      </w:r>
      <w:r w:rsidRPr="00F452A8">
        <w:t xml:space="preserve"> välj fliken </w:t>
      </w:r>
      <w:r w:rsidRPr="00F452A8">
        <w:rPr>
          <w:b/>
          <w:bCs/>
        </w:rPr>
        <w:t>QC</w:t>
      </w:r>
      <w:r w:rsidRPr="00F452A8">
        <w:t xml:space="preserve"> </w:t>
      </w:r>
      <w:r w:rsidRPr="00F452A8">
        <w:rPr>
          <w:rFonts w:ascii="Wingdings" w:hAnsi="Wingdings"/>
        </w:rPr>
        <w:t>à</w:t>
      </w:r>
      <w:r w:rsidRPr="00F452A8">
        <w:t xml:space="preserve"> dubbelklicka på </w:t>
      </w:r>
      <w:r w:rsidRPr="00F452A8">
        <w:rPr>
          <w:b/>
          <w:bCs/>
        </w:rPr>
        <w:t>Daily QC</w:t>
      </w:r>
      <w:r w:rsidRPr="00F452A8">
        <w:t>. </w:t>
      </w:r>
    </w:p>
    <w:p w14:paraId="119E070E" w14:textId="77777777" w:rsidR="00F452A8" w:rsidRPr="00F452A8" w:rsidRDefault="00F452A8" w:rsidP="004831FF">
      <w:pPr>
        <w:numPr>
          <w:ilvl w:val="0"/>
          <w:numId w:val="8"/>
        </w:numPr>
        <w:spacing w:after="0" w:line="240" w:lineRule="auto"/>
        <w:ind w:right="0"/>
        <w:contextualSpacing/>
        <w:rPr>
          <w:lang w:val="en-GB"/>
        </w:rPr>
      </w:pPr>
      <w:r w:rsidRPr="00F452A8">
        <w:rPr>
          <w:lang w:val="en-GB"/>
        </w:rPr>
        <w:t xml:space="preserve">Välj </w:t>
      </w:r>
      <w:r w:rsidRPr="00F452A8">
        <w:rPr>
          <w:b/>
          <w:bCs/>
          <w:lang w:val="en-GB"/>
        </w:rPr>
        <w:t xml:space="preserve">Background Test (Two Detectors) </w:t>
      </w:r>
      <w:r w:rsidRPr="00F452A8">
        <w:rPr>
          <w:lang w:val="en-GB"/>
        </w:rPr>
        <w:t>på guidens startfält. </w:t>
      </w:r>
    </w:p>
    <w:p w14:paraId="7681692B" w14:textId="77777777" w:rsidR="00F452A8" w:rsidRPr="00F452A8" w:rsidRDefault="00F452A8" w:rsidP="004831FF">
      <w:pPr>
        <w:numPr>
          <w:ilvl w:val="0"/>
          <w:numId w:val="8"/>
        </w:numPr>
        <w:spacing w:after="0" w:line="240" w:lineRule="auto"/>
        <w:ind w:right="0"/>
        <w:contextualSpacing/>
      </w:pPr>
      <w:r w:rsidRPr="00F452A8">
        <w:t xml:space="preserve">Klicka på </w:t>
      </w:r>
      <w:r w:rsidRPr="00F452A8">
        <w:rPr>
          <w:b/>
          <w:bCs/>
        </w:rPr>
        <w:t>Apply</w:t>
      </w:r>
      <w:r w:rsidRPr="00F452A8">
        <w:t xml:space="preserve">, därefter </w:t>
      </w:r>
      <w:r w:rsidRPr="00F452A8">
        <w:rPr>
          <w:b/>
          <w:bCs/>
        </w:rPr>
        <w:t xml:space="preserve">SET </w:t>
      </w:r>
      <w:r w:rsidRPr="00F452A8">
        <w:t>på handkontrollen (för att detektorerna ska gå ihop). </w:t>
      </w:r>
    </w:p>
    <w:p w14:paraId="5DAC8297" w14:textId="77777777" w:rsidR="00F452A8" w:rsidRPr="00F452A8" w:rsidRDefault="00F452A8" w:rsidP="004831FF">
      <w:pPr>
        <w:numPr>
          <w:ilvl w:val="0"/>
          <w:numId w:val="8"/>
        </w:numPr>
        <w:spacing w:after="0" w:line="240" w:lineRule="auto"/>
        <w:ind w:right="0"/>
        <w:contextualSpacing/>
      </w:pPr>
      <w:r w:rsidRPr="00F452A8">
        <w:t>Kontrollera att energitoppen ligger omkring 50 keV (NÄL) eller 80 keV (Uddevalla).  </w:t>
      </w:r>
    </w:p>
    <w:p w14:paraId="3E1AD151" w14:textId="77777777" w:rsidR="00F452A8" w:rsidRPr="00F452A8" w:rsidRDefault="00F452A8" w:rsidP="004831FF">
      <w:pPr>
        <w:numPr>
          <w:ilvl w:val="0"/>
          <w:numId w:val="8"/>
        </w:numPr>
        <w:spacing w:after="0" w:line="240" w:lineRule="auto"/>
        <w:ind w:right="0"/>
        <w:contextualSpacing/>
      </w:pPr>
      <w:r w:rsidRPr="00F452A8">
        <w:t xml:space="preserve">Tryck </w:t>
      </w:r>
      <w:r w:rsidRPr="00F452A8">
        <w:rPr>
          <w:b/>
          <w:bCs/>
        </w:rPr>
        <w:t>GO</w:t>
      </w:r>
      <w:r w:rsidRPr="00F452A8">
        <w:t xml:space="preserve"> eller </w:t>
      </w:r>
      <w:r w:rsidRPr="00F452A8">
        <w:rPr>
          <w:b/>
          <w:bCs/>
        </w:rPr>
        <w:t>Start</w:t>
      </w:r>
      <w:r w:rsidRPr="00F452A8">
        <w:t>. Bakgrundsmätningen tar ca 1-2 min. </w:t>
      </w:r>
    </w:p>
    <w:p w14:paraId="25DCF0EF" w14:textId="77777777" w:rsidR="00F452A8" w:rsidRPr="00F452A8" w:rsidRDefault="00F452A8" w:rsidP="004831FF">
      <w:pPr>
        <w:numPr>
          <w:ilvl w:val="0"/>
          <w:numId w:val="8"/>
        </w:numPr>
        <w:spacing w:after="0" w:line="240" w:lineRule="auto"/>
        <w:ind w:right="0"/>
        <w:contextualSpacing/>
      </w:pPr>
      <w:r w:rsidRPr="00F452A8">
        <w:t xml:space="preserve">Tryck på </w:t>
      </w:r>
      <w:r w:rsidRPr="00F452A8">
        <w:rPr>
          <w:b/>
          <w:bCs/>
        </w:rPr>
        <w:t>Next</w:t>
      </w:r>
      <w:r w:rsidRPr="00F452A8">
        <w:t xml:space="preserve"> (längst ner på skärmen) för att se resultatet. Resultatet ska vara godkänt (</w:t>
      </w:r>
      <w:r w:rsidRPr="00F452A8">
        <w:rPr>
          <w:b/>
          <w:bCs/>
        </w:rPr>
        <w:t>Passed</w:t>
      </w:r>
      <w:r w:rsidRPr="00F452A8">
        <w:t>). Inga röda siffror ska visas.</w:t>
      </w:r>
    </w:p>
    <w:p w14:paraId="2813D8DE" w14:textId="77777777" w:rsidR="00F452A8" w:rsidRPr="00F452A8" w:rsidRDefault="00F452A8" w:rsidP="00F452A8">
      <w:pPr>
        <w:spacing w:after="0" w:line="240" w:lineRule="auto"/>
        <w:ind w:left="783" w:right="0"/>
      </w:pPr>
    </w:p>
    <w:p w14:paraId="1C738089"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Kontroll av yttre homogenitet </w:t>
      </w:r>
    </w:p>
    <w:p w14:paraId="1616D0FA" w14:textId="77777777" w:rsidR="00F452A8" w:rsidRPr="00F452A8" w:rsidRDefault="00F452A8" w:rsidP="00F452A8">
      <w:pPr>
        <w:spacing w:after="0" w:line="240" w:lineRule="auto"/>
        <w:ind w:left="0" w:right="0"/>
        <w:textAlignment w:val="baseline"/>
      </w:pPr>
      <w:r w:rsidRPr="00F452A8">
        <w:t xml:space="preserve">Kontrollen görs med en </w:t>
      </w:r>
      <w:r w:rsidRPr="00F452A8">
        <w:rPr>
          <w:sz w:val="19"/>
          <w:szCs w:val="19"/>
          <w:vertAlign w:val="superscript"/>
        </w:rPr>
        <w:t>57</w:t>
      </w:r>
      <w:r w:rsidRPr="00F452A8">
        <w:t>Co-plankälla.  </w:t>
      </w:r>
    </w:p>
    <w:p w14:paraId="045BCC0F" w14:textId="77777777" w:rsidR="00F452A8" w:rsidRPr="00F452A8" w:rsidRDefault="00F452A8" w:rsidP="004831FF">
      <w:pPr>
        <w:numPr>
          <w:ilvl w:val="0"/>
          <w:numId w:val="8"/>
        </w:numPr>
        <w:spacing w:after="0" w:line="240" w:lineRule="auto"/>
        <w:ind w:right="0"/>
        <w:contextualSpacing/>
        <w:rPr>
          <w:lang w:val="en-GB"/>
        </w:rPr>
      </w:pPr>
      <w:r w:rsidRPr="00F452A8">
        <w:rPr>
          <w:lang w:val="en-GB"/>
        </w:rPr>
        <w:t xml:space="preserve">Välj </w:t>
      </w:r>
      <w:r w:rsidRPr="00F452A8">
        <w:rPr>
          <w:b/>
          <w:bCs/>
          <w:lang w:val="en-GB"/>
        </w:rPr>
        <w:t>Image Quality Acquisition</w:t>
      </w:r>
      <w:r w:rsidRPr="00F452A8">
        <w:rPr>
          <w:lang w:val="en-GB"/>
        </w:rPr>
        <w:t xml:space="preserve"> (NÄL) eller </w:t>
      </w:r>
      <w:r w:rsidRPr="00F452A8">
        <w:rPr>
          <w:b/>
          <w:bCs/>
          <w:lang w:val="en-GB"/>
        </w:rPr>
        <w:t>Image Quality Test</w:t>
      </w:r>
      <w:r w:rsidRPr="00F452A8">
        <w:rPr>
          <w:lang w:val="en-GB"/>
        </w:rPr>
        <w:t xml:space="preserve"> (Uddevalla).</w:t>
      </w:r>
    </w:p>
    <w:p w14:paraId="50B008A1" w14:textId="77777777" w:rsidR="00F452A8" w:rsidRPr="00F452A8" w:rsidRDefault="00F452A8" w:rsidP="004831FF">
      <w:pPr>
        <w:numPr>
          <w:ilvl w:val="0"/>
          <w:numId w:val="8"/>
        </w:numPr>
        <w:spacing w:after="0" w:line="240" w:lineRule="auto"/>
        <w:ind w:right="0"/>
        <w:contextualSpacing/>
        <w:rPr>
          <w:lang w:val="en-GB"/>
        </w:rPr>
      </w:pPr>
      <w:r w:rsidRPr="00F452A8">
        <w:rPr>
          <w:lang w:val="en-GB"/>
        </w:rPr>
        <w:t xml:space="preserve">Tryck </w:t>
      </w:r>
      <w:r w:rsidRPr="00F452A8">
        <w:rPr>
          <w:b/>
          <w:bCs/>
          <w:lang w:val="en-GB"/>
        </w:rPr>
        <w:t>Apply</w:t>
      </w:r>
      <w:r w:rsidRPr="00F452A8">
        <w:rPr>
          <w:lang w:val="en-GB"/>
        </w:rPr>
        <w:t>.</w:t>
      </w:r>
    </w:p>
    <w:p w14:paraId="0C47F6A3" w14:textId="77777777" w:rsidR="00F452A8" w:rsidRPr="00F452A8" w:rsidRDefault="00F452A8" w:rsidP="004831FF">
      <w:pPr>
        <w:numPr>
          <w:ilvl w:val="0"/>
          <w:numId w:val="8"/>
        </w:numPr>
        <w:spacing w:after="0" w:line="240" w:lineRule="auto"/>
        <w:ind w:right="0"/>
        <w:contextualSpacing/>
      </w:pPr>
      <w:r w:rsidRPr="00F452A8">
        <w:t>Placera plankällan på detektor 2 och kontrollera att den ligger rakt.  </w:t>
      </w:r>
    </w:p>
    <w:p w14:paraId="3FCD7F24" w14:textId="77777777" w:rsidR="00F452A8" w:rsidRPr="00F452A8" w:rsidRDefault="00F452A8" w:rsidP="004831FF">
      <w:pPr>
        <w:numPr>
          <w:ilvl w:val="0"/>
          <w:numId w:val="8"/>
        </w:numPr>
        <w:spacing w:after="0" w:line="240" w:lineRule="auto"/>
        <w:ind w:right="0"/>
        <w:contextualSpacing/>
      </w:pPr>
      <w:r w:rsidRPr="00F452A8">
        <w:t xml:space="preserve">Kontrollera att energitoppen ligger omkring 122 keV och tryck sedan </w:t>
      </w:r>
      <w:r w:rsidRPr="00F452A8">
        <w:rPr>
          <w:b/>
          <w:bCs/>
        </w:rPr>
        <w:t xml:space="preserve">Start </w:t>
      </w:r>
      <w:r w:rsidRPr="00F452A8">
        <w:t xml:space="preserve">eller </w:t>
      </w:r>
      <w:r w:rsidRPr="00F452A8">
        <w:rPr>
          <w:b/>
          <w:bCs/>
        </w:rPr>
        <w:t>GO</w:t>
      </w:r>
      <w:r w:rsidRPr="00F452A8">
        <w:t>. </w:t>
      </w:r>
    </w:p>
    <w:p w14:paraId="49935D32" w14:textId="77777777" w:rsidR="00F452A8" w:rsidRPr="00F452A8" w:rsidRDefault="00F452A8" w:rsidP="004831FF">
      <w:pPr>
        <w:numPr>
          <w:ilvl w:val="0"/>
          <w:numId w:val="8"/>
        </w:numPr>
        <w:spacing w:after="0" w:line="240" w:lineRule="auto"/>
        <w:ind w:right="0"/>
        <w:contextualSpacing/>
      </w:pPr>
      <w:r w:rsidRPr="00F452A8">
        <w:t>Fortsätt till CT under tiden. </w:t>
      </w:r>
    </w:p>
    <w:p w14:paraId="356B2E31"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6BD7DE45"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rPr>
          <w:b/>
          <w:bCs/>
        </w:rPr>
        <w:t>STÄNG OCH LÅS DÖRRARNA TILL KAMERARUMMET! </w:t>
      </w:r>
      <w:r w:rsidRPr="00F452A8">
        <w:t> </w:t>
      </w:r>
    </w:p>
    <w:p w14:paraId="5377006A" w14:textId="77777777" w:rsidR="00F452A8" w:rsidRPr="00F452A8" w:rsidRDefault="00F452A8" w:rsidP="00F452A8">
      <w:pPr>
        <w:spacing w:after="0" w:line="240" w:lineRule="auto"/>
        <w:ind w:left="0" w:right="0"/>
        <w:textAlignment w:val="baseline"/>
      </w:pPr>
      <w:r w:rsidRPr="00F452A8">
        <w:rPr>
          <w:b/>
          <w:bCs/>
        </w:rPr>
        <w:t>Häng upp skylten kontroll/kalibrering pågår!</w:t>
      </w:r>
      <w:r w:rsidRPr="00F452A8">
        <w:t> </w:t>
      </w:r>
    </w:p>
    <w:p w14:paraId="1757CC62" w14:textId="77777777" w:rsidR="00F452A8" w:rsidRPr="00F452A8" w:rsidRDefault="00F452A8" w:rsidP="00F452A8">
      <w:pPr>
        <w:spacing w:after="0" w:line="240" w:lineRule="auto"/>
        <w:ind w:left="0" w:right="0"/>
        <w:textAlignment w:val="baseline"/>
        <w:rPr>
          <w:rFonts w:ascii="Segoe UI" w:hAnsi="Segoe UI" w:cs="Segoe UI"/>
          <w:sz w:val="18"/>
          <w:szCs w:val="18"/>
        </w:rPr>
      </w:pPr>
    </w:p>
    <w:p w14:paraId="1E489855"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Luftkalibrering (CT) </w:t>
      </w:r>
    </w:p>
    <w:p w14:paraId="6208A85A" w14:textId="3D8B62B0" w:rsidR="00F452A8" w:rsidRPr="00F452A8" w:rsidRDefault="00F452A8" w:rsidP="00F452A8">
      <w:pPr>
        <w:spacing w:after="0" w:line="240" w:lineRule="auto"/>
        <w:ind w:left="0" w:right="0"/>
        <w:textAlignment w:val="baseline"/>
      </w:pPr>
      <w:r w:rsidRPr="00F452A8">
        <w:t xml:space="preserve">Luftkalibrering ska göras varje morgon. Uppvärmning av röntgenröret (Tube warmup) behöver inte göras då luftkalibrering utförs eftersom en uppvärmning av röret ingår i luftkalibreringen. Däremot ska en uppvärmning göras om röntgenröret inte har använts på mer än en timma och </w:t>
      </w:r>
      <w:r w:rsidR="00652894">
        <w:br/>
      </w:r>
      <w:r w:rsidRPr="00F452A8">
        <w:t>45 minuter eller om utrustningen indikerar att en uppvärmning av röret ska göras. </w:t>
      </w:r>
    </w:p>
    <w:p w14:paraId="012F7CBC"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15D0EB53" w14:textId="77777777" w:rsidR="00F452A8" w:rsidRPr="00F452A8" w:rsidRDefault="00F452A8" w:rsidP="004831FF">
      <w:pPr>
        <w:numPr>
          <w:ilvl w:val="0"/>
          <w:numId w:val="9"/>
        </w:numPr>
        <w:spacing w:after="0" w:line="240" w:lineRule="auto"/>
        <w:ind w:right="0"/>
        <w:contextualSpacing/>
      </w:pPr>
      <w:r w:rsidRPr="00F452A8">
        <w:t>Se till att det inte finns någon personal vid gantryt.  </w:t>
      </w:r>
    </w:p>
    <w:p w14:paraId="0AE09D62" w14:textId="77777777" w:rsidR="00F452A8" w:rsidRPr="00F452A8" w:rsidRDefault="00F452A8" w:rsidP="004831FF">
      <w:pPr>
        <w:numPr>
          <w:ilvl w:val="0"/>
          <w:numId w:val="9"/>
        </w:numPr>
        <w:spacing w:after="0" w:line="240" w:lineRule="auto"/>
        <w:ind w:right="0"/>
        <w:contextualSpacing/>
      </w:pPr>
      <w:r w:rsidRPr="00F452A8">
        <w:rPr>
          <w:color w:val="000000"/>
        </w:rPr>
        <w:t>Växla till CT-datorn. </w:t>
      </w:r>
    </w:p>
    <w:p w14:paraId="6602697E" w14:textId="77777777" w:rsidR="00F452A8" w:rsidRPr="00F452A8" w:rsidRDefault="00F452A8" w:rsidP="004831FF">
      <w:pPr>
        <w:numPr>
          <w:ilvl w:val="0"/>
          <w:numId w:val="9"/>
        </w:numPr>
        <w:spacing w:after="0" w:line="240" w:lineRule="auto"/>
        <w:ind w:right="0"/>
        <w:contextualSpacing/>
      </w:pPr>
      <w:r w:rsidRPr="00F452A8">
        <w:t xml:space="preserve">Tryck </w:t>
      </w:r>
      <w:r w:rsidRPr="00F452A8">
        <w:rPr>
          <w:b/>
          <w:bCs/>
        </w:rPr>
        <w:t>OK</w:t>
      </w:r>
      <w:r w:rsidRPr="00F452A8">
        <w:t xml:space="preserve"> så att de röda rutorna försvinner.  </w:t>
      </w:r>
    </w:p>
    <w:p w14:paraId="0595E167" w14:textId="77777777" w:rsidR="00F452A8" w:rsidRPr="00F452A8" w:rsidRDefault="00F452A8" w:rsidP="004831FF">
      <w:pPr>
        <w:numPr>
          <w:ilvl w:val="0"/>
          <w:numId w:val="9"/>
        </w:numPr>
        <w:spacing w:after="0" w:line="240" w:lineRule="auto"/>
        <w:ind w:right="0"/>
        <w:contextualSpacing/>
      </w:pPr>
      <w:r w:rsidRPr="00F452A8">
        <w:t xml:space="preserve">Tryck på ikonen </w:t>
      </w:r>
      <w:r w:rsidRPr="00F452A8">
        <w:rPr>
          <w:b/>
          <w:bCs/>
        </w:rPr>
        <w:t>Daily prep</w:t>
      </w:r>
      <w:r w:rsidRPr="00F452A8">
        <w:t xml:space="preserve"> i nedre kanten av skärmen </w:t>
      </w:r>
      <w:r w:rsidRPr="00F452A8">
        <w:rPr>
          <w:noProof/>
          <w:szCs w:val="20"/>
        </w:rPr>
        <w:drawing>
          <wp:inline distT="0" distB="0" distL="0" distR="0" wp14:anchorId="2D1DA334" wp14:editId="650AC001">
            <wp:extent cx="257175" cy="323850"/>
            <wp:effectExtent l="0" t="0" r="9525" b="0"/>
            <wp:docPr id="33" name="Bildobjekt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7175" cy="323850"/>
                    </a:xfrm>
                    <a:prstGeom prst="rect">
                      <a:avLst/>
                    </a:prstGeom>
                    <a:noFill/>
                    <a:ln>
                      <a:noFill/>
                    </a:ln>
                  </pic:spPr>
                </pic:pic>
              </a:graphicData>
            </a:graphic>
          </wp:inline>
        </w:drawing>
      </w:r>
      <w:r w:rsidRPr="00F452A8">
        <w:t>.  </w:t>
      </w:r>
    </w:p>
    <w:p w14:paraId="61F4E74F" w14:textId="77777777" w:rsidR="00F452A8" w:rsidRPr="00F452A8" w:rsidRDefault="00F452A8" w:rsidP="004831FF">
      <w:pPr>
        <w:numPr>
          <w:ilvl w:val="0"/>
          <w:numId w:val="9"/>
        </w:numPr>
        <w:spacing w:after="0" w:line="240" w:lineRule="auto"/>
        <w:ind w:right="0"/>
        <w:contextualSpacing/>
      </w:pPr>
      <w:r w:rsidRPr="00F452A8">
        <w:t xml:space="preserve">Tryck på </w:t>
      </w:r>
      <w:r w:rsidRPr="00F452A8">
        <w:rPr>
          <w:b/>
          <w:bCs/>
        </w:rPr>
        <w:t>Fast Calibration</w:t>
      </w:r>
      <w:r w:rsidRPr="00F452A8">
        <w:t>. </w:t>
      </w:r>
    </w:p>
    <w:p w14:paraId="0B5AB910" w14:textId="77777777" w:rsidR="00F452A8" w:rsidRPr="00F452A8" w:rsidRDefault="00F452A8" w:rsidP="004831FF">
      <w:pPr>
        <w:numPr>
          <w:ilvl w:val="0"/>
          <w:numId w:val="9"/>
        </w:numPr>
        <w:spacing w:after="0" w:line="240" w:lineRule="auto"/>
        <w:ind w:right="0"/>
        <w:contextualSpacing/>
      </w:pPr>
      <w:r w:rsidRPr="00F452A8">
        <w:t xml:space="preserve">Starta skanning genom att tryck på </w:t>
      </w:r>
      <w:r w:rsidRPr="00F452A8">
        <w:rPr>
          <w:b/>
          <w:bCs/>
        </w:rPr>
        <w:t>Starta avsökning</w:t>
      </w:r>
      <w:r w:rsidRPr="00F452A8">
        <w:t xml:space="preserve"> då knappen blinkar (se Figur 1).  </w:t>
      </w:r>
    </w:p>
    <w:p w14:paraId="327A5BDA" w14:textId="77777777" w:rsidR="00F452A8" w:rsidRPr="00F452A8" w:rsidRDefault="00F452A8" w:rsidP="004831FF">
      <w:pPr>
        <w:numPr>
          <w:ilvl w:val="0"/>
          <w:numId w:val="9"/>
        </w:numPr>
        <w:spacing w:after="0" w:line="240" w:lineRule="auto"/>
        <w:ind w:right="0"/>
        <w:contextualSpacing/>
      </w:pPr>
      <w:r w:rsidRPr="00F452A8">
        <w:lastRenderedPageBreak/>
        <w:t>En sekvens med olika kalibreringar ska nu avklaras.  </w:t>
      </w:r>
    </w:p>
    <w:p w14:paraId="1B228726" w14:textId="77777777" w:rsidR="00F452A8" w:rsidRPr="00F452A8" w:rsidRDefault="00F452A8" w:rsidP="004831FF">
      <w:pPr>
        <w:numPr>
          <w:ilvl w:val="0"/>
          <w:numId w:val="9"/>
        </w:numPr>
        <w:spacing w:after="0" w:line="240" w:lineRule="auto"/>
        <w:ind w:right="0"/>
        <w:contextualSpacing/>
      </w:pPr>
      <w:r w:rsidRPr="00F452A8">
        <w:t xml:space="preserve">Klicka på </w:t>
      </w:r>
      <w:r w:rsidRPr="00F452A8">
        <w:rPr>
          <w:b/>
          <w:bCs/>
        </w:rPr>
        <w:t>Quit</w:t>
      </w:r>
      <w:r w:rsidRPr="00F452A8">
        <w:t xml:space="preserve"> när alla scan är utförda. </w:t>
      </w:r>
    </w:p>
    <w:p w14:paraId="16A78530" w14:textId="77777777" w:rsidR="00F452A8" w:rsidRPr="00F452A8" w:rsidRDefault="00F452A8" w:rsidP="00F452A8">
      <w:pPr>
        <w:spacing w:after="0" w:line="240" w:lineRule="auto"/>
        <w:ind w:left="720" w:right="0"/>
        <w:jc w:val="center"/>
        <w:textAlignment w:val="baseline"/>
        <w:rPr>
          <w:rFonts w:ascii="Segoe UI" w:hAnsi="Segoe UI" w:cs="Segoe UI"/>
          <w:sz w:val="18"/>
          <w:szCs w:val="18"/>
        </w:rPr>
      </w:pPr>
      <w:r w:rsidRPr="00F452A8">
        <w:rPr>
          <w:noProof/>
          <w:szCs w:val="20"/>
        </w:rPr>
        <w:drawing>
          <wp:inline distT="0" distB="0" distL="0" distR="0" wp14:anchorId="6874D674" wp14:editId="65541627">
            <wp:extent cx="2552700" cy="1754511"/>
            <wp:effectExtent l="0" t="0" r="0" b="0"/>
            <wp:docPr id="32" name="Bildobjekt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59116" cy="1758921"/>
                    </a:xfrm>
                    <a:prstGeom prst="rect">
                      <a:avLst/>
                    </a:prstGeom>
                    <a:noFill/>
                    <a:ln>
                      <a:noFill/>
                    </a:ln>
                  </pic:spPr>
                </pic:pic>
              </a:graphicData>
            </a:graphic>
          </wp:inline>
        </w:drawing>
      </w:r>
      <w:r w:rsidRPr="00F452A8">
        <w:t> </w:t>
      </w:r>
    </w:p>
    <w:p w14:paraId="33AD47BF" w14:textId="77777777" w:rsidR="00F452A8" w:rsidRPr="00F452A8" w:rsidRDefault="00F452A8" w:rsidP="00F452A8">
      <w:pPr>
        <w:spacing w:after="0" w:line="240" w:lineRule="auto"/>
        <w:ind w:left="0" w:right="0"/>
        <w:jc w:val="center"/>
        <w:textAlignment w:val="baseline"/>
        <w:rPr>
          <w:rFonts w:ascii="Segoe UI" w:hAnsi="Segoe UI" w:cs="Segoe UI"/>
          <w:sz w:val="18"/>
          <w:szCs w:val="18"/>
        </w:rPr>
      </w:pPr>
      <w:r w:rsidRPr="00F452A8">
        <w:rPr>
          <w:b/>
          <w:bCs/>
          <w:sz w:val="20"/>
          <w:szCs w:val="20"/>
        </w:rPr>
        <w:t>Figur 1</w:t>
      </w:r>
      <w:r w:rsidRPr="00F452A8">
        <w:rPr>
          <w:sz w:val="20"/>
          <w:szCs w:val="20"/>
        </w:rPr>
        <w:t>. Knapp på manöverkonsolen som visar “Starta avsökning”.  </w:t>
      </w:r>
    </w:p>
    <w:p w14:paraId="19A644E7"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1AAE1595"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Kontroll av yttre homogenitet (NM), avslut </w:t>
      </w:r>
    </w:p>
    <w:p w14:paraId="237EA96E" w14:textId="77777777" w:rsidR="00F452A8" w:rsidRPr="00F452A8" w:rsidRDefault="00F452A8" w:rsidP="004831FF">
      <w:pPr>
        <w:numPr>
          <w:ilvl w:val="0"/>
          <w:numId w:val="6"/>
        </w:numPr>
        <w:spacing w:after="0" w:line="240" w:lineRule="auto"/>
        <w:ind w:right="0"/>
        <w:contextualSpacing/>
      </w:pPr>
      <w:r w:rsidRPr="00F452A8">
        <w:rPr>
          <w:color w:val="000000"/>
        </w:rPr>
        <w:t>Växla till NM-datorn. </w:t>
      </w:r>
    </w:p>
    <w:p w14:paraId="4D36B28F" w14:textId="77777777" w:rsidR="00F452A8" w:rsidRPr="00F452A8" w:rsidRDefault="00F452A8" w:rsidP="004831FF">
      <w:pPr>
        <w:numPr>
          <w:ilvl w:val="0"/>
          <w:numId w:val="6"/>
        </w:numPr>
        <w:spacing w:after="0" w:line="240" w:lineRule="auto"/>
        <w:ind w:right="0"/>
        <w:contextualSpacing/>
      </w:pPr>
      <w:r w:rsidRPr="00F452A8">
        <w:rPr>
          <w:color w:val="000000"/>
        </w:rPr>
        <w:t>När</w:t>
      </w:r>
      <w:r w:rsidRPr="00F452A8">
        <w:t xml:space="preserve"> insamlingen är klar tryck </w:t>
      </w:r>
      <w:r w:rsidRPr="00F452A8">
        <w:rPr>
          <w:b/>
          <w:bCs/>
        </w:rPr>
        <w:t xml:space="preserve">Next </w:t>
      </w:r>
      <w:r w:rsidRPr="00F452A8">
        <w:t xml:space="preserve">(längst ned på skärmen) och kontrollera att det visar </w:t>
      </w:r>
      <w:r w:rsidRPr="00F452A8">
        <w:rPr>
          <w:b/>
          <w:bCs/>
        </w:rPr>
        <w:t>Passed</w:t>
      </w:r>
      <w:r w:rsidRPr="00F452A8">
        <w:t>.  </w:t>
      </w:r>
    </w:p>
    <w:p w14:paraId="466CEA5F" w14:textId="77777777" w:rsidR="00F452A8" w:rsidRPr="00F452A8" w:rsidRDefault="00F452A8" w:rsidP="004831FF">
      <w:pPr>
        <w:numPr>
          <w:ilvl w:val="1"/>
          <w:numId w:val="6"/>
        </w:numPr>
        <w:spacing w:after="0" w:line="240" w:lineRule="auto"/>
        <w:ind w:right="0"/>
        <w:contextualSpacing/>
      </w:pPr>
      <w:r w:rsidRPr="00F452A8">
        <w:t xml:space="preserve">NÄL: Klicka därefter på </w:t>
      </w:r>
      <w:r w:rsidRPr="00F452A8">
        <w:rPr>
          <w:b/>
          <w:bCs/>
        </w:rPr>
        <w:t>Image Quality Processing</w:t>
      </w:r>
      <w:r w:rsidRPr="00F452A8">
        <w:t xml:space="preserve">. Kontrollera att rätt </w:t>
      </w:r>
      <w:r w:rsidRPr="00F452A8">
        <w:rPr>
          <w:b/>
          <w:bCs/>
        </w:rPr>
        <w:t>Input image</w:t>
      </w:r>
      <w:r w:rsidRPr="00F452A8">
        <w:t xml:space="preserve"> är vald (dagens datum) och klicka på </w:t>
      </w:r>
      <w:r w:rsidRPr="00F452A8">
        <w:rPr>
          <w:b/>
          <w:bCs/>
        </w:rPr>
        <w:t>Start</w:t>
      </w:r>
      <w:r w:rsidRPr="00F452A8">
        <w:t>. Granska</w:t>
      </w:r>
      <w:r w:rsidRPr="00F452A8">
        <w:rPr>
          <w:b/>
          <w:bCs/>
        </w:rPr>
        <w:t xml:space="preserve"> Daily QC Report.</w:t>
      </w:r>
      <w:r w:rsidRPr="00F452A8">
        <w:t>  </w:t>
      </w:r>
    </w:p>
    <w:p w14:paraId="5B6810DB" w14:textId="77777777" w:rsidR="00F452A8" w:rsidRPr="00F452A8" w:rsidRDefault="00F452A8" w:rsidP="004831FF">
      <w:pPr>
        <w:numPr>
          <w:ilvl w:val="0"/>
          <w:numId w:val="6"/>
        </w:numPr>
        <w:spacing w:after="0" w:line="240" w:lineRule="auto"/>
        <w:ind w:right="0"/>
        <w:contextualSpacing/>
      </w:pPr>
      <w:r w:rsidRPr="00F452A8">
        <w:t xml:space="preserve">Om det visar </w:t>
      </w:r>
      <w:r w:rsidRPr="00F452A8">
        <w:rPr>
          <w:b/>
          <w:bCs/>
        </w:rPr>
        <w:t>Passed</w:t>
      </w:r>
      <w:r w:rsidRPr="00F452A8">
        <w:t xml:space="preserve">, tryck </w:t>
      </w:r>
      <w:r w:rsidRPr="00F452A8">
        <w:rPr>
          <w:b/>
          <w:bCs/>
        </w:rPr>
        <w:t>Close Session</w:t>
      </w:r>
      <w:r w:rsidRPr="00F452A8">
        <w:t xml:space="preserve"> för att avsluta kontrollen.  </w:t>
      </w:r>
    </w:p>
    <w:p w14:paraId="425B934D"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4E2EC079" w14:textId="77777777" w:rsidR="00F452A8" w:rsidRPr="00F452A8" w:rsidRDefault="00F452A8" w:rsidP="00F452A8">
      <w:pPr>
        <w:spacing w:after="0" w:line="240" w:lineRule="auto"/>
        <w:ind w:left="0" w:right="0"/>
        <w:textAlignment w:val="baseline"/>
      </w:pPr>
      <w:r w:rsidRPr="00F452A8">
        <w:t xml:space="preserve">Om ett värde överskrider gränserna visas det i rött och dess status är </w:t>
      </w:r>
      <w:r w:rsidRPr="00F452A8">
        <w:rPr>
          <w:b/>
          <w:bCs/>
        </w:rPr>
        <w:t>Failed</w:t>
      </w:r>
      <w:r w:rsidRPr="00F452A8">
        <w:t xml:space="preserve">. Om </w:t>
      </w:r>
      <w:r w:rsidRPr="00F452A8">
        <w:rPr>
          <w:b/>
          <w:bCs/>
        </w:rPr>
        <w:t>Failed</w:t>
      </w:r>
      <w:r w:rsidRPr="00F452A8">
        <w:t xml:space="preserve"> visas: Gör om kontrollen med plankällehållaren, se till att plankällan ligger rätt. Om det fortsatt blir </w:t>
      </w:r>
      <w:r w:rsidRPr="00F452A8">
        <w:rPr>
          <w:b/>
          <w:bCs/>
        </w:rPr>
        <w:t>Failed</w:t>
      </w:r>
      <w:r w:rsidRPr="00F452A8">
        <w:t xml:space="preserve"> kontaktas sjukhusfysiker.  </w:t>
      </w:r>
    </w:p>
    <w:p w14:paraId="729AB114" w14:textId="77777777" w:rsidR="00F452A8" w:rsidRPr="00F452A8" w:rsidRDefault="00F452A8" w:rsidP="00637891">
      <w:pPr>
        <w:pStyle w:val="Rubrik3"/>
        <w:ind w:left="0"/>
      </w:pPr>
      <w:r w:rsidRPr="00F452A8">
        <w:br w:type="page"/>
      </w:r>
      <w:bookmarkEnd w:id="2"/>
      <w:r w:rsidRPr="00F452A8">
        <w:lastRenderedPageBreak/>
        <w:t>Radera CT-data </w:t>
      </w:r>
    </w:p>
    <w:p w14:paraId="33884547" w14:textId="04D897E6" w:rsidR="00F452A8" w:rsidRPr="00F452A8" w:rsidRDefault="00A63E02" w:rsidP="00F452A8">
      <w:pPr>
        <w:spacing w:after="0" w:line="240" w:lineRule="auto"/>
        <w:ind w:left="0" w:right="0"/>
        <w:textAlignment w:val="baseline"/>
      </w:pPr>
      <w:r>
        <w:t xml:space="preserve">En gång i månaden ska </w:t>
      </w:r>
      <w:r w:rsidR="00F452A8" w:rsidRPr="00F452A8">
        <w:t>CT-data r</w:t>
      </w:r>
      <w:r w:rsidR="00A0287B">
        <w:t>ensas. Radera undersökningar som är äldre än en månad. Se</w:t>
      </w:r>
      <w:r w:rsidR="00061529">
        <w:t xml:space="preserve"> schema i</w:t>
      </w:r>
      <w:r w:rsidR="00F452A8" w:rsidRPr="00F452A8">
        <w:t xml:space="preserve"> bilaga 1 respektive 2.</w:t>
      </w:r>
    </w:p>
    <w:p w14:paraId="0DD675C2" w14:textId="77777777" w:rsidR="00F452A8" w:rsidRPr="00F452A8" w:rsidRDefault="00F452A8" w:rsidP="004831FF">
      <w:pPr>
        <w:numPr>
          <w:ilvl w:val="0"/>
          <w:numId w:val="5"/>
        </w:numPr>
        <w:spacing w:after="0" w:line="240" w:lineRule="auto"/>
        <w:ind w:right="0"/>
        <w:contextualSpacing/>
      </w:pPr>
      <w:r w:rsidRPr="00F452A8">
        <w:rPr>
          <w:color w:val="000000"/>
        </w:rPr>
        <w:t>Växla till CT-datorn. </w:t>
      </w:r>
    </w:p>
    <w:p w14:paraId="77705975" w14:textId="77777777" w:rsidR="00F452A8" w:rsidRPr="00F452A8" w:rsidRDefault="00F452A8" w:rsidP="004831FF">
      <w:pPr>
        <w:numPr>
          <w:ilvl w:val="0"/>
          <w:numId w:val="5"/>
        </w:numPr>
        <w:spacing w:after="0" w:line="240" w:lineRule="auto"/>
        <w:ind w:right="0"/>
        <w:contextualSpacing/>
      </w:pPr>
      <w:r w:rsidRPr="00F452A8">
        <w:t>Klicka på</w:t>
      </w:r>
      <w:r w:rsidRPr="00F452A8">
        <w:rPr>
          <w:b/>
          <w:bCs/>
        </w:rPr>
        <w:t xml:space="preserve"> Image works</w:t>
      </w:r>
      <w:r w:rsidRPr="00F452A8">
        <w:t>.  </w:t>
      </w:r>
    </w:p>
    <w:p w14:paraId="2C24D05F" w14:textId="77777777" w:rsidR="00F452A8" w:rsidRPr="00F452A8" w:rsidRDefault="00F452A8" w:rsidP="004831FF">
      <w:pPr>
        <w:numPr>
          <w:ilvl w:val="0"/>
          <w:numId w:val="5"/>
        </w:numPr>
        <w:spacing w:after="0" w:line="240" w:lineRule="auto"/>
        <w:ind w:right="0"/>
        <w:contextualSpacing/>
      </w:pPr>
      <w:r w:rsidRPr="00F452A8">
        <w:t>Markera den eller de undersökningar du vill radera.  </w:t>
      </w:r>
    </w:p>
    <w:p w14:paraId="1B5A9186" w14:textId="77777777" w:rsidR="00F452A8" w:rsidRPr="00F452A8" w:rsidRDefault="00F452A8" w:rsidP="004831FF">
      <w:pPr>
        <w:numPr>
          <w:ilvl w:val="0"/>
          <w:numId w:val="5"/>
        </w:numPr>
        <w:spacing w:after="0" w:line="240" w:lineRule="auto"/>
        <w:ind w:right="0"/>
        <w:contextualSpacing/>
      </w:pPr>
      <w:r w:rsidRPr="00F452A8">
        <w:t xml:space="preserve">Klicka på </w:t>
      </w:r>
      <w:r w:rsidRPr="00F452A8">
        <w:rPr>
          <w:b/>
          <w:bCs/>
        </w:rPr>
        <w:t xml:space="preserve">krysset </w:t>
      </w:r>
      <w:r w:rsidRPr="00F452A8">
        <w:t>i övre högra hörnet för att radera, se figur 2. </w:t>
      </w:r>
    </w:p>
    <w:p w14:paraId="7C8D8051" w14:textId="77777777" w:rsidR="00F452A8" w:rsidRPr="00F452A8" w:rsidRDefault="00F452A8" w:rsidP="004831FF">
      <w:pPr>
        <w:numPr>
          <w:ilvl w:val="0"/>
          <w:numId w:val="5"/>
        </w:numPr>
        <w:spacing w:after="0" w:line="240" w:lineRule="auto"/>
        <w:ind w:right="0"/>
        <w:contextualSpacing/>
      </w:pPr>
      <w:r w:rsidRPr="00F452A8">
        <w:t xml:space="preserve">Välj </w:t>
      </w:r>
      <w:r w:rsidRPr="00F452A8">
        <w:rPr>
          <w:b/>
          <w:bCs/>
        </w:rPr>
        <w:t>Yes</w:t>
      </w:r>
      <w:r w:rsidRPr="00F452A8">
        <w:t>. </w:t>
      </w:r>
    </w:p>
    <w:p w14:paraId="5B809DEF"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7037B310" w14:textId="77777777" w:rsidR="00F452A8" w:rsidRPr="00F452A8" w:rsidRDefault="00F452A8" w:rsidP="00F452A8">
      <w:pPr>
        <w:spacing w:after="0" w:line="240" w:lineRule="auto"/>
        <w:ind w:left="0" w:right="0"/>
        <w:jc w:val="center"/>
        <w:textAlignment w:val="baseline"/>
        <w:rPr>
          <w:rFonts w:ascii="Segoe UI" w:hAnsi="Segoe UI" w:cs="Segoe UI"/>
          <w:sz w:val="18"/>
          <w:szCs w:val="18"/>
        </w:rPr>
      </w:pPr>
      <w:r w:rsidRPr="00F452A8">
        <w:rPr>
          <w:rFonts w:asciiTheme="majorHAnsi" w:eastAsiaTheme="majorEastAsia" w:hAnsiTheme="majorHAnsi" w:cstheme="majorBidi"/>
          <w:bCs/>
          <w:noProof/>
          <w:color w:val="000000" w:themeColor="text1"/>
          <w:sz w:val="36"/>
        </w:rPr>
        <w:drawing>
          <wp:inline distT="0" distB="0" distL="0" distR="0" wp14:anchorId="65E2B33A" wp14:editId="4502A8D6">
            <wp:extent cx="3514725" cy="2133600"/>
            <wp:effectExtent l="0" t="0" r="9525" b="0"/>
            <wp:docPr id="36" name="Bildobjekt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14725" cy="2133600"/>
                    </a:xfrm>
                    <a:prstGeom prst="rect">
                      <a:avLst/>
                    </a:prstGeom>
                    <a:noFill/>
                    <a:ln>
                      <a:noFill/>
                    </a:ln>
                  </pic:spPr>
                </pic:pic>
              </a:graphicData>
            </a:graphic>
          </wp:inline>
        </w:drawing>
      </w:r>
      <w:r w:rsidRPr="00F452A8">
        <w:t> </w:t>
      </w:r>
    </w:p>
    <w:p w14:paraId="23DD5377" w14:textId="77777777" w:rsidR="00F452A8" w:rsidRPr="00F452A8" w:rsidRDefault="00F452A8" w:rsidP="00F452A8">
      <w:pPr>
        <w:spacing w:after="0" w:line="240" w:lineRule="auto"/>
        <w:ind w:left="0" w:right="0"/>
        <w:jc w:val="center"/>
        <w:textAlignment w:val="baseline"/>
        <w:rPr>
          <w:rFonts w:ascii="Segoe UI" w:hAnsi="Segoe UI" w:cs="Segoe UI"/>
          <w:sz w:val="18"/>
          <w:szCs w:val="18"/>
        </w:rPr>
      </w:pPr>
      <w:r w:rsidRPr="00F452A8">
        <w:rPr>
          <w:b/>
          <w:bCs/>
          <w:sz w:val="20"/>
          <w:szCs w:val="20"/>
        </w:rPr>
        <w:t>Figur 2</w:t>
      </w:r>
      <w:r w:rsidRPr="00F452A8">
        <w:rPr>
          <w:sz w:val="20"/>
          <w:szCs w:val="20"/>
        </w:rPr>
        <w:t>. Vy över CT-undersökningar. </w:t>
      </w:r>
    </w:p>
    <w:p w14:paraId="7CD7D05F"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7E61CC09"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Om det står “The selected items are in use” och undersökningen kan inte raderas.</w:t>
      </w:r>
    </w:p>
    <w:p w14:paraId="08DD7B78" w14:textId="77777777" w:rsidR="00F452A8" w:rsidRPr="00F452A8" w:rsidRDefault="00F452A8" w:rsidP="004831FF">
      <w:pPr>
        <w:numPr>
          <w:ilvl w:val="0"/>
          <w:numId w:val="10"/>
        </w:numPr>
        <w:spacing w:after="0" w:line="240" w:lineRule="auto"/>
        <w:ind w:right="0"/>
        <w:contextualSpacing/>
      </w:pPr>
      <w:r w:rsidRPr="00F452A8">
        <w:t>Klicka på datorn med en pil längst ned till höger på skärmen.  </w:t>
      </w:r>
    </w:p>
    <w:p w14:paraId="33D66A5C" w14:textId="77777777" w:rsidR="00F452A8" w:rsidRPr="00F452A8" w:rsidRDefault="00F452A8" w:rsidP="004831FF">
      <w:pPr>
        <w:numPr>
          <w:ilvl w:val="0"/>
          <w:numId w:val="10"/>
        </w:numPr>
        <w:spacing w:after="0" w:line="240" w:lineRule="auto"/>
        <w:ind w:right="0"/>
        <w:contextualSpacing/>
      </w:pPr>
      <w:r w:rsidRPr="00F452A8">
        <w:t xml:space="preserve">Markera alla undersökningar i Job Queue och klicka </w:t>
      </w:r>
      <w:r w:rsidRPr="00F452A8">
        <w:rPr>
          <w:b/>
          <w:bCs/>
        </w:rPr>
        <w:t>Delete</w:t>
      </w:r>
      <w:r w:rsidRPr="00F452A8">
        <w:t>, se figur 3. </w:t>
      </w:r>
    </w:p>
    <w:p w14:paraId="43BB1500" w14:textId="77777777" w:rsidR="00F452A8" w:rsidRPr="00F452A8" w:rsidRDefault="00F452A8" w:rsidP="004831FF">
      <w:pPr>
        <w:numPr>
          <w:ilvl w:val="0"/>
          <w:numId w:val="10"/>
        </w:numPr>
        <w:spacing w:after="0" w:line="240" w:lineRule="auto"/>
        <w:ind w:right="0"/>
        <w:contextualSpacing/>
      </w:pPr>
      <w:r w:rsidRPr="00F452A8">
        <w:t xml:space="preserve">Stäng fönstret genom att klicka på </w:t>
      </w:r>
      <w:r w:rsidRPr="00F452A8">
        <w:rPr>
          <w:b/>
          <w:bCs/>
        </w:rPr>
        <w:t>Close</w:t>
      </w:r>
      <w:r w:rsidRPr="00F452A8">
        <w:t>. </w:t>
      </w:r>
    </w:p>
    <w:p w14:paraId="7B218912" w14:textId="77777777" w:rsidR="00F452A8" w:rsidRPr="00F452A8" w:rsidRDefault="00F452A8" w:rsidP="004831FF">
      <w:pPr>
        <w:numPr>
          <w:ilvl w:val="0"/>
          <w:numId w:val="10"/>
        </w:numPr>
        <w:spacing w:after="0" w:line="240" w:lineRule="auto"/>
        <w:ind w:right="0"/>
        <w:contextualSpacing/>
      </w:pPr>
      <w:r w:rsidRPr="00F452A8">
        <w:t>Nu går det att radera undersökningen enligt ovan. </w:t>
      </w:r>
    </w:p>
    <w:p w14:paraId="50948334"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6C7A51E8" w14:textId="77777777" w:rsidR="00F452A8" w:rsidRPr="00F452A8" w:rsidRDefault="00F452A8" w:rsidP="00F452A8">
      <w:pPr>
        <w:spacing w:after="0" w:line="240" w:lineRule="auto"/>
        <w:ind w:left="360" w:right="0"/>
        <w:jc w:val="center"/>
        <w:textAlignment w:val="baseline"/>
        <w:rPr>
          <w:rFonts w:ascii="Segoe UI" w:hAnsi="Segoe UI" w:cs="Segoe UI"/>
          <w:sz w:val="18"/>
          <w:szCs w:val="18"/>
        </w:rPr>
      </w:pPr>
      <w:r w:rsidRPr="00F452A8">
        <w:rPr>
          <w:rFonts w:asciiTheme="majorHAnsi" w:eastAsiaTheme="majorEastAsia" w:hAnsiTheme="majorHAnsi" w:cstheme="majorBidi"/>
          <w:bCs/>
          <w:noProof/>
          <w:color w:val="000000" w:themeColor="text1"/>
          <w:sz w:val="36"/>
        </w:rPr>
        <w:drawing>
          <wp:inline distT="0" distB="0" distL="0" distR="0" wp14:anchorId="121401BF" wp14:editId="2493B45C">
            <wp:extent cx="3857625" cy="2209800"/>
            <wp:effectExtent l="0" t="0" r="9525" b="0"/>
            <wp:docPr id="35" name="Bildobjekt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57625" cy="2209800"/>
                    </a:xfrm>
                    <a:prstGeom prst="rect">
                      <a:avLst/>
                    </a:prstGeom>
                    <a:noFill/>
                    <a:ln>
                      <a:noFill/>
                    </a:ln>
                  </pic:spPr>
                </pic:pic>
              </a:graphicData>
            </a:graphic>
          </wp:inline>
        </w:drawing>
      </w:r>
      <w:r w:rsidRPr="00F452A8">
        <w:t> </w:t>
      </w:r>
    </w:p>
    <w:p w14:paraId="2BA52054" w14:textId="77777777" w:rsidR="00F452A8" w:rsidRPr="00F452A8" w:rsidRDefault="00F452A8" w:rsidP="00F452A8">
      <w:pPr>
        <w:spacing w:after="0" w:line="240" w:lineRule="auto"/>
        <w:ind w:left="360" w:right="0"/>
        <w:jc w:val="center"/>
        <w:textAlignment w:val="baseline"/>
        <w:rPr>
          <w:rFonts w:ascii="Segoe UI" w:hAnsi="Segoe UI" w:cs="Segoe UI"/>
          <w:sz w:val="18"/>
          <w:szCs w:val="18"/>
        </w:rPr>
      </w:pPr>
      <w:r w:rsidRPr="00F452A8">
        <w:rPr>
          <w:b/>
          <w:bCs/>
          <w:sz w:val="20"/>
          <w:szCs w:val="20"/>
          <w:lang w:val="en-US"/>
        </w:rPr>
        <w:t>Figur 3</w:t>
      </w:r>
      <w:r w:rsidRPr="00F452A8">
        <w:rPr>
          <w:sz w:val="20"/>
          <w:szCs w:val="20"/>
          <w:lang w:val="en-US"/>
        </w:rPr>
        <w:t xml:space="preserve">. </w:t>
      </w:r>
      <w:r w:rsidRPr="00F452A8">
        <w:rPr>
          <w:sz w:val="20"/>
          <w:szCs w:val="20"/>
        </w:rPr>
        <w:t>Job management-fönster på CT:n. </w:t>
      </w:r>
    </w:p>
    <w:p w14:paraId="78D5F17B"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429DFA03" w14:textId="77777777" w:rsidR="00F452A8" w:rsidRPr="00F452A8" w:rsidRDefault="00F452A8" w:rsidP="00F452A8">
      <w:pPr>
        <w:spacing w:after="0" w:line="240" w:lineRule="auto"/>
        <w:ind w:left="0" w:right="0"/>
        <w:rPr>
          <w:rFonts w:asciiTheme="majorHAnsi" w:eastAsiaTheme="majorEastAsia" w:hAnsiTheme="majorHAnsi" w:cstheme="majorBidi"/>
          <w:bCs/>
          <w:color w:val="000000" w:themeColor="text1"/>
          <w:sz w:val="36"/>
          <w:szCs w:val="20"/>
        </w:rPr>
      </w:pPr>
      <w:r w:rsidRPr="00F452A8">
        <w:rPr>
          <w:szCs w:val="20"/>
        </w:rPr>
        <w:br w:type="page"/>
      </w:r>
    </w:p>
    <w:p w14:paraId="418D2885" w14:textId="77777777" w:rsidR="00F452A8" w:rsidRPr="00F452A8" w:rsidRDefault="00F452A8" w:rsidP="00637891">
      <w:pPr>
        <w:pStyle w:val="Rubrik3"/>
        <w:ind w:left="0"/>
      </w:pPr>
      <w:r w:rsidRPr="00F452A8">
        <w:lastRenderedPageBreak/>
        <w:t>Rotationscentrumtest (COR)  </w:t>
      </w:r>
    </w:p>
    <w:p w14:paraId="5F585194"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xml:space="preserve">Utförs med </w:t>
      </w:r>
      <w:r w:rsidRPr="00F452A8">
        <w:rPr>
          <w:vertAlign w:val="superscript"/>
        </w:rPr>
        <w:t>99m</w:t>
      </w:r>
      <w:r w:rsidRPr="00F452A8">
        <w:t>Tc-punktkälla en gång per kvartal med respektive kollimator enligt bilaga 1 respektive 2. I bilagan är det även specificerat vilka lägen kollimatorn ska kontrolleras för. Om kontrollen inte är inom gränsvärdena kontakta sjukhusfysiker.</w:t>
      </w:r>
      <w:r w:rsidRPr="00F452A8">
        <w:rPr>
          <w:rFonts w:ascii="Segoe UI" w:hAnsi="Segoe UI" w:cs="Segoe UI"/>
          <w:sz w:val="18"/>
          <w:szCs w:val="18"/>
        </w:rPr>
        <w:t>  </w:t>
      </w:r>
    </w:p>
    <w:p w14:paraId="5A3E7DBF" w14:textId="77777777" w:rsidR="00F452A8" w:rsidRPr="00F452A8" w:rsidRDefault="00F452A8" w:rsidP="00F452A8">
      <w:pPr>
        <w:spacing w:after="0" w:line="240" w:lineRule="auto"/>
        <w:ind w:left="0" w:right="0"/>
        <w:textAlignment w:val="baseline"/>
      </w:pPr>
      <w:r w:rsidRPr="00F452A8">
        <w:t> </w:t>
      </w:r>
    </w:p>
    <w:p w14:paraId="2A6AE034" w14:textId="77777777" w:rsidR="00F452A8" w:rsidRPr="00F452A8" w:rsidRDefault="00F452A8" w:rsidP="00F452A8">
      <w:pPr>
        <w:spacing w:after="0" w:line="240" w:lineRule="auto"/>
        <w:ind w:left="0" w:right="0"/>
        <w:textAlignment w:val="baseline"/>
      </w:pPr>
      <w:r w:rsidRPr="00F452A8">
        <w:t>Stäng och lås dörrarna till kamerarummet och häng upp skylten kontroll/kalibrering pågår under tiden insamlingen sker! </w:t>
      </w:r>
    </w:p>
    <w:p w14:paraId="6128003B" w14:textId="77777777" w:rsidR="00F452A8" w:rsidRPr="00F452A8" w:rsidRDefault="00F452A8" w:rsidP="00F452A8">
      <w:pPr>
        <w:spacing w:after="0" w:line="240" w:lineRule="auto"/>
        <w:ind w:left="0" w:right="0"/>
        <w:textAlignment w:val="baseline"/>
      </w:pPr>
    </w:p>
    <w:p w14:paraId="569DD35D" w14:textId="77777777" w:rsidR="00F452A8" w:rsidRPr="00F452A8" w:rsidRDefault="00F452A8" w:rsidP="00F452A8">
      <w:pPr>
        <w:spacing w:after="0" w:line="240" w:lineRule="auto"/>
        <w:ind w:left="0" w:right="0"/>
        <w:textAlignment w:val="baseline"/>
        <w:rPr>
          <w:b/>
          <w:bCs/>
        </w:rPr>
      </w:pPr>
      <w:r w:rsidRPr="00F452A8">
        <w:rPr>
          <w:rFonts w:ascii="Calibri" w:hAnsi="Calibri" w:cs="Calibri"/>
          <w:b/>
          <w:bCs/>
        </w:rPr>
        <w:t>Punktkälla </w:t>
      </w:r>
    </w:p>
    <w:p w14:paraId="7FC28141" w14:textId="77777777" w:rsidR="00F452A8" w:rsidRPr="00F452A8" w:rsidRDefault="00F452A8" w:rsidP="004831FF">
      <w:pPr>
        <w:numPr>
          <w:ilvl w:val="0"/>
          <w:numId w:val="11"/>
        </w:numPr>
        <w:spacing w:after="0" w:line="240" w:lineRule="auto"/>
        <w:ind w:right="0"/>
        <w:textAlignment w:val="baseline"/>
      </w:pPr>
      <w:r w:rsidRPr="00F452A8">
        <w:t>Använd 1 ml spruta. </w:t>
      </w:r>
    </w:p>
    <w:p w14:paraId="63E59F16" w14:textId="77777777" w:rsidR="00F452A8" w:rsidRPr="00F452A8" w:rsidRDefault="00F452A8" w:rsidP="004831FF">
      <w:pPr>
        <w:numPr>
          <w:ilvl w:val="0"/>
          <w:numId w:val="11"/>
        </w:numPr>
        <w:spacing w:after="0" w:line="240" w:lineRule="auto"/>
        <w:ind w:right="0"/>
        <w:textAlignment w:val="baseline"/>
      </w:pPr>
      <w:r w:rsidRPr="00F452A8">
        <w:t xml:space="preserve">Dra upp 70-80 MBq (högst 0,1 ml i en 1 ml spruta) </w:t>
      </w:r>
      <w:r w:rsidRPr="00F452A8">
        <w:rPr>
          <w:sz w:val="19"/>
          <w:szCs w:val="19"/>
          <w:vertAlign w:val="superscript"/>
        </w:rPr>
        <w:t>99m</w:t>
      </w:r>
      <w:r w:rsidRPr="00F452A8">
        <w:t>Tc-perteknetat (5-45 kcts/s). </w:t>
      </w:r>
    </w:p>
    <w:p w14:paraId="7B14EE39" w14:textId="77777777" w:rsidR="00F452A8" w:rsidRPr="00F452A8" w:rsidRDefault="00F452A8" w:rsidP="004831FF">
      <w:pPr>
        <w:numPr>
          <w:ilvl w:val="0"/>
          <w:numId w:val="11"/>
        </w:numPr>
        <w:spacing w:after="0" w:line="240" w:lineRule="auto"/>
        <w:ind w:right="0"/>
        <w:textAlignment w:val="baseline"/>
      </w:pPr>
      <w:r w:rsidRPr="00F452A8">
        <w:t>Aktivitetsvolymen (punktkällan) ska vara i toppen av spruten utan luftbubblor, se Figur 4.  </w:t>
      </w:r>
    </w:p>
    <w:p w14:paraId="6D03FBBD" w14:textId="77777777" w:rsidR="00F452A8" w:rsidRPr="00F452A8" w:rsidRDefault="00F452A8" w:rsidP="00F452A8">
      <w:pPr>
        <w:spacing w:after="0" w:line="240" w:lineRule="auto"/>
        <w:ind w:left="720" w:right="0"/>
        <w:textAlignment w:val="baseline"/>
      </w:pPr>
    </w:p>
    <w:p w14:paraId="4CDD6564" w14:textId="77777777" w:rsidR="00F452A8" w:rsidRPr="00F452A8" w:rsidRDefault="00F452A8" w:rsidP="00F452A8">
      <w:pPr>
        <w:spacing w:after="0" w:line="240" w:lineRule="auto"/>
        <w:ind w:left="0" w:right="0"/>
        <w:jc w:val="center"/>
        <w:textAlignment w:val="baseline"/>
      </w:pPr>
      <w:r w:rsidRPr="00F452A8">
        <w:rPr>
          <w:rFonts w:asciiTheme="majorHAnsi" w:eastAsiaTheme="majorEastAsia" w:hAnsiTheme="majorHAnsi" w:cstheme="majorBidi"/>
          <w:bCs/>
          <w:noProof/>
          <w:color w:val="000000" w:themeColor="text1"/>
          <w:sz w:val="36"/>
          <w:szCs w:val="20"/>
        </w:rPr>
        <w:drawing>
          <wp:inline distT="0" distB="0" distL="0" distR="0" wp14:anchorId="517AFB32" wp14:editId="76039BD5">
            <wp:extent cx="2362200" cy="883184"/>
            <wp:effectExtent l="0" t="0" r="0" b="0"/>
            <wp:docPr id="41" name="Bildobjekt 41" descr="punktkä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unktkäll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78523" cy="889287"/>
                    </a:xfrm>
                    <a:prstGeom prst="rect">
                      <a:avLst/>
                    </a:prstGeom>
                    <a:noFill/>
                    <a:ln>
                      <a:noFill/>
                    </a:ln>
                  </pic:spPr>
                </pic:pic>
              </a:graphicData>
            </a:graphic>
          </wp:inline>
        </w:drawing>
      </w:r>
      <w:r w:rsidRPr="00F452A8">
        <w:t> </w:t>
      </w:r>
    </w:p>
    <w:p w14:paraId="64877E2D" w14:textId="77777777" w:rsidR="00F452A8" w:rsidRPr="00F452A8" w:rsidRDefault="00F452A8" w:rsidP="00F452A8">
      <w:pPr>
        <w:spacing w:after="0" w:line="240" w:lineRule="auto"/>
        <w:ind w:left="0" w:right="0"/>
        <w:jc w:val="center"/>
        <w:textAlignment w:val="baseline"/>
      </w:pPr>
      <w:r w:rsidRPr="00F452A8">
        <w:rPr>
          <w:b/>
          <w:bCs/>
          <w:sz w:val="20"/>
          <w:szCs w:val="20"/>
        </w:rPr>
        <w:t>Figur 4</w:t>
      </w:r>
      <w:r w:rsidRPr="00F452A8">
        <w:rPr>
          <w:sz w:val="20"/>
          <w:szCs w:val="20"/>
        </w:rPr>
        <w:t>. Punktkälla enligt GE. </w:t>
      </w:r>
    </w:p>
    <w:p w14:paraId="3D005DD0" w14:textId="77777777" w:rsidR="00F452A8" w:rsidRPr="00F452A8" w:rsidRDefault="00F452A8" w:rsidP="00F452A8">
      <w:pPr>
        <w:spacing w:after="0" w:line="240" w:lineRule="auto"/>
        <w:ind w:left="0" w:right="0"/>
        <w:textAlignment w:val="baseline"/>
      </w:pPr>
      <w:r w:rsidRPr="00F452A8">
        <w:t> </w:t>
      </w:r>
    </w:p>
    <w:p w14:paraId="521BC9C1" w14:textId="77777777" w:rsidR="00F452A8" w:rsidRPr="00F452A8" w:rsidRDefault="00F452A8" w:rsidP="004831FF">
      <w:pPr>
        <w:numPr>
          <w:ilvl w:val="0"/>
          <w:numId w:val="11"/>
        </w:numPr>
        <w:spacing w:after="0" w:line="240" w:lineRule="auto"/>
        <w:ind w:right="0"/>
        <w:textAlignment w:val="baseline"/>
      </w:pPr>
      <w:r w:rsidRPr="00F452A8">
        <w:t>Byt till en ren nål och nålskydd eller propp.  </w:t>
      </w:r>
    </w:p>
    <w:p w14:paraId="0F17DF1C" w14:textId="77777777" w:rsidR="00F452A8" w:rsidRPr="00F452A8" w:rsidRDefault="00F452A8" w:rsidP="004831FF">
      <w:pPr>
        <w:numPr>
          <w:ilvl w:val="0"/>
          <w:numId w:val="11"/>
        </w:numPr>
        <w:spacing w:after="0" w:line="240" w:lineRule="auto"/>
        <w:ind w:right="0"/>
        <w:textAlignment w:val="baseline"/>
      </w:pPr>
      <w:r w:rsidRPr="00F452A8">
        <w:t>Transportera sprutan i en blyväska.  </w:t>
      </w:r>
    </w:p>
    <w:p w14:paraId="21D70187" w14:textId="77777777" w:rsidR="00F452A8" w:rsidRPr="00F452A8" w:rsidRDefault="00F452A8" w:rsidP="00F452A8">
      <w:pPr>
        <w:spacing w:after="0" w:line="240" w:lineRule="auto"/>
        <w:ind w:left="720" w:right="0"/>
        <w:textAlignment w:val="baseline"/>
      </w:pPr>
    </w:p>
    <w:p w14:paraId="50624F0A" w14:textId="77777777" w:rsidR="00F452A8" w:rsidRPr="00F452A8" w:rsidRDefault="00F452A8" w:rsidP="00F452A8">
      <w:pPr>
        <w:spacing w:after="0" w:line="240" w:lineRule="auto"/>
        <w:ind w:left="0" w:right="0"/>
        <w:textAlignment w:val="baseline"/>
        <w:rPr>
          <w:b/>
          <w:bCs/>
        </w:rPr>
      </w:pPr>
      <w:r w:rsidRPr="00F452A8">
        <w:rPr>
          <w:rFonts w:ascii="Calibri" w:hAnsi="Calibri" w:cs="Calibri"/>
          <w:b/>
          <w:bCs/>
        </w:rPr>
        <w:t>Initiera COR-test </w:t>
      </w:r>
    </w:p>
    <w:p w14:paraId="667F18E8" w14:textId="77777777" w:rsidR="00F452A8" w:rsidRPr="00F452A8" w:rsidRDefault="00F452A8" w:rsidP="004831FF">
      <w:pPr>
        <w:numPr>
          <w:ilvl w:val="0"/>
          <w:numId w:val="12"/>
        </w:numPr>
        <w:spacing w:after="0" w:line="240" w:lineRule="auto"/>
        <w:ind w:right="0"/>
        <w:textAlignment w:val="baseline"/>
      </w:pPr>
      <w:r w:rsidRPr="00F452A8">
        <w:rPr>
          <w:color w:val="000000"/>
        </w:rPr>
        <w:t>Växla till NM-datorn.</w:t>
      </w:r>
      <w:r w:rsidRPr="00F452A8">
        <w:t>  </w:t>
      </w:r>
    </w:p>
    <w:p w14:paraId="34EB7A29" w14:textId="77777777" w:rsidR="00F452A8" w:rsidRPr="00F452A8" w:rsidRDefault="00F452A8" w:rsidP="004831FF">
      <w:pPr>
        <w:numPr>
          <w:ilvl w:val="0"/>
          <w:numId w:val="12"/>
        </w:numPr>
        <w:spacing w:after="0" w:line="240" w:lineRule="auto"/>
        <w:ind w:right="0"/>
        <w:textAlignment w:val="baseline"/>
      </w:pPr>
      <w:r w:rsidRPr="00F452A8">
        <w:t xml:space="preserve">Gå till </w:t>
      </w:r>
      <w:r w:rsidRPr="00F452A8">
        <w:rPr>
          <w:b/>
          <w:bCs/>
        </w:rPr>
        <w:t>System setup</w:t>
      </w:r>
      <w:r w:rsidRPr="00F452A8">
        <w:t xml:space="preserve"> </w:t>
      </w:r>
      <w:r w:rsidRPr="00F452A8">
        <w:rPr>
          <w:rFonts w:asciiTheme="majorHAnsi" w:eastAsiaTheme="majorEastAsia" w:hAnsiTheme="majorHAnsi" w:cstheme="majorBidi"/>
          <w:bCs/>
          <w:noProof/>
          <w:color w:val="000000" w:themeColor="text1"/>
          <w:sz w:val="36"/>
          <w:szCs w:val="20"/>
        </w:rPr>
        <w:drawing>
          <wp:inline distT="0" distB="0" distL="0" distR="0" wp14:anchorId="037E1F16" wp14:editId="187B4744">
            <wp:extent cx="257175" cy="202773"/>
            <wp:effectExtent l="0" t="0" r="0" b="6985"/>
            <wp:docPr id="40" name="Bildobjekt 40" descr="system set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ystem setu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1895" cy="206495"/>
                    </a:xfrm>
                    <a:prstGeom prst="rect">
                      <a:avLst/>
                    </a:prstGeom>
                    <a:noFill/>
                    <a:ln>
                      <a:noFill/>
                    </a:ln>
                  </pic:spPr>
                </pic:pic>
              </a:graphicData>
            </a:graphic>
          </wp:inline>
        </w:drawing>
      </w:r>
      <w:r w:rsidRPr="00F452A8">
        <w:rPr>
          <w:rFonts w:ascii="Wingdings" w:hAnsi="Wingdings"/>
        </w:rPr>
        <w:t>à</w:t>
      </w:r>
      <w:r w:rsidRPr="00F452A8">
        <w:t xml:space="preserve"> välj fliken </w:t>
      </w:r>
      <w:r w:rsidRPr="00F452A8">
        <w:rPr>
          <w:b/>
          <w:bCs/>
        </w:rPr>
        <w:t>QC</w:t>
      </w:r>
      <w:r w:rsidRPr="00F452A8">
        <w:t xml:space="preserve"> </w:t>
      </w:r>
      <w:r w:rsidRPr="00F452A8">
        <w:rPr>
          <w:rFonts w:ascii="Wingdings" w:hAnsi="Wingdings"/>
        </w:rPr>
        <w:t>à</w:t>
      </w:r>
      <w:r w:rsidRPr="00F452A8">
        <w:t xml:space="preserve"> och sedan </w:t>
      </w:r>
      <w:r w:rsidRPr="00F452A8">
        <w:rPr>
          <w:b/>
          <w:bCs/>
        </w:rPr>
        <w:t>C.O.R. QC</w:t>
      </w:r>
      <w:r w:rsidRPr="00F452A8">
        <w:t> </w:t>
      </w:r>
    </w:p>
    <w:p w14:paraId="48BA56BA" w14:textId="77777777" w:rsidR="00F452A8" w:rsidRPr="00F452A8" w:rsidRDefault="00F452A8" w:rsidP="004831FF">
      <w:pPr>
        <w:numPr>
          <w:ilvl w:val="0"/>
          <w:numId w:val="12"/>
        </w:numPr>
        <w:spacing w:after="0" w:line="240" w:lineRule="auto"/>
        <w:ind w:right="0"/>
        <w:textAlignment w:val="baseline"/>
      </w:pPr>
      <w:r w:rsidRPr="00F452A8">
        <w:t>Öppna</w:t>
      </w:r>
      <w:r w:rsidRPr="00F452A8">
        <w:rPr>
          <w:b/>
          <w:bCs/>
        </w:rPr>
        <w:t xml:space="preserve"> C.O.R. Test</w:t>
      </w:r>
      <w:r w:rsidRPr="00F452A8">
        <w:t>.  </w:t>
      </w:r>
    </w:p>
    <w:p w14:paraId="2F9E03A0" w14:textId="77777777" w:rsidR="00F452A8" w:rsidRPr="00F452A8" w:rsidRDefault="00F452A8" w:rsidP="004831FF">
      <w:pPr>
        <w:numPr>
          <w:ilvl w:val="0"/>
          <w:numId w:val="12"/>
        </w:numPr>
        <w:spacing w:after="0" w:line="240" w:lineRule="auto"/>
        <w:ind w:right="0"/>
        <w:textAlignment w:val="baseline"/>
      </w:pPr>
      <w:r w:rsidRPr="00F452A8">
        <w:t xml:space="preserve">Välj </w:t>
      </w:r>
      <w:r w:rsidRPr="00F452A8">
        <w:rPr>
          <w:b/>
          <w:bCs/>
        </w:rPr>
        <w:t xml:space="preserve">Source Positioning Acq. </w:t>
      </w:r>
      <w:r w:rsidRPr="00F452A8">
        <w:t>under</w:t>
      </w:r>
      <w:r w:rsidRPr="00F452A8">
        <w:rPr>
          <w:b/>
          <w:bCs/>
        </w:rPr>
        <w:t xml:space="preserve"> COR Test H-mode </w:t>
      </w:r>
      <w:r w:rsidRPr="00F452A8">
        <w:t xml:space="preserve">eller </w:t>
      </w:r>
      <w:r w:rsidRPr="00F452A8">
        <w:rPr>
          <w:b/>
          <w:bCs/>
        </w:rPr>
        <w:t xml:space="preserve">COR Test L-mode </w:t>
      </w:r>
      <w:r w:rsidRPr="00F452A8">
        <w:t>beroende på vilket detektorkonfiguration som ska kontrolleras.</w:t>
      </w:r>
    </w:p>
    <w:p w14:paraId="5BFDD3BC" w14:textId="77777777" w:rsidR="00F452A8" w:rsidRPr="00F452A8" w:rsidRDefault="00F452A8" w:rsidP="00F452A8">
      <w:pPr>
        <w:spacing w:after="0" w:line="240" w:lineRule="auto"/>
        <w:ind w:left="720" w:right="0"/>
        <w:textAlignment w:val="baseline"/>
      </w:pPr>
    </w:p>
    <w:p w14:paraId="33B0BF7F" w14:textId="77777777" w:rsidR="00F452A8" w:rsidRPr="00F452A8" w:rsidRDefault="00F452A8" w:rsidP="00F452A8">
      <w:pPr>
        <w:spacing w:after="0" w:line="240" w:lineRule="auto"/>
        <w:ind w:left="0" w:right="0"/>
        <w:textAlignment w:val="baseline"/>
        <w:rPr>
          <w:b/>
          <w:bCs/>
        </w:rPr>
      </w:pPr>
      <w:r w:rsidRPr="00F452A8">
        <w:rPr>
          <w:rFonts w:ascii="Calibri" w:hAnsi="Calibri" w:cs="Calibri"/>
          <w:b/>
          <w:bCs/>
        </w:rPr>
        <w:t>Positionering av COR-källan </w:t>
      </w:r>
    </w:p>
    <w:p w14:paraId="1EAF29B4" w14:textId="77777777" w:rsidR="00F452A8" w:rsidRPr="00F452A8" w:rsidRDefault="00F452A8" w:rsidP="004831FF">
      <w:pPr>
        <w:numPr>
          <w:ilvl w:val="0"/>
          <w:numId w:val="13"/>
        </w:numPr>
        <w:spacing w:after="0" w:line="240" w:lineRule="auto"/>
        <w:ind w:right="0"/>
        <w:textAlignment w:val="baseline"/>
      </w:pPr>
      <w:r w:rsidRPr="00F452A8">
        <w:t>Kontrollera testparametrarna: </w:t>
      </w:r>
    </w:p>
    <w:p w14:paraId="40DFAB91" w14:textId="77777777" w:rsidR="00F452A8" w:rsidRPr="00F452A8" w:rsidRDefault="00F452A8" w:rsidP="004831FF">
      <w:pPr>
        <w:numPr>
          <w:ilvl w:val="1"/>
          <w:numId w:val="14"/>
        </w:numPr>
        <w:spacing w:after="0" w:line="240" w:lineRule="auto"/>
        <w:ind w:right="0"/>
        <w:textAlignment w:val="baseline"/>
      </w:pPr>
      <w:r w:rsidRPr="00F452A8">
        <w:t>Detector 1 &amp; detector 2</w:t>
      </w:r>
    </w:p>
    <w:p w14:paraId="5FC5B6F6" w14:textId="77777777" w:rsidR="00F452A8" w:rsidRPr="00F452A8" w:rsidRDefault="00F452A8" w:rsidP="004831FF">
      <w:pPr>
        <w:numPr>
          <w:ilvl w:val="1"/>
          <w:numId w:val="14"/>
        </w:numPr>
        <w:spacing w:after="0" w:line="240" w:lineRule="auto"/>
        <w:ind w:right="0"/>
        <w:textAlignment w:val="baseline"/>
      </w:pPr>
      <w:r w:rsidRPr="00F452A8">
        <w:t>Startposition: H </w:t>
      </w:r>
    </w:p>
    <w:p w14:paraId="3F08DAAD" w14:textId="77777777" w:rsidR="00F452A8" w:rsidRPr="00F452A8" w:rsidRDefault="00F452A8" w:rsidP="004831FF">
      <w:pPr>
        <w:numPr>
          <w:ilvl w:val="1"/>
          <w:numId w:val="14"/>
        </w:numPr>
        <w:spacing w:after="0" w:line="240" w:lineRule="auto"/>
        <w:ind w:right="0"/>
        <w:textAlignment w:val="baseline"/>
      </w:pPr>
      <w:r w:rsidRPr="00F452A8">
        <w:t>Stop on counts: 1000 kcts  </w:t>
      </w:r>
    </w:p>
    <w:p w14:paraId="51B9FA7C" w14:textId="77777777" w:rsidR="00F452A8" w:rsidRPr="00F452A8" w:rsidRDefault="00F452A8" w:rsidP="004831FF">
      <w:pPr>
        <w:numPr>
          <w:ilvl w:val="1"/>
          <w:numId w:val="14"/>
        </w:numPr>
        <w:spacing w:after="0" w:line="240" w:lineRule="auto"/>
        <w:ind w:right="0"/>
        <w:textAlignment w:val="baseline"/>
      </w:pPr>
      <w:r w:rsidRPr="00F452A8">
        <w:t>Reached on: Last detector </w:t>
      </w:r>
    </w:p>
    <w:p w14:paraId="66CB4681" w14:textId="77777777" w:rsidR="00F452A8" w:rsidRPr="00F452A8" w:rsidRDefault="00F452A8" w:rsidP="004831FF">
      <w:pPr>
        <w:numPr>
          <w:ilvl w:val="1"/>
          <w:numId w:val="14"/>
        </w:numPr>
        <w:spacing w:after="0" w:line="240" w:lineRule="auto"/>
        <w:ind w:right="0"/>
        <w:textAlignment w:val="baseline"/>
      </w:pPr>
      <w:r w:rsidRPr="00F452A8">
        <w:t>For energy set: Tc99m 140.5 </w:t>
      </w:r>
    </w:p>
    <w:p w14:paraId="1F5CAC71" w14:textId="77777777" w:rsidR="00F452A8" w:rsidRPr="00F452A8" w:rsidRDefault="00F452A8" w:rsidP="004831FF">
      <w:pPr>
        <w:numPr>
          <w:ilvl w:val="1"/>
          <w:numId w:val="14"/>
        </w:numPr>
        <w:spacing w:after="0" w:line="240" w:lineRule="auto"/>
        <w:ind w:right="0"/>
        <w:textAlignment w:val="baseline"/>
      </w:pPr>
      <w:r w:rsidRPr="00F452A8">
        <w:t>Matris: 256×256 </w:t>
      </w:r>
    </w:p>
    <w:p w14:paraId="41501BE7" w14:textId="77777777" w:rsidR="00F452A8" w:rsidRPr="00F452A8" w:rsidRDefault="00F452A8" w:rsidP="004831FF">
      <w:pPr>
        <w:numPr>
          <w:ilvl w:val="1"/>
          <w:numId w:val="14"/>
        </w:numPr>
        <w:spacing w:after="0" w:line="240" w:lineRule="auto"/>
        <w:ind w:right="0"/>
        <w:textAlignment w:val="baseline"/>
      </w:pPr>
      <w:r w:rsidRPr="00F452A8">
        <w:t>Zoom 1 </w:t>
      </w:r>
    </w:p>
    <w:p w14:paraId="394B573E" w14:textId="77777777" w:rsidR="00F452A8" w:rsidRPr="00F452A8" w:rsidRDefault="00F452A8" w:rsidP="004831FF">
      <w:pPr>
        <w:numPr>
          <w:ilvl w:val="1"/>
          <w:numId w:val="14"/>
        </w:numPr>
        <w:spacing w:after="0" w:line="240" w:lineRule="auto"/>
        <w:ind w:right="0"/>
        <w:textAlignment w:val="baseline"/>
      </w:pPr>
      <w:r w:rsidRPr="00F452A8">
        <w:t>Pan X: 0.0 </w:t>
      </w:r>
    </w:p>
    <w:p w14:paraId="1A5EB5B3" w14:textId="77777777" w:rsidR="00F452A8" w:rsidRPr="00F452A8" w:rsidRDefault="00F452A8" w:rsidP="004831FF">
      <w:pPr>
        <w:numPr>
          <w:ilvl w:val="1"/>
          <w:numId w:val="14"/>
        </w:numPr>
        <w:spacing w:after="0" w:line="240" w:lineRule="auto"/>
        <w:ind w:right="0"/>
        <w:textAlignment w:val="baseline"/>
      </w:pPr>
      <w:r w:rsidRPr="00F452A8">
        <w:t>Pan Y: 0.0 </w:t>
      </w:r>
    </w:p>
    <w:p w14:paraId="3E6D5524" w14:textId="77777777" w:rsidR="00F452A8" w:rsidRPr="00F452A8" w:rsidRDefault="00F452A8" w:rsidP="004831FF">
      <w:pPr>
        <w:numPr>
          <w:ilvl w:val="0"/>
          <w:numId w:val="13"/>
        </w:numPr>
        <w:spacing w:after="0" w:line="240" w:lineRule="auto"/>
        <w:ind w:right="0"/>
        <w:textAlignment w:val="baseline"/>
      </w:pPr>
      <w:r w:rsidRPr="00F452A8">
        <w:t xml:space="preserve">Tryck på </w:t>
      </w:r>
      <w:r w:rsidRPr="00F452A8">
        <w:rPr>
          <w:b/>
          <w:bCs/>
        </w:rPr>
        <w:t>Apply.</w:t>
      </w:r>
      <w:r w:rsidRPr="00F452A8">
        <w:t> </w:t>
      </w:r>
    </w:p>
    <w:p w14:paraId="03681A00" w14:textId="77777777" w:rsidR="00F452A8" w:rsidRPr="00F452A8" w:rsidRDefault="00F452A8" w:rsidP="004831FF">
      <w:pPr>
        <w:numPr>
          <w:ilvl w:val="0"/>
          <w:numId w:val="13"/>
        </w:numPr>
        <w:spacing w:after="0" w:line="240" w:lineRule="auto"/>
        <w:ind w:right="0"/>
        <w:textAlignment w:val="baseline"/>
      </w:pPr>
      <w:r w:rsidRPr="00F452A8">
        <w:t>Tryck på</w:t>
      </w:r>
      <w:r w:rsidRPr="00F452A8">
        <w:rPr>
          <w:b/>
          <w:bCs/>
        </w:rPr>
        <w:t xml:space="preserve"> SET </w:t>
      </w:r>
      <w:r w:rsidRPr="00F452A8">
        <w:t>för att göra en förflyttning till den fördefinierade positionen (H eller L). </w:t>
      </w:r>
    </w:p>
    <w:p w14:paraId="4BBA3642" w14:textId="77777777" w:rsidR="00F452A8" w:rsidRPr="00F452A8" w:rsidRDefault="00F452A8" w:rsidP="004831FF">
      <w:pPr>
        <w:numPr>
          <w:ilvl w:val="0"/>
          <w:numId w:val="13"/>
        </w:numPr>
        <w:spacing w:after="0" w:line="240" w:lineRule="auto"/>
        <w:ind w:right="0"/>
        <w:textAlignment w:val="baseline"/>
      </w:pPr>
      <w:r w:rsidRPr="00F452A8">
        <w:t>Placera källhållaren på britsens kant (B) och sätt källan i källhållaren (A), enligt Figur 5.  </w:t>
      </w:r>
    </w:p>
    <w:p w14:paraId="41C06E06" w14:textId="77777777" w:rsidR="00F452A8" w:rsidRPr="00F452A8" w:rsidRDefault="00F452A8" w:rsidP="00F452A8">
      <w:pPr>
        <w:spacing w:after="0" w:line="240" w:lineRule="auto"/>
        <w:ind w:left="0" w:right="0"/>
        <w:jc w:val="center"/>
        <w:textAlignment w:val="baseline"/>
      </w:pPr>
      <w:r w:rsidRPr="00F452A8">
        <w:rPr>
          <w:rFonts w:asciiTheme="majorHAnsi" w:eastAsiaTheme="majorEastAsia" w:hAnsiTheme="majorHAnsi" w:cstheme="majorBidi"/>
          <w:bCs/>
          <w:noProof/>
          <w:color w:val="000000" w:themeColor="text1"/>
          <w:sz w:val="36"/>
          <w:szCs w:val="20"/>
        </w:rPr>
        <w:lastRenderedPageBreak/>
        <w:drawing>
          <wp:inline distT="0" distB="0" distL="0" distR="0" wp14:anchorId="4C69BEFD" wp14:editId="0FD0CE19">
            <wp:extent cx="3695700" cy="1815991"/>
            <wp:effectExtent l="0" t="0" r="0" b="0"/>
            <wp:docPr id="39" name="Bildobjekt 39" descr="C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O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02670" cy="1819416"/>
                    </a:xfrm>
                    <a:prstGeom prst="rect">
                      <a:avLst/>
                    </a:prstGeom>
                    <a:noFill/>
                    <a:ln>
                      <a:noFill/>
                    </a:ln>
                  </pic:spPr>
                </pic:pic>
              </a:graphicData>
            </a:graphic>
          </wp:inline>
        </w:drawing>
      </w:r>
      <w:r w:rsidRPr="00F452A8">
        <w:t> </w:t>
      </w:r>
    </w:p>
    <w:p w14:paraId="0E49B32D" w14:textId="77777777" w:rsidR="00F452A8" w:rsidRPr="00F452A8" w:rsidRDefault="00F452A8" w:rsidP="00F452A8">
      <w:pPr>
        <w:spacing w:after="0" w:line="240" w:lineRule="auto"/>
        <w:ind w:left="0" w:right="0"/>
        <w:textAlignment w:val="baseline"/>
      </w:pPr>
      <w:r w:rsidRPr="00F452A8">
        <w:t> </w:t>
      </w:r>
    </w:p>
    <w:p w14:paraId="3C6B7467" w14:textId="77777777" w:rsidR="00F452A8" w:rsidRPr="00F452A8" w:rsidRDefault="00F452A8" w:rsidP="00F452A8">
      <w:pPr>
        <w:spacing w:after="0" w:line="240" w:lineRule="auto"/>
        <w:ind w:left="0" w:right="0"/>
        <w:jc w:val="center"/>
        <w:textAlignment w:val="baseline"/>
      </w:pPr>
      <w:r w:rsidRPr="00F452A8">
        <w:rPr>
          <w:b/>
          <w:bCs/>
          <w:sz w:val="20"/>
          <w:szCs w:val="20"/>
        </w:rPr>
        <w:t>Figur 5</w:t>
      </w:r>
      <w:r w:rsidRPr="00F452A8">
        <w:rPr>
          <w:sz w:val="20"/>
          <w:szCs w:val="20"/>
        </w:rPr>
        <w:t>. Visar källhållarens och källans placering. </w:t>
      </w:r>
    </w:p>
    <w:p w14:paraId="015D6FF5" w14:textId="77777777" w:rsidR="00F452A8" w:rsidRPr="00F452A8" w:rsidRDefault="00F452A8" w:rsidP="00F452A8">
      <w:pPr>
        <w:spacing w:after="0" w:line="240" w:lineRule="auto"/>
        <w:ind w:left="0" w:right="0"/>
        <w:textAlignment w:val="baseline"/>
      </w:pPr>
      <w:r w:rsidRPr="00F452A8">
        <w:t> </w:t>
      </w:r>
    </w:p>
    <w:p w14:paraId="789CC9FD" w14:textId="77777777" w:rsidR="00F452A8" w:rsidRPr="00F452A8" w:rsidRDefault="00F452A8" w:rsidP="004831FF">
      <w:pPr>
        <w:numPr>
          <w:ilvl w:val="0"/>
          <w:numId w:val="13"/>
        </w:numPr>
        <w:spacing w:after="0" w:line="240" w:lineRule="auto"/>
        <w:ind w:right="0"/>
        <w:textAlignment w:val="baseline"/>
      </w:pPr>
      <w:r w:rsidRPr="00F452A8">
        <w:t>Justera källhållaren och bordshöjden tills punktkällan är inuti de två ROI:arna, se Figur 6.  </w:t>
      </w:r>
    </w:p>
    <w:p w14:paraId="31FDF3C3" w14:textId="77777777" w:rsidR="00F452A8" w:rsidRPr="00F452A8" w:rsidRDefault="00F452A8" w:rsidP="00F452A8">
      <w:pPr>
        <w:spacing w:after="0" w:line="240" w:lineRule="auto"/>
        <w:ind w:left="0" w:right="0"/>
        <w:jc w:val="center"/>
        <w:textAlignment w:val="baseline"/>
      </w:pPr>
      <w:r w:rsidRPr="00F452A8">
        <w:rPr>
          <w:rFonts w:asciiTheme="majorHAnsi" w:eastAsiaTheme="majorEastAsia" w:hAnsiTheme="majorHAnsi" w:cstheme="majorBidi"/>
          <w:bCs/>
          <w:noProof/>
          <w:color w:val="000000" w:themeColor="text1"/>
          <w:sz w:val="36"/>
          <w:szCs w:val="20"/>
        </w:rPr>
        <w:drawing>
          <wp:inline distT="0" distB="0" distL="0" distR="0" wp14:anchorId="587F54EB" wp14:editId="27E9B249">
            <wp:extent cx="4400550" cy="2427400"/>
            <wp:effectExtent l="0" t="0" r="0" b="0"/>
            <wp:docPr id="38" name="Bildobjekt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14633" cy="2435168"/>
                    </a:xfrm>
                    <a:prstGeom prst="rect">
                      <a:avLst/>
                    </a:prstGeom>
                    <a:noFill/>
                    <a:ln>
                      <a:noFill/>
                    </a:ln>
                  </pic:spPr>
                </pic:pic>
              </a:graphicData>
            </a:graphic>
          </wp:inline>
        </w:drawing>
      </w:r>
      <w:r w:rsidRPr="00F452A8">
        <w:t> </w:t>
      </w:r>
    </w:p>
    <w:p w14:paraId="767D40CD" w14:textId="77777777" w:rsidR="00F452A8" w:rsidRPr="00F452A8" w:rsidRDefault="00F452A8" w:rsidP="00F452A8">
      <w:pPr>
        <w:spacing w:after="0" w:line="240" w:lineRule="auto"/>
        <w:ind w:left="0" w:right="0"/>
        <w:textAlignment w:val="baseline"/>
      </w:pPr>
      <w:r w:rsidRPr="00F452A8">
        <w:t> </w:t>
      </w:r>
    </w:p>
    <w:p w14:paraId="3E2BE4D2" w14:textId="77777777" w:rsidR="00F452A8" w:rsidRPr="00F452A8" w:rsidRDefault="00F452A8" w:rsidP="00F452A8">
      <w:pPr>
        <w:spacing w:after="0" w:line="240" w:lineRule="auto"/>
        <w:ind w:left="0" w:right="0"/>
        <w:jc w:val="center"/>
        <w:textAlignment w:val="baseline"/>
      </w:pPr>
      <w:r w:rsidRPr="00F452A8">
        <w:rPr>
          <w:b/>
          <w:bCs/>
          <w:sz w:val="20"/>
          <w:szCs w:val="20"/>
        </w:rPr>
        <w:t>Figur 6</w:t>
      </w:r>
      <w:r w:rsidRPr="00F452A8">
        <w:rPr>
          <w:sz w:val="20"/>
          <w:szCs w:val="20"/>
        </w:rPr>
        <w:t>. Visar källhållarens och bordshöjdens justering.  </w:t>
      </w:r>
    </w:p>
    <w:p w14:paraId="34F618F1" w14:textId="77777777" w:rsidR="00F452A8" w:rsidRPr="00F452A8" w:rsidRDefault="00F452A8" w:rsidP="00F452A8">
      <w:pPr>
        <w:spacing w:after="0" w:line="240" w:lineRule="auto"/>
        <w:ind w:left="720" w:right="0"/>
        <w:textAlignment w:val="baseline"/>
      </w:pPr>
      <w:r w:rsidRPr="00F452A8">
        <w:t> </w:t>
      </w:r>
    </w:p>
    <w:p w14:paraId="6027A86B" w14:textId="77777777" w:rsidR="00F452A8" w:rsidRPr="00F452A8" w:rsidRDefault="00F452A8" w:rsidP="00F452A8">
      <w:pPr>
        <w:spacing w:after="0" w:line="240" w:lineRule="auto"/>
        <w:ind w:left="0" w:right="0"/>
        <w:textAlignment w:val="baseline"/>
        <w:rPr>
          <w:b/>
          <w:bCs/>
        </w:rPr>
      </w:pPr>
      <w:r w:rsidRPr="00F452A8">
        <w:rPr>
          <w:rFonts w:ascii="Calibri" w:hAnsi="Calibri" w:cs="Calibri"/>
          <w:b/>
          <w:bCs/>
        </w:rPr>
        <w:t>COR-bildtagning </w:t>
      </w:r>
    </w:p>
    <w:p w14:paraId="6C750D06" w14:textId="77777777" w:rsidR="00F452A8" w:rsidRPr="00F452A8" w:rsidRDefault="00F452A8" w:rsidP="004831FF">
      <w:pPr>
        <w:numPr>
          <w:ilvl w:val="0"/>
          <w:numId w:val="13"/>
        </w:numPr>
        <w:spacing w:after="0" w:line="240" w:lineRule="auto"/>
        <w:ind w:right="0"/>
        <w:textAlignment w:val="baseline"/>
        <w:rPr>
          <w:b/>
          <w:bCs/>
        </w:rPr>
      </w:pPr>
      <w:r w:rsidRPr="00F452A8">
        <w:t xml:space="preserve">Välj </w:t>
      </w:r>
      <w:r w:rsidRPr="00F452A8">
        <w:rPr>
          <w:b/>
          <w:bCs/>
        </w:rPr>
        <w:t>COR Aquisition</w:t>
      </w:r>
      <w:r w:rsidRPr="00F452A8">
        <w:t xml:space="preserve"> på guidens startsida.</w:t>
      </w:r>
    </w:p>
    <w:p w14:paraId="61819E8E" w14:textId="77777777" w:rsidR="00F452A8" w:rsidRPr="00F452A8" w:rsidRDefault="00F452A8" w:rsidP="004831FF">
      <w:pPr>
        <w:numPr>
          <w:ilvl w:val="0"/>
          <w:numId w:val="13"/>
        </w:numPr>
        <w:spacing w:after="0" w:line="240" w:lineRule="auto"/>
        <w:ind w:right="0"/>
        <w:textAlignment w:val="baseline"/>
        <w:rPr>
          <w:b/>
          <w:bCs/>
        </w:rPr>
      </w:pPr>
      <w:r w:rsidRPr="00F452A8">
        <w:t xml:space="preserve">Välj fliken </w:t>
      </w:r>
      <w:r w:rsidRPr="00F452A8">
        <w:rPr>
          <w:b/>
          <w:bCs/>
        </w:rPr>
        <w:t>Energy Settings</w:t>
      </w:r>
      <w:r w:rsidRPr="00F452A8">
        <w:t xml:space="preserve"> och kontrollera att rätt källa är vald under </w:t>
      </w:r>
      <w:r w:rsidRPr="00F452A8">
        <w:rPr>
          <w:b/>
          <w:bCs/>
        </w:rPr>
        <w:t>Energy session</w:t>
      </w:r>
      <w:r w:rsidRPr="00F452A8">
        <w:t xml:space="preserve"> och att rätt kollimator är vald under </w:t>
      </w:r>
      <w:r w:rsidRPr="00F452A8">
        <w:rPr>
          <w:b/>
          <w:bCs/>
        </w:rPr>
        <w:t>Selected collimator</w:t>
      </w:r>
      <w:r w:rsidRPr="00F452A8">
        <w:t>.</w:t>
      </w:r>
    </w:p>
    <w:p w14:paraId="44ACA5B2" w14:textId="77777777" w:rsidR="00F452A8" w:rsidRPr="00F452A8" w:rsidRDefault="00F452A8" w:rsidP="004831FF">
      <w:pPr>
        <w:numPr>
          <w:ilvl w:val="0"/>
          <w:numId w:val="13"/>
        </w:numPr>
        <w:spacing w:after="0" w:line="240" w:lineRule="auto"/>
        <w:ind w:right="0"/>
        <w:textAlignment w:val="baseline"/>
        <w:rPr>
          <w:b/>
          <w:bCs/>
        </w:rPr>
      </w:pPr>
      <w:r w:rsidRPr="00F452A8">
        <w:t xml:space="preserve">Klicka på </w:t>
      </w:r>
      <w:r w:rsidRPr="00F452A8">
        <w:rPr>
          <w:b/>
          <w:bCs/>
        </w:rPr>
        <w:t>Apply</w:t>
      </w:r>
      <w:r w:rsidRPr="00F452A8">
        <w:t>.</w:t>
      </w:r>
    </w:p>
    <w:p w14:paraId="2E5D7E06" w14:textId="77777777" w:rsidR="00F452A8" w:rsidRPr="00F452A8" w:rsidRDefault="00F452A8" w:rsidP="004831FF">
      <w:pPr>
        <w:numPr>
          <w:ilvl w:val="0"/>
          <w:numId w:val="13"/>
        </w:numPr>
        <w:spacing w:after="0" w:line="240" w:lineRule="auto"/>
        <w:ind w:right="0"/>
        <w:textAlignment w:val="baseline"/>
        <w:rPr>
          <w:b/>
          <w:bCs/>
        </w:rPr>
      </w:pPr>
      <w:r w:rsidRPr="00F452A8">
        <w:t xml:space="preserve">Tryck på </w:t>
      </w:r>
      <w:r w:rsidRPr="00F452A8">
        <w:rPr>
          <w:b/>
          <w:bCs/>
        </w:rPr>
        <w:t>SET</w:t>
      </w:r>
      <w:r w:rsidRPr="00F452A8">
        <w:t xml:space="preserve"> för att flytta detektorerna och bordet till startpositionen.</w:t>
      </w:r>
    </w:p>
    <w:p w14:paraId="53B87648" w14:textId="77777777" w:rsidR="00F452A8" w:rsidRPr="00F452A8" w:rsidRDefault="00F452A8" w:rsidP="004831FF">
      <w:pPr>
        <w:numPr>
          <w:ilvl w:val="0"/>
          <w:numId w:val="13"/>
        </w:numPr>
        <w:spacing w:after="0" w:line="240" w:lineRule="auto"/>
        <w:ind w:right="0"/>
        <w:textAlignment w:val="baseline"/>
        <w:rPr>
          <w:b/>
          <w:bCs/>
        </w:rPr>
      </w:pPr>
      <w:r w:rsidRPr="00F452A8">
        <w:t xml:space="preserve">Tryck på </w:t>
      </w:r>
      <w:r w:rsidRPr="00F452A8">
        <w:rPr>
          <w:b/>
          <w:bCs/>
        </w:rPr>
        <w:t>GO</w:t>
      </w:r>
      <w:r w:rsidRPr="00F452A8">
        <w:t xml:space="preserve"> när du uppmanas till det. Nu börjar bildtagningen.</w:t>
      </w:r>
    </w:p>
    <w:p w14:paraId="669E9AA5" w14:textId="77777777" w:rsidR="00F452A8" w:rsidRPr="00F452A8" w:rsidRDefault="00F452A8" w:rsidP="004831FF">
      <w:pPr>
        <w:numPr>
          <w:ilvl w:val="0"/>
          <w:numId w:val="13"/>
        </w:numPr>
        <w:spacing w:after="0" w:line="240" w:lineRule="auto"/>
        <w:ind w:right="0"/>
        <w:textAlignment w:val="baseline"/>
        <w:rPr>
          <w:b/>
          <w:bCs/>
        </w:rPr>
      </w:pPr>
      <w:r w:rsidRPr="00F452A8">
        <w:t xml:space="preserve">När bildtagningen är klar tryck på </w:t>
      </w:r>
      <w:r w:rsidRPr="00F452A8">
        <w:rPr>
          <w:b/>
          <w:bCs/>
        </w:rPr>
        <w:t xml:space="preserve">Next </w:t>
      </w:r>
      <w:r w:rsidRPr="00F452A8">
        <w:t>(längst ner på skärmen). </w:t>
      </w:r>
    </w:p>
    <w:p w14:paraId="6D9F9AC2" w14:textId="77777777" w:rsidR="00F452A8" w:rsidRPr="00F452A8" w:rsidRDefault="00F452A8" w:rsidP="004831FF">
      <w:pPr>
        <w:numPr>
          <w:ilvl w:val="0"/>
          <w:numId w:val="13"/>
        </w:numPr>
        <w:spacing w:after="0" w:line="240" w:lineRule="auto"/>
        <w:ind w:right="0"/>
        <w:textAlignment w:val="baseline"/>
        <w:rPr>
          <w:b/>
          <w:bCs/>
        </w:rPr>
      </w:pPr>
      <w:r w:rsidRPr="00F452A8">
        <w:t xml:space="preserve">Kontrollera att status visar </w:t>
      </w:r>
      <w:r w:rsidRPr="00F452A8">
        <w:rPr>
          <w:b/>
          <w:bCs/>
        </w:rPr>
        <w:t>Passed</w:t>
      </w:r>
      <w:r w:rsidRPr="00F452A8">
        <w:t xml:space="preserve"> i </w:t>
      </w:r>
      <w:r w:rsidRPr="00F452A8">
        <w:rPr>
          <w:b/>
          <w:bCs/>
        </w:rPr>
        <w:t>COR Acquisition Report</w:t>
      </w:r>
      <w:r w:rsidRPr="00F452A8">
        <w:t xml:space="preserve"> och att det inte finns någon röd text. Om röd text visas, kontakta sjukhusfysiker. </w:t>
      </w:r>
    </w:p>
    <w:p w14:paraId="1F00F71F" w14:textId="77777777" w:rsidR="00F452A8" w:rsidRPr="00F452A8" w:rsidRDefault="00F452A8" w:rsidP="00F452A8">
      <w:pPr>
        <w:spacing w:after="0" w:line="240" w:lineRule="auto"/>
        <w:ind w:left="720" w:right="0"/>
        <w:textAlignment w:val="baseline"/>
        <w:rPr>
          <w:b/>
          <w:bCs/>
        </w:rPr>
      </w:pPr>
    </w:p>
    <w:p w14:paraId="03151072" w14:textId="77777777" w:rsidR="00F452A8" w:rsidRPr="00F452A8" w:rsidRDefault="00F452A8" w:rsidP="00F452A8">
      <w:pPr>
        <w:spacing w:after="0" w:line="240" w:lineRule="auto"/>
        <w:ind w:left="0" w:right="0"/>
        <w:textAlignment w:val="baseline"/>
        <w:rPr>
          <w:b/>
          <w:bCs/>
        </w:rPr>
      </w:pPr>
      <w:r w:rsidRPr="00F452A8">
        <w:rPr>
          <w:rFonts w:ascii="Calibri" w:hAnsi="Calibri" w:cs="Calibri"/>
          <w:b/>
          <w:bCs/>
        </w:rPr>
        <w:t>COR-bearbetning </w:t>
      </w:r>
    </w:p>
    <w:p w14:paraId="5A249105" w14:textId="77777777" w:rsidR="00F452A8" w:rsidRPr="00F452A8" w:rsidRDefault="00F452A8" w:rsidP="004831FF">
      <w:pPr>
        <w:numPr>
          <w:ilvl w:val="0"/>
          <w:numId w:val="15"/>
        </w:numPr>
        <w:spacing w:after="0" w:line="240" w:lineRule="auto"/>
        <w:ind w:right="0"/>
        <w:textAlignment w:val="baseline"/>
      </w:pPr>
      <w:r w:rsidRPr="00F452A8">
        <w:t xml:space="preserve">Välj </w:t>
      </w:r>
      <w:r w:rsidRPr="00F452A8">
        <w:rPr>
          <w:b/>
          <w:bCs/>
        </w:rPr>
        <w:t>COR</w:t>
      </w:r>
      <w:r w:rsidRPr="00F452A8">
        <w:t xml:space="preserve"> </w:t>
      </w:r>
      <w:r w:rsidRPr="00F452A8">
        <w:rPr>
          <w:b/>
          <w:bCs/>
        </w:rPr>
        <w:t>Processing</w:t>
      </w:r>
      <w:r w:rsidRPr="00F452A8">
        <w:t xml:space="preserve"> på guidens startsida. Som standard visas den senaste studien automatiskt under </w:t>
      </w:r>
      <w:r w:rsidRPr="00F452A8">
        <w:rPr>
          <w:b/>
          <w:bCs/>
        </w:rPr>
        <w:t>COR</w:t>
      </w:r>
      <w:r w:rsidRPr="00F452A8">
        <w:t xml:space="preserve"> </w:t>
      </w:r>
      <w:r w:rsidRPr="00F452A8">
        <w:rPr>
          <w:b/>
          <w:bCs/>
        </w:rPr>
        <w:t>studies</w:t>
      </w:r>
      <w:r w:rsidRPr="00F452A8">
        <w:t xml:space="preserve"> </w:t>
      </w:r>
      <w:r w:rsidRPr="00F452A8">
        <w:rPr>
          <w:b/>
          <w:bCs/>
        </w:rPr>
        <w:t xml:space="preserve">list </w:t>
      </w:r>
      <w:r w:rsidRPr="00F452A8">
        <w:t>(se Figur 7), men vid behov kan en annan studie bearbetas. </w:t>
      </w:r>
    </w:p>
    <w:p w14:paraId="47DC6215" w14:textId="77777777" w:rsidR="00F452A8" w:rsidRPr="00F452A8" w:rsidRDefault="00F452A8" w:rsidP="00F452A8">
      <w:pPr>
        <w:spacing w:after="0" w:line="240" w:lineRule="auto"/>
        <w:ind w:left="0" w:right="0"/>
        <w:jc w:val="center"/>
        <w:textAlignment w:val="baseline"/>
      </w:pPr>
      <w:r w:rsidRPr="00F452A8">
        <w:rPr>
          <w:rFonts w:asciiTheme="majorHAnsi" w:eastAsiaTheme="majorEastAsia" w:hAnsiTheme="majorHAnsi" w:cstheme="majorBidi"/>
          <w:bCs/>
          <w:noProof/>
          <w:color w:val="000000" w:themeColor="text1"/>
          <w:sz w:val="36"/>
          <w:szCs w:val="20"/>
        </w:rPr>
        <w:lastRenderedPageBreak/>
        <w:drawing>
          <wp:inline distT="0" distB="0" distL="0" distR="0" wp14:anchorId="4B69581C" wp14:editId="23660FDA">
            <wp:extent cx="3000375" cy="2357438"/>
            <wp:effectExtent l="0" t="0" r="0" b="5080"/>
            <wp:docPr id="37" name="Bildobjekt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07522" cy="2363054"/>
                    </a:xfrm>
                    <a:prstGeom prst="rect">
                      <a:avLst/>
                    </a:prstGeom>
                    <a:noFill/>
                    <a:ln>
                      <a:noFill/>
                    </a:ln>
                  </pic:spPr>
                </pic:pic>
              </a:graphicData>
            </a:graphic>
          </wp:inline>
        </w:drawing>
      </w:r>
      <w:r w:rsidRPr="00F452A8">
        <w:t> </w:t>
      </w:r>
    </w:p>
    <w:p w14:paraId="6CAB945F" w14:textId="77777777" w:rsidR="00F452A8" w:rsidRPr="00F452A8" w:rsidRDefault="00F452A8" w:rsidP="00F452A8">
      <w:pPr>
        <w:spacing w:after="0" w:line="240" w:lineRule="auto"/>
        <w:ind w:left="0" w:right="0"/>
        <w:jc w:val="center"/>
        <w:textAlignment w:val="baseline"/>
      </w:pPr>
      <w:r w:rsidRPr="00F452A8">
        <w:rPr>
          <w:b/>
          <w:bCs/>
          <w:sz w:val="20"/>
          <w:szCs w:val="20"/>
        </w:rPr>
        <w:t>Figur 7</w:t>
      </w:r>
      <w:r w:rsidRPr="00F452A8">
        <w:rPr>
          <w:sz w:val="20"/>
          <w:szCs w:val="20"/>
        </w:rPr>
        <w:t>. Visar var studien som ska bearbetas väljs. </w:t>
      </w:r>
    </w:p>
    <w:p w14:paraId="0D67EB10" w14:textId="77777777" w:rsidR="00F452A8" w:rsidRPr="00F452A8" w:rsidRDefault="00F452A8" w:rsidP="00F452A8">
      <w:pPr>
        <w:spacing w:after="0" w:line="240" w:lineRule="auto"/>
        <w:ind w:left="0" w:right="0"/>
        <w:textAlignment w:val="baseline"/>
      </w:pPr>
      <w:r w:rsidRPr="00F452A8">
        <w:t> </w:t>
      </w:r>
    </w:p>
    <w:p w14:paraId="66B183AD" w14:textId="77777777" w:rsidR="00F452A8" w:rsidRPr="00F452A8" w:rsidRDefault="00F452A8" w:rsidP="004831FF">
      <w:pPr>
        <w:numPr>
          <w:ilvl w:val="0"/>
          <w:numId w:val="15"/>
        </w:numPr>
        <w:spacing w:after="0" w:line="240" w:lineRule="auto"/>
        <w:ind w:right="0"/>
        <w:textAlignment w:val="baseline"/>
      </w:pPr>
      <w:r w:rsidRPr="00F452A8">
        <w:t xml:space="preserve">Klicka på </w:t>
      </w:r>
      <w:r w:rsidRPr="00F452A8">
        <w:rPr>
          <w:b/>
          <w:bCs/>
        </w:rPr>
        <w:t>Start</w:t>
      </w:r>
      <w:r w:rsidRPr="00F452A8">
        <w:t>. </w:t>
      </w:r>
    </w:p>
    <w:p w14:paraId="43156CE6" w14:textId="77777777" w:rsidR="00F452A8" w:rsidRPr="00F452A8" w:rsidRDefault="00F452A8" w:rsidP="004831FF">
      <w:pPr>
        <w:numPr>
          <w:ilvl w:val="0"/>
          <w:numId w:val="15"/>
        </w:numPr>
        <w:spacing w:after="0" w:line="240" w:lineRule="auto"/>
        <w:ind w:right="0"/>
        <w:textAlignment w:val="baseline"/>
      </w:pPr>
      <w:r w:rsidRPr="00F452A8">
        <w:t xml:space="preserve">Bildtagningen bearbetas och rapporten visas efter att man klickat på </w:t>
      </w:r>
      <w:r w:rsidRPr="00F452A8">
        <w:rPr>
          <w:b/>
          <w:bCs/>
        </w:rPr>
        <w:t xml:space="preserve">Next </w:t>
      </w:r>
      <w:r w:rsidRPr="00F452A8">
        <w:t>(längst ner på skärmen). </w:t>
      </w:r>
    </w:p>
    <w:p w14:paraId="27FF805C" w14:textId="77777777" w:rsidR="00F452A8" w:rsidRPr="00F452A8" w:rsidRDefault="00F452A8" w:rsidP="004831FF">
      <w:pPr>
        <w:numPr>
          <w:ilvl w:val="0"/>
          <w:numId w:val="15"/>
        </w:numPr>
        <w:spacing w:after="0" w:line="240" w:lineRule="auto"/>
        <w:ind w:right="0"/>
        <w:textAlignment w:val="baseline"/>
      </w:pPr>
      <w:r w:rsidRPr="00F452A8">
        <w:t>Granska rapporten. Resultaten ska vara enligt följande: </w:t>
      </w:r>
    </w:p>
    <w:p w14:paraId="0FEC03DF" w14:textId="77777777" w:rsidR="00F452A8" w:rsidRPr="00F452A8" w:rsidRDefault="00F452A8" w:rsidP="004831FF">
      <w:pPr>
        <w:numPr>
          <w:ilvl w:val="1"/>
          <w:numId w:val="15"/>
        </w:numPr>
        <w:spacing w:after="0" w:line="240" w:lineRule="auto"/>
        <w:ind w:right="0"/>
        <w:textAlignment w:val="baseline"/>
      </w:pPr>
      <w:r w:rsidRPr="00F452A8">
        <w:t>Graferna måste vara inom gränsvärdena (de gula linjerna) i bilden. </w:t>
      </w:r>
    </w:p>
    <w:p w14:paraId="6C5D2932" w14:textId="77777777" w:rsidR="00F452A8" w:rsidRPr="00F452A8" w:rsidRDefault="00F452A8" w:rsidP="004831FF">
      <w:pPr>
        <w:numPr>
          <w:ilvl w:val="1"/>
          <w:numId w:val="15"/>
        </w:numPr>
        <w:spacing w:after="0" w:line="240" w:lineRule="auto"/>
        <w:ind w:right="0"/>
        <w:textAlignment w:val="baseline"/>
      </w:pPr>
      <w:r w:rsidRPr="00F452A8">
        <w:t>De absoluta värdena måste vara &lt;0,55 mm för: </w:t>
      </w:r>
    </w:p>
    <w:p w14:paraId="4D02634A" w14:textId="77777777" w:rsidR="00F452A8" w:rsidRPr="00F452A8" w:rsidRDefault="00F452A8" w:rsidP="00F452A8">
      <w:pPr>
        <w:spacing w:after="0" w:line="240" w:lineRule="auto"/>
        <w:ind w:left="1440" w:right="0"/>
        <w:textAlignment w:val="baseline"/>
      </w:pPr>
      <w:r w:rsidRPr="00F452A8">
        <w:t>Delta X - detektor 1 </w:t>
      </w:r>
    </w:p>
    <w:p w14:paraId="6FA7FF19" w14:textId="77777777" w:rsidR="00F452A8" w:rsidRPr="00F452A8" w:rsidRDefault="00F452A8" w:rsidP="00F452A8">
      <w:pPr>
        <w:spacing w:after="0" w:line="240" w:lineRule="auto"/>
        <w:ind w:left="1440" w:right="0"/>
        <w:textAlignment w:val="baseline"/>
      </w:pPr>
      <w:r w:rsidRPr="00F452A8">
        <w:t>Delta X - detektor 2 </w:t>
      </w:r>
    </w:p>
    <w:p w14:paraId="1AF24D88" w14:textId="77777777" w:rsidR="00F452A8" w:rsidRPr="00F452A8" w:rsidRDefault="00F452A8" w:rsidP="00F452A8">
      <w:pPr>
        <w:spacing w:after="0" w:line="240" w:lineRule="auto"/>
        <w:ind w:left="1440" w:right="0"/>
        <w:textAlignment w:val="baseline"/>
      </w:pPr>
      <w:r w:rsidRPr="00F452A8">
        <w:t>Delta Y - detektor 2 </w:t>
      </w:r>
    </w:p>
    <w:p w14:paraId="5C95202A" w14:textId="77777777" w:rsidR="00F452A8" w:rsidRPr="00F452A8" w:rsidRDefault="00F452A8" w:rsidP="00F452A8">
      <w:pPr>
        <w:spacing w:after="0" w:line="240" w:lineRule="auto"/>
        <w:ind w:left="1440" w:right="0"/>
        <w:textAlignment w:val="baseline"/>
      </w:pPr>
      <w:r w:rsidRPr="00F452A8">
        <w:t> </w:t>
      </w:r>
    </w:p>
    <w:p w14:paraId="5FFFC937" w14:textId="77777777" w:rsidR="00F452A8" w:rsidRPr="00F452A8" w:rsidRDefault="00F452A8" w:rsidP="004831FF">
      <w:pPr>
        <w:numPr>
          <w:ilvl w:val="0"/>
          <w:numId w:val="15"/>
        </w:numPr>
        <w:spacing w:after="0" w:line="240" w:lineRule="auto"/>
        <w:ind w:right="0"/>
        <w:textAlignment w:val="baseline"/>
      </w:pPr>
      <w:r w:rsidRPr="00F452A8">
        <w:t>Upprepa alla steg för varje detektorkonfiguration som ska kontrolleras.  </w:t>
      </w:r>
    </w:p>
    <w:p w14:paraId="72D73AA3" w14:textId="77777777" w:rsidR="00F452A8" w:rsidRPr="00F452A8" w:rsidRDefault="00F452A8" w:rsidP="004831FF">
      <w:pPr>
        <w:numPr>
          <w:ilvl w:val="0"/>
          <w:numId w:val="15"/>
        </w:numPr>
        <w:spacing w:after="0" w:line="240" w:lineRule="auto"/>
        <w:ind w:right="0"/>
        <w:textAlignment w:val="baseline"/>
      </w:pPr>
      <w:r w:rsidRPr="00F452A8">
        <w:t xml:space="preserve">Tryck </w:t>
      </w:r>
      <w:r w:rsidRPr="00F452A8">
        <w:rPr>
          <w:b/>
          <w:bCs/>
        </w:rPr>
        <w:t>Close Session</w:t>
      </w:r>
      <w:r w:rsidRPr="00F452A8">
        <w:t xml:space="preserve"> för att avsluta då alla detektorkonfigurationer är testade.  </w:t>
      </w:r>
    </w:p>
    <w:p w14:paraId="45F1827D" w14:textId="77777777" w:rsidR="00F452A8" w:rsidRPr="00F452A8" w:rsidRDefault="00F452A8" w:rsidP="00F452A8">
      <w:pPr>
        <w:spacing w:after="0" w:line="240" w:lineRule="auto"/>
        <w:ind w:left="0" w:right="0"/>
        <w:textAlignment w:val="baseline"/>
      </w:pPr>
    </w:p>
    <w:p w14:paraId="5D27D83D" w14:textId="77777777" w:rsidR="00F452A8" w:rsidRPr="00F452A8" w:rsidRDefault="00F452A8" w:rsidP="00F452A8">
      <w:pPr>
        <w:spacing w:after="0" w:line="240" w:lineRule="auto"/>
        <w:ind w:left="0" w:right="0"/>
      </w:pPr>
      <w:r w:rsidRPr="00F452A8">
        <w:br w:type="page"/>
      </w:r>
    </w:p>
    <w:p w14:paraId="5C9F8C67" w14:textId="77777777" w:rsidR="00F452A8" w:rsidRPr="00F452A8" w:rsidRDefault="00F452A8" w:rsidP="00192687">
      <w:pPr>
        <w:pStyle w:val="Rubrik3"/>
        <w:ind w:left="0"/>
      </w:pPr>
      <w:r w:rsidRPr="00F452A8">
        <w:lastRenderedPageBreak/>
        <w:t>Gantry initialization </w:t>
      </w:r>
    </w:p>
    <w:p w14:paraId="6FDA2900" w14:textId="77777777" w:rsidR="00F452A8" w:rsidRPr="00F452A8" w:rsidRDefault="00F452A8" w:rsidP="00F452A8">
      <w:pPr>
        <w:spacing w:after="0" w:line="240" w:lineRule="auto"/>
        <w:ind w:left="0" w:right="0"/>
        <w:textAlignment w:val="baseline"/>
      </w:pPr>
      <w:r w:rsidRPr="00F452A8">
        <w:t>Utförs vid behov då systemet varnar för “gantry error”. Om kontrollen misslyckas kontakta MT-ingenjör. </w:t>
      </w:r>
    </w:p>
    <w:p w14:paraId="1F63E02F"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559C363A" w14:textId="77777777" w:rsidR="00F452A8" w:rsidRPr="00F452A8" w:rsidRDefault="00F452A8" w:rsidP="004831FF">
      <w:pPr>
        <w:numPr>
          <w:ilvl w:val="0"/>
          <w:numId w:val="15"/>
        </w:numPr>
        <w:spacing w:after="0" w:line="240" w:lineRule="auto"/>
        <w:ind w:right="0"/>
        <w:textAlignment w:val="baseline"/>
      </w:pPr>
      <w:r w:rsidRPr="00F452A8">
        <w:rPr>
          <w:color w:val="000000"/>
        </w:rPr>
        <w:t>Växla till NM-skärmen. </w:t>
      </w:r>
    </w:p>
    <w:p w14:paraId="64D93007" w14:textId="77777777" w:rsidR="00F452A8" w:rsidRPr="00F452A8" w:rsidRDefault="00F452A8" w:rsidP="004831FF">
      <w:pPr>
        <w:numPr>
          <w:ilvl w:val="0"/>
          <w:numId w:val="15"/>
        </w:numPr>
        <w:spacing w:after="0" w:line="240" w:lineRule="auto"/>
        <w:ind w:right="0"/>
        <w:textAlignment w:val="baseline"/>
      </w:pPr>
      <w:r w:rsidRPr="00F452A8">
        <w:t xml:space="preserve">Gå till </w:t>
      </w:r>
      <w:r w:rsidRPr="00F452A8">
        <w:rPr>
          <w:b/>
          <w:bCs/>
        </w:rPr>
        <w:t>System setup</w:t>
      </w:r>
      <w:r w:rsidRPr="00F452A8">
        <w:t xml:space="preserve"> </w:t>
      </w:r>
      <w:r w:rsidRPr="00F452A8">
        <w:rPr>
          <w:noProof/>
        </w:rPr>
        <w:drawing>
          <wp:inline distT="0" distB="0" distL="0" distR="0" wp14:anchorId="1D7AE455" wp14:editId="0E9644F5">
            <wp:extent cx="253690" cy="200025"/>
            <wp:effectExtent l="0" t="0" r="0" b="0"/>
            <wp:docPr id="42" name="Bildobjekt 42" descr="system set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ystem setu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6458" cy="202207"/>
                    </a:xfrm>
                    <a:prstGeom prst="rect">
                      <a:avLst/>
                    </a:prstGeom>
                    <a:noFill/>
                    <a:ln>
                      <a:noFill/>
                    </a:ln>
                  </pic:spPr>
                </pic:pic>
              </a:graphicData>
            </a:graphic>
          </wp:inline>
        </w:drawing>
      </w:r>
      <w:r w:rsidRPr="00F452A8">
        <w:t>. </w:t>
      </w:r>
    </w:p>
    <w:p w14:paraId="7B145807" w14:textId="77777777" w:rsidR="00F452A8" w:rsidRPr="00F452A8" w:rsidRDefault="00F452A8" w:rsidP="004831FF">
      <w:pPr>
        <w:numPr>
          <w:ilvl w:val="0"/>
          <w:numId w:val="15"/>
        </w:numPr>
        <w:spacing w:after="0" w:line="240" w:lineRule="auto"/>
        <w:ind w:right="0"/>
        <w:textAlignment w:val="baseline"/>
      </w:pPr>
      <w:r w:rsidRPr="00F452A8">
        <w:t xml:space="preserve">Klicka på fliken </w:t>
      </w:r>
      <w:r w:rsidRPr="00F452A8">
        <w:rPr>
          <w:b/>
          <w:bCs/>
        </w:rPr>
        <w:t>Utilities</w:t>
      </w:r>
      <w:r w:rsidRPr="00F452A8">
        <w:t>. </w:t>
      </w:r>
    </w:p>
    <w:p w14:paraId="5681FC6D" w14:textId="77777777" w:rsidR="00F452A8" w:rsidRPr="00F452A8" w:rsidRDefault="00F452A8" w:rsidP="004831FF">
      <w:pPr>
        <w:numPr>
          <w:ilvl w:val="0"/>
          <w:numId w:val="15"/>
        </w:numPr>
        <w:spacing w:after="0" w:line="240" w:lineRule="auto"/>
        <w:ind w:right="0"/>
        <w:textAlignment w:val="baseline"/>
      </w:pPr>
      <w:r w:rsidRPr="00F452A8">
        <w:t xml:space="preserve">Öppna </w:t>
      </w:r>
      <w:r w:rsidRPr="00F452A8">
        <w:rPr>
          <w:b/>
          <w:bCs/>
        </w:rPr>
        <w:t>Gantry</w:t>
      </w:r>
      <w:r w:rsidRPr="00F452A8">
        <w:t xml:space="preserve"> </w:t>
      </w:r>
      <w:r w:rsidRPr="00F452A8">
        <w:rPr>
          <w:b/>
          <w:bCs/>
        </w:rPr>
        <w:t>Motion Initialization</w:t>
      </w:r>
      <w:r w:rsidRPr="00F452A8">
        <w:t>. </w:t>
      </w:r>
    </w:p>
    <w:p w14:paraId="53BDD36A" w14:textId="77777777" w:rsidR="00F452A8" w:rsidRPr="00F452A8" w:rsidRDefault="00F452A8" w:rsidP="004831FF">
      <w:pPr>
        <w:numPr>
          <w:ilvl w:val="0"/>
          <w:numId w:val="15"/>
        </w:numPr>
        <w:spacing w:after="0" w:line="240" w:lineRule="auto"/>
        <w:ind w:right="0"/>
        <w:textAlignment w:val="baseline"/>
      </w:pPr>
      <w:r w:rsidRPr="00F452A8">
        <w:rPr>
          <w:lang w:val="en-GB"/>
        </w:rPr>
        <w:t xml:space="preserve">Välj </w:t>
      </w:r>
      <w:r w:rsidRPr="00F452A8">
        <w:rPr>
          <w:b/>
          <w:bCs/>
          <w:lang w:val="en-GB"/>
        </w:rPr>
        <w:t>Select All</w:t>
      </w:r>
      <w:r w:rsidRPr="00F452A8">
        <w:rPr>
          <w:lang w:val="en-GB"/>
        </w:rPr>
        <w:t xml:space="preserve">. OBS! Välj </w:t>
      </w:r>
      <w:r w:rsidRPr="00F452A8">
        <w:rPr>
          <w:b/>
          <w:bCs/>
          <w:lang w:val="en-GB"/>
        </w:rPr>
        <w:t>inte</w:t>
      </w:r>
      <w:r w:rsidRPr="00F452A8">
        <w:rPr>
          <w:lang w:val="en-GB"/>
        </w:rPr>
        <w:t xml:space="preserve"> extended initialization. </w:t>
      </w:r>
    </w:p>
    <w:p w14:paraId="34645FFA" w14:textId="77777777" w:rsidR="00F452A8" w:rsidRPr="00F452A8" w:rsidRDefault="00F452A8" w:rsidP="004831FF">
      <w:pPr>
        <w:numPr>
          <w:ilvl w:val="0"/>
          <w:numId w:val="15"/>
        </w:numPr>
        <w:spacing w:after="0" w:line="240" w:lineRule="auto"/>
        <w:ind w:right="0"/>
        <w:textAlignment w:val="baseline"/>
      </w:pPr>
      <w:r w:rsidRPr="00F452A8">
        <w:t xml:space="preserve">Klicka på </w:t>
      </w:r>
      <w:r w:rsidRPr="00F452A8">
        <w:rPr>
          <w:b/>
          <w:bCs/>
        </w:rPr>
        <w:t xml:space="preserve">Start </w:t>
      </w:r>
      <w:r w:rsidRPr="00F452A8">
        <w:t>och följ anvisningarna på skärmen. </w:t>
      </w:r>
    </w:p>
    <w:p w14:paraId="09C2C4D4" w14:textId="77777777" w:rsidR="00F452A8" w:rsidRPr="00F452A8" w:rsidRDefault="00F452A8" w:rsidP="00F452A8">
      <w:pPr>
        <w:spacing w:after="0" w:line="240" w:lineRule="auto"/>
        <w:ind w:left="0" w:right="0"/>
        <w:textAlignment w:val="baseline"/>
      </w:pPr>
    </w:p>
    <w:p w14:paraId="1005A5AD"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Kameran kommer nu att köra britsen upp och ned, snurra och vinkla </w:t>
      </w:r>
    </w:p>
    <w:p w14:paraId="43B19B37" w14:textId="77777777" w:rsidR="00F452A8" w:rsidRPr="00F452A8" w:rsidRDefault="00F452A8" w:rsidP="00F452A8">
      <w:pPr>
        <w:spacing w:after="0" w:line="240" w:lineRule="auto"/>
        <w:ind w:left="0" w:right="0"/>
        <w:textAlignment w:val="baseline"/>
      </w:pPr>
      <w:r w:rsidRPr="00F452A8">
        <w:t>detektorerna. Detta tar ett par minuter. </w:t>
      </w:r>
    </w:p>
    <w:p w14:paraId="0F9C5DC2" w14:textId="77777777" w:rsidR="00F452A8" w:rsidRPr="00F452A8" w:rsidRDefault="00F452A8" w:rsidP="004831FF">
      <w:pPr>
        <w:numPr>
          <w:ilvl w:val="0"/>
          <w:numId w:val="15"/>
        </w:numPr>
        <w:spacing w:after="0" w:line="240" w:lineRule="auto"/>
        <w:ind w:right="0"/>
        <w:textAlignment w:val="baseline"/>
      </w:pPr>
      <w:r w:rsidRPr="00F452A8">
        <w:t xml:space="preserve">Tryck </w:t>
      </w:r>
      <w:r w:rsidRPr="00F452A8">
        <w:rPr>
          <w:b/>
          <w:bCs/>
        </w:rPr>
        <w:t xml:space="preserve">Close Session </w:t>
      </w:r>
      <w:r w:rsidRPr="00F452A8">
        <w:t>för att avsluta. </w:t>
      </w:r>
    </w:p>
    <w:p w14:paraId="7CC5879B" w14:textId="77777777" w:rsidR="00F452A8" w:rsidRPr="00F452A8" w:rsidRDefault="00F452A8" w:rsidP="00F452A8">
      <w:pPr>
        <w:spacing w:after="0" w:line="240" w:lineRule="auto"/>
        <w:ind w:left="0" w:right="0"/>
        <w:textAlignment w:val="baseline"/>
      </w:pPr>
    </w:p>
    <w:p w14:paraId="40F044FD" w14:textId="77777777" w:rsidR="00F452A8" w:rsidRPr="00F452A8" w:rsidRDefault="00F452A8" w:rsidP="00F452A8">
      <w:pPr>
        <w:spacing w:after="0" w:line="240" w:lineRule="auto"/>
        <w:ind w:left="0" w:right="0"/>
        <w:textAlignment w:val="baseline"/>
      </w:pPr>
    </w:p>
    <w:p w14:paraId="5C93652A" w14:textId="77777777" w:rsidR="00F452A8" w:rsidRPr="00F452A8" w:rsidRDefault="00F452A8" w:rsidP="00F452A8">
      <w:pPr>
        <w:spacing w:after="0" w:line="240" w:lineRule="auto"/>
        <w:ind w:left="0" w:right="0"/>
      </w:pPr>
      <w:r w:rsidRPr="00F452A8">
        <w:br w:type="page"/>
      </w:r>
    </w:p>
    <w:p w14:paraId="1D9CF27F" w14:textId="77777777" w:rsidR="00F452A8" w:rsidRPr="00F452A8" w:rsidRDefault="00F452A8" w:rsidP="00F452A8">
      <w:pPr>
        <w:spacing w:after="0" w:line="240" w:lineRule="auto"/>
        <w:ind w:left="0" w:right="0"/>
        <w:textAlignment w:val="baseline"/>
      </w:pPr>
    </w:p>
    <w:p w14:paraId="290FBDBE" w14:textId="77777777" w:rsidR="00F452A8" w:rsidRPr="00F452A8" w:rsidRDefault="00F452A8" w:rsidP="00192687">
      <w:pPr>
        <w:pStyle w:val="Rubrik3"/>
        <w:ind w:left="0"/>
      </w:pPr>
      <w:r w:rsidRPr="00F452A8">
        <w:t>Periodisk kvalitetskontroll (Periodic QC)/Periodisk omjustering (Periodic retuning) </w:t>
      </w:r>
    </w:p>
    <w:p w14:paraId="5BEEE010"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7616AEEF" w14:textId="77777777" w:rsidR="00F452A8" w:rsidRPr="00F452A8" w:rsidRDefault="00F452A8" w:rsidP="00F452A8">
      <w:pPr>
        <w:spacing w:after="0" w:line="240" w:lineRule="auto"/>
        <w:ind w:left="0" w:right="0"/>
        <w:textAlignment w:val="baseline"/>
      </w:pPr>
      <w:r w:rsidRPr="00F452A8">
        <w:t>Görs i samråd med sjukhusfysiker när daglig kontroll inte blir godkänd eller börjar närma sig gränsen. Dessa kontroller skiljer sig mellan de olika kamerorna på NÄL och Uddevalla sjukhus. Se utförande för respektive kamera nedan. Om kontrollen misslyckas kontakta sjukhusfysiker. </w:t>
      </w:r>
    </w:p>
    <w:p w14:paraId="5F4200F5" w14:textId="77777777" w:rsidR="00F452A8" w:rsidRPr="00F452A8" w:rsidRDefault="00F452A8" w:rsidP="00F452A8">
      <w:pPr>
        <w:spacing w:after="0" w:line="240" w:lineRule="auto"/>
        <w:ind w:left="0" w:right="0"/>
        <w:textAlignment w:val="baseline"/>
      </w:pPr>
      <w:r w:rsidRPr="00F452A8">
        <w:t> </w:t>
      </w:r>
    </w:p>
    <w:p w14:paraId="022B93D8" w14:textId="77777777" w:rsidR="00F452A8" w:rsidRPr="00F452A8" w:rsidRDefault="00F452A8" w:rsidP="00F452A8">
      <w:pPr>
        <w:spacing w:after="0" w:line="240" w:lineRule="auto"/>
        <w:ind w:left="0" w:right="0"/>
        <w:textAlignment w:val="baseline"/>
      </w:pPr>
      <w:r w:rsidRPr="00F452A8">
        <w:t>Stäng och lås dörrarna till kamerarummet och häng ut skylten kontroll/kalibrering pågår under insamlingen! </w:t>
      </w:r>
    </w:p>
    <w:p w14:paraId="5CD37AF7"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38214A19"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8"/>
          <w:szCs w:val="28"/>
        </w:rPr>
        <w:t>Periodisk kvalitetskontroll (NÄL) </w:t>
      </w:r>
    </w:p>
    <w:p w14:paraId="70246EEE" w14:textId="77777777" w:rsidR="00F452A8" w:rsidRPr="00F452A8" w:rsidRDefault="00F452A8" w:rsidP="00F452A8">
      <w:pPr>
        <w:spacing w:after="0" w:line="240" w:lineRule="auto"/>
        <w:ind w:left="0" w:right="0"/>
        <w:textAlignment w:val="baseline"/>
      </w:pPr>
      <w:r w:rsidRPr="00F452A8">
        <w:t xml:space="preserve">Utförs med </w:t>
      </w:r>
      <w:r w:rsidRPr="00F452A8">
        <w:rPr>
          <w:sz w:val="19"/>
          <w:szCs w:val="19"/>
          <w:vertAlign w:val="superscript"/>
        </w:rPr>
        <w:t>57</w:t>
      </w:r>
      <w:r w:rsidRPr="00F452A8">
        <w:t>Co-plankälla och WEHR-kollimator.  </w:t>
      </w:r>
    </w:p>
    <w:p w14:paraId="40C09619" w14:textId="77777777" w:rsidR="00F452A8" w:rsidRPr="00F452A8" w:rsidRDefault="00F452A8" w:rsidP="00F452A8">
      <w:pPr>
        <w:spacing w:after="0" w:line="240" w:lineRule="auto"/>
        <w:ind w:left="0" w:right="0"/>
        <w:textAlignment w:val="baseline"/>
        <w:rPr>
          <w:rFonts w:ascii="Segoe UI" w:hAnsi="Segoe UI" w:cs="Segoe UI"/>
          <w:sz w:val="18"/>
          <w:szCs w:val="18"/>
        </w:rPr>
      </w:pPr>
    </w:p>
    <w:p w14:paraId="374B1DD1"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Initiera periodisk omjustering </w:t>
      </w:r>
    </w:p>
    <w:p w14:paraId="57C3A182" w14:textId="77777777" w:rsidR="00F452A8" w:rsidRPr="00F452A8" w:rsidRDefault="00F452A8" w:rsidP="004831FF">
      <w:pPr>
        <w:numPr>
          <w:ilvl w:val="0"/>
          <w:numId w:val="15"/>
        </w:numPr>
        <w:spacing w:after="0" w:line="240" w:lineRule="auto"/>
        <w:ind w:right="0"/>
        <w:contextualSpacing/>
        <w:textAlignment w:val="baseline"/>
      </w:pPr>
      <w:r w:rsidRPr="00F452A8">
        <w:rPr>
          <w:color w:val="000000"/>
        </w:rPr>
        <w:t>Växla till NM-datorn. </w:t>
      </w:r>
    </w:p>
    <w:p w14:paraId="0717D61E" w14:textId="77777777" w:rsidR="00F452A8" w:rsidRPr="00F452A8" w:rsidRDefault="00F452A8" w:rsidP="004831FF">
      <w:pPr>
        <w:numPr>
          <w:ilvl w:val="0"/>
          <w:numId w:val="15"/>
        </w:numPr>
        <w:spacing w:after="0" w:line="240" w:lineRule="auto"/>
        <w:ind w:right="0"/>
        <w:contextualSpacing/>
        <w:textAlignment w:val="baseline"/>
      </w:pPr>
      <w:r w:rsidRPr="00F452A8">
        <w:t xml:space="preserve">Gå till </w:t>
      </w:r>
      <w:r w:rsidRPr="00F452A8">
        <w:rPr>
          <w:b/>
          <w:bCs/>
        </w:rPr>
        <w:t>System setup</w:t>
      </w:r>
      <w:r w:rsidRPr="00F452A8">
        <w:t xml:space="preserve"> </w:t>
      </w:r>
      <w:r w:rsidRPr="00F452A8">
        <w:rPr>
          <w:rFonts w:asciiTheme="majorHAnsi" w:eastAsiaTheme="majorEastAsia" w:hAnsiTheme="majorHAnsi" w:cstheme="majorBidi"/>
          <w:bCs/>
          <w:noProof/>
          <w:color w:val="000000" w:themeColor="text1"/>
          <w:sz w:val="36"/>
          <w:szCs w:val="20"/>
        </w:rPr>
        <w:drawing>
          <wp:inline distT="0" distB="0" distL="0" distR="0" wp14:anchorId="35E027B2" wp14:editId="735FB672">
            <wp:extent cx="304800" cy="240323"/>
            <wp:effectExtent l="0" t="0" r="0" b="7620"/>
            <wp:docPr id="45" name="Bildobjekt 45" descr="system set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ystem setu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8683" cy="243385"/>
                    </a:xfrm>
                    <a:prstGeom prst="rect">
                      <a:avLst/>
                    </a:prstGeom>
                    <a:noFill/>
                    <a:ln>
                      <a:noFill/>
                    </a:ln>
                  </pic:spPr>
                </pic:pic>
              </a:graphicData>
            </a:graphic>
          </wp:inline>
        </w:drawing>
      </w:r>
      <w:r w:rsidRPr="00F452A8">
        <w:rPr>
          <w:rFonts w:ascii="Wingdings" w:hAnsi="Wingdings"/>
        </w:rPr>
        <w:t>à</w:t>
      </w:r>
      <w:r w:rsidRPr="00F452A8">
        <w:t xml:space="preserve"> välj fliken </w:t>
      </w:r>
      <w:r w:rsidRPr="00F452A8">
        <w:rPr>
          <w:b/>
          <w:bCs/>
        </w:rPr>
        <w:t>QC</w:t>
      </w:r>
      <w:r w:rsidRPr="00F452A8">
        <w:t xml:space="preserve"> </w:t>
      </w:r>
      <w:r w:rsidRPr="00F452A8">
        <w:rPr>
          <w:rFonts w:ascii="Wingdings" w:hAnsi="Wingdings"/>
        </w:rPr>
        <w:t>à</w:t>
      </w:r>
      <w:r w:rsidRPr="00F452A8">
        <w:t xml:space="preserve"> och sedan </w:t>
      </w:r>
      <w:r w:rsidRPr="00F452A8">
        <w:rPr>
          <w:b/>
          <w:bCs/>
        </w:rPr>
        <w:t>Periodic QC</w:t>
      </w:r>
      <w:r w:rsidRPr="00F452A8">
        <w:t>.  </w:t>
      </w:r>
    </w:p>
    <w:p w14:paraId="387DE0DD" w14:textId="77777777" w:rsidR="00F452A8" w:rsidRPr="00F452A8" w:rsidRDefault="00F452A8" w:rsidP="004831FF">
      <w:pPr>
        <w:numPr>
          <w:ilvl w:val="0"/>
          <w:numId w:val="15"/>
        </w:numPr>
        <w:spacing w:after="0" w:line="240" w:lineRule="auto"/>
        <w:ind w:right="0"/>
        <w:contextualSpacing/>
        <w:textAlignment w:val="baseline"/>
      </w:pPr>
      <w:r w:rsidRPr="00F452A8">
        <w:t xml:space="preserve">På guidens startsida väljs </w:t>
      </w:r>
      <w:r w:rsidRPr="00F452A8">
        <w:rPr>
          <w:b/>
          <w:bCs/>
        </w:rPr>
        <w:t>Backup</w:t>
      </w:r>
      <w:r w:rsidRPr="00F452A8">
        <w:t>. </w:t>
      </w:r>
    </w:p>
    <w:p w14:paraId="50285F51" w14:textId="77777777" w:rsidR="00F452A8" w:rsidRPr="00F452A8" w:rsidRDefault="00F452A8" w:rsidP="004831FF">
      <w:pPr>
        <w:numPr>
          <w:ilvl w:val="0"/>
          <w:numId w:val="15"/>
        </w:numPr>
        <w:spacing w:after="0" w:line="240" w:lineRule="auto"/>
        <w:ind w:right="0"/>
        <w:contextualSpacing/>
        <w:textAlignment w:val="baseline"/>
      </w:pPr>
      <w:r w:rsidRPr="00F452A8">
        <w:t>Kontrollera att alla objekt är markerade. </w:t>
      </w:r>
    </w:p>
    <w:p w14:paraId="37DD88E2" w14:textId="77777777" w:rsidR="00F452A8" w:rsidRPr="00F452A8" w:rsidRDefault="00F452A8" w:rsidP="004831FF">
      <w:pPr>
        <w:numPr>
          <w:ilvl w:val="0"/>
          <w:numId w:val="15"/>
        </w:numPr>
        <w:spacing w:after="0" w:line="240" w:lineRule="auto"/>
        <w:ind w:right="0"/>
        <w:contextualSpacing/>
        <w:textAlignment w:val="baseline"/>
      </w:pPr>
      <w:r w:rsidRPr="00F452A8">
        <w:t xml:space="preserve">Klicka på </w:t>
      </w:r>
      <w:r w:rsidRPr="00F452A8">
        <w:rPr>
          <w:b/>
          <w:bCs/>
        </w:rPr>
        <w:t>HD Backup</w:t>
      </w:r>
      <w:r w:rsidRPr="00F452A8">
        <w:t xml:space="preserve"> och därefter </w:t>
      </w:r>
      <w:r w:rsidRPr="00F452A8">
        <w:rPr>
          <w:b/>
          <w:bCs/>
        </w:rPr>
        <w:t>OK</w:t>
      </w:r>
      <w:r w:rsidRPr="00F452A8">
        <w:t xml:space="preserve"> i meddelanderutan. </w:t>
      </w:r>
    </w:p>
    <w:p w14:paraId="48D91381" w14:textId="77777777" w:rsidR="00F452A8" w:rsidRPr="00F452A8" w:rsidRDefault="00F452A8" w:rsidP="00F452A8">
      <w:pPr>
        <w:spacing w:after="0" w:line="240" w:lineRule="auto"/>
        <w:ind w:left="1080" w:right="0"/>
        <w:textAlignment w:val="baseline"/>
      </w:pPr>
    </w:p>
    <w:p w14:paraId="4ACE07B1"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Kalibrering av bildpunkter med brus </w:t>
      </w:r>
    </w:p>
    <w:p w14:paraId="5D09E43F" w14:textId="77777777" w:rsidR="00F452A8" w:rsidRPr="00F452A8" w:rsidRDefault="00F452A8" w:rsidP="004831FF">
      <w:pPr>
        <w:numPr>
          <w:ilvl w:val="0"/>
          <w:numId w:val="17"/>
        </w:numPr>
        <w:spacing w:after="0" w:line="240" w:lineRule="auto"/>
        <w:ind w:right="0"/>
        <w:contextualSpacing/>
        <w:textAlignment w:val="baseline"/>
      </w:pPr>
      <w:r w:rsidRPr="00F452A8">
        <w:t xml:space="preserve">Klicka på </w:t>
      </w:r>
      <w:r w:rsidRPr="00F452A8">
        <w:rPr>
          <w:b/>
          <w:bCs/>
        </w:rPr>
        <w:t>Background Acquisition</w:t>
      </w:r>
      <w:r w:rsidRPr="00F452A8">
        <w:t>. </w:t>
      </w:r>
    </w:p>
    <w:p w14:paraId="5F8621A5" w14:textId="77777777" w:rsidR="00F452A8" w:rsidRPr="00F452A8" w:rsidRDefault="00F452A8" w:rsidP="004831FF">
      <w:pPr>
        <w:numPr>
          <w:ilvl w:val="0"/>
          <w:numId w:val="17"/>
        </w:numPr>
        <w:spacing w:after="0" w:line="240" w:lineRule="auto"/>
        <w:ind w:right="0"/>
        <w:contextualSpacing/>
        <w:textAlignment w:val="baseline"/>
      </w:pPr>
      <w:r w:rsidRPr="00F452A8">
        <w:t>Se till att inga strålkällor finns i närheten.  </w:t>
      </w:r>
    </w:p>
    <w:p w14:paraId="37C5B233" w14:textId="77777777" w:rsidR="00F452A8" w:rsidRPr="00F452A8" w:rsidRDefault="00F452A8" w:rsidP="004831FF">
      <w:pPr>
        <w:numPr>
          <w:ilvl w:val="0"/>
          <w:numId w:val="17"/>
        </w:numPr>
        <w:spacing w:after="0" w:line="240" w:lineRule="auto"/>
        <w:ind w:right="0"/>
        <w:contextualSpacing/>
        <w:textAlignment w:val="baseline"/>
      </w:pPr>
      <w:r w:rsidRPr="00F452A8">
        <w:t>Kontrollera bildtagningsparametrarna: </w:t>
      </w:r>
    </w:p>
    <w:p w14:paraId="365220A6" w14:textId="77777777" w:rsidR="00F452A8" w:rsidRPr="00F452A8" w:rsidRDefault="00F452A8" w:rsidP="004831FF">
      <w:pPr>
        <w:numPr>
          <w:ilvl w:val="1"/>
          <w:numId w:val="17"/>
        </w:numPr>
        <w:spacing w:after="0" w:line="240" w:lineRule="auto"/>
        <w:ind w:right="0"/>
        <w:contextualSpacing/>
        <w:textAlignment w:val="baseline"/>
      </w:pPr>
      <w:r w:rsidRPr="00F452A8">
        <w:rPr>
          <w:b/>
          <w:bCs/>
        </w:rPr>
        <w:t>Key Parameters</w:t>
      </w:r>
      <w:r w:rsidRPr="00F452A8">
        <w:t>: </w:t>
      </w:r>
    </w:p>
    <w:p w14:paraId="07BB5D25" w14:textId="77777777" w:rsidR="00F452A8" w:rsidRPr="00F452A8" w:rsidRDefault="00F452A8" w:rsidP="004831FF">
      <w:pPr>
        <w:numPr>
          <w:ilvl w:val="2"/>
          <w:numId w:val="17"/>
        </w:numPr>
        <w:spacing w:after="0" w:line="240" w:lineRule="auto"/>
        <w:ind w:right="0"/>
        <w:contextualSpacing/>
        <w:textAlignment w:val="baseline"/>
      </w:pPr>
      <w:r w:rsidRPr="00F452A8">
        <w:t>Detector 1 &amp; detector 2 </w:t>
      </w:r>
    </w:p>
    <w:p w14:paraId="39F109F1" w14:textId="77777777" w:rsidR="00F452A8" w:rsidRPr="00F452A8" w:rsidRDefault="00F452A8" w:rsidP="004831FF">
      <w:pPr>
        <w:numPr>
          <w:ilvl w:val="2"/>
          <w:numId w:val="17"/>
        </w:numPr>
        <w:spacing w:after="0" w:line="240" w:lineRule="auto"/>
        <w:ind w:right="0"/>
        <w:contextualSpacing/>
        <w:textAlignment w:val="baseline"/>
      </w:pPr>
      <w:r w:rsidRPr="00F452A8">
        <w:t>Startposition: H QC D1D2 </w:t>
      </w:r>
    </w:p>
    <w:p w14:paraId="6F17308C" w14:textId="77777777" w:rsidR="00F452A8" w:rsidRPr="00F452A8" w:rsidRDefault="00F452A8" w:rsidP="004831FF">
      <w:pPr>
        <w:numPr>
          <w:ilvl w:val="2"/>
          <w:numId w:val="17"/>
        </w:numPr>
        <w:spacing w:after="0" w:line="240" w:lineRule="auto"/>
        <w:ind w:right="0"/>
        <w:contextualSpacing/>
        <w:textAlignment w:val="baseline"/>
      </w:pPr>
      <w:r w:rsidRPr="00F452A8">
        <w:t>Stop on time: 180 s </w:t>
      </w:r>
    </w:p>
    <w:p w14:paraId="67AE6E6E" w14:textId="77777777" w:rsidR="00F452A8" w:rsidRPr="00F452A8" w:rsidRDefault="00F452A8" w:rsidP="004831FF">
      <w:pPr>
        <w:numPr>
          <w:ilvl w:val="1"/>
          <w:numId w:val="17"/>
        </w:numPr>
        <w:spacing w:after="0" w:line="240" w:lineRule="auto"/>
        <w:ind w:right="0"/>
        <w:contextualSpacing/>
        <w:textAlignment w:val="baseline"/>
      </w:pPr>
      <w:r w:rsidRPr="00F452A8">
        <w:rPr>
          <w:b/>
          <w:bCs/>
        </w:rPr>
        <w:t>Correction &amp; Energy Parameters</w:t>
      </w:r>
      <w:r w:rsidRPr="00F452A8">
        <w:t>: </w:t>
      </w:r>
    </w:p>
    <w:p w14:paraId="29CF70AB"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rPr>
          <w:lang w:val="en-GB"/>
        </w:rPr>
        <w:t>Bad pixels mode: Close all </w:t>
      </w:r>
    </w:p>
    <w:p w14:paraId="16220985"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t>Energy session: Noise Periodic QC </w:t>
      </w:r>
    </w:p>
    <w:p w14:paraId="32D3EC0A"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t>Selected collimator: WEHR45 </w:t>
      </w:r>
    </w:p>
    <w:p w14:paraId="0713025E" w14:textId="77777777" w:rsidR="00F452A8" w:rsidRPr="00F452A8" w:rsidRDefault="00F452A8" w:rsidP="004831FF">
      <w:pPr>
        <w:numPr>
          <w:ilvl w:val="0"/>
          <w:numId w:val="17"/>
        </w:numPr>
        <w:spacing w:after="0" w:line="240" w:lineRule="auto"/>
        <w:ind w:right="0"/>
        <w:contextualSpacing/>
        <w:textAlignment w:val="baseline"/>
      </w:pPr>
      <w:r w:rsidRPr="00F452A8">
        <w:rPr>
          <w:lang w:val="en-GB"/>
        </w:rPr>
        <w:t xml:space="preserve">Tryck </w:t>
      </w:r>
      <w:r w:rsidRPr="00F452A8">
        <w:rPr>
          <w:b/>
          <w:bCs/>
          <w:lang w:val="en-GB"/>
        </w:rPr>
        <w:t>Apply</w:t>
      </w:r>
      <w:r w:rsidRPr="00F452A8">
        <w:rPr>
          <w:lang w:val="en-GB"/>
        </w:rPr>
        <w:t xml:space="preserve">, </w:t>
      </w:r>
      <w:r w:rsidRPr="00F452A8">
        <w:rPr>
          <w:b/>
          <w:bCs/>
          <w:lang w:val="en-GB"/>
        </w:rPr>
        <w:t>SET</w:t>
      </w:r>
      <w:r w:rsidRPr="00F452A8">
        <w:rPr>
          <w:lang w:val="en-GB"/>
        </w:rPr>
        <w:t xml:space="preserve"> och </w:t>
      </w:r>
      <w:r w:rsidRPr="00F452A8">
        <w:rPr>
          <w:b/>
          <w:bCs/>
          <w:lang w:val="en-GB"/>
        </w:rPr>
        <w:t>GO</w:t>
      </w:r>
      <w:r w:rsidRPr="00F452A8">
        <w:rPr>
          <w:lang w:val="en-GB"/>
        </w:rPr>
        <w:t xml:space="preserve"> (alt. </w:t>
      </w:r>
      <w:r w:rsidRPr="00F452A8">
        <w:rPr>
          <w:b/>
          <w:bCs/>
          <w:lang w:val="en-GB"/>
        </w:rPr>
        <w:t>Start</w:t>
      </w:r>
      <w:r w:rsidRPr="00F452A8">
        <w:rPr>
          <w:lang w:val="en-GB"/>
        </w:rPr>
        <w:t>). </w:t>
      </w:r>
      <w:r w:rsidRPr="00F452A8">
        <w:t> </w:t>
      </w:r>
    </w:p>
    <w:p w14:paraId="7F4E959A" w14:textId="77777777" w:rsidR="00F452A8" w:rsidRPr="00F452A8" w:rsidRDefault="00F452A8" w:rsidP="004831FF">
      <w:pPr>
        <w:numPr>
          <w:ilvl w:val="0"/>
          <w:numId w:val="17"/>
        </w:numPr>
        <w:spacing w:after="0" w:line="240" w:lineRule="auto"/>
        <w:ind w:right="0"/>
        <w:contextualSpacing/>
        <w:textAlignment w:val="baseline"/>
      </w:pPr>
      <w:r w:rsidRPr="00F452A8">
        <w:t>Vänta tills insamlingen är klar. </w:t>
      </w:r>
    </w:p>
    <w:p w14:paraId="04CE43C3" w14:textId="77777777" w:rsidR="00F452A8" w:rsidRPr="00F452A8" w:rsidRDefault="00F452A8" w:rsidP="004831FF">
      <w:pPr>
        <w:numPr>
          <w:ilvl w:val="0"/>
          <w:numId w:val="17"/>
        </w:numPr>
        <w:spacing w:after="0" w:line="240" w:lineRule="auto"/>
        <w:ind w:right="0"/>
        <w:contextualSpacing/>
        <w:textAlignment w:val="baseline"/>
      </w:pPr>
      <w:r w:rsidRPr="00F452A8">
        <w:t xml:space="preserve">Tryck på </w:t>
      </w:r>
      <w:r w:rsidRPr="00F452A8">
        <w:rPr>
          <w:b/>
          <w:bCs/>
        </w:rPr>
        <w:t>Next</w:t>
      </w:r>
      <w:r w:rsidRPr="00F452A8">
        <w:t xml:space="preserve"> (längst ner på skärmen) för att granska resultatet i </w:t>
      </w:r>
      <w:r w:rsidRPr="00F452A8">
        <w:rPr>
          <w:b/>
          <w:bCs/>
        </w:rPr>
        <w:t>Background Aqcuisition Report</w:t>
      </w:r>
      <w:r w:rsidRPr="00F452A8">
        <w:t xml:space="preserve">. Resultatet ska visa </w:t>
      </w:r>
      <w:r w:rsidRPr="00F452A8">
        <w:rPr>
          <w:b/>
          <w:bCs/>
        </w:rPr>
        <w:t>Passed</w:t>
      </w:r>
      <w:r w:rsidRPr="00F452A8">
        <w:t xml:space="preserve"> och inga röda siffror ska finnas.  </w:t>
      </w:r>
    </w:p>
    <w:p w14:paraId="780A4B68" w14:textId="77777777" w:rsidR="00F452A8" w:rsidRPr="00F452A8" w:rsidRDefault="00F452A8" w:rsidP="004831FF">
      <w:pPr>
        <w:numPr>
          <w:ilvl w:val="0"/>
          <w:numId w:val="17"/>
        </w:numPr>
        <w:spacing w:after="0" w:line="240" w:lineRule="auto"/>
        <w:ind w:right="0"/>
        <w:contextualSpacing/>
        <w:textAlignment w:val="baseline"/>
      </w:pPr>
      <w:r w:rsidRPr="00F452A8">
        <w:t xml:space="preserve">Välj därefter </w:t>
      </w:r>
      <w:r w:rsidRPr="00F452A8">
        <w:rPr>
          <w:b/>
          <w:bCs/>
        </w:rPr>
        <w:t>Noisy Pixels List Update</w:t>
      </w:r>
      <w:r w:rsidRPr="00F452A8">
        <w:t>.</w:t>
      </w:r>
    </w:p>
    <w:p w14:paraId="3DFBBE22" w14:textId="77777777" w:rsidR="00F452A8" w:rsidRPr="00F452A8" w:rsidRDefault="00F452A8" w:rsidP="004831FF">
      <w:pPr>
        <w:numPr>
          <w:ilvl w:val="0"/>
          <w:numId w:val="17"/>
        </w:numPr>
        <w:spacing w:after="0" w:line="240" w:lineRule="auto"/>
        <w:ind w:right="0"/>
        <w:contextualSpacing/>
        <w:textAlignment w:val="baseline"/>
      </w:pPr>
      <w:r w:rsidRPr="00F452A8">
        <w:t xml:space="preserve">Kontrollera att rätt </w:t>
      </w:r>
      <w:r w:rsidRPr="00F452A8">
        <w:rPr>
          <w:b/>
          <w:bCs/>
        </w:rPr>
        <w:t>Input Image</w:t>
      </w:r>
      <w:r w:rsidRPr="00F452A8">
        <w:t xml:space="preserve"> är vald (dagens datum). </w:t>
      </w:r>
    </w:p>
    <w:p w14:paraId="7DB9E0CF" w14:textId="77777777" w:rsidR="00F452A8" w:rsidRPr="00F452A8" w:rsidRDefault="00F452A8" w:rsidP="004831FF">
      <w:pPr>
        <w:numPr>
          <w:ilvl w:val="0"/>
          <w:numId w:val="17"/>
        </w:numPr>
        <w:spacing w:after="0" w:line="240" w:lineRule="auto"/>
        <w:ind w:right="0"/>
        <w:contextualSpacing/>
        <w:textAlignment w:val="baseline"/>
      </w:pPr>
      <w:r w:rsidRPr="00F452A8">
        <w:t xml:space="preserve">Klicka på </w:t>
      </w:r>
      <w:r w:rsidRPr="00F452A8">
        <w:rPr>
          <w:b/>
          <w:bCs/>
        </w:rPr>
        <w:t xml:space="preserve">Start </w:t>
      </w:r>
      <w:r w:rsidRPr="00F452A8">
        <w:t>och vänta tills listan har skapats. </w:t>
      </w:r>
    </w:p>
    <w:p w14:paraId="5EF269D2" w14:textId="77777777" w:rsidR="00F452A8" w:rsidRPr="00F452A8" w:rsidRDefault="00F452A8" w:rsidP="004831FF">
      <w:pPr>
        <w:numPr>
          <w:ilvl w:val="0"/>
          <w:numId w:val="17"/>
        </w:numPr>
        <w:spacing w:after="0" w:line="240" w:lineRule="auto"/>
        <w:ind w:right="0"/>
        <w:contextualSpacing/>
        <w:textAlignment w:val="baseline"/>
      </w:pPr>
      <w:r w:rsidRPr="00F452A8">
        <w:t>Granska rapporten för båda detektorerna.  </w:t>
      </w:r>
    </w:p>
    <w:p w14:paraId="14D28A9D" w14:textId="77777777" w:rsidR="00F452A8" w:rsidRPr="00F452A8" w:rsidRDefault="00F452A8" w:rsidP="004831FF">
      <w:pPr>
        <w:numPr>
          <w:ilvl w:val="1"/>
          <w:numId w:val="17"/>
        </w:numPr>
        <w:spacing w:after="0" w:line="240" w:lineRule="auto"/>
        <w:ind w:right="0"/>
        <w:contextualSpacing/>
        <w:textAlignment w:val="baseline"/>
      </w:pPr>
      <w:r w:rsidRPr="00F452A8">
        <w:t xml:space="preserve">Vid </w:t>
      </w:r>
      <w:r w:rsidRPr="00F452A8">
        <w:rPr>
          <w:b/>
          <w:bCs/>
        </w:rPr>
        <w:t>Failed</w:t>
      </w:r>
      <w:r w:rsidRPr="00F452A8">
        <w:t xml:space="preserve">: Kontakta sjukhusfysiker. (Visar rapporten </w:t>
      </w:r>
      <w:r w:rsidRPr="00F452A8">
        <w:rPr>
          <w:b/>
          <w:bCs/>
        </w:rPr>
        <w:t>Failed</w:t>
      </w:r>
      <w:r w:rsidRPr="00F452A8">
        <w:t xml:space="preserve"> så sparas inte listan). </w:t>
      </w:r>
    </w:p>
    <w:p w14:paraId="6C1C5D08" w14:textId="77777777" w:rsidR="00F452A8" w:rsidRPr="00F452A8" w:rsidRDefault="00F452A8" w:rsidP="004831FF">
      <w:pPr>
        <w:numPr>
          <w:ilvl w:val="1"/>
          <w:numId w:val="17"/>
        </w:numPr>
        <w:spacing w:after="0" w:line="240" w:lineRule="auto"/>
        <w:ind w:right="0"/>
        <w:contextualSpacing/>
        <w:textAlignment w:val="baseline"/>
      </w:pPr>
      <w:r w:rsidRPr="00F452A8">
        <w:t>Förslag på åtgärder: Kontrollera ytterligare en gång att det inte finns någon strålkälla i närheten samt att den dagliga kvalitetskontrollen utfördes korrekt. Upprepa den dagliga kvalitetskontrollen (Daily QC) även om inget fel påträffades när denna utfördes.  </w:t>
      </w:r>
    </w:p>
    <w:p w14:paraId="1729FE5C" w14:textId="77777777" w:rsidR="00F452A8" w:rsidRPr="00F452A8" w:rsidRDefault="00F452A8" w:rsidP="00F452A8">
      <w:pPr>
        <w:spacing w:after="0" w:line="240" w:lineRule="auto"/>
        <w:ind w:left="1860" w:right="0"/>
        <w:textAlignment w:val="baseline"/>
      </w:pPr>
    </w:p>
    <w:p w14:paraId="410FCC0A"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lastRenderedPageBreak/>
        <w:t>Källpositionering </w:t>
      </w:r>
    </w:p>
    <w:p w14:paraId="16137374" w14:textId="77777777" w:rsidR="00F452A8" w:rsidRPr="00F452A8" w:rsidRDefault="00F452A8" w:rsidP="004831FF">
      <w:pPr>
        <w:numPr>
          <w:ilvl w:val="0"/>
          <w:numId w:val="17"/>
        </w:numPr>
        <w:spacing w:after="0" w:line="240" w:lineRule="auto"/>
        <w:ind w:right="0"/>
        <w:contextualSpacing/>
        <w:textAlignment w:val="baseline"/>
      </w:pPr>
      <w:r w:rsidRPr="00F452A8">
        <w:t xml:space="preserve">Välj </w:t>
      </w:r>
      <w:r w:rsidRPr="00F452A8">
        <w:rPr>
          <w:b/>
          <w:bCs/>
        </w:rPr>
        <w:t>Source Positioning</w:t>
      </w:r>
      <w:r w:rsidRPr="00F452A8">
        <w:t>. </w:t>
      </w:r>
    </w:p>
    <w:p w14:paraId="0340D820" w14:textId="77777777" w:rsidR="00F452A8" w:rsidRPr="00F452A8" w:rsidRDefault="00F452A8" w:rsidP="004831FF">
      <w:pPr>
        <w:numPr>
          <w:ilvl w:val="0"/>
          <w:numId w:val="17"/>
        </w:numPr>
        <w:spacing w:after="0" w:line="240" w:lineRule="auto"/>
        <w:ind w:right="0"/>
        <w:contextualSpacing/>
        <w:textAlignment w:val="baseline"/>
      </w:pPr>
      <w:r w:rsidRPr="00F452A8">
        <w:t>Kontrollera bildtagningsparametrarna: </w:t>
      </w:r>
    </w:p>
    <w:p w14:paraId="69AFF2D4" w14:textId="77777777" w:rsidR="00F452A8" w:rsidRPr="00F452A8" w:rsidRDefault="00F452A8" w:rsidP="004831FF">
      <w:pPr>
        <w:numPr>
          <w:ilvl w:val="1"/>
          <w:numId w:val="17"/>
        </w:numPr>
        <w:spacing w:after="0" w:line="240" w:lineRule="auto"/>
        <w:ind w:right="0"/>
        <w:contextualSpacing/>
        <w:textAlignment w:val="baseline"/>
      </w:pPr>
      <w:r w:rsidRPr="00F452A8">
        <w:rPr>
          <w:b/>
          <w:bCs/>
        </w:rPr>
        <w:t>Key Parameters</w:t>
      </w:r>
      <w:r w:rsidRPr="00F452A8">
        <w:t>: </w:t>
      </w:r>
    </w:p>
    <w:p w14:paraId="1E03997E" w14:textId="77777777" w:rsidR="00F452A8" w:rsidRPr="00F452A8" w:rsidRDefault="00F452A8" w:rsidP="004831FF">
      <w:pPr>
        <w:numPr>
          <w:ilvl w:val="2"/>
          <w:numId w:val="17"/>
        </w:numPr>
        <w:spacing w:after="0" w:line="240" w:lineRule="auto"/>
        <w:ind w:right="0"/>
        <w:contextualSpacing/>
        <w:textAlignment w:val="baseline"/>
      </w:pPr>
      <w:r w:rsidRPr="00F452A8">
        <w:t>Detector 1 &amp; detector 2 </w:t>
      </w:r>
    </w:p>
    <w:p w14:paraId="0B244587" w14:textId="77777777" w:rsidR="00F452A8" w:rsidRPr="00F452A8" w:rsidRDefault="00F452A8" w:rsidP="004831FF">
      <w:pPr>
        <w:numPr>
          <w:ilvl w:val="2"/>
          <w:numId w:val="17"/>
        </w:numPr>
        <w:spacing w:after="0" w:line="240" w:lineRule="auto"/>
        <w:ind w:right="0"/>
        <w:contextualSpacing/>
        <w:textAlignment w:val="baseline"/>
      </w:pPr>
      <w:r w:rsidRPr="00F452A8">
        <w:t>Startposition: H QC D1D2 </w:t>
      </w:r>
    </w:p>
    <w:p w14:paraId="098BFBDA" w14:textId="77777777" w:rsidR="00F452A8" w:rsidRPr="00F452A8" w:rsidRDefault="00F452A8" w:rsidP="004831FF">
      <w:pPr>
        <w:numPr>
          <w:ilvl w:val="2"/>
          <w:numId w:val="17"/>
        </w:numPr>
        <w:spacing w:after="0" w:line="240" w:lineRule="auto"/>
        <w:ind w:right="0"/>
        <w:contextualSpacing/>
        <w:textAlignment w:val="baseline"/>
      </w:pPr>
      <w:r w:rsidRPr="00F452A8">
        <w:t>Stop on time: 60 s </w:t>
      </w:r>
    </w:p>
    <w:p w14:paraId="5A498953" w14:textId="77777777" w:rsidR="00F452A8" w:rsidRPr="00F452A8" w:rsidRDefault="00F452A8" w:rsidP="004831FF">
      <w:pPr>
        <w:numPr>
          <w:ilvl w:val="1"/>
          <w:numId w:val="17"/>
        </w:numPr>
        <w:spacing w:after="0" w:line="240" w:lineRule="auto"/>
        <w:ind w:right="0"/>
        <w:contextualSpacing/>
        <w:textAlignment w:val="baseline"/>
      </w:pPr>
      <w:r w:rsidRPr="00F452A8">
        <w:rPr>
          <w:b/>
          <w:bCs/>
        </w:rPr>
        <w:t>Correction &amp; Energy Parameters</w:t>
      </w:r>
      <w:r w:rsidRPr="00F452A8">
        <w:t>: </w:t>
      </w:r>
    </w:p>
    <w:p w14:paraId="522618A8"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rPr>
          <w:lang w:val="en-GB"/>
        </w:rPr>
        <w:t>Corrections: Energy, Uniformity, Bad cells &amp; Noise </w:t>
      </w:r>
    </w:p>
    <w:p w14:paraId="1A8CC744"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rPr>
          <w:lang w:val="en-GB"/>
        </w:rPr>
        <w:t>Bad pixels mode: Close all </w:t>
      </w:r>
    </w:p>
    <w:p w14:paraId="25C53433"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t>Energy session: Co57 </w:t>
      </w:r>
    </w:p>
    <w:p w14:paraId="197060B8"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t>Selected collimator: WEHR45 </w:t>
      </w:r>
    </w:p>
    <w:p w14:paraId="073B44AB" w14:textId="77777777" w:rsidR="00F452A8" w:rsidRPr="00F452A8" w:rsidRDefault="00F452A8" w:rsidP="004831FF">
      <w:pPr>
        <w:numPr>
          <w:ilvl w:val="0"/>
          <w:numId w:val="17"/>
        </w:numPr>
        <w:spacing w:after="0" w:line="240" w:lineRule="auto"/>
        <w:ind w:right="0"/>
        <w:contextualSpacing/>
        <w:textAlignment w:val="baseline"/>
        <w:rPr>
          <w:lang w:val="en-GB"/>
        </w:rPr>
      </w:pPr>
      <w:r w:rsidRPr="00F452A8">
        <w:t xml:space="preserve">Klicka </w:t>
      </w:r>
      <w:r w:rsidRPr="00F452A8">
        <w:rPr>
          <w:b/>
          <w:bCs/>
        </w:rPr>
        <w:t>Apply</w:t>
      </w:r>
      <w:r w:rsidRPr="00F452A8">
        <w:t xml:space="preserve"> och </w:t>
      </w:r>
      <w:r w:rsidRPr="00F452A8">
        <w:rPr>
          <w:b/>
          <w:bCs/>
        </w:rPr>
        <w:t>SET</w:t>
      </w:r>
      <w:r w:rsidRPr="00F452A8">
        <w:t>. </w:t>
      </w:r>
    </w:p>
    <w:p w14:paraId="07C61516" w14:textId="77777777" w:rsidR="00F452A8" w:rsidRPr="00F452A8" w:rsidRDefault="00F452A8" w:rsidP="004831FF">
      <w:pPr>
        <w:numPr>
          <w:ilvl w:val="0"/>
          <w:numId w:val="17"/>
        </w:numPr>
        <w:spacing w:after="0" w:line="240" w:lineRule="auto"/>
        <w:ind w:right="0"/>
        <w:contextualSpacing/>
        <w:textAlignment w:val="baseline"/>
      </w:pPr>
      <w:r w:rsidRPr="00F452A8">
        <w:t xml:space="preserve">Placera </w:t>
      </w:r>
      <w:r w:rsidRPr="00F452A8">
        <w:rPr>
          <w:b/>
          <w:bCs/>
        </w:rPr>
        <w:t>plankällehållaren</w:t>
      </w:r>
      <w:r w:rsidRPr="00F452A8">
        <w:t xml:space="preserve"> på detektorn och lägg plankällan på hållaren. Plankällan ska ligga cirka 1 cm in på hållaren. </w:t>
      </w:r>
    </w:p>
    <w:p w14:paraId="5523B2F9" w14:textId="77777777" w:rsidR="00F452A8" w:rsidRPr="00F452A8" w:rsidRDefault="00F452A8" w:rsidP="004831FF">
      <w:pPr>
        <w:numPr>
          <w:ilvl w:val="0"/>
          <w:numId w:val="17"/>
        </w:numPr>
        <w:spacing w:after="0" w:line="240" w:lineRule="auto"/>
        <w:ind w:right="0"/>
        <w:contextualSpacing/>
        <w:textAlignment w:val="baseline"/>
      </w:pPr>
      <w:r w:rsidRPr="00F452A8">
        <w:t xml:space="preserve">Tryck </w:t>
      </w:r>
      <w:r w:rsidRPr="00F452A8">
        <w:rPr>
          <w:b/>
          <w:bCs/>
        </w:rPr>
        <w:t>GO (</w:t>
      </w:r>
      <w:r w:rsidRPr="00F452A8">
        <w:t>alt.</w:t>
      </w:r>
      <w:r w:rsidRPr="00F452A8">
        <w:rPr>
          <w:b/>
          <w:bCs/>
        </w:rPr>
        <w:t xml:space="preserve"> Start)</w:t>
      </w:r>
      <w:r w:rsidRPr="00F452A8">
        <w:t>. </w:t>
      </w:r>
    </w:p>
    <w:p w14:paraId="5595ED52" w14:textId="77777777" w:rsidR="00F452A8" w:rsidRPr="00F452A8" w:rsidRDefault="00F452A8" w:rsidP="004831FF">
      <w:pPr>
        <w:numPr>
          <w:ilvl w:val="0"/>
          <w:numId w:val="17"/>
        </w:numPr>
        <w:spacing w:after="0" w:line="240" w:lineRule="auto"/>
        <w:ind w:right="0"/>
        <w:contextualSpacing/>
        <w:textAlignment w:val="baseline"/>
      </w:pPr>
      <w:r w:rsidRPr="00F452A8">
        <w:t xml:space="preserve">Klicka på </w:t>
      </w:r>
      <w:r w:rsidRPr="00F452A8">
        <w:rPr>
          <w:b/>
          <w:bCs/>
        </w:rPr>
        <w:t>Next</w:t>
      </w:r>
      <w:r w:rsidRPr="00F452A8">
        <w:t xml:space="preserve"> (längst ner på skärmen) när bildtagningen är klar. </w:t>
      </w:r>
    </w:p>
    <w:p w14:paraId="73BE4E15" w14:textId="77777777" w:rsidR="00F452A8" w:rsidRPr="00F452A8" w:rsidRDefault="00F452A8" w:rsidP="004831FF">
      <w:pPr>
        <w:numPr>
          <w:ilvl w:val="0"/>
          <w:numId w:val="17"/>
        </w:numPr>
        <w:spacing w:after="0" w:line="240" w:lineRule="auto"/>
        <w:ind w:right="0"/>
        <w:contextualSpacing/>
        <w:textAlignment w:val="baseline"/>
      </w:pPr>
      <w:r w:rsidRPr="00F452A8">
        <w:t xml:space="preserve">Granska </w:t>
      </w:r>
      <w:r w:rsidRPr="00F452A8">
        <w:rPr>
          <w:b/>
          <w:bCs/>
        </w:rPr>
        <w:t>Source Positioning Report</w:t>
      </w:r>
      <w:r w:rsidRPr="00F452A8">
        <w:t>.</w:t>
      </w:r>
      <w:r w:rsidRPr="00F452A8">
        <w:rPr>
          <w:b/>
          <w:bCs/>
        </w:rPr>
        <w:t xml:space="preserve"> </w:t>
      </w:r>
      <w:r w:rsidRPr="00F452A8">
        <w:t>Se till att bilden ser jämn ut, även i kanterna. </w:t>
      </w:r>
    </w:p>
    <w:p w14:paraId="66C68006" w14:textId="77777777" w:rsidR="00F452A8" w:rsidRPr="00F452A8" w:rsidRDefault="00F452A8" w:rsidP="004831FF">
      <w:pPr>
        <w:numPr>
          <w:ilvl w:val="1"/>
          <w:numId w:val="17"/>
        </w:numPr>
        <w:spacing w:after="0" w:line="240" w:lineRule="auto"/>
        <w:ind w:right="0"/>
        <w:contextualSpacing/>
        <w:textAlignment w:val="baseline"/>
      </w:pPr>
      <w:r w:rsidRPr="00F452A8">
        <w:t xml:space="preserve">Visas </w:t>
      </w:r>
      <w:r w:rsidRPr="00F452A8">
        <w:rPr>
          <w:b/>
          <w:bCs/>
        </w:rPr>
        <w:t>Failed</w:t>
      </w:r>
      <w:r w:rsidRPr="00F452A8">
        <w:t>, se så att källan ligger rakt. Kontakta sjukhusfysiker.</w:t>
      </w:r>
      <w:r w:rsidRPr="00F452A8">
        <w:rPr>
          <w:b/>
          <w:bCs/>
        </w:rPr>
        <w:t> </w:t>
      </w:r>
      <w:r w:rsidRPr="00F452A8">
        <w:t> </w:t>
      </w:r>
    </w:p>
    <w:p w14:paraId="682A64E2" w14:textId="77777777" w:rsidR="00F452A8" w:rsidRPr="00F452A8" w:rsidRDefault="00F452A8" w:rsidP="004831FF">
      <w:pPr>
        <w:numPr>
          <w:ilvl w:val="1"/>
          <w:numId w:val="17"/>
        </w:numPr>
        <w:spacing w:after="0" w:line="240" w:lineRule="auto"/>
        <w:ind w:right="0"/>
        <w:contextualSpacing/>
        <w:textAlignment w:val="baseline"/>
      </w:pPr>
      <w:r w:rsidRPr="00F452A8">
        <w:t>Visas</w:t>
      </w:r>
      <w:r w:rsidRPr="00F452A8">
        <w:rPr>
          <w:b/>
          <w:bCs/>
        </w:rPr>
        <w:t xml:space="preserve"> Passed </w:t>
      </w:r>
      <w:r w:rsidRPr="00F452A8">
        <w:t>gå vidare till nästa steg. </w:t>
      </w:r>
    </w:p>
    <w:p w14:paraId="3D6D11DC" w14:textId="77777777" w:rsidR="00F452A8" w:rsidRPr="00F452A8" w:rsidRDefault="00F452A8" w:rsidP="00F452A8">
      <w:pPr>
        <w:spacing w:after="0" w:line="240" w:lineRule="auto"/>
        <w:ind w:left="1860" w:right="0"/>
        <w:textAlignment w:val="baseline"/>
      </w:pPr>
    </w:p>
    <w:p w14:paraId="1C530402"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Uppdatera energikarta </w:t>
      </w:r>
    </w:p>
    <w:p w14:paraId="37CD8776" w14:textId="77777777" w:rsidR="00F452A8" w:rsidRPr="00F452A8" w:rsidRDefault="00F452A8" w:rsidP="004831FF">
      <w:pPr>
        <w:numPr>
          <w:ilvl w:val="0"/>
          <w:numId w:val="18"/>
        </w:numPr>
        <w:spacing w:after="0" w:line="240" w:lineRule="auto"/>
        <w:ind w:right="0"/>
        <w:contextualSpacing/>
        <w:textAlignment w:val="baseline"/>
      </w:pPr>
      <w:r w:rsidRPr="00F452A8">
        <w:t xml:space="preserve">Välj </w:t>
      </w:r>
      <w:r w:rsidRPr="00F452A8">
        <w:rPr>
          <w:b/>
          <w:bCs/>
        </w:rPr>
        <w:t>Energy Acquisition</w:t>
      </w:r>
      <w:r w:rsidRPr="00F452A8">
        <w:t>. </w:t>
      </w:r>
    </w:p>
    <w:p w14:paraId="62D27F53" w14:textId="77777777" w:rsidR="00F452A8" w:rsidRPr="00F452A8" w:rsidRDefault="00F452A8" w:rsidP="004831FF">
      <w:pPr>
        <w:numPr>
          <w:ilvl w:val="0"/>
          <w:numId w:val="18"/>
        </w:numPr>
        <w:spacing w:after="0" w:line="240" w:lineRule="auto"/>
        <w:ind w:right="0"/>
        <w:contextualSpacing/>
        <w:textAlignment w:val="baseline"/>
      </w:pPr>
      <w:r w:rsidRPr="00F452A8">
        <w:t>Kontrollera bildtagningsparametrarna: </w:t>
      </w:r>
    </w:p>
    <w:p w14:paraId="406B7B9A" w14:textId="77777777" w:rsidR="00F452A8" w:rsidRPr="00F452A8" w:rsidRDefault="00F452A8" w:rsidP="004831FF">
      <w:pPr>
        <w:numPr>
          <w:ilvl w:val="1"/>
          <w:numId w:val="18"/>
        </w:numPr>
        <w:spacing w:after="0" w:line="240" w:lineRule="auto"/>
        <w:ind w:right="0"/>
        <w:contextualSpacing/>
        <w:textAlignment w:val="baseline"/>
      </w:pPr>
      <w:r w:rsidRPr="00F452A8">
        <w:rPr>
          <w:b/>
          <w:bCs/>
        </w:rPr>
        <w:t>Key Parameters</w:t>
      </w:r>
      <w:r w:rsidRPr="00F452A8">
        <w:t>: </w:t>
      </w:r>
    </w:p>
    <w:p w14:paraId="7671A4B9" w14:textId="77777777" w:rsidR="00F452A8" w:rsidRPr="00F452A8" w:rsidRDefault="00F452A8" w:rsidP="004831FF">
      <w:pPr>
        <w:numPr>
          <w:ilvl w:val="2"/>
          <w:numId w:val="17"/>
        </w:numPr>
        <w:spacing w:after="0" w:line="240" w:lineRule="auto"/>
        <w:ind w:right="0"/>
        <w:contextualSpacing/>
        <w:textAlignment w:val="baseline"/>
      </w:pPr>
      <w:r w:rsidRPr="00F452A8">
        <w:t>Detector 1 &amp; detector 2 </w:t>
      </w:r>
    </w:p>
    <w:p w14:paraId="00C94EFD" w14:textId="77777777" w:rsidR="00F452A8" w:rsidRPr="00F452A8" w:rsidRDefault="00F452A8" w:rsidP="004831FF">
      <w:pPr>
        <w:numPr>
          <w:ilvl w:val="2"/>
          <w:numId w:val="17"/>
        </w:numPr>
        <w:spacing w:after="0" w:line="240" w:lineRule="auto"/>
        <w:ind w:right="0"/>
        <w:contextualSpacing/>
        <w:textAlignment w:val="baseline"/>
      </w:pPr>
      <w:r w:rsidRPr="00F452A8">
        <w:t>Startposition: H QC D1D2 </w:t>
      </w:r>
    </w:p>
    <w:p w14:paraId="45E7E41A" w14:textId="77777777" w:rsidR="00F452A8" w:rsidRPr="00F452A8" w:rsidRDefault="00F452A8" w:rsidP="004831FF">
      <w:pPr>
        <w:numPr>
          <w:ilvl w:val="2"/>
          <w:numId w:val="17"/>
        </w:numPr>
        <w:spacing w:after="0" w:line="240" w:lineRule="auto"/>
        <w:ind w:right="0"/>
        <w:contextualSpacing/>
        <w:textAlignment w:val="baseline"/>
      </w:pPr>
      <w:r w:rsidRPr="00F452A8">
        <w:t>Stop on counts: 130000 </w:t>
      </w:r>
    </w:p>
    <w:p w14:paraId="6C268905" w14:textId="77777777" w:rsidR="00F452A8" w:rsidRPr="00F452A8" w:rsidRDefault="00F452A8" w:rsidP="004831FF">
      <w:pPr>
        <w:numPr>
          <w:ilvl w:val="1"/>
          <w:numId w:val="17"/>
        </w:numPr>
        <w:spacing w:after="0" w:line="240" w:lineRule="auto"/>
        <w:ind w:right="0"/>
        <w:contextualSpacing/>
        <w:textAlignment w:val="baseline"/>
      </w:pPr>
      <w:r w:rsidRPr="00F452A8">
        <w:rPr>
          <w:b/>
          <w:bCs/>
        </w:rPr>
        <w:t>Correction &amp; Energy Parameters</w:t>
      </w:r>
      <w:r w:rsidRPr="00F452A8">
        <w:t>: </w:t>
      </w:r>
    </w:p>
    <w:p w14:paraId="1D636660" w14:textId="77777777" w:rsidR="00F452A8" w:rsidRPr="00F452A8" w:rsidRDefault="00F452A8" w:rsidP="004831FF">
      <w:pPr>
        <w:numPr>
          <w:ilvl w:val="2"/>
          <w:numId w:val="17"/>
        </w:numPr>
        <w:spacing w:after="0" w:line="240" w:lineRule="auto"/>
        <w:ind w:right="0"/>
        <w:contextualSpacing/>
        <w:textAlignment w:val="baseline"/>
      </w:pPr>
      <w:r w:rsidRPr="00F452A8">
        <w:rPr>
          <w:lang w:val="en-GB"/>
        </w:rPr>
        <w:t>Corrections: Noise</w:t>
      </w:r>
      <w:r w:rsidRPr="00F452A8">
        <w:t> </w:t>
      </w:r>
    </w:p>
    <w:p w14:paraId="095B3789"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rPr>
          <w:lang w:val="en-GB"/>
        </w:rPr>
        <w:t>Bad pixels mode: Close all </w:t>
      </w:r>
    </w:p>
    <w:p w14:paraId="0B6E4143"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rPr>
          <w:lang w:val="en-GB"/>
        </w:rPr>
        <w:t>Energy session: Co57 Periodic QC </w:t>
      </w:r>
    </w:p>
    <w:p w14:paraId="1FCA6D8D" w14:textId="77777777" w:rsidR="00F452A8" w:rsidRPr="00F452A8" w:rsidRDefault="00F452A8" w:rsidP="004831FF">
      <w:pPr>
        <w:numPr>
          <w:ilvl w:val="2"/>
          <w:numId w:val="17"/>
        </w:numPr>
        <w:spacing w:after="0" w:line="240" w:lineRule="auto"/>
        <w:ind w:right="0"/>
        <w:contextualSpacing/>
        <w:textAlignment w:val="baseline"/>
        <w:rPr>
          <w:lang w:val="en-GB"/>
        </w:rPr>
      </w:pPr>
      <w:r w:rsidRPr="00F452A8">
        <w:t>Selected collimator: WEHR45 </w:t>
      </w:r>
    </w:p>
    <w:p w14:paraId="33D97544" w14:textId="77777777" w:rsidR="00F452A8" w:rsidRPr="00F452A8" w:rsidRDefault="00F452A8" w:rsidP="004831FF">
      <w:pPr>
        <w:numPr>
          <w:ilvl w:val="0"/>
          <w:numId w:val="17"/>
        </w:numPr>
        <w:spacing w:after="0" w:line="240" w:lineRule="auto"/>
        <w:ind w:right="0"/>
        <w:contextualSpacing/>
        <w:textAlignment w:val="baseline"/>
        <w:rPr>
          <w:lang w:val="en-GB"/>
        </w:rPr>
      </w:pPr>
      <w:r w:rsidRPr="00F452A8">
        <w:t xml:space="preserve">Klicka på </w:t>
      </w:r>
      <w:r w:rsidRPr="00F452A8">
        <w:rPr>
          <w:b/>
          <w:bCs/>
        </w:rPr>
        <w:t xml:space="preserve">Apply </w:t>
      </w:r>
      <w:r w:rsidRPr="00F452A8">
        <w:t xml:space="preserve">och därefter </w:t>
      </w:r>
      <w:r w:rsidRPr="00F452A8">
        <w:rPr>
          <w:b/>
          <w:bCs/>
        </w:rPr>
        <w:t>GO</w:t>
      </w:r>
      <w:r w:rsidRPr="00F452A8">
        <w:t xml:space="preserve"> (alt. </w:t>
      </w:r>
      <w:r w:rsidRPr="00F452A8">
        <w:rPr>
          <w:b/>
          <w:bCs/>
        </w:rPr>
        <w:t>Start</w:t>
      </w:r>
      <w:r w:rsidRPr="00F452A8">
        <w:t>). Bildtagningen börjar utan att visa en flödesbild. </w:t>
      </w:r>
    </w:p>
    <w:p w14:paraId="387490A3" w14:textId="77777777" w:rsidR="00F452A8" w:rsidRPr="00F452A8" w:rsidRDefault="00F452A8" w:rsidP="004831FF">
      <w:pPr>
        <w:numPr>
          <w:ilvl w:val="0"/>
          <w:numId w:val="17"/>
        </w:numPr>
        <w:spacing w:after="0" w:line="240" w:lineRule="auto"/>
        <w:ind w:right="0"/>
        <w:contextualSpacing/>
        <w:textAlignment w:val="baseline"/>
      </w:pPr>
      <w:r w:rsidRPr="00F452A8">
        <w:t>Insamlingen kan ta ganska lång tid (beroende på hur stark plankällan är). </w:t>
      </w:r>
    </w:p>
    <w:p w14:paraId="6ADD9C5F" w14:textId="77777777" w:rsidR="00F452A8" w:rsidRPr="00F452A8" w:rsidRDefault="00F452A8" w:rsidP="004831FF">
      <w:pPr>
        <w:numPr>
          <w:ilvl w:val="0"/>
          <w:numId w:val="17"/>
        </w:numPr>
        <w:spacing w:after="0" w:line="240" w:lineRule="auto"/>
        <w:ind w:right="0"/>
        <w:contextualSpacing/>
        <w:textAlignment w:val="baseline"/>
      </w:pPr>
      <w:r w:rsidRPr="00F452A8">
        <w:t xml:space="preserve">När insamlingen är klar klicka </w:t>
      </w:r>
      <w:r w:rsidRPr="00F452A8">
        <w:rPr>
          <w:b/>
          <w:bCs/>
        </w:rPr>
        <w:t>Next</w:t>
      </w:r>
      <w:r w:rsidRPr="00F452A8">
        <w:t xml:space="preserve"> (längst ner på skärmen) för att granska resultatet i </w:t>
      </w:r>
      <w:r w:rsidRPr="00F452A8">
        <w:rPr>
          <w:b/>
          <w:bCs/>
        </w:rPr>
        <w:t>Energy Aqcuisition Report</w:t>
      </w:r>
      <w:r w:rsidRPr="00F452A8">
        <w:t>. </w:t>
      </w:r>
    </w:p>
    <w:p w14:paraId="52C4DC93" w14:textId="77777777" w:rsidR="00F452A8" w:rsidRPr="00F452A8" w:rsidRDefault="00F452A8" w:rsidP="004831FF">
      <w:pPr>
        <w:numPr>
          <w:ilvl w:val="0"/>
          <w:numId w:val="17"/>
        </w:numPr>
        <w:spacing w:after="0" w:line="240" w:lineRule="auto"/>
        <w:ind w:right="0"/>
        <w:contextualSpacing/>
        <w:textAlignment w:val="baseline"/>
      </w:pPr>
      <w:r w:rsidRPr="00F452A8">
        <w:t xml:space="preserve">Om testet visar </w:t>
      </w:r>
      <w:r w:rsidRPr="00F452A8">
        <w:rPr>
          <w:b/>
          <w:bCs/>
        </w:rPr>
        <w:t>Passed</w:t>
      </w:r>
      <w:r w:rsidRPr="00F452A8">
        <w:t xml:space="preserve"> fortsätt genom att klicka på </w:t>
      </w:r>
      <w:r w:rsidRPr="00F452A8">
        <w:rPr>
          <w:b/>
          <w:bCs/>
        </w:rPr>
        <w:t>Energy Map Update</w:t>
      </w:r>
      <w:r w:rsidRPr="00F452A8">
        <w:t>. </w:t>
      </w:r>
    </w:p>
    <w:p w14:paraId="654EDB2D" w14:textId="77777777" w:rsidR="00F452A8" w:rsidRPr="00F452A8" w:rsidRDefault="00F452A8" w:rsidP="004831FF">
      <w:pPr>
        <w:numPr>
          <w:ilvl w:val="0"/>
          <w:numId w:val="17"/>
        </w:numPr>
        <w:spacing w:after="0" w:line="240" w:lineRule="auto"/>
        <w:ind w:right="0"/>
        <w:contextualSpacing/>
        <w:textAlignment w:val="baseline"/>
      </w:pPr>
      <w:r w:rsidRPr="00F452A8">
        <w:t xml:space="preserve">Kontrollera att rätt </w:t>
      </w:r>
      <w:r w:rsidRPr="00F452A8">
        <w:rPr>
          <w:b/>
          <w:bCs/>
        </w:rPr>
        <w:t>Input image</w:t>
      </w:r>
      <w:r w:rsidRPr="00F452A8">
        <w:t>-fil har valts, välj annars rätt fil (dagens datum).</w:t>
      </w:r>
    </w:p>
    <w:p w14:paraId="1D3B3D25" w14:textId="77777777" w:rsidR="00F452A8" w:rsidRPr="00F452A8" w:rsidRDefault="00F452A8" w:rsidP="004831FF">
      <w:pPr>
        <w:numPr>
          <w:ilvl w:val="0"/>
          <w:numId w:val="17"/>
        </w:numPr>
        <w:spacing w:after="0" w:line="240" w:lineRule="auto"/>
        <w:ind w:right="0"/>
        <w:contextualSpacing/>
        <w:textAlignment w:val="baseline"/>
      </w:pPr>
      <w:r w:rsidRPr="00F452A8">
        <w:t xml:space="preserve">Klicka på </w:t>
      </w:r>
      <w:r w:rsidRPr="00F452A8">
        <w:rPr>
          <w:b/>
          <w:bCs/>
        </w:rPr>
        <w:t>Start</w:t>
      </w:r>
      <w:r w:rsidRPr="00F452A8">
        <w:t>. </w:t>
      </w:r>
    </w:p>
    <w:p w14:paraId="04A56839" w14:textId="77777777" w:rsidR="00F452A8" w:rsidRPr="00F452A8" w:rsidRDefault="00F452A8" w:rsidP="004831FF">
      <w:pPr>
        <w:numPr>
          <w:ilvl w:val="0"/>
          <w:numId w:val="17"/>
        </w:numPr>
        <w:spacing w:after="0" w:line="240" w:lineRule="auto"/>
        <w:ind w:right="0"/>
        <w:contextualSpacing/>
        <w:textAlignment w:val="baseline"/>
      </w:pPr>
      <w:r w:rsidRPr="00F452A8">
        <w:t xml:space="preserve">Kontrollera i </w:t>
      </w:r>
      <w:r w:rsidRPr="00F452A8">
        <w:rPr>
          <w:b/>
          <w:bCs/>
        </w:rPr>
        <w:t>Energy Map Update Report</w:t>
      </w:r>
      <w:r w:rsidRPr="00F452A8">
        <w:t xml:space="preserve"> resultatet visar </w:t>
      </w:r>
      <w:r w:rsidRPr="00F452A8">
        <w:rPr>
          <w:b/>
          <w:bCs/>
        </w:rPr>
        <w:t>Passed.</w:t>
      </w:r>
      <w:r w:rsidRPr="00F452A8">
        <w:t> </w:t>
      </w:r>
    </w:p>
    <w:p w14:paraId="589BF386" w14:textId="77777777" w:rsidR="00F452A8" w:rsidRPr="00F452A8" w:rsidRDefault="00F452A8" w:rsidP="004831FF">
      <w:pPr>
        <w:numPr>
          <w:ilvl w:val="0"/>
          <w:numId w:val="17"/>
        </w:numPr>
        <w:spacing w:after="0" w:line="240" w:lineRule="auto"/>
        <w:ind w:right="0"/>
        <w:contextualSpacing/>
        <w:textAlignment w:val="baseline"/>
      </w:pPr>
      <w:r w:rsidRPr="00F452A8">
        <w:t>Granska bilderna för detektor 1 och 2. </w:t>
      </w:r>
    </w:p>
    <w:p w14:paraId="71DA4AF2" w14:textId="77777777" w:rsidR="00F452A8" w:rsidRPr="00F452A8" w:rsidRDefault="00F452A8" w:rsidP="00F452A8">
      <w:pPr>
        <w:spacing w:after="0" w:line="240" w:lineRule="auto"/>
        <w:ind w:left="1080" w:right="0"/>
        <w:textAlignment w:val="baseline"/>
      </w:pPr>
    </w:p>
    <w:p w14:paraId="5E7A1C00"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Bad Pixels List Update (Uppdatering av listan över ogiltiga bildpunkter) </w:t>
      </w:r>
    </w:p>
    <w:p w14:paraId="0D911008" w14:textId="77777777" w:rsidR="00F452A8" w:rsidRPr="00F452A8" w:rsidRDefault="00F452A8" w:rsidP="004831FF">
      <w:pPr>
        <w:numPr>
          <w:ilvl w:val="0"/>
          <w:numId w:val="17"/>
        </w:numPr>
        <w:spacing w:after="0" w:line="240" w:lineRule="auto"/>
        <w:ind w:right="0"/>
        <w:contextualSpacing/>
        <w:textAlignment w:val="baseline"/>
      </w:pPr>
      <w:r w:rsidRPr="00F452A8">
        <w:t xml:space="preserve">Välj </w:t>
      </w:r>
      <w:r w:rsidRPr="00F452A8">
        <w:rPr>
          <w:b/>
          <w:bCs/>
        </w:rPr>
        <w:t>Bad Pixels List Update.</w:t>
      </w:r>
      <w:r w:rsidRPr="00F452A8">
        <w:t> </w:t>
      </w:r>
    </w:p>
    <w:p w14:paraId="1120C931" w14:textId="77777777" w:rsidR="00F452A8" w:rsidRPr="00F452A8" w:rsidRDefault="00F452A8" w:rsidP="004831FF">
      <w:pPr>
        <w:numPr>
          <w:ilvl w:val="0"/>
          <w:numId w:val="17"/>
        </w:numPr>
        <w:spacing w:after="0" w:line="240" w:lineRule="auto"/>
        <w:ind w:right="0"/>
        <w:contextualSpacing/>
        <w:textAlignment w:val="baseline"/>
      </w:pPr>
      <w:r w:rsidRPr="00F452A8">
        <w:t xml:space="preserve">Kontrollera att rätt </w:t>
      </w:r>
      <w:r w:rsidRPr="00F452A8">
        <w:rPr>
          <w:b/>
          <w:bCs/>
        </w:rPr>
        <w:t>Input image</w:t>
      </w:r>
      <w:r w:rsidRPr="00F452A8">
        <w:t>-fil har valts, välj annars rätt fil (ska vara samma som innan). </w:t>
      </w:r>
    </w:p>
    <w:p w14:paraId="31D31ED0" w14:textId="77777777" w:rsidR="00F452A8" w:rsidRPr="00F452A8" w:rsidRDefault="00F452A8" w:rsidP="004831FF">
      <w:pPr>
        <w:numPr>
          <w:ilvl w:val="0"/>
          <w:numId w:val="17"/>
        </w:numPr>
        <w:spacing w:after="0" w:line="240" w:lineRule="auto"/>
        <w:ind w:right="0"/>
        <w:contextualSpacing/>
        <w:textAlignment w:val="baseline"/>
      </w:pPr>
      <w:r w:rsidRPr="00F452A8">
        <w:t xml:space="preserve">Klicka på </w:t>
      </w:r>
      <w:r w:rsidRPr="00F452A8">
        <w:rPr>
          <w:b/>
          <w:bCs/>
        </w:rPr>
        <w:t>Start</w:t>
      </w:r>
      <w:r w:rsidRPr="00F452A8">
        <w:t>.</w:t>
      </w:r>
    </w:p>
    <w:p w14:paraId="0B51EC61" w14:textId="77777777" w:rsidR="00F452A8" w:rsidRPr="00F452A8" w:rsidRDefault="00F452A8" w:rsidP="004831FF">
      <w:pPr>
        <w:numPr>
          <w:ilvl w:val="0"/>
          <w:numId w:val="17"/>
        </w:numPr>
        <w:spacing w:after="0" w:line="240" w:lineRule="auto"/>
        <w:ind w:right="0"/>
        <w:contextualSpacing/>
        <w:textAlignment w:val="baseline"/>
      </w:pPr>
      <w:r w:rsidRPr="00F452A8">
        <w:t xml:space="preserve">Granska resultatet i </w:t>
      </w:r>
      <w:r w:rsidRPr="00F452A8">
        <w:rPr>
          <w:b/>
          <w:bCs/>
        </w:rPr>
        <w:t>Bad Pixels Check</w:t>
      </w:r>
      <w:r w:rsidRPr="00F452A8">
        <w:t xml:space="preserve"> </w:t>
      </w:r>
      <w:r w:rsidRPr="00F452A8">
        <w:rPr>
          <w:b/>
          <w:bCs/>
        </w:rPr>
        <w:t>Report</w:t>
      </w:r>
      <w:r w:rsidRPr="00F452A8">
        <w:t>.</w:t>
      </w:r>
    </w:p>
    <w:p w14:paraId="60E5FE68" w14:textId="77777777" w:rsidR="00F452A8" w:rsidRPr="00F452A8" w:rsidRDefault="00F452A8" w:rsidP="004831FF">
      <w:pPr>
        <w:numPr>
          <w:ilvl w:val="0"/>
          <w:numId w:val="17"/>
        </w:numPr>
        <w:spacing w:after="0" w:line="240" w:lineRule="auto"/>
        <w:ind w:right="0"/>
        <w:contextualSpacing/>
        <w:textAlignment w:val="baseline"/>
      </w:pPr>
      <w:r w:rsidRPr="00F452A8">
        <w:lastRenderedPageBreak/>
        <w:t xml:space="preserve">Ligger antalet ogiltiga bildpunkter inom gränserna visas </w:t>
      </w:r>
      <w:r w:rsidRPr="00F452A8">
        <w:rPr>
          <w:b/>
          <w:bCs/>
        </w:rPr>
        <w:t>Passed</w:t>
      </w:r>
      <w:r w:rsidRPr="00F452A8">
        <w:t>. </w:t>
      </w:r>
    </w:p>
    <w:p w14:paraId="725DCC52" w14:textId="77777777" w:rsidR="00F452A8" w:rsidRPr="00F452A8" w:rsidRDefault="00F452A8" w:rsidP="004831FF">
      <w:pPr>
        <w:numPr>
          <w:ilvl w:val="0"/>
          <w:numId w:val="17"/>
        </w:numPr>
        <w:spacing w:after="0" w:line="240" w:lineRule="auto"/>
        <w:ind w:right="0"/>
        <w:contextualSpacing/>
        <w:textAlignment w:val="baseline"/>
      </w:pPr>
      <w:r w:rsidRPr="00F452A8">
        <w:rPr>
          <w:b/>
          <w:bCs/>
        </w:rPr>
        <w:t>Failed</w:t>
      </w:r>
      <w:r w:rsidRPr="00F452A8">
        <w:t xml:space="preserve"> visas om för många ogiltiga bildpunkter upptäcks. Gå då till </w:t>
      </w:r>
      <w:r w:rsidRPr="00F452A8">
        <w:rPr>
          <w:b/>
          <w:bCs/>
        </w:rPr>
        <w:t>Too many bad pixels</w:t>
      </w:r>
      <w:r w:rsidRPr="00F452A8">
        <w:t>.  </w:t>
      </w:r>
    </w:p>
    <w:p w14:paraId="13745F40" w14:textId="77777777" w:rsidR="00F452A8" w:rsidRPr="00F452A8" w:rsidRDefault="00F452A8" w:rsidP="00F452A8">
      <w:pPr>
        <w:spacing w:after="0" w:line="240" w:lineRule="auto"/>
        <w:ind w:left="1080" w:right="0"/>
        <w:textAlignment w:val="baseline"/>
      </w:pPr>
    </w:p>
    <w:p w14:paraId="7276DEA8"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Image QC Verification </w:t>
      </w:r>
    </w:p>
    <w:p w14:paraId="5548CD03" w14:textId="77777777" w:rsidR="00F452A8" w:rsidRPr="00F452A8" w:rsidRDefault="00F452A8" w:rsidP="004831FF">
      <w:pPr>
        <w:numPr>
          <w:ilvl w:val="0"/>
          <w:numId w:val="17"/>
        </w:numPr>
        <w:spacing w:after="0" w:line="240" w:lineRule="auto"/>
        <w:ind w:right="0"/>
        <w:contextualSpacing/>
        <w:textAlignment w:val="baseline"/>
      </w:pPr>
      <w:r w:rsidRPr="00F452A8">
        <w:t>Om daglig kontroll har utförts och blivit godkänt behöver dessas steg inte utföras. </w:t>
      </w:r>
    </w:p>
    <w:p w14:paraId="64EDE133" w14:textId="77777777" w:rsidR="00F452A8" w:rsidRPr="00F452A8" w:rsidRDefault="00F452A8" w:rsidP="00F452A8">
      <w:pPr>
        <w:spacing w:after="0" w:line="240" w:lineRule="auto"/>
        <w:ind w:left="1080" w:right="0"/>
        <w:textAlignment w:val="baseline"/>
      </w:pPr>
    </w:p>
    <w:p w14:paraId="14E55E10"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Säkerhetskopiera kalibrering </w:t>
      </w:r>
    </w:p>
    <w:p w14:paraId="3E563AF1" w14:textId="77777777" w:rsidR="00F452A8" w:rsidRPr="00F452A8" w:rsidRDefault="00F452A8" w:rsidP="004831FF">
      <w:pPr>
        <w:numPr>
          <w:ilvl w:val="0"/>
          <w:numId w:val="17"/>
        </w:numPr>
        <w:spacing w:after="0" w:line="240" w:lineRule="auto"/>
        <w:ind w:right="0"/>
        <w:contextualSpacing/>
        <w:textAlignment w:val="baseline"/>
      </w:pPr>
      <w:r w:rsidRPr="00F452A8">
        <w:t xml:space="preserve">Välj </w:t>
      </w:r>
      <w:r w:rsidRPr="00F452A8">
        <w:rPr>
          <w:b/>
          <w:bCs/>
        </w:rPr>
        <w:t>Backup</w:t>
      </w:r>
      <w:r w:rsidRPr="00F452A8">
        <w:t>.</w:t>
      </w:r>
    </w:p>
    <w:p w14:paraId="0D20130F" w14:textId="77777777" w:rsidR="00F452A8" w:rsidRPr="00F452A8" w:rsidRDefault="00F452A8" w:rsidP="004831FF">
      <w:pPr>
        <w:numPr>
          <w:ilvl w:val="0"/>
          <w:numId w:val="17"/>
        </w:numPr>
        <w:spacing w:after="0" w:line="240" w:lineRule="auto"/>
        <w:ind w:right="0"/>
        <w:contextualSpacing/>
        <w:textAlignment w:val="baseline"/>
      </w:pPr>
      <w:r w:rsidRPr="00F452A8">
        <w:t xml:space="preserve">Kontrollera att alla objekt är markerade under </w:t>
      </w:r>
      <w:r w:rsidRPr="00F452A8">
        <w:rPr>
          <w:b/>
          <w:bCs/>
        </w:rPr>
        <w:t>Backup content</w:t>
      </w:r>
      <w:r w:rsidRPr="00F452A8">
        <w:t>.</w:t>
      </w:r>
    </w:p>
    <w:p w14:paraId="2287E252" w14:textId="77777777" w:rsidR="00F452A8" w:rsidRPr="00F452A8" w:rsidRDefault="00F452A8" w:rsidP="004831FF">
      <w:pPr>
        <w:numPr>
          <w:ilvl w:val="0"/>
          <w:numId w:val="17"/>
        </w:numPr>
        <w:spacing w:after="0" w:line="240" w:lineRule="auto"/>
        <w:ind w:right="0"/>
        <w:contextualSpacing/>
        <w:textAlignment w:val="baseline"/>
      </w:pPr>
      <w:r w:rsidRPr="00F452A8">
        <w:t xml:space="preserve">Klicka på </w:t>
      </w:r>
      <w:r w:rsidRPr="00F452A8">
        <w:rPr>
          <w:b/>
          <w:bCs/>
        </w:rPr>
        <w:t>HD Backup</w:t>
      </w:r>
      <w:r w:rsidRPr="00F452A8">
        <w:t>. </w:t>
      </w:r>
    </w:p>
    <w:p w14:paraId="52021C49" w14:textId="77777777" w:rsidR="00F452A8" w:rsidRPr="00F452A8" w:rsidRDefault="00F452A8" w:rsidP="004831FF">
      <w:pPr>
        <w:numPr>
          <w:ilvl w:val="0"/>
          <w:numId w:val="17"/>
        </w:numPr>
        <w:spacing w:after="0" w:line="240" w:lineRule="auto"/>
        <w:ind w:right="0"/>
        <w:contextualSpacing/>
        <w:textAlignment w:val="baseline"/>
      </w:pPr>
      <w:r w:rsidRPr="00F452A8">
        <w:t xml:space="preserve">Klicka på </w:t>
      </w:r>
      <w:r w:rsidRPr="00F452A8">
        <w:rPr>
          <w:b/>
          <w:bCs/>
        </w:rPr>
        <w:t xml:space="preserve">OK </w:t>
      </w:r>
      <w:r w:rsidRPr="00F452A8">
        <w:t>när säkerhetskopieringen är klar. </w:t>
      </w:r>
    </w:p>
    <w:p w14:paraId="3603F4B6"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50CFBBF0"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Periodic QC är nu klar! </w:t>
      </w:r>
    </w:p>
    <w:p w14:paraId="4C69CD83"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11FE06F0"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Too Many Bad Pixels (för många ogiltiga bildpunkter) </w:t>
      </w:r>
    </w:p>
    <w:p w14:paraId="595CF1B0" w14:textId="77777777" w:rsidR="00F452A8" w:rsidRPr="00F452A8" w:rsidRDefault="00F452A8" w:rsidP="004831FF">
      <w:pPr>
        <w:numPr>
          <w:ilvl w:val="0"/>
          <w:numId w:val="17"/>
        </w:numPr>
        <w:spacing w:after="0" w:line="240" w:lineRule="auto"/>
        <w:ind w:right="0"/>
        <w:contextualSpacing/>
        <w:textAlignment w:val="baseline"/>
      </w:pPr>
      <w:r w:rsidRPr="00F452A8">
        <w:t>Meddelandet Too Many Bad Pixels kan visas under följande moment: </w:t>
      </w:r>
    </w:p>
    <w:p w14:paraId="5DB0D83C" w14:textId="77777777" w:rsidR="00F452A8" w:rsidRPr="00F452A8" w:rsidRDefault="00F452A8" w:rsidP="004831FF">
      <w:pPr>
        <w:numPr>
          <w:ilvl w:val="1"/>
          <w:numId w:val="17"/>
        </w:numPr>
        <w:spacing w:after="0" w:line="240" w:lineRule="auto"/>
        <w:ind w:right="0"/>
        <w:contextualSpacing/>
        <w:textAlignment w:val="baseline"/>
      </w:pPr>
      <w:r w:rsidRPr="00F452A8">
        <w:t>I slutet av Daily QC </w:t>
      </w:r>
    </w:p>
    <w:p w14:paraId="646453D4" w14:textId="77777777" w:rsidR="00F452A8" w:rsidRPr="00F452A8" w:rsidRDefault="00F452A8" w:rsidP="004831FF">
      <w:pPr>
        <w:numPr>
          <w:ilvl w:val="1"/>
          <w:numId w:val="17"/>
        </w:numPr>
        <w:spacing w:after="0" w:line="240" w:lineRule="auto"/>
        <w:ind w:right="0"/>
        <w:contextualSpacing/>
        <w:textAlignment w:val="baseline"/>
      </w:pPr>
      <w:r w:rsidRPr="00F452A8">
        <w:t>Vid Periodic QC </w:t>
      </w:r>
    </w:p>
    <w:p w14:paraId="77F0EAA4" w14:textId="77777777" w:rsidR="00F452A8" w:rsidRPr="00F452A8" w:rsidRDefault="00F452A8" w:rsidP="004831FF">
      <w:pPr>
        <w:numPr>
          <w:ilvl w:val="2"/>
          <w:numId w:val="17"/>
        </w:numPr>
        <w:spacing w:after="0" w:line="240" w:lineRule="auto"/>
        <w:ind w:right="0"/>
        <w:contextualSpacing/>
        <w:textAlignment w:val="baseline"/>
      </w:pPr>
      <w:r w:rsidRPr="00F452A8">
        <w:t>Under Noisy Pixels Calibration </w:t>
      </w:r>
    </w:p>
    <w:p w14:paraId="706694BB" w14:textId="77777777" w:rsidR="00F452A8" w:rsidRPr="00F452A8" w:rsidRDefault="00F452A8" w:rsidP="004831FF">
      <w:pPr>
        <w:numPr>
          <w:ilvl w:val="2"/>
          <w:numId w:val="17"/>
        </w:numPr>
        <w:spacing w:after="0" w:line="240" w:lineRule="auto"/>
        <w:ind w:right="0"/>
        <w:contextualSpacing/>
        <w:textAlignment w:val="baseline"/>
      </w:pPr>
      <w:r w:rsidRPr="00F452A8">
        <w:t>Under Bad Pixels List Update </w:t>
      </w:r>
    </w:p>
    <w:p w14:paraId="2A64AD37" w14:textId="77777777" w:rsidR="00F452A8" w:rsidRPr="00F452A8" w:rsidRDefault="00F452A8" w:rsidP="004831FF">
      <w:pPr>
        <w:numPr>
          <w:ilvl w:val="2"/>
          <w:numId w:val="17"/>
        </w:numPr>
        <w:spacing w:after="0" w:line="240" w:lineRule="auto"/>
        <w:ind w:right="0"/>
        <w:contextualSpacing/>
        <w:textAlignment w:val="baseline"/>
      </w:pPr>
      <w:r w:rsidRPr="00F452A8">
        <w:t>I slutet av Periodic QC </w:t>
      </w:r>
    </w:p>
    <w:p w14:paraId="7355E461" w14:textId="77777777" w:rsidR="00F452A8" w:rsidRPr="00F452A8" w:rsidRDefault="00F452A8" w:rsidP="004831FF">
      <w:pPr>
        <w:numPr>
          <w:ilvl w:val="0"/>
          <w:numId w:val="17"/>
        </w:numPr>
        <w:spacing w:after="0" w:line="240" w:lineRule="auto"/>
        <w:ind w:right="0"/>
        <w:contextualSpacing/>
        <w:textAlignment w:val="baseline"/>
      </w:pPr>
      <w:r w:rsidRPr="00F452A8">
        <w:t>Kontrollera korrekt positionering av källan i de fall en källa använts.</w:t>
      </w:r>
    </w:p>
    <w:p w14:paraId="41274F6E" w14:textId="77777777" w:rsidR="00F452A8" w:rsidRPr="00F452A8" w:rsidRDefault="00F452A8" w:rsidP="004831FF">
      <w:pPr>
        <w:numPr>
          <w:ilvl w:val="0"/>
          <w:numId w:val="17"/>
        </w:numPr>
        <w:spacing w:after="0" w:line="240" w:lineRule="auto"/>
        <w:ind w:right="0"/>
        <w:contextualSpacing/>
        <w:textAlignment w:val="baseline"/>
      </w:pPr>
      <w:r w:rsidRPr="00F452A8">
        <w:t>Då ingen källa krävs, kontrollera att det inte finns någon källa i närheten som kan påverka samt att Daily CQ har utförts korrekt. Även om inget fel upptäckts vid Daily QC ska detta test upprepas.  </w:t>
      </w:r>
    </w:p>
    <w:p w14:paraId="1C1F01E9" w14:textId="77777777" w:rsidR="00F452A8" w:rsidRPr="00F452A8" w:rsidRDefault="00F452A8" w:rsidP="004831FF">
      <w:pPr>
        <w:numPr>
          <w:ilvl w:val="0"/>
          <w:numId w:val="17"/>
        </w:numPr>
        <w:spacing w:after="0" w:line="240" w:lineRule="auto"/>
        <w:ind w:right="0"/>
        <w:contextualSpacing/>
        <w:textAlignment w:val="baseline"/>
      </w:pPr>
      <w:r w:rsidRPr="00F452A8">
        <w:t>Om felet kvarstår kontakta sjukhusfysiker. Eventuellt kan serviceavdelning behöva kontaktas. </w:t>
      </w:r>
    </w:p>
    <w:p w14:paraId="6C98FE0A"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4456C0E4"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4F32BD06"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8"/>
          <w:szCs w:val="28"/>
        </w:rPr>
        <w:t>Periodisk omjustering (Uddevalla sjukhus) </w:t>
      </w:r>
    </w:p>
    <w:p w14:paraId="688A72FB"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Punktkälla </w:t>
      </w:r>
    </w:p>
    <w:p w14:paraId="226A054A" w14:textId="77777777" w:rsidR="00F452A8" w:rsidRPr="00F452A8" w:rsidRDefault="00F452A8" w:rsidP="004831FF">
      <w:pPr>
        <w:numPr>
          <w:ilvl w:val="0"/>
          <w:numId w:val="19"/>
        </w:numPr>
        <w:spacing w:after="0" w:line="240" w:lineRule="auto"/>
        <w:ind w:right="0"/>
        <w:contextualSpacing/>
        <w:textAlignment w:val="baseline"/>
      </w:pPr>
      <w:r w:rsidRPr="00F452A8">
        <w:t>Använd 1 ml spruta. </w:t>
      </w:r>
    </w:p>
    <w:p w14:paraId="5859B642" w14:textId="77777777" w:rsidR="00F452A8" w:rsidRPr="00F452A8" w:rsidRDefault="00F452A8" w:rsidP="004831FF">
      <w:pPr>
        <w:numPr>
          <w:ilvl w:val="0"/>
          <w:numId w:val="19"/>
        </w:numPr>
        <w:spacing w:after="0" w:line="240" w:lineRule="auto"/>
        <w:ind w:right="0"/>
        <w:contextualSpacing/>
        <w:textAlignment w:val="baseline"/>
      </w:pPr>
      <w:r w:rsidRPr="00F452A8">
        <w:t xml:space="preserve">Dra upp 40-50 MBq (högst 0,1 ml) </w:t>
      </w:r>
      <w:r w:rsidRPr="00F452A8">
        <w:rPr>
          <w:sz w:val="19"/>
          <w:szCs w:val="19"/>
          <w:vertAlign w:val="superscript"/>
        </w:rPr>
        <w:t>99m</w:t>
      </w:r>
      <w:r w:rsidRPr="00F452A8">
        <w:t>Tc-perteknetat (5-45 kcts/s). </w:t>
      </w:r>
    </w:p>
    <w:p w14:paraId="04B1DBAB" w14:textId="77777777" w:rsidR="00F452A8" w:rsidRPr="00F452A8" w:rsidRDefault="00F452A8" w:rsidP="004831FF">
      <w:pPr>
        <w:numPr>
          <w:ilvl w:val="0"/>
          <w:numId w:val="19"/>
        </w:numPr>
        <w:spacing w:after="0" w:line="240" w:lineRule="auto"/>
        <w:ind w:right="0"/>
        <w:contextualSpacing/>
        <w:textAlignment w:val="baseline"/>
      </w:pPr>
      <w:r w:rsidRPr="00F452A8">
        <w:t>Den absorberade och spridda strålningen i punktkällans väggar ska vara så konstant och liten som möjligt i alla riktningar.  </w:t>
      </w:r>
    </w:p>
    <w:p w14:paraId="3644F2DB" w14:textId="77777777" w:rsidR="00F452A8" w:rsidRPr="00F452A8" w:rsidRDefault="00F452A8" w:rsidP="004831FF">
      <w:pPr>
        <w:numPr>
          <w:ilvl w:val="0"/>
          <w:numId w:val="19"/>
        </w:numPr>
        <w:spacing w:after="0" w:line="240" w:lineRule="auto"/>
        <w:ind w:right="0"/>
        <w:contextualSpacing/>
        <w:textAlignment w:val="baseline"/>
      </w:pPr>
      <w:r w:rsidRPr="00F452A8">
        <w:t>Aktivitetsvolymen (punktkällan) ska vara i toppen av sprutan utan luftbubblor, se Figur 8.  </w:t>
      </w:r>
    </w:p>
    <w:p w14:paraId="0E259D32" w14:textId="77777777" w:rsidR="00F452A8" w:rsidRPr="00F452A8" w:rsidRDefault="00F452A8" w:rsidP="00F452A8">
      <w:pPr>
        <w:spacing w:after="0" w:line="240" w:lineRule="auto"/>
        <w:ind w:left="0" w:right="0"/>
        <w:jc w:val="center"/>
        <w:textAlignment w:val="baseline"/>
        <w:rPr>
          <w:rFonts w:ascii="Segoe UI" w:hAnsi="Segoe UI" w:cs="Segoe UI"/>
          <w:sz w:val="18"/>
          <w:szCs w:val="18"/>
        </w:rPr>
      </w:pPr>
      <w:r w:rsidRPr="00F452A8">
        <w:rPr>
          <w:rFonts w:asciiTheme="majorHAnsi" w:eastAsiaTheme="majorEastAsia" w:hAnsiTheme="majorHAnsi" w:cstheme="majorBidi"/>
          <w:bCs/>
          <w:noProof/>
          <w:color w:val="000000" w:themeColor="text1"/>
          <w:sz w:val="36"/>
          <w:szCs w:val="20"/>
        </w:rPr>
        <w:drawing>
          <wp:inline distT="0" distB="0" distL="0" distR="0" wp14:anchorId="39E72B00" wp14:editId="746974F1">
            <wp:extent cx="3124200" cy="1168082"/>
            <wp:effectExtent l="0" t="0" r="0" b="0"/>
            <wp:docPr id="44" name="Bildobjekt 44" descr="punktkä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unktkäll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38829" cy="1173551"/>
                    </a:xfrm>
                    <a:prstGeom prst="rect">
                      <a:avLst/>
                    </a:prstGeom>
                    <a:noFill/>
                    <a:ln>
                      <a:noFill/>
                    </a:ln>
                  </pic:spPr>
                </pic:pic>
              </a:graphicData>
            </a:graphic>
          </wp:inline>
        </w:drawing>
      </w:r>
      <w:r w:rsidRPr="00F452A8">
        <w:t> </w:t>
      </w:r>
    </w:p>
    <w:p w14:paraId="540C2E47" w14:textId="77777777" w:rsidR="00F452A8" w:rsidRPr="00F452A8" w:rsidRDefault="00F452A8" w:rsidP="00F452A8">
      <w:pPr>
        <w:spacing w:after="0" w:line="240" w:lineRule="auto"/>
        <w:ind w:left="0" w:right="0"/>
        <w:jc w:val="center"/>
        <w:textAlignment w:val="baseline"/>
        <w:rPr>
          <w:rFonts w:ascii="Segoe UI" w:hAnsi="Segoe UI" w:cs="Segoe UI"/>
          <w:sz w:val="18"/>
          <w:szCs w:val="18"/>
        </w:rPr>
      </w:pPr>
      <w:r w:rsidRPr="00F452A8">
        <w:rPr>
          <w:b/>
          <w:bCs/>
          <w:sz w:val="20"/>
          <w:szCs w:val="20"/>
        </w:rPr>
        <w:t>Figur 8</w:t>
      </w:r>
      <w:r w:rsidRPr="00F452A8">
        <w:rPr>
          <w:sz w:val="20"/>
          <w:szCs w:val="20"/>
        </w:rPr>
        <w:t>. Punktkälla enligt GE. </w:t>
      </w:r>
    </w:p>
    <w:p w14:paraId="72582C96"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3BB36BAE" w14:textId="77777777" w:rsidR="00F452A8" w:rsidRPr="00F452A8" w:rsidRDefault="00F452A8" w:rsidP="004831FF">
      <w:pPr>
        <w:numPr>
          <w:ilvl w:val="0"/>
          <w:numId w:val="19"/>
        </w:numPr>
        <w:spacing w:after="0" w:line="240" w:lineRule="auto"/>
        <w:ind w:right="0"/>
        <w:contextualSpacing/>
        <w:textAlignment w:val="baseline"/>
      </w:pPr>
      <w:r w:rsidRPr="00F452A8">
        <w:t>Byt till en ren nål och nålskydd eller propp.  </w:t>
      </w:r>
    </w:p>
    <w:p w14:paraId="6D36CF58" w14:textId="77777777" w:rsidR="00F452A8" w:rsidRPr="00F452A8" w:rsidRDefault="00F452A8" w:rsidP="004831FF">
      <w:pPr>
        <w:numPr>
          <w:ilvl w:val="0"/>
          <w:numId w:val="19"/>
        </w:numPr>
        <w:spacing w:after="0" w:line="240" w:lineRule="auto"/>
        <w:ind w:right="0"/>
        <w:contextualSpacing/>
        <w:textAlignment w:val="baseline"/>
      </w:pPr>
      <w:r w:rsidRPr="00F452A8">
        <w:t>Transportera sprutan i en blyväska.  </w:t>
      </w:r>
    </w:p>
    <w:p w14:paraId="6ABD5AB4" w14:textId="337EB3D3" w:rsidR="009E5F4F" w:rsidRDefault="009E5F4F">
      <w:pPr>
        <w:spacing w:after="0" w:line="240" w:lineRule="auto"/>
        <w:ind w:left="0" w:right="0"/>
      </w:pPr>
      <w:r>
        <w:br w:type="page"/>
      </w:r>
    </w:p>
    <w:p w14:paraId="1EC576BA" w14:textId="77777777" w:rsidR="00F452A8" w:rsidRPr="00F452A8" w:rsidRDefault="00F452A8" w:rsidP="00F452A8">
      <w:pPr>
        <w:spacing w:after="0" w:line="240" w:lineRule="auto"/>
        <w:ind w:left="1080" w:right="0"/>
        <w:textAlignment w:val="baseline"/>
      </w:pPr>
    </w:p>
    <w:p w14:paraId="7D4D8F6B"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Attrappkollimatorer </w:t>
      </w:r>
    </w:p>
    <w:p w14:paraId="2383E885" w14:textId="77777777" w:rsidR="00F452A8" w:rsidRPr="00F452A8" w:rsidRDefault="00F452A8" w:rsidP="004831FF">
      <w:pPr>
        <w:numPr>
          <w:ilvl w:val="0"/>
          <w:numId w:val="19"/>
        </w:numPr>
        <w:spacing w:after="0" w:line="240" w:lineRule="auto"/>
        <w:ind w:right="0"/>
        <w:contextualSpacing/>
        <w:textAlignment w:val="baseline"/>
      </w:pPr>
      <w:r w:rsidRPr="00F452A8">
        <w:t xml:space="preserve">Montera attrappkollimator enligt instruktion från GE, se </w:t>
      </w:r>
      <w:r w:rsidRPr="00F452A8">
        <w:rPr>
          <w:i/>
          <w:iCs/>
        </w:rPr>
        <w:t>NM600-serien, användarhandbok för kvalitetskontroll</w:t>
      </w:r>
      <w:r w:rsidRPr="00F452A8">
        <w:t>.  </w:t>
      </w:r>
    </w:p>
    <w:p w14:paraId="167BF87B" w14:textId="77777777" w:rsidR="00F452A8" w:rsidRPr="00F452A8" w:rsidRDefault="00F452A8" w:rsidP="00F452A8">
      <w:pPr>
        <w:spacing w:after="0" w:line="240" w:lineRule="auto"/>
        <w:ind w:left="1080" w:right="0"/>
        <w:textAlignment w:val="baseline"/>
      </w:pPr>
    </w:p>
    <w:p w14:paraId="2CF84912" w14:textId="77777777" w:rsidR="00F452A8" w:rsidRPr="00F452A8" w:rsidRDefault="00F452A8" w:rsidP="00F452A8">
      <w:pPr>
        <w:spacing w:after="0" w:line="240" w:lineRule="auto"/>
        <w:ind w:left="0" w:right="0"/>
        <w:textAlignment w:val="baseline"/>
        <w:rPr>
          <w:rFonts w:ascii="Calibri" w:hAnsi="Calibri" w:cs="Calibri"/>
          <w:b/>
          <w:bCs/>
        </w:rPr>
      </w:pPr>
      <w:r w:rsidRPr="00F452A8">
        <w:rPr>
          <w:rFonts w:ascii="Calibri" w:hAnsi="Calibri" w:cs="Calibri"/>
          <w:b/>
          <w:bCs/>
        </w:rPr>
        <w:t>Periodic Retuning </w:t>
      </w:r>
    </w:p>
    <w:p w14:paraId="4C180ED5" w14:textId="77777777" w:rsidR="00F452A8" w:rsidRPr="00F452A8" w:rsidRDefault="00F452A8" w:rsidP="00F452A8">
      <w:pPr>
        <w:spacing w:after="0" w:line="240" w:lineRule="auto"/>
        <w:ind w:left="0" w:right="0"/>
        <w:textAlignment w:val="baseline"/>
        <w:rPr>
          <w:rFonts w:ascii="Segoe UI" w:hAnsi="Segoe UI" w:cs="Segoe UI"/>
          <w:b/>
          <w:bCs/>
          <w:sz w:val="18"/>
          <w:szCs w:val="18"/>
        </w:rPr>
      </w:pPr>
    </w:p>
    <w:p w14:paraId="51FDCC4E"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2"/>
          <w:szCs w:val="22"/>
        </w:rPr>
        <w:t>Bakgrundstest </w:t>
      </w:r>
    </w:p>
    <w:p w14:paraId="1093BEC1" w14:textId="77777777" w:rsidR="00F452A8" w:rsidRPr="00F452A8" w:rsidRDefault="00F452A8" w:rsidP="004831FF">
      <w:pPr>
        <w:numPr>
          <w:ilvl w:val="0"/>
          <w:numId w:val="19"/>
        </w:numPr>
        <w:spacing w:after="0" w:line="240" w:lineRule="auto"/>
        <w:ind w:right="0"/>
        <w:contextualSpacing/>
        <w:textAlignment w:val="baseline"/>
      </w:pPr>
      <w:r w:rsidRPr="00F452A8">
        <w:rPr>
          <w:color w:val="000000"/>
        </w:rPr>
        <w:t>Växla till NM-datorn.</w:t>
      </w:r>
      <w:r w:rsidRPr="00F452A8">
        <w:t>  </w:t>
      </w:r>
    </w:p>
    <w:p w14:paraId="0F09B39B" w14:textId="77777777" w:rsidR="00F452A8" w:rsidRPr="00F452A8" w:rsidRDefault="00F452A8" w:rsidP="004831FF">
      <w:pPr>
        <w:numPr>
          <w:ilvl w:val="0"/>
          <w:numId w:val="19"/>
        </w:numPr>
        <w:spacing w:after="0" w:line="240" w:lineRule="auto"/>
        <w:ind w:right="0"/>
        <w:contextualSpacing/>
        <w:textAlignment w:val="baseline"/>
      </w:pPr>
      <w:r w:rsidRPr="00F452A8">
        <w:t xml:space="preserve">Gå till </w:t>
      </w:r>
      <w:r w:rsidRPr="00F452A8">
        <w:rPr>
          <w:b/>
          <w:bCs/>
        </w:rPr>
        <w:t>System setup</w:t>
      </w:r>
      <w:r w:rsidRPr="00F452A8">
        <w:t xml:space="preserve"> </w:t>
      </w:r>
      <w:r w:rsidRPr="00F452A8">
        <w:rPr>
          <w:rFonts w:asciiTheme="majorHAnsi" w:eastAsiaTheme="majorEastAsia" w:hAnsiTheme="majorHAnsi" w:cstheme="majorBidi"/>
          <w:bCs/>
          <w:noProof/>
          <w:color w:val="000000" w:themeColor="text1"/>
          <w:sz w:val="36"/>
          <w:szCs w:val="20"/>
        </w:rPr>
        <w:drawing>
          <wp:inline distT="0" distB="0" distL="0" distR="0" wp14:anchorId="0CB82881" wp14:editId="0FF6A685">
            <wp:extent cx="285750" cy="225303"/>
            <wp:effectExtent l="0" t="0" r="0" b="3810"/>
            <wp:docPr id="43" name="Bildobjekt 43" descr="system set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ystem setu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1562" cy="229885"/>
                    </a:xfrm>
                    <a:prstGeom prst="rect">
                      <a:avLst/>
                    </a:prstGeom>
                    <a:noFill/>
                    <a:ln>
                      <a:noFill/>
                    </a:ln>
                  </pic:spPr>
                </pic:pic>
              </a:graphicData>
            </a:graphic>
          </wp:inline>
        </w:drawing>
      </w:r>
      <w:r w:rsidRPr="00F452A8">
        <w:rPr>
          <w:rFonts w:ascii="Wingdings" w:hAnsi="Wingdings"/>
        </w:rPr>
        <w:t>à</w:t>
      </w:r>
      <w:r w:rsidRPr="00F452A8">
        <w:t xml:space="preserve"> välj fliken </w:t>
      </w:r>
      <w:r w:rsidRPr="00F452A8">
        <w:rPr>
          <w:b/>
          <w:bCs/>
        </w:rPr>
        <w:t>QC</w:t>
      </w:r>
      <w:r w:rsidRPr="00F452A8">
        <w:t xml:space="preserve"> </w:t>
      </w:r>
      <w:r w:rsidRPr="00F452A8">
        <w:rPr>
          <w:rFonts w:ascii="Wingdings" w:hAnsi="Wingdings"/>
        </w:rPr>
        <w:t>à</w:t>
      </w:r>
      <w:r w:rsidRPr="00F452A8">
        <w:t xml:space="preserve"> och sedan </w:t>
      </w:r>
      <w:r w:rsidRPr="00F452A8">
        <w:rPr>
          <w:b/>
          <w:bCs/>
        </w:rPr>
        <w:t>Periodic Retuning</w:t>
      </w:r>
      <w:r w:rsidRPr="00F452A8">
        <w:t>.  </w:t>
      </w:r>
    </w:p>
    <w:p w14:paraId="023BEB59" w14:textId="77777777" w:rsidR="00F452A8" w:rsidRPr="00F452A8" w:rsidRDefault="00F452A8" w:rsidP="004831FF">
      <w:pPr>
        <w:numPr>
          <w:ilvl w:val="0"/>
          <w:numId w:val="19"/>
        </w:numPr>
        <w:spacing w:after="0" w:line="240" w:lineRule="auto"/>
        <w:ind w:right="0"/>
        <w:contextualSpacing/>
        <w:textAlignment w:val="baseline"/>
        <w:rPr>
          <w:lang w:val="en-GB"/>
        </w:rPr>
      </w:pPr>
      <w:r w:rsidRPr="00F452A8">
        <w:rPr>
          <w:lang w:val="en-GB"/>
        </w:rPr>
        <w:t xml:space="preserve">På guidens startsida väljs </w:t>
      </w:r>
      <w:r w:rsidRPr="00F452A8">
        <w:rPr>
          <w:b/>
          <w:bCs/>
          <w:lang w:val="en-GB"/>
        </w:rPr>
        <w:t>Background Test (Two Detectors). </w:t>
      </w:r>
      <w:r w:rsidRPr="00F452A8">
        <w:rPr>
          <w:lang w:val="en-GB"/>
        </w:rPr>
        <w:t> </w:t>
      </w:r>
    </w:p>
    <w:p w14:paraId="4FC064FC" w14:textId="77777777" w:rsidR="00F452A8" w:rsidRPr="00F452A8" w:rsidRDefault="00F452A8" w:rsidP="004831FF">
      <w:pPr>
        <w:numPr>
          <w:ilvl w:val="0"/>
          <w:numId w:val="19"/>
        </w:numPr>
        <w:spacing w:after="0" w:line="240" w:lineRule="auto"/>
        <w:ind w:right="0"/>
        <w:contextualSpacing/>
        <w:textAlignment w:val="baseline"/>
      </w:pPr>
      <w:r w:rsidRPr="00F452A8">
        <w:t>Se till att ingen strålkälla är i närheten.</w:t>
      </w:r>
    </w:p>
    <w:p w14:paraId="22EF0579" w14:textId="77777777" w:rsidR="00F452A8" w:rsidRPr="00F452A8" w:rsidRDefault="00F452A8" w:rsidP="004831FF">
      <w:pPr>
        <w:numPr>
          <w:ilvl w:val="0"/>
          <w:numId w:val="19"/>
        </w:numPr>
        <w:spacing w:after="0" w:line="240" w:lineRule="auto"/>
        <w:ind w:right="0"/>
        <w:contextualSpacing/>
        <w:textAlignment w:val="baseline"/>
      </w:pPr>
      <w:r w:rsidRPr="00F452A8">
        <w:t>Kontrollera att bildtagningsparametrarna: </w:t>
      </w:r>
    </w:p>
    <w:p w14:paraId="46B1A8FB" w14:textId="77777777" w:rsidR="00F452A8" w:rsidRPr="00F452A8" w:rsidRDefault="00F452A8" w:rsidP="004831FF">
      <w:pPr>
        <w:numPr>
          <w:ilvl w:val="1"/>
          <w:numId w:val="19"/>
        </w:numPr>
        <w:spacing w:after="0" w:line="240" w:lineRule="auto"/>
        <w:ind w:right="0"/>
        <w:contextualSpacing/>
        <w:textAlignment w:val="baseline"/>
      </w:pPr>
      <w:r w:rsidRPr="00F452A8">
        <w:t>Detector 1 &amp; detector 2 </w:t>
      </w:r>
    </w:p>
    <w:p w14:paraId="28AC7D9A" w14:textId="77777777" w:rsidR="00F452A8" w:rsidRPr="00F452A8" w:rsidRDefault="00F452A8" w:rsidP="004831FF">
      <w:pPr>
        <w:numPr>
          <w:ilvl w:val="1"/>
          <w:numId w:val="19"/>
        </w:numPr>
        <w:spacing w:after="0" w:line="240" w:lineRule="auto"/>
        <w:ind w:right="0"/>
        <w:contextualSpacing/>
        <w:textAlignment w:val="baseline"/>
      </w:pPr>
      <w:r w:rsidRPr="00F452A8">
        <w:t>Startposition: L QC D1 </w:t>
      </w:r>
    </w:p>
    <w:p w14:paraId="7C5B3D4E" w14:textId="77777777" w:rsidR="00F452A8" w:rsidRPr="00F452A8" w:rsidRDefault="00F452A8" w:rsidP="004831FF">
      <w:pPr>
        <w:numPr>
          <w:ilvl w:val="1"/>
          <w:numId w:val="19"/>
        </w:numPr>
        <w:spacing w:after="0" w:line="240" w:lineRule="auto"/>
        <w:ind w:right="0"/>
        <w:contextualSpacing/>
        <w:textAlignment w:val="baseline"/>
      </w:pPr>
      <w:r w:rsidRPr="00F452A8">
        <w:t>Stop on time: 60 s </w:t>
      </w:r>
    </w:p>
    <w:p w14:paraId="534BDAA9" w14:textId="77777777" w:rsidR="00F452A8" w:rsidRPr="00F452A8" w:rsidRDefault="00F452A8" w:rsidP="004831FF">
      <w:pPr>
        <w:numPr>
          <w:ilvl w:val="1"/>
          <w:numId w:val="19"/>
        </w:numPr>
        <w:spacing w:after="0" w:line="240" w:lineRule="auto"/>
        <w:ind w:right="0"/>
        <w:contextualSpacing/>
        <w:textAlignment w:val="baseline"/>
      </w:pPr>
      <w:r w:rsidRPr="00F452A8">
        <w:t>Matris: 256×256 </w:t>
      </w:r>
    </w:p>
    <w:p w14:paraId="20107304" w14:textId="77777777" w:rsidR="00F452A8" w:rsidRPr="00F452A8" w:rsidRDefault="00F452A8" w:rsidP="004831FF">
      <w:pPr>
        <w:numPr>
          <w:ilvl w:val="1"/>
          <w:numId w:val="19"/>
        </w:numPr>
        <w:spacing w:after="0" w:line="240" w:lineRule="auto"/>
        <w:ind w:right="0"/>
        <w:contextualSpacing/>
        <w:textAlignment w:val="baseline"/>
      </w:pPr>
      <w:r w:rsidRPr="00F452A8">
        <w:t>Zoom 1 </w:t>
      </w:r>
    </w:p>
    <w:p w14:paraId="32193054" w14:textId="77777777" w:rsidR="00F452A8" w:rsidRPr="00F452A8" w:rsidRDefault="00F452A8" w:rsidP="004831FF">
      <w:pPr>
        <w:numPr>
          <w:ilvl w:val="0"/>
          <w:numId w:val="19"/>
        </w:numPr>
        <w:spacing w:after="0" w:line="240" w:lineRule="auto"/>
        <w:ind w:right="0"/>
        <w:contextualSpacing/>
        <w:textAlignment w:val="baseline"/>
        <w:rPr>
          <w:lang w:val="en-GB"/>
        </w:rPr>
      </w:pPr>
      <w:r w:rsidRPr="00F452A8">
        <w:rPr>
          <w:lang w:val="en-GB"/>
        </w:rPr>
        <w:t xml:space="preserve">Tryck </w:t>
      </w:r>
      <w:r w:rsidRPr="00F452A8">
        <w:rPr>
          <w:b/>
          <w:bCs/>
          <w:lang w:val="en-GB"/>
        </w:rPr>
        <w:t>Apply</w:t>
      </w:r>
      <w:r w:rsidRPr="00F452A8">
        <w:rPr>
          <w:lang w:val="en-GB"/>
        </w:rPr>
        <w:t xml:space="preserve">, </w:t>
      </w:r>
      <w:r w:rsidRPr="00F452A8">
        <w:rPr>
          <w:b/>
          <w:bCs/>
          <w:lang w:val="en-GB"/>
        </w:rPr>
        <w:t>SET</w:t>
      </w:r>
      <w:r w:rsidRPr="00F452A8">
        <w:rPr>
          <w:lang w:val="en-GB"/>
        </w:rPr>
        <w:t xml:space="preserve"> och </w:t>
      </w:r>
      <w:r w:rsidRPr="00F452A8">
        <w:rPr>
          <w:b/>
          <w:bCs/>
          <w:lang w:val="en-GB"/>
        </w:rPr>
        <w:t>GO</w:t>
      </w:r>
      <w:r w:rsidRPr="00F452A8">
        <w:rPr>
          <w:lang w:val="en-GB"/>
        </w:rPr>
        <w:t xml:space="preserve"> (alt. </w:t>
      </w:r>
      <w:r w:rsidRPr="00F452A8">
        <w:rPr>
          <w:b/>
          <w:bCs/>
          <w:lang w:val="en-GB"/>
        </w:rPr>
        <w:t>Start</w:t>
      </w:r>
      <w:r w:rsidRPr="00F452A8">
        <w:rPr>
          <w:lang w:val="en-GB"/>
        </w:rPr>
        <w:t>).  </w:t>
      </w:r>
    </w:p>
    <w:p w14:paraId="0B5FD21F" w14:textId="77777777" w:rsidR="00F452A8" w:rsidRPr="00F452A8" w:rsidRDefault="00F452A8" w:rsidP="004831FF">
      <w:pPr>
        <w:numPr>
          <w:ilvl w:val="0"/>
          <w:numId w:val="19"/>
        </w:numPr>
        <w:spacing w:after="0" w:line="240" w:lineRule="auto"/>
        <w:ind w:right="0"/>
        <w:contextualSpacing/>
        <w:textAlignment w:val="baseline"/>
      </w:pPr>
      <w:r w:rsidRPr="00F452A8">
        <w:t>Vänta tills insamlingen är klar (ca. 1-2 min).</w:t>
      </w:r>
    </w:p>
    <w:p w14:paraId="760CAD4D" w14:textId="77777777" w:rsidR="00F452A8" w:rsidRPr="00F452A8" w:rsidRDefault="00F452A8" w:rsidP="004831FF">
      <w:pPr>
        <w:numPr>
          <w:ilvl w:val="0"/>
          <w:numId w:val="19"/>
        </w:numPr>
        <w:spacing w:after="0" w:line="240" w:lineRule="auto"/>
        <w:ind w:right="0"/>
        <w:contextualSpacing/>
        <w:textAlignment w:val="baseline"/>
      </w:pPr>
      <w:r w:rsidRPr="00F452A8">
        <w:t xml:space="preserve">Tryck på </w:t>
      </w:r>
      <w:r w:rsidRPr="00F452A8">
        <w:rPr>
          <w:b/>
          <w:bCs/>
        </w:rPr>
        <w:t>Next</w:t>
      </w:r>
      <w:r w:rsidRPr="00F452A8">
        <w:t xml:space="preserve"> (längst ned på skärmen) för att se resultatet. Resultatet ska vara godkänt (</w:t>
      </w:r>
      <w:r w:rsidRPr="00F452A8">
        <w:rPr>
          <w:b/>
          <w:bCs/>
        </w:rPr>
        <w:t>Passed</w:t>
      </w:r>
      <w:r w:rsidRPr="00F452A8">
        <w:t>) och inga röda siffror ska finnas.  </w:t>
      </w:r>
    </w:p>
    <w:p w14:paraId="5F614C18" w14:textId="77777777" w:rsidR="00F452A8" w:rsidRPr="00F452A8" w:rsidRDefault="00F452A8" w:rsidP="004831FF">
      <w:pPr>
        <w:numPr>
          <w:ilvl w:val="1"/>
          <w:numId w:val="19"/>
        </w:numPr>
        <w:spacing w:after="0" w:line="240" w:lineRule="auto"/>
        <w:ind w:right="0"/>
        <w:contextualSpacing/>
        <w:textAlignment w:val="baseline"/>
      </w:pPr>
      <w:r w:rsidRPr="00F452A8">
        <w:t>Bakgrundsaktivitet ska vara &lt; 2,7 kcts/s. </w:t>
      </w:r>
    </w:p>
    <w:p w14:paraId="32B12EEE" w14:textId="77777777" w:rsidR="00F452A8" w:rsidRPr="00F452A8" w:rsidRDefault="00F452A8" w:rsidP="004831FF">
      <w:pPr>
        <w:numPr>
          <w:ilvl w:val="1"/>
          <w:numId w:val="19"/>
        </w:numPr>
        <w:spacing w:after="0" w:line="240" w:lineRule="auto"/>
        <w:ind w:right="0"/>
        <w:contextualSpacing/>
        <w:textAlignment w:val="baseline"/>
      </w:pPr>
      <w:r w:rsidRPr="00F452A8">
        <w:t>Vid icke godkända värden skontaktas sjukhusfysiker eller MT. Kan vara något högre än 2,5 kcts/s enligt servicecentrum. Inställt för lågt i mjukvaran. </w:t>
      </w:r>
    </w:p>
    <w:p w14:paraId="52621DC0" w14:textId="77777777" w:rsidR="00F452A8" w:rsidRPr="00F452A8" w:rsidRDefault="00F452A8" w:rsidP="00F452A8">
      <w:pPr>
        <w:spacing w:after="0" w:line="240" w:lineRule="auto"/>
        <w:ind w:left="1800" w:right="0"/>
        <w:textAlignment w:val="baseline"/>
      </w:pPr>
    </w:p>
    <w:p w14:paraId="191C3EEC" w14:textId="77777777" w:rsidR="00F452A8" w:rsidRPr="00F452A8" w:rsidRDefault="00F452A8" w:rsidP="00F452A8">
      <w:pPr>
        <w:spacing w:after="0" w:line="240" w:lineRule="auto"/>
        <w:ind w:left="0" w:right="0"/>
        <w:textAlignment w:val="baseline"/>
        <w:rPr>
          <w:rFonts w:ascii="Calibri" w:hAnsi="Calibri" w:cs="Calibri"/>
          <w:b/>
          <w:bCs/>
        </w:rPr>
      </w:pPr>
      <w:r w:rsidRPr="00F452A8">
        <w:rPr>
          <w:rFonts w:ascii="Calibri" w:hAnsi="Calibri" w:cs="Calibri"/>
          <w:b/>
          <w:bCs/>
        </w:rPr>
        <w:t>Detektor 1 </w:t>
      </w:r>
    </w:p>
    <w:p w14:paraId="6BA693FC"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2"/>
          <w:szCs w:val="22"/>
        </w:rPr>
        <w:t>Positionera källan och konfigurera detektorerna för omjustering </w:t>
      </w:r>
    </w:p>
    <w:p w14:paraId="708829D9"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Varje detektor kontrolleras separat, först detektor 1 och därefter detektor 2. </w:t>
      </w:r>
    </w:p>
    <w:p w14:paraId="32BA5B0D" w14:textId="77777777" w:rsidR="00F452A8" w:rsidRPr="00F452A8" w:rsidRDefault="00F452A8" w:rsidP="004831FF">
      <w:pPr>
        <w:numPr>
          <w:ilvl w:val="0"/>
          <w:numId w:val="20"/>
        </w:numPr>
        <w:spacing w:after="0" w:line="240" w:lineRule="auto"/>
        <w:ind w:right="0"/>
        <w:contextualSpacing/>
        <w:textAlignment w:val="baseline"/>
      </w:pPr>
      <w:r w:rsidRPr="00F452A8">
        <w:t>Placera punktkällan i hållaren på väggen och lyft upp metallpumpar till tvål och desinfektion. Se till att ingenting finns mellan punktkällan och detektorn.  </w:t>
      </w:r>
    </w:p>
    <w:p w14:paraId="3243C6E2" w14:textId="77777777" w:rsidR="00F452A8" w:rsidRPr="00F452A8" w:rsidRDefault="00F452A8" w:rsidP="004831FF">
      <w:pPr>
        <w:numPr>
          <w:ilvl w:val="0"/>
          <w:numId w:val="20"/>
        </w:numPr>
        <w:spacing w:after="0" w:line="240" w:lineRule="auto"/>
        <w:ind w:right="0"/>
        <w:contextualSpacing/>
        <w:textAlignment w:val="baseline"/>
      </w:pPr>
      <w:r w:rsidRPr="00F452A8">
        <w:t>Detektorerna ska vara i L-läge.</w:t>
      </w:r>
      <w:r w:rsidRPr="00F452A8">
        <w:rPr>
          <w:b/>
          <w:bCs/>
        </w:rPr>
        <w:t xml:space="preserve"> </w:t>
      </w:r>
      <w:r w:rsidRPr="00F452A8">
        <w:t>Först kontrolleras detektor 1 och ska då vara i 144°. </w:t>
      </w:r>
    </w:p>
    <w:p w14:paraId="6D3198AD" w14:textId="77777777" w:rsidR="00F452A8" w:rsidRPr="00F452A8" w:rsidRDefault="00F452A8" w:rsidP="004831FF">
      <w:pPr>
        <w:numPr>
          <w:ilvl w:val="0"/>
          <w:numId w:val="20"/>
        </w:numPr>
        <w:spacing w:after="0" w:line="240" w:lineRule="auto"/>
        <w:ind w:right="0"/>
        <w:contextualSpacing/>
        <w:textAlignment w:val="baseline"/>
      </w:pPr>
      <w:r w:rsidRPr="00F452A8">
        <w:t xml:space="preserve">Välj </w:t>
      </w:r>
      <w:r w:rsidRPr="00F452A8">
        <w:rPr>
          <w:b/>
          <w:bCs/>
        </w:rPr>
        <w:t xml:space="preserve">Source Positioning (Detector 1) </w:t>
      </w:r>
      <w:r w:rsidRPr="00F452A8">
        <w:t>på guidens startsida. </w:t>
      </w:r>
    </w:p>
    <w:p w14:paraId="22BB171E" w14:textId="77777777" w:rsidR="00F452A8" w:rsidRPr="00F452A8" w:rsidRDefault="00F452A8" w:rsidP="004831FF">
      <w:pPr>
        <w:numPr>
          <w:ilvl w:val="0"/>
          <w:numId w:val="20"/>
        </w:numPr>
        <w:spacing w:after="0" w:line="240" w:lineRule="auto"/>
        <w:ind w:right="0"/>
        <w:contextualSpacing/>
        <w:textAlignment w:val="baseline"/>
      </w:pPr>
      <w:r w:rsidRPr="00F452A8">
        <w:t xml:space="preserve">Tryck </w:t>
      </w:r>
      <w:r w:rsidRPr="00F452A8">
        <w:rPr>
          <w:b/>
          <w:bCs/>
        </w:rPr>
        <w:t>Apply</w:t>
      </w:r>
      <w:r w:rsidRPr="00F452A8">
        <w:t xml:space="preserve"> och därefter </w:t>
      </w:r>
      <w:r w:rsidRPr="00F452A8">
        <w:rPr>
          <w:b/>
          <w:bCs/>
        </w:rPr>
        <w:t>SET</w:t>
      </w:r>
      <w:r w:rsidRPr="00F452A8">
        <w:t xml:space="preserve"> på handkontrollen för att positionera. Se till att detektor 1 är i 144°. </w:t>
      </w:r>
    </w:p>
    <w:p w14:paraId="7E728D85" w14:textId="77777777" w:rsidR="00F452A8" w:rsidRPr="00F452A8" w:rsidRDefault="00F452A8" w:rsidP="004831FF">
      <w:pPr>
        <w:numPr>
          <w:ilvl w:val="0"/>
          <w:numId w:val="20"/>
        </w:numPr>
        <w:spacing w:after="0" w:line="240" w:lineRule="auto"/>
        <w:ind w:right="0"/>
        <w:contextualSpacing/>
        <w:textAlignment w:val="baseline"/>
      </w:pPr>
      <w:r w:rsidRPr="00F452A8">
        <w:t xml:space="preserve">Tryck sedan </w:t>
      </w:r>
      <w:r w:rsidRPr="00F452A8">
        <w:rPr>
          <w:b/>
          <w:bCs/>
        </w:rPr>
        <w:t xml:space="preserve">Start </w:t>
      </w:r>
      <w:r w:rsidRPr="00F452A8">
        <w:t xml:space="preserve">eller </w:t>
      </w:r>
      <w:r w:rsidRPr="00F452A8">
        <w:rPr>
          <w:b/>
          <w:bCs/>
        </w:rPr>
        <w:t>GO</w:t>
      </w:r>
      <w:r w:rsidRPr="00F452A8">
        <w:t>. </w:t>
      </w:r>
    </w:p>
    <w:p w14:paraId="0BAC2D4B" w14:textId="77777777" w:rsidR="00F452A8" w:rsidRPr="00F452A8" w:rsidRDefault="00F452A8" w:rsidP="004831FF">
      <w:pPr>
        <w:numPr>
          <w:ilvl w:val="0"/>
          <w:numId w:val="20"/>
        </w:numPr>
        <w:spacing w:after="0" w:line="240" w:lineRule="auto"/>
        <w:ind w:right="0"/>
        <w:contextualSpacing/>
        <w:textAlignment w:val="baseline"/>
      </w:pPr>
      <w:r w:rsidRPr="00F452A8">
        <w:t xml:space="preserve">När bildtagningen är slutförd kontrollera att bilden är jämn. Tryck </w:t>
      </w:r>
      <w:r w:rsidRPr="00F452A8">
        <w:rPr>
          <w:b/>
          <w:bCs/>
        </w:rPr>
        <w:t>Next</w:t>
      </w:r>
      <w:r w:rsidRPr="00F452A8">
        <w:t xml:space="preserve"> (längst ned på skärmen) för resultat. Felpositionerad källa och om någonting finns mellan källan och detektorn kan leda till felaktig positionering och orsaka försämring av bildkvalitet. </w:t>
      </w:r>
    </w:p>
    <w:p w14:paraId="67524107" w14:textId="77777777" w:rsidR="00F452A8" w:rsidRPr="00F452A8" w:rsidRDefault="00F452A8" w:rsidP="004831FF">
      <w:pPr>
        <w:numPr>
          <w:ilvl w:val="0"/>
          <w:numId w:val="20"/>
        </w:numPr>
        <w:spacing w:after="0" w:line="240" w:lineRule="auto"/>
        <w:ind w:right="0"/>
        <w:contextualSpacing/>
        <w:textAlignment w:val="baseline"/>
      </w:pPr>
      <w:r w:rsidRPr="00F452A8">
        <w:t>Fortsätt med iterativ kalibrering.</w:t>
      </w:r>
    </w:p>
    <w:p w14:paraId="59959EE1" w14:textId="77777777" w:rsidR="00F452A8" w:rsidRPr="00F452A8" w:rsidRDefault="00F452A8" w:rsidP="00F452A8">
      <w:pPr>
        <w:spacing w:after="0" w:line="240" w:lineRule="auto"/>
        <w:ind w:left="1140" w:right="0"/>
        <w:textAlignment w:val="baseline"/>
      </w:pPr>
    </w:p>
    <w:p w14:paraId="5BFD08CF"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Iterativ kalibrering </w:t>
      </w:r>
    </w:p>
    <w:p w14:paraId="1547DCB2" w14:textId="77777777" w:rsidR="00F452A8" w:rsidRPr="00F452A8" w:rsidRDefault="00F452A8" w:rsidP="004831FF">
      <w:pPr>
        <w:numPr>
          <w:ilvl w:val="0"/>
          <w:numId w:val="21"/>
        </w:numPr>
        <w:spacing w:after="0" w:line="240" w:lineRule="auto"/>
        <w:ind w:right="0"/>
        <w:contextualSpacing/>
        <w:textAlignment w:val="baseline"/>
      </w:pPr>
      <w:r w:rsidRPr="00F452A8">
        <w:t xml:space="preserve">Välj </w:t>
      </w:r>
      <w:r w:rsidRPr="00F452A8">
        <w:rPr>
          <w:b/>
          <w:bCs/>
        </w:rPr>
        <w:t xml:space="preserve">Iter.Cal. </w:t>
      </w:r>
      <w:r w:rsidRPr="00F452A8">
        <w:t>på guidens startsida. </w:t>
      </w:r>
    </w:p>
    <w:p w14:paraId="00EA56EF" w14:textId="77777777" w:rsidR="00F452A8" w:rsidRPr="00F452A8" w:rsidRDefault="00F452A8" w:rsidP="004831FF">
      <w:pPr>
        <w:numPr>
          <w:ilvl w:val="0"/>
          <w:numId w:val="21"/>
        </w:numPr>
        <w:spacing w:after="0" w:line="240" w:lineRule="auto"/>
        <w:ind w:right="0"/>
        <w:contextualSpacing/>
        <w:textAlignment w:val="baseline"/>
      </w:pPr>
      <w:r w:rsidRPr="00F452A8">
        <w:t>Kontrollera att energiparametrarna och stoppkriterium är korrekta:</w:t>
      </w:r>
    </w:p>
    <w:p w14:paraId="3915C021" w14:textId="77777777" w:rsidR="00F452A8" w:rsidRPr="00F452A8" w:rsidRDefault="00F452A8" w:rsidP="004831FF">
      <w:pPr>
        <w:numPr>
          <w:ilvl w:val="1"/>
          <w:numId w:val="21"/>
        </w:numPr>
        <w:spacing w:after="0" w:line="240" w:lineRule="auto"/>
        <w:ind w:right="0"/>
        <w:contextualSpacing/>
        <w:textAlignment w:val="baseline"/>
      </w:pPr>
      <w:r w:rsidRPr="00F452A8">
        <w:t>Calib reference (keV): 140, 140, 140, 140 </w:t>
      </w:r>
    </w:p>
    <w:p w14:paraId="12787966" w14:textId="77777777" w:rsidR="00F452A8" w:rsidRPr="00F452A8" w:rsidRDefault="00F452A8" w:rsidP="004831FF">
      <w:pPr>
        <w:numPr>
          <w:ilvl w:val="1"/>
          <w:numId w:val="21"/>
        </w:numPr>
        <w:spacing w:after="0" w:line="240" w:lineRule="auto"/>
        <w:ind w:right="0"/>
        <w:contextualSpacing/>
        <w:textAlignment w:val="baseline"/>
      </w:pPr>
      <w:r w:rsidRPr="00F452A8">
        <w:t>Counts per PM: 2000, 4000, 6000, 8000 </w:t>
      </w:r>
    </w:p>
    <w:p w14:paraId="32D600F7" w14:textId="77777777" w:rsidR="00F452A8" w:rsidRPr="00F452A8" w:rsidRDefault="00F452A8" w:rsidP="004831FF">
      <w:pPr>
        <w:numPr>
          <w:ilvl w:val="1"/>
          <w:numId w:val="21"/>
        </w:numPr>
        <w:spacing w:after="0" w:line="240" w:lineRule="auto"/>
        <w:ind w:right="0"/>
        <w:contextualSpacing/>
        <w:textAlignment w:val="baseline"/>
      </w:pPr>
      <w:r w:rsidRPr="00F452A8">
        <w:t>Low window: 100, 30, 15, 10 </w:t>
      </w:r>
    </w:p>
    <w:p w14:paraId="56EFE570" w14:textId="77777777" w:rsidR="00F452A8" w:rsidRPr="00F452A8" w:rsidRDefault="00F452A8" w:rsidP="004831FF">
      <w:pPr>
        <w:numPr>
          <w:ilvl w:val="1"/>
          <w:numId w:val="21"/>
        </w:numPr>
        <w:spacing w:after="0" w:line="240" w:lineRule="auto"/>
        <w:ind w:right="0"/>
        <w:contextualSpacing/>
        <w:textAlignment w:val="baseline"/>
      </w:pPr>
      <w:r w:rsidRPr="00F452A8">
        <w:t>High window: 100, 30, 15, 10 </w:t>
      </w:r>
    </w:p>
    <w:p w14:paraId="4C41CE22" w14:textId="77777777" w:rsidR="00F452A8" w:rsidRPr="00F452A8" w:rsidRDefault="00F452A8" w:rsidP="004831FF">
      <w:pPr>
        <w:numPr>
          <w:ilvl w:val="1"/>
          <w:numId w:val="21"/>
        </w:numPr>
        <w:spacing w:after="0" w:line="240" w:lineRule="auto"/>
        <w:ind w:right="0"/>
        <w:contextualSpacing/>
        <w:textAlignment w:val="baseline"/>
      </w:pPr>
      <w:r w:rsidRPr="00F452A8">
        <w:t>Step of DAC: 14, 7, 4, 1 </w:t>
      </w:r>
    </w:p>
    <w:p w14:paraId="138DBD08" w14:textId="77777777" w:rsidR="00F452A8" w:rsidRPr="00F452A8" w:rsidRDefault="00F452A8" w:rsidP="004831FF">
      <w:pPr>
        <w:numPr>
          <w:ilvl w:val="1"/>
          <w:numId w:val="21"/>
        </w:numPr>
        <w:spacing w:after="0" w:line="240" w:lineRule="auto"/>
        <w:ind w:right="0"/>
        <w:contextualSpacing/>
        <w:textAlignment w:val="baseline"/>
      </w:pPr>
      <w:r w:rsidRPr="00F452A8">
        <w:t>Tau (counts): 4, 8, 16, 32 </w:t>
      </w:r>
    </w:p>
    <w:p w14:paraId="3F9984BE" w14:textId="77777777" w:rsidR="00F452A8" w:rsidRPr="00F452A8" w:rsidRDefault="00F452A8" w:rsidP="004831FF">
      <w:pPr>
        <w:numPr>
          <w:ilvl w:val="0"/>
          <w:numId w:val="21"/>
        </w:numPr>
        <w:spacing w:after="0" w:line="240" w:lineRule="auto"/>
        <w:ind w:right="0"/>
        <w:contextualSpacing/>
        <w:textAlignment w:val="baseline"/>
      </w:pPr>
      <w:r w:rsidRPr="00F452A8">
        <w:t xml:space="preserve">Tryck på </w:t>
      </w:r>
      <w:r w:rsidRPr="00F452A8">
        <w:rPr>
          <w:b/>
          <w:bCs/>
        </w:rPr>
        <w:t>Next</w:t>
      </w:r>
      <w:r w:rsidRPr="00F452A8">
        <w:t xml:space="preserve"> (längst ned på skärmen) och sedan </w:t>
      </w:r>
      <w:r w:rsidRPr="00F452A8">
        <w:rPr>
          <w:b/>
          <w:bCs/>
        </w:rPr>
        <w:t>Start</w:t>
      </w:r>
      <w:r w:rsidRPr="00F452A8">
        <w:t>. </w:t>
      </w:r>
    </w:p>
    <w:p w14:paraId="7F8646A2" w14:textId="77777777" w:rsidR="00F452A8" w:rsidRPr="00F452A8" w:rsidRDefault="00F452A8" w:rsidP="004831FF">
      <w:pPr>
        <w:numPr>
          <w:ilvl w:val="0"/>
          <w:numId w:val="21"/>
        </w:numPr>
        <w:spacing w:after="0" w:line="240" w:lineRule="auto"/>
        <w:ind w:right="0"/>
        <w:contextualSpacing/>
        <w:textAlignment w:val="baseline"/>
      </w:pPr>
      <w:r w:rsidRPr="00F452A8">
        <w:lastRenderedPageBreak/>
        <w:t>När kalibreringen är klar visas Iter Report. Om kalibreringen misslyckas kontakta sjukhusfysiker.  </w:t>
      </w:r>
    </w:p>
    <w:p w14:paraId="5D50BE58" w14:textId="77777777" w:rsidR="00F452A8" w:rsidRPr="00F452A8" w:rsidRDefault="00F452A8" w:rsidP="004831FF">
      <w:pPr>
        <w:numPr>
          <w:ilvl w:val="0"/>
          <w:numId w:val="21"/>
        </w:numPr>
        <w:spacing w:after="0" w:line="240" w:lineRule="auto"/>
        <w:ind w:right="0"/>
        <w:contextualSpacing/>
        <w:textAlignment w:val="baseline"/>
      </w:pPr>
      <w:r w:rsidRPr="00F452A8">
        <w:t>Fortsätt till Z-energiförstärkningskalibrering.</w:t>
      </w:r>
    </w:p>
    <w:p w14:paraId="7DA31BCB" w14:textId="77777777" w:rsidR="00F452A8" w:rsidRPr="00F452A8" w:rsidRDefault="00F452A8" w:rsidP="00F452A8">
      <w:pPr>
        <w:spacing w:after="0" w:line="240" w:lineRule="auto"/>
        <w:ind w:left="1080" w:right="0"/>
        <w:textAlignment w:val="baseline"/>
      </w:pPr>
      <w:r w:rsidRPr="00F452A8">
        <w:t>  </w:t>
      </w:r>
    </w:p>
    <w:p w14:paraId="756E352D"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2"/>
          <w:szCs w:val="22"/>
        </w:rPr>
        <w:t>Z-energiförstärkningskalibrering </w:t>
      </w:r>
    </w:p>
    <w:p w14:paraId="1FFAF80F" w14:textId="77777777" w:rsidR="00F452A8" w:rsidRPr="00F452A8" w:rsidRDefault="00F452A8" w:rsidP="004831FF">
      <w:pPr>
        <w:numPr>
          <w:ilvl w:val="0"/>
          <w:numId w:val="21"/>
        </w:numPr>
        <w:spacing w:after="0" w:line="240" w:lineRule="auto"/>
        <w:ind w:right="0"/>
        <w:contextualSpacing/>
        <w:textAlignment w:val="baseline"/>
      </w:pPr>
      <w:r w:rsidRPr="00F452A8">
        <w:t xml:space="preserve">Välj </w:t>
      </w:r>
      <w:r w:rsidRPr="00F452A8">
        <w:rPr>
          <w:b/>
          <w:bCs/>
        </w:rPr>
        <w:t>Z Energy Gain Calibration</w:t>
      </w:r>
      <w:r w:rsidRPr="00F452A8">
        <w:t xml:space="preserve"> på guidens startsida. </w:t>
      </w:r>
    </w:p>
    <w:p w14:paraId="7A0B22E6" w14:textId="77777777" w:rsidR="00F452A8" w:rsidRPr="00F452A8" w:rsidRDefault="00F452A8" w:rsidP="004831FF">
      <w:pPr>
        <w:numPr>
          <w:ilvl w:val="0"/>
          <w:numId w:val="21"/>
        </w:numPr>
        <w:spacing w:after="0" w:line="240" w:lineRule="auto"/>
        <w:ind w:right="0"/>
        <w:contextualSpacing/>
        <w:textAlignment w:val="baseline"/>
      </w:pPr>
      <w:r w:rsidRPr="00F452A8">
        <w:t xml:space="preserve">Tryck </w:t>
      </w:r>
      <w:r w:rsidRPr="00F452A8">
        <w:rPr>
          <w:b/>
          <w:bCs/>
        </w:rPr>
        <w:t>Apply</w:t>
      </w:r>
      <w:r w:rsidRPr="00F452A8">
        <w:t xml:space="preserve"> och därefter </w:t>
      </w:r>
      <w:r w:rsidRPr="00F452A8">
        <w:rPr>
          <w:b/>
          <w:bCs/>
        </w:rPr>
        <w:t>Start</w:t>
      </w:r>
      <w:r w:rsidRPr="00F452A8">
        <w:t>. </w:t>
      </w:r>
    </w:p>
    <w:p w14:paraId="1846CE63" w14:textId="77777777" w:rsidR="00F452A8" w:rsidRPr="00F452A8" w:rsidRDefault="00F452A8" w:rsidP="004831FF">
      <w:pPr>
        <w:numPr>
          <w:ilvl w:val="0"/>
          <w:numId w:val="21"/>
        </w:numPr>
        <w:spacing w:after="0" w:line="240" w:lineRule="auto"/>
        <w:ind w:right="0"/>
        <w:contextualSpacing/>
        <w:textAlignment w:val="baseline"/>
      </w:pPr>
      <w:r w:rsidRPr="00F452A8">
        <w:t>När kalibreringen är klar fortsätt till bildkvalitetstest. </w:t>
      </w:r>
    </w:p>
    <w:p w14:paraId="6F68771E" w14:textId="77777777" w:rsidR="00F452A8" w:rsidRPr="00F452A8" w:rsidRDefault="00F452A8" w:rsidP="00F452A8">
      <w:pPr>
        <w:spacing w:after="0" w:line="240" w:lineRule="auto"/>
        <w:ind w:left="1080" w:right="0"/>
        <w:textAlignment w:val="baseline"/>
      </w:pPr>
    </w:p>
    <w:p w14:paraId="15AE9ADC"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2"/>
          <w:szCs w:val="22"/>
        </w:rPr>
        <w:t>Bildkvalitetstest </w:t>
      </w:r>
    </w:p>
    <w:p w14:paraId="66779F32" w14:textId="77777777" w:rsidR="00F452A8" w:rsidRPr="00F452A8" w:rsidRDefault="00F452A8" w:rsidP="004831FF">
      <w:pPr>
        <w:numPr>
          <w:ilvl w:val="0"/>
          <w:numId w:val="21"/>
        </w:numPr>
        <w:spacing w:after="0" w:line="240" w:lineRule="auto"/>
        <w:ind w:right="0"/>
        <w:contextualSpacing/>
        <w:textAlignment w:val="baseline"/>
        <w:rPr>
          <w:lang w:val="en-GB"/>
        </w:rPr>
      </w:pPr>
      <w:r w:rsidRPr="00F452A8">
        <w:rPr>
          <w:lang w:val="en-GB"/>
        </w:rPr>
        <w:t xml:space="preserve">Välj </w:t>
      </w:r>
      <w:r w:rsidRPr="00F452A8">
        <w:rPr>
          <w:b/>
          <w:bCs/>
          <w:lang w:val="en-GB"/>
        </w:rPr>
        <w:t>Image Quality Test (Detector 1)</w:t>
      </w:r>
      <w:r w:rsidRPr="00F452A8">
        <w:rPr>
          <w:lang w:val="en-GB"/>
        </w:rPr>
        <w:t>. </w:t>
      </w:r>
    </w:p>
    <w:p w14:paraId="162320A0" w14:textId="77777777" w:rsidR="00F452A8" w:rsidRPr="00F452A8" w:rsidRDefault="00F452A8" w:rsidP="004831FF">
      <w:pPr>
        <w:numPr>
          <w:ilvl w:val="0"/>
          <w:numId w:val="21"/>
        </w:numPr>
        <w:spacing w:after="0" w:line="240" w:lineRule="auto"/>
        <w:ind w:right="0"/>
        <w:contextualSpacing/>
        <w:textAlignment w:val="baseline"/>
      </w:pPr>
      <w:r w:rsidRPr="00F452A8">
        <w:t xml:space="preserve">Klicka på </w:t>
      </w:r>
      <w:r w:rsidRPr="00F452A8">
        <w:rPr>
          <w:b/>
          <w:bCs/>
        </w:rPr>
        <w:t>Apply</w:t>
      </w:r>
      <w:r w:rsidRPr="00F452A8">
        <w:t xml:space="preserve"> och sedan på </w:t>
      </w:r>
      <w:r w:rsidRPr="00F452A8">
        <w:rPr>
          <w:b/>
          <w:bCs/>
        </w:rPr>
        <w:t>Start</w:t>
      </w:r>
      <w:r w:rsidRPr="00F452A8">
        <w:t>. </w:t>
      </w:r>
    </w:p>
    <w:p w14:paraId="5CA75D56"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1BB48376" w14:textId="77777777" w:rsidR="00F452A8" w:rsidRPr="00F452A8" w:rsidRDefault="00F452A8" w:rsidP="00F452A8">
      <w:pPr>
        <w:spacing w:after="0" w:line="240" w:lineRule="auto"/>
        <w:ind w:left="0" w:right="0"/>
        <w:textAlignment w:val="baseline"/>
      </w:pPr>
      <w:r w:rsidRPr="00F452A8">
        <w:t>Därefter ska allt göras om, fast nu med detektor 2. </w:t>
      </w:r>
    </w:p>
    <w:p w14:paraId="772409D3" w14:textId="77777777" w:rsidR="00F452A8" w:rsidRPr="00F452A8" w:rsidRDefault="00F452A8" w:rsidP="00F452A8">
      <w:pPr>
        <w:spacing w:after="0" w:line="240" w:lineRule="auto"/>
        <w:ind w:left="0" w:right="0"/>
        <w:textAlignment w:val="baseline"/>
      </w:pPr>
    </w:p>
    <w:p w14:paraId="3C99DA30"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rPr>
        <w:t>Detektor 2 </w:t>
      </w:r>
    </w:p>
    <w:p w14:paraId="75544B0F"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2"/>
          <w:szCs w:val="22"/>
        </w:rPr>
        <w:t>Konfigurera detektorerna för omjustering </w:t>
      </w:r>
    </w:p>
    <w:p w14:paraId="3DD086AB" w14:textId="77777777" w:rsidR="00F452A8" w:rsidRPr="00F452A8" w:rsidRDefault="00F452A8" w:rsidP="004831FF">
      <w:pPr>
        <w:numPr>
          <w:ilvl w:val="0"/>
          <w:numId w:val="21"/>
        </w:numPr>
        <w:spacing w:after="0" w:line="240" w:lineRule="auto"/>
        <w:ind w:right="0"/>
        <w:contextualSpacing/>
        <w:textAlignment w:val="baseline"/>
      </w:pPr>
      <w:r w:rsidRPr="00F452A8">
        <w:t>Detektorerna ska vara i L-läge.</w:t>
      </w:r>
      <w:r w:rsidRPr="00F452A8">
        <w:rPr>
          <w:b/>
          <w:bCs/>
        </w:rPr>
        <w:t xml:space="preserve"> </w:t>
      </w:r>
      <w:r w:rsidRPr="00F452A8">
        <w:t>Andra gången kontrolleras detektor 2 och ska då vara i 54°. </w:t>
      </w:r>
    </w:p>
    <w:p w14:paraId="03CB30A8" w14:textId="77777777" w:rsidR="00F452A8" w:rsidRPr="00F452A8" w:rsidRDefault="00F452A8" w:rsidP="004831FF">
      <w:pPr>
        <w:numPr>
          <w:ilvl w:val="0"/>
          <w:numId w:val="21"/>
        </w:numPr>
        <w:spacing w:after="0" w:line="240" w:lineRule="auto"/>
        <w:ind w:right="0"/>
        <w:contextualSpacing/>
        <w:textAlignment w:val="baseline"/>
      </w:pPr>
      <w:r w:rsidRPr="00F452A8">
        <w:t xml:space="preserve">Välj </w:t>
      </w:r>
      <w:r w:rsidRPr="00F452A8">
        <w:rPr>
          <w:b/>
          <w:bCs/>
        </w:rPr>
        <w:t xml:space="preserve">Source Positioning (Detector 2) </w:t>
      </w:r>
      <w:r w:rsidRPr="00F452A8">
        <w:t>på guidens startsida.  </w:t>
      </w:r>
    </w:p>
    <w:p w14:paraId="25164B0A" w14:textId="77777777" w:rsidR="00F452A8" w:rsidRPr="00F452A8" w:rsidRDefault="00F452A8" w:rsidP="004831FF">
      <w:pPr>
        <w:numPr>
          <w:ilvl w:val="0"/>
          <w:numId w:val="21"/>
        </w:numPr>
        <w:spacing w:after="0" w:line="240" w:lineRule="auto"/>
        <w:ind w:right="0"/>
        <w:contextualSpacing/>
        <w:textAlignment w:val="baseline"/>
      </w:pPr>
      <w:r w:rsidRPr="00F452A8">
        <w:t xml:space="preserve">Tryck </w:t>
      </w:r>
      <w:r w:rsidRPr="00F452A8">
        <w:rPr>
          <w:b/>
          <w:bCs/>
        </w:rPr>
        <w:t>Apply</w:t>
      </w:r>
      <w:r w:rsidRPr="00F452A8">
        <w:t xml:space="preserve"> och därefter </w:t>
      </w:r>
      <w:r w:rsidRPr="00F452A8">
        <w:rPr>
          <w:b/>
          <w:bCs/>
        </w:rPr>
        <w:t>SET</w:t>
      </w:r>
      <w:r w:rsidRPr="00F452A8">
        <w:t xml:space="preserve"> på handkontrollen för att positionera. Se till att detektor 2 är i 54°. </w:t>
      </w:r>
    </w:p>
    <w:p w14:paraId="63498656" w14:textId="77777777" w:rsidR="00F452A8" w:rsidRPr="00F452A8" w:rsidRDefault="00F452A8" w:rsidP="004831FF">
      <w:pPr>
        <w:numPr>
          <w:ilvl w:val="0"/>
          <w:numId w:val="21"/>
        </w:numPr>
        <w:spacing w:after="0" w:line="240" w:lineRule="auto"/>
        <w:ind w:right="0"/>
        <w:contextualSpacing/>
        <w:textAlignment w:val="baseline"/>
      </w:pPr>
      <w:r w:rsidRPr="00F452A8">
        <w:t xml:space="preserve">Tryck sedan </w:t>
      </w:r>
      <w:r w:rsidRPr="00F452A8">
        <w:rPr>
          <w:b/>
          <w:bCs/>
        </w:rPr>
        <w:t xml:space="preserve">Start </w:t>
      </w:r>
      <w:r w:rsidRPr="00F452A8">
        <w:t xml:space="preserve">eller </w:t>
      </w:r>
      <w:r w:rsidRPr="00F452A8">
        <w:rPr>
          <w:b/>
          <w:bCs/>
        </w:rPr>
        <w:t>GO</w:t>
      </w:r>
      <w:r w:rsidRPr="00F452A8">
        <w:t>.</w:t>
      </w:r>
    </w:p>
    <w:p w14:paraId="16B38AEE" w14:textId="77777777" w:rsidR="00F452A8" w:rsidRPr="00F452A8" w:rsidRDefault="00F452A8" w:rsidP="004831FF">
      <w:pPr>
        <w:numPr>
          <w:ilvl w:val="0"/>
          <w:numId w:val="21"/>
        </w:numPr>
        <w:spacing w:after="0" w:line="240" w:lineRule="auto"/>
        <w:ind w:right="0"/>
        <w:contextualSpacing/>
        <w:textAlignment w:val="baseline"/>
      </w:pPr>
      <w:r w:rsidRPr="00F452A8">
        <w:t xml:space="preserve">När bildtagningen är slutförd kontrollera att bilden är jämn. Tryck </w:t>
      </w:r>
      <w:r w:rsidRPr="00F452A8">
        <w:rPr>
          <w:b/>
          <w:bCs/>
        </w:rPr>
        <w:t>Next</w:t>
      </w:r>
      <w:r w:rsidRPr="00F452A8">
        <w:t xml:space="preserve"> för resultat. Felpositionerad källa och om någonting finns mellan källan och detektorn kan leda till felaktig positionering och orsaka försämring av bildkvalitet. </w:t>
      </w:r>
    </w:p>
    <w:p w14:paraId="00E57F57" w14:textId="77777777" w:rsidR="00F452A8" w:rsidRPr="00F452A8" w:rsidRDefault="00F452A8" w:rsidP="004831FF">
      <w:pPr>
        <w:numPr>
          <w:ilvl w:val="0"/>
          <w:numId w:val="21"/>
        </w:numPr>
        <w:spacing w:after="0" w:line="240" w:lineRule="auto"/>
        <w:ind w:right="0"/>
        <w:contextualSpacing/>
        <w:textAlignment w:val="baseline"/>
      </w:pPr>
      <w:r w:rsidRPr="00F452A8">
        <w:t>Fortsätt med iterativ kalibrering. </w:t>
      </w:r>
    </w:p>
    <w:p w14:paraId="7F52ECE4" w14:textId="77777777" w:rsidR="00F452A8" w:rsidRPr="00F452A8" w:rsidRDefault="00F452A8" w:rsidP="00F452A8">
      <w:pPr>
        <w:spacing w:after="0" w:line="240" w:lineRule="auto"/>
        <w:ind w:left="1140" w:right="0"/>
        <w:textAlignment w:val="baseline"/>
      </w:pPr>
    </w:p>
    <w:p w14:paraId="2B56E130"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2"/>
          <w:szCs w:val="22"/>
        </w:rPr>
        <w:t>Iterativ kalibrering </w:t>
      </w:r>
    </w:p>
    <w:p w14:paraId="3F09C548" w14:textId="77777777" w:rsidR="00F452A8" w:rsidRPr="00F452A8" w:rsidRDefault="00F452A8" w:rsidP="004831FF">
      <w:pPr>
        <w:numPr>
          <w:ilvl w:val="0"/>
          <w:numId w:val="22"/>
        </w:numPr>
        <w:spacing w:after="0" w:line="240" w:lineRule="auto"/>
        <w:ind w:right="0"/>
        <w:contextualSpacing/>
        <w:textAlignment w:val="baseline"/>
      </w:pPr>
      <w:r w:rsidRPr="00F452A8">
        <w:t xml:space="preserve">Välj </w:t>
      </w:r>
      <w:r w:rsidRPr="00F452A8">
        <w:rPr>
          <w:b/>
          <w:bCs/>
        </w:rPr>
        <w:t xml:space="preserve">Iter.Cal. </w:t>
      </w:r>
      <w:r w:rsidRPr="00F452A8">
        <w:t>på guidens startsida. </w:t>
      </w:r>
    </w:p>
    <w:p w14:paraId="74E222A3" w14:textId="77777777" w:rsidR="00F452A8" w:rsidRPr="00F452A8" w:rsidRDefault="00F452A8" w:rsidP="004831FF">
      <w:pPr>
        <w:numPr>
          <w:ilvl w:val="0"/>
          <w:numId w:val="22"/>
        </w:numPr>
        <w:spacing w:after="0" w:line="240" w:lineRule="auto"/>
        <w:ind w:right="0"/>
        <w:contextualSpacing/>
        <w:textAlignment w:val="baseline"/>
      </w:pPr>
      <w:r w:rsidRPr="00F452A8">
        <w:t>Kontrollera att energiparametrarna och stoppkriterium är korrekta: </w:t>
      </w:r>
    </w:p>
    <w:p w14:paraId="2257ABFF" w14:textId="77777777" w:rsidR="00F452A8" w:rsidRPr="00F452A8" w:rsidRDefault="00F452A8" w:rsidP="004831FF">
      <w:pPr>
        <w:numPr>
          <w:ilvl w:val="1"/>
          <w:numId w:val="22"/>
        </w:numPr>
        <w:spacing w:after="0" w:line="240" w:lineRule="auto"/>
        <w:ind w:right="0"/>
        <w:contextualSpacing/>
        <w:textAlignment w:val="baseline"/>
      </w:pPr>
      <w:r w:rsidRPr="00F452A8">
        <w:t>Calib reference (keV): 140, 140, 140, 140 </w:t>
      </w:r>
    </w:p>
    <w:p w14:paraId="186E14F4" w14:textId="77777777" w:rsidR="00F452A8" w:rsidRPr="00F452A8" w:rsidRDefault="00F452A8" w:rsidP="004831FF">
      <w:pPr>
        <w:numPr>
          <w:ilvl w:val="1"/>
          <w:numId w:val="22"/>
        </w:numPr>
        <w:spacing w:after="0" w:line="240" w:lineRule="auto"/>
        <w:ind w:right="0"/>
        <w:contextualSpacing/>
        <w:textAlignment w:val="baseline"/>
      </w:pPr>
      <w:r w:rsidRPr="00F452A8">
        <w:t>Counts per PM: 2000, 4000, 6000, 8000 </w:t>
      </w:r>
    </w:p>
    <w:p w14:paraId="52269AC6" w14:textId="77777777" w:rsidR="00F452A8" w:rsidRPr="00F452A8" w:rsidRDefault="00F452A8" w:rsidP="004831FF">
      <w:pPr>
        <w:numPr>
          <w:ilvl w:val="1"/>
          <w:numId w:val="22"/>
        </w:numPr>
        <w:spacing w:after="0" w:line="240" w:lineRule="auto"/>
        <w:ind w:right="0"/>
        <w:contextualSpacing/>
        <w:textAlignment w:val="baseline"/>
      </w:pPr>
      <w:r w:rsidRPr="00F452A8">
        <w:t>Low window: 100, 30, 15, 10 </w:t>
      </w:r>
    </w:p>
    <w:p w14:paraId="2E0C785F" w14:textId="77777777" w:rsidR="00F452A8" w:rsidRPr="00F452A8" w:rsidRDefault="00F452A8" w:rsidP="004831FF">
      <w:pPr>
        <w:numPr>
          <w:ilvl w:val="1"/>
          <w:numId w:val="22"/>
        </w:numPr>
        <w:spacing w:after="0" w:line="240" w:lineRule="auto"/>
        <w:ind w:right="0"/>
        <w:contextualSpacing/>
        <w:textAlignment w:val="baseline"/>
      </w:pPr>
      <w:r w:rsidRPr="00F452A8">
        <w:t>High window: 100, 30, 15, 10 </w:t>
      </w:r>
    </w:p>
    <w:p w14:paraId="2F729134" w14:textId="77777777" w:rsidR="00F452A8" w:rsidRPr="00F452A8" w:rsidRDefault="00F452A8" w:rsidP="004831FF">
      <w:pPr>
        <w:numPr>
          <w:ilvl w:val="1"/>
          <w:numId w:val="22"/>
        </w:numPr>
        <w:spacing w:after="0" w:line="240" w:lineRule="auto"/>
        <w:ind w:right="0"/>
        <w:contextualSpacing/>
        <w:textAlignment w:val="baseline"/>
      </w:pPr>
      <w:r w:rsidRPr="00F452A8">
        <w:t>Step of DAC: 14, 7, 4, 1 </w:t>
      </w:r>
    </w:p>
    <w:p w14:paraId="593956AC" w14:textId="77777777" w:rsidR="00F452A8" w:rsidRPr="00F452A8" w:rsidRDefault="00F452A8" w:rsidP="004831FF">
      <w:pPr>
        <w:numPr>
          <w:ilvl w:val="1"/>
          <w:numId w:val="22"/>
        </w:numPr>
        <w:spacing w:after="0" w:line="240" w:lineRule="auto"/>
        <w:ind w:right="0"/>
        <w:contextualSpacing/>
        <w:textAlignment w:val="baseline"/>
      </w:pPr>
      <w:r w:rsidRPr="00F452A8">
        <w:t>Tau (counts): 4, 8, 16, 32 </w:t>
      </w:r>
    </w:p>
    <w:p w14:paraId="07BEFC13" w14:textId="77777777" w:rsidR="00F452A8" w:rsidRPr="00F452A8" w:rsidRDefault="00F452A8" w:rsidP="004831FF">
      <w:pPr>
        <w:numPr>
          <w:ilvl w:val="0"/>
          <w:numId w:val="22"/>
        </w:numPr>
        <w:spacing w:after="0" w:line="240" w:lineRule="auto"/>
        <w:ind w:right="0"/>
        <w:contextualSpacing/>
        <w:textAlignment w:val="baseline"/>
      </w:pPr>
      <w:r w:rsidRPr="00F452A8">
        <w:t xml:space="preserve">Tryck på </w:t>
      </w:r>
      <w:r w:rsidRPr="00F452A8">
        <w:rPr>
          <w:b/>
          <w:bCs/>
        </w:rPr>
        <w:t>Next</w:t>
      </w:r>
      <w:r w:rsidRPr="00F452A8">
        <w:t xml:space="preserve"> (längst ned på skärmen) och sedan </w:t>
      </w:r>
      <w:r w:rsidRPr="00F452A8">
        <w:rPr>
          <w:b/>
          <w:bCs/>
        </w:rPr>
        <w:t>Start</w:t>
      </w:r>
      <w:r w:rsidRPr="00F452A8">
        <w:t>. </w:t>
      </w:r>
    </w:p>
    <w:p w14:paraId="44D9147B" w14:textId="77777777" w:rsidR="00F452A8" w:rsidRPr="00F452A8" w:rsidRDefault="00F452A8" w:rsidP="004831FF">
      <w:pPr>
        <w:numPr>
          <w:ilvl w:val="0"/>
          <w:numId w:val="22"/>
        </w:numPr>
        <w:spacing w:after="0" w:line="240" w:lineRule="auto"/>
        <w:ind w:right="0"/>
        <w:contextualSpacing/>
        <w:textAlignment w:val="baseline"/>
      </w:pPr>
      <w:r w:rsidRPr="00F452A8">
        <w:t>När kalibreringen är klar visas Iter Report. Om kalibreringen misslyckas kontakta sjukhusfysiker. </w:t>
      </w:r>
    </w:p>
    <w:p w14:paraId="56F399A2" w14:textId="77777777" w:rsidR="00F452A8" w:rsidRPr="00F452A8" w:rsidRDefault="00F452A8" w:rsidP="004831FF">
      <w:pPr>
        <w:numPr>
          <w:ilvl w:val="0"/>
          <w:numId w:val="22"/>
        </w:numPr>
        <w:spacing w:after="0" w:line="240" w:lineRule="auto"/>
        <w:ind w:right="0"/>
        <w:contextualSpacing/>
        <w:textAlignment w:val="baseline"/>
      </w:pPr>
      <w:r w:rsidRPr="00F452A8">
        <w:t>Fortsätt till Z-energiförstärkningskalibrering.  </w:t>
      </w:r>
    </w:p>
    <w:p w14:paraId="5A59CBB8" w14:textId="77777777" w:rsidR="00F452A8" w:rsidRPr="00F452A8" w:rsidRDefault="00F452A8" w:rsidP="00F452A8">
      <w:pPr>
        <w:spacing w:after="0" w:line="240" w:lineRule="auto"/>
        <w:ind w:left="1080" w:right="0"/>
        <w:textAlignment w:val="baseline"/>
      </w:pPr>
    </w:p>
    <w:p w14:paraId="41E932F3"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2"/>
          <w:szCs w:val="22"/>
        </w:rPr>
        <w:t>Z-energiförstärkningskalibrering </w:t>
      </w:r>
    </w:p>
    <w:p w14:paraId="2A547DB4" w14:textId="77777777" w:rsidR="00F452A8" w:rsidRPr="00F452A8" w:rsidRDefault="00F452A8" w:rsidP="004831FF">
      <w:pPr>
        <w:numPr>
          <w:ilvl w:val="0"/>
          <w:numId w:val="23"/>
        </w:numPr>
        <w:spacing w:after="0" w:line="240" w:lineRule="auto"/>
        <w:ind w:right="0"/>
        <w:contextualSpacing/>
        <w:textAlignment w:val="baseline"/>
      </w:pPr>
      <w:r w:rsidRPr="00F452A8">
        <w:t xml:space="preserve">Välj </w:t>
      </w:r>
      <w:r w:rsidRPr="00F452A8">
        <w:rPr>
          <w:b/>
          <w:bCs/>
        </w:rPr>
        <w:t>Z Energy Gain Calibration</w:t>
      </w:r>
      <w:r w:rsidRPr="00F452A8">
        <w:t xml:space="preserve"> på guidens startsida. </w:t>
      </w:r>
    </w:p>
    <w:p w14:paraId="06672BAD" w14:textId="77777777" w:rsidR="00F452A8" w:rsidRPr="00F452A8" w:rsidRDefault="00F452A8" w:rsidP="004831FF">
      <w:pPr>
        <w:numPr>
          <w:ilvl w:val="0"/>
          <w:numId w:val="23"/>
        </w:numPr>
        <w:spacing w:after="0" w:line="240" w:lineRule="auto"/>
        <w:ind w:right="0"/>
        <w:contextualSpacing/>
        <w:textAlignment w:val="baseline"/>
      </w:pPr>
      <w:r w:rsidRPr="00F452A8">
        <w:t xml:space="preserve">Tryck </w:t>
      </w:r>
      <w:r w:rsidRPr="00F452A8">
        <w:rPr>
          <w:b/>
          <w:bCs/>
        </w:rPr>
        <w:t>Apply</w:t>
      </w:r>
      <w:r w:rsidRPr="00F452A8">
        <w:t xml:space="preserve"> och därefter </w:t>
      </w:r>
      <w:r w:rsidRPr="00F452A8">
        <w:rPr>
          <w:b/>
          <w:bCs/>
        </w:rPr>
        <w:t>Start</w:t>
      </w:r>
      <w:r w:rsidRPr="00F452A8">
        <w:t>. </w:t>
      </w:r>
    </w:p>
    <w:p w14:paraId="3F0331B0" w14:textId="77777777" w:rsidR="00F452A8" w:rsidRPr="00F452A8" w:rsidRDefault="00F452A8" w:rsidP="004831FF">
      <w:pPr>
        <w:numPr>
          <w:ilvl w:val="0"/>
          <w:numId w:val="23"/>
        </w:numPr>
        <w:spacing w:after="0" w:line="240" w:lineRule="auto"/>
        <w:ind w:right="0"/>
        <w:contextualSpacing/>
        <w:textAlignment w:val="baseline"/>
      </w:pPr>
      <w:r w:rsidRPr="00F452A8">
        <w:t>När kalibreringen är klar fortsätt till bildkvalitetstest. </w:t>
      </w:r>
    </w:p>
    <w:p w14:paraId="7895FC5C" w14:textId="77777777" w:rsidR="00F452A8" w:rsidRPr="00F452A8" w:rsidRDefault="00F452A8" w:rsidP="00F452A8">
      <w:pPr>
        <w:spacing w:after="0" w:line="240" w:lineRule="auto"/>
        <w:ind w:left="1080" w:right="0"/>
        <w:textAlignment w:val="baseline"/>
      </w:pPr>
    </w:p>
    <w:p w14:paraId="2CFF43F1"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2"/>
          <w:szCs w:val="22"/>
        </w:rPr>
        <w:t>Bildkvalitetstest </w:t>
      </w:r>
    </w:p>
    <w:p w14:paraId="57DE4B64" w14:textId="77777777" w:rsidR="00F452A8" w:rsidRPr="00F452A8" w:rsidRDefault="00F452A8" w:rsidP="004831FF">
      <w:pPr>
        <w:numPr>
          <w:ilvl w:val="0"/>
          <w:numId w:val="23"/>
        </w:numPr>
        <w:spacing w:after="0" w:line="240" w:lineRule="auto"/>
        <w:ind w:right="0"/>
        <w:contextualSpacing/>
        <w:textAlignment w:val="baseline"/>
        <w:rPr>
          <w:lang w:val="en-GB"/>
        </w:rPr>
      </w:pPr>
      <w:r w:rsidRPr="00F452A8">
        <w:rPr>
          <w:lang w:val="en-GB"/>
        </w:rPr>
        <w:t xml:space="preserve">Välj </w:t>
      </w:r>
      <w:r w:rsidRPr="00F452A8">
        <w:rPr>
          <w:b/>
          <w:bCs/>
          <w:lang w:val="en-GB"/>
        </w:rPr>
        <w:t>Image Quality Test (Detector 2)</w:t>
      </w:r>
      <w:r w:rsidRPr="00F452A8">
        <w:rPr>
          <w:lang w:val="en-GB"/>
        </w:rPr>
        <w:t>. </w:t>
      </w:r>
    </w:p>
    <w:p w14:paraId="05FF292D" w14:textId="77777777" w:rsidR="00F452A8" w:rsidRPr="00F452A8" w:rsidRDefault="00F452A8" w:rsidP="004831FF">
      <w:pPr>
        <w:numPr>
          <w:ilvl w:val="0"/>
          <w:numId w:val="23"/>
        </w:numPr>
        <w:spacing w:after="0" w:line="240" w:lineRule="auto"/>
        <w:ind w:right="0"/>
        <w:contextualSpacing/>
        <w:textAlignment w:val="baseline"/>
      </w:pPr>
      <w:r w:rsidRPr="00F452A8">
        <w:t xml:space="preserve">Klicka på </w:t>
      </w:r>
      <w:r w:rsidRPr="00F452A8">
        <w:rPr>
          <w:b/>
          <w:bCs/>
        </w:rPr>
        <w:t>Apply</w:t>
      </w:r>
      <w:r w:rsidRPr="00F452A8">
        <w:t xml:space="preserve"> och sedan på </w:t>
      </w:r>
      <w:r w:rsidRPr="00F452A8">
        <w:rPr>
          <w:b/>
          <w:bCs/>
        </w:rPr>
        <w:t>Start</w:t>
      </w:r>
      <w:r w:rsidRPr="00F452A8">
        <w:t>. </w:t>
      </w:r>
    </w:p>
    <w:p w14:paraId="28DB61C4" w14:textId="77777777" w:rsidR="00F452A8" w:rsidRPr="00F452A8" w:rsidRDefault="00F452A8" w:rsidP="00F452A8">
      <w:pPr>
        <w:spacing w:after="0" w:line="240" w:lineRule="auto"/>
        <w:ind w:left="1080" w:right="0"/>
        <w:textAlignment w:val="baseline"/>
      </w:pPr>
    </w:p>
    <w:p w14:paraId="03425B72"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2"/>
          <w:szCs w:val="22"/>
        </w:rPr>
        <w:lastRenderedPageBreak/>
        <w:t>Utvärdera bildkvalitetsrapporten </w:t>
      </w:r>
    </w:p>
    <w:p w14:paraId="23BAE395" w14:textId="77777777" w:rsidR="00F452A8" w:rsidRPr="00F452A8" w:rsidRDefault="00F452A8" w:rsidP="004831FF">
      <w:pPr>
        <w:numPr>
          <w:ilvl w:val="0"/>
          <w:numId w:val="24"/>
        </w:numPr>
        <w:spacing w:after="0" w:line="240" w:lineRule="auto"/>
        <w:ind w:right="0"/>
        <w:contextualSpacing/>
        <w:textAlignment w:val="baseline"/>
      </w:pPr>
      <w:r w:rsidRPr="00F452A8">
        <w:t xml:space="preserve">Välj </w:t>
      </w:r>
      <w:r w:rsidRPr="00F452A8">
        <w:rPr>
          <w:b/>
          <w:bCs/>
        </w:rPr>
        <w:t>Image Quality Report</w:t>
      </w:r>
      <w:r w:rsidRPr="00F452A8">
        <w:t xml:space="preserve"> på guidens startsida. </w:t>
      </w:r>
    </w:p>
    <w:p w14:paraId="53B98354" w14:textId="77777777" w:rsidR="00F452A8" w:rsidRPr="00F452A8" w:rsidRDefault="00F452A8" w:rsidP="004831FF">
      <w:pPr>
        <w:numPr>
          <w:ilvl w:val="0"/>
          <w:numId w:val="24"/>
        </w:numPr>
        <w:spacing w:after="0" w:line="240" w:lineRule="auto"/>
        <w:ind w:right="0"/>
        <w:contextualSpacing/>
        <w:textAlignment w:val="baseline"/>
      </w:pPr>
      <w:r w:rsidRPr="00F452A8">
        <w:t>Granska rapporten. Om något värde visar rött ligger det utanför acceptans och är underkänd (Failed). Kontakta då sjukhusfysiker.  </w:t>
      </w:r>
    </w:p>
    <w:p w14:paraId="0EF000D7" w14:textId="77777777" w:rsidR="00F452A8" w:rsidRPr="00F452A8" w:rsidRDefault="00F452A8" w:rsidP="004831FF">
      <w:pPr>
        <w:numPr>
          <w:ilvl w:val="0"/>
          <w:numId w:val="24"/>
        </w:numPr>
        <w:spacing w:after="0" w:line="240" w:lineRule="auto"/>
        <w:ind w:right="0"/>
        <w:contextualSpacing/>
        <w:textAlignment w:val="baseline"/>
      </w:pPr>
      <w:r w:rsidRPr="00F452A8">
        <w:t xml:space="preserve">Om status visar </w:t>
      </w:r>
      <w:r w:rsidRPr="00F452A8">
        <w:rPr>
          <w:b/>
          <w:bCs/>
        </w:rPr>
        <w:t>Passed</w:t>
      </w:r>
      <w:r w:rsidRPr="00F452A8">
        <w:t xml:space="preserve">, tryck </w:t>
      </w:r>
      <w:r w:rsidRPr="00F452A8">
        <w:rPr>
          <w:b/>
          <w:bCs/>
        </w:rPr>
        <w:t>Close Session</w:t>
      </w:r>
      <w:r w:rsidRPr="00F452A8">
        <w:t xml:space="preserve"> för att avsluta kontrollen.  </w:t>
      </w:r>
    </w:p>
    <w:p w14:paraId="285CEAFC" w14:textId="77777777" w:rsidR="00F452A8" w:rsidRPr="00F452A8" w:rsidRDefault="00F452A8" w:rsidP="00F452A8">
      <w:pPr>
        <w:spacing w:after="0" w:line="240" w:lineRule="auto"/>
        <w:ind w:left="0" w:right="0"/>
        <w:textAlignment w:val="baseline"/>
      </w:pPr>
    </w:p>
    <w:p w14:paraId="0FAF85D7" w14:textId="77777777" w:rsidR="00F452A8" w:rsidRPr="00F452A8" w:rsidRDefault="00F452A8" w:rsidP="00F452A8">
      <w:pPr>
        <w:spacing w:after="0" w:line="240" w:lineRule="auto"/>
        <w:ind w:left="0" w:right="0"/>
        <w:textAlignment w:val="baseline"/>
      </w:pPr>
    </w:p>
    <w:p w14:paraId="5BAE36BC" w14:textId="77777777" w:rsidR="00F452A8" w:rsidRPr="00F452A8" w:rsidRDefault="00F452A8" w:rsidP="00F452A8">
      <w:pPr>
        <w:spacing w:after="0" w:line="240" w:lineRule="auto"/>
        <w:ind w:left="0" w:right="0"/>
        <w:textAlignment w:val="baseline"/>
      </w:pPr>
    </w:p>
    <w:p w14:paraId="4576BBE3" w14:textId="77777777" w:rsidR="00F452A8" w:rsidRPr="00F452A8" w:rsidRDefault="00F452A8" w:rsidP="00F452A8">
      <w:pPr>
        <w:spacing w:after="0" w:line="240" w:lineRule="auto"/>
        <w:ind w:left="0" w:right="0"/>
      </w:pPr>
      <w:r w:rsidRPr="00F452A8">
        <w:br w:type="page"/>
      </w:r>
    </w:p>
    <w:p w14:paraId="7712DB63"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lastRenderedPageBreak/>
        <w:t> </w:t>
      </w:r>
    </w:p>
    <w:p w14:paraId="297762B2" w14:textId="77777777" w:rsidR="00F452A8" w:rsidRPr="00F452A8" w:rsidRDefault="00F452A8" w:rsidP="00192687">
      <w:pPr>
        <w:pStyle w:val="Rubrik3"/>
        <w:ind w:left="0"/>
        <w:rPr>
          <w:rFonts w:ascii="Segoe UI" w:hAnsi="Segoe UI" w:cs="Segoe UI"/>
          <w:sz w:val="18"/>
          <w:szCs w:val="18"/>
        </w:rPr>
      </w:pPr>
      <w:r w:rsidRPr="00F452A8">
        <w:t>Test av röntgen-till-NM-registrering  </w:t>
      </w:r>
    </w:p>
    <w:p w14:paraId="641218B5"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Utförs vid behov av sjukhusfysiker om matchningen mellan CT och NM inte är konsekvent. Tekniker från GE gör denna kontroll vid deras förebyggande underhåll. </w:t>
      </w:r>
    </w:p>
    <w:p w14:paraId="254AD3FD"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xml:space="preserve">Utför testet enligt instruktion från GE, </w:t>
      </w:r>
      <w:r w:rsidRPr="00F452A8">
        <w:rPr>
          <w:i/>
          <w:iCs/>
        </w:rPr>
        <w:t>NM-Användarhandbok för kvalitetskontroll</w:t>
      </w:r>
      <w:r w:rsidRPr="00F452A8">
        <w:t>.  </w:t>
      </w:r>
    </w:p>
    <w:p w14:paraId="42B34A88"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733F1107"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557D40A3" w14:textId="77777777" w:rsidR="00F452A8" w:rsidRPr="00F452A8" w:rsidRDefault="00F452A8" w:rsidP="00192687">
      <w:pPr>
        <w:pStyle w:val="Rubrik3"/>
        <w:ind w:left="0"/>
        <w:rPr>
          <w:rFonts w:ascii="Segoe UI" w:hAnsi="Segoe UI" w:cs="Segoe UI"/>
          <w:sz w:val="18"/>
          <w:szCs w:val="18"/>
        </w:rPr>
      </w:pPr>
      <w:r w:rsidRPr="00F452A8">
        <w:t>Årskontroll </w:t>
      </w:r>
    </w:p>
    <w:p w14:paraId="41259A3C"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Sjukhusfysiker utför varje år kontroll av SPECT/CT-systemet.  </w:t>
      </w:r>
    </w:p>
    <w:p w14:paraId="5A9AD4A6"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00DCD0E1"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Kontroller som utförs på NM-delen är: </w:t>
      </w:r>
    </w:p>
    <w:p w14:paraId="324602C8" w14:textId="77777777" w:rsidR="00F452A8" w:rsidRPr="00F452A8" w:rsidRDefault="00F452A8" w:rsidP="004831FF">
      <w:pPr>
        <w:numPr>
          <w:ilvl w:val="0"/>
          <w:numId w:val="15"/>
        </w:numPr>
        <w:spacing w:after="0" w:line="240" w:lineRule="auto"/>
        <w:ind w:right="0"/>
        <w:contextualSpacing/>
        <w:textAlignment w:val="baseline"/>
      </w:pPr>
      <w:r w:rsidRPr="00F452A8">
        <w:t>prestandakontroll SPECT </w:t>
      </w:r>
    </w:p>
    <w:p w14:paraId="42E59197" w14:textId="77777777" w:rsidR="00F452A8" w:rsidRPr="00F452A8" w:rsidRDefault="00F452A8" w:rsidP="004831FF">
      <w:pPr>
        <w:numPr>
          <w:ilvl w:val="0"/>
          <w:numId w:val="15"/>
        </w:numPr>
        <w:spacing w:after="0" w:line="240" w:lineRule="auto"/>
        <w:ind w:right="0"/>
        <w:contextualSpacing/>
        <w:textAlignment w:val="baseline"/>
      </w:pPr>
      <w:r w:rsidRPr="00F452A8">
        <w:t>spatiell upplösning, visuell och kvantitativ utvärdering </w:t>
      </w:r>
    </w:p>
    <w:p w14:paraId="7C0F3883" w14:textId="77777777" w:rsidR="00F452A8" w:rsidRPr="00F452A8" w:rsidRDefault="00F452A8" w:rsidP="004831FF">
      <w:pPr>
        <w:numPr>
          <w:ilvl w:val="0"/>
          <w:numId w:val="15"/>
        </w:numPr>
        <w:spacing w:after="0" w:line="240" w:lineRule="auto"/>
        <w:ind w:right="0"/>
        <w:contextualSpacing/>
        <w:textAlignment w:val="baseline"/>
      </w:pPr>
      <w:r w:rsidRPr="00F452A8">
        <w:t>systemkänslighet </w:t>
      </w:r>
    </w:p>
    <w:p w14:paraId="6EF7FC43" w14:textId="77777777" w:rsidR="00F452A8" w:rsidRPr="00F452A8" w:rsidRDefault="00F452A8" w:rsidP="004831FF">
      <w:pPr>
        <w:numPr>
          <w:ilvl w:val="0"/>
          <w:numId w:val="15"/>
        </w:numPr>
        <w:spacing w:after="0" w:line="240" w:lineRule="auto"/>
        <w:ind w:right="0"/>
        <w:contextualSpacing/>
        <w:textAlignment w:val="baseline"/>
      </w:pPr>
      <w:r w:rsidRPr="00F452A8">
        <w:t>yttre uniformitet </w:t>
      </w:r>
    </w:p>
    <w:p w14:paraId="3A958E27" w14:textId="77777777" w:rsidR="00F452A8" w:rsidRPr="00F452A8" w:rsidRDefault="00F452A8" w:rsidP="004831FF">
      <w:pPr>
        <w:numPr>
          <w:ilvl w:val="0"/>
          <w:numId w:val="15"/>
        </w:numPr>
        <w:spacing w:after="0" w:line="240" w:lineRule="auto"/>
        <w:ind w:right="0"/>
        <w:contextualSpacing/>
        <w:textAlignment w:val="baseline"/>
      </w:pPr>
      <w:r w:rsidRPr="00F452A8">
        <w:t>analys av tidigare mätdata. </w:t>
      </w:r>
    </w:p>
    <w:p w14:paraId="167B32BB"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0F55EB21"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Kontroller som utförs på CT-delen är: </w:t>
      </w:r>
    </w:p>
    <w:p w14:paraId="6E2A177E" w14:textId="77777777" w:rsidR="00F452A8" w:rsidRPr="00F452A8" w:rsidRDefault="00F452A8" w:rsidP="004831FF">
      <w:pPr>
        <w:numPr>
          <w:ilvl w:val="0"/>
          <w:numId w:val="16"/>
        </w:numPr>
        <w:spacing w:after="0" w:line="240" w:lineRule="auto"/>
        <w:ind w:right="0"/>
        <w:contextualSpacing/>
        <w:textAlignment w:val="baseline"/>
      </w:pPr>
      <w:r w:rsidRPr="00F452A8">
        <w:t>konstanskontroll fritt i luft </w:t>
      </w:r>
    </w:p>
    <w:p w14:paraId="5FD43A0D" w14:textId="77777777" w:rsidR="00F452A8" w:rsidRPr="00F452A8" w:rsidRDefault="00F452A8" w:rsidP="004831FF">
      <w:pPr>
        <w:numPr>
          <w:ilvl w:val="0"/>
          <w:numId w:val="16"/>
        </w:numPr>
        <w:spacing w:after="0" w:line="240" w:lineRule="auto"/>
        <w:ind w:right="0"/>
        <w:contextualSpacing/>
        <w:textAlignment w:val="baseline"/>
      </w:pPr>
      <w:r w:rsidRPr="00F452A8">
        <w:t>CTDI-mätning </w:t>
      </w:r>
    </w:p>
    <w:p w14:paraId="6BC3F989" w14:textId="77777777" w:rsidR="00F452A8" w:rsidRPr="00F452A8" w:rsidRDefault="00F452A8" w:rsidP="004831FF">
      <w:pPr>
        <w:numPr>
          <w:ilvl w:val="0"/>
          <w:numId w:val="16"/>
        </w:numPr>
        <w:spacing w:after="0" w:line="240" w:lineRule="auto"/>
        <w:ind w:right="0"/>
        <w:contextualSpacing/>
        <w:textAlignment w:val="baseline"/>
      </w:pPr>
      <w:r w:rsidRPr="00F452A8">
        <w:t>CT-tal </w:t>
      </w:r>
    </w:p>
    <w:p w14:paraId="5848DD6D" w14:textId="77777777" w:rsidR="00F452A8" w:rsidRPr="00F452A8" w:rsidRDefault="00F452A8" w:rsidP="004831FF">
      <w:pPr>
        <w:numPr>
          <w:ilvl w:val="0"/>
          <w:numId w:val="16"/>
        </w:numPr>
        <w:spacing w:after="0" w:line="240" w:lineRule="auto"/>
        <w:ind w:right="0"/>
        <w:contextualSpacing/>
        <w:textAlignment w:val="baseline"/>
      </w:pPr>
      <w:r w:rsidRPr="00F452A8">
        <w:t>snittjocklek </w:t>
      </w:r>
    </w:p>
    <w:p w14:paraId="7E6384B9" w14:textId="77777777" w:rsidR="00F452A8" w:rsidRPr="00F452A8" w:rsidRDefault="00F452A8" w:rsidP="004831FF">
      <w:pPr>
        <w:numPr>
          <w:ilvl w:val="0"/>
          <w:numId w:val="16"/>
        </w:numPr>
        <w:spacing w:after="0" w:line="240" w:lineRule="auto"/>
        <w:ind w:right="0"/>
        <w:contextualSpacing/>
        <w:textAlignment w:val="baseline"/>
      </w:pPr>
      <w:r w:rsidRPr="00F452A8">
        <w:t>bordsförflyttning </w:t>
      </w:r>
    </w:p>
    <w:p w14:paraId="4AE79D26" w14:textId="77777777" w:rsidR="00F452A8" w:rsidRPr="00F452A8" w:rsidRDefault="00F452A8" w:rsidP="004831FF">
      <w:pPr>
        <w:numPr>
          <w:ilvl w:val="0"/>
          <w:numId w:val="16"/>
        </w:numPr>
        <w:spacing w:after="0" w:line="240" w:lineRule="auto"/>
        <w:ind w:right="0"/>
        <w:contextualSpacing/>
        <w:textAlignment w:val="baseline"/>
      </w:pPr>
      <w:r w:rsidRPr="00F452A8">
        <w:t>spatiell upplösning </w:t>
      </w:r>
    </w:p>
    <w:p w14:paraId="3284A308" w14:textId="77777777" w:rsidR="00F452A8" w:rsidRPr="00F452A8" w:rsidRDefault="00F452A8" w:rsidP="004831FF">
      <w:pPr>
        <w:numPr>
          <w:ilvl w:val="0"/>
          <w:numId w:val="16"/>
        </w:numPr>
        <w:spacing w:after="0" w:line="240" w:lineRule="auto"/>
        <w:ind w:right="0"/>
        <w:contextualSpacing/>
        <w:textAlignment w:val="baseline"/>
      </w:pPr>
      <w:r w:rsidRPr="00F452A8">
        <w:t>lågkontrastupplösning </w:t>
      </w:r>
    </w:p>
    <w:p w14:paraId="256F36C9" w14:textId="77777777" w:rsidR="00F452A8" w:rsidRPr="00F452A8" w:rsidRDefault="00F452A8" w:rsidP="004831FF">
      <w:pPr>
        <w:numPr>
          <w:ilvl w:val="0"/>
          <w:numId w:val="16"/>
        </w:numPr>
        <w:spacing w:after="0" w:line="240" w:lineRule="auto"/>
        <w:ind w:right="0"/>
        <w:contextualSpacing/>
        <w:textAlignment w:val="baseline"/>
      </w:pPr>
      <w:r w:rsidRPr="00F452A8">
        <w:t>homogenitet </w:t>
      </w:r>
    </w:p>
    <w:p w14:paraId="36957E6F" w14:textId="77777777" w:rsidR="00F452A8" w:rsidRPr="00F452A8" w:rsidRDefault="00F452A8" w:rsidP="004831FF">
      <w:pPr>
        <w:numPr>
          <w:ilvl w:val="0"/>
          <w:numId w:val="16"/>
        </w:numPr>
        <w:spacing w:after="0" w:line="240" w:lineRule="auto"/>
        <w:ind w:right="0"/>
        <w:contextualSpacing/>
        <w:textAlignment w:val="baseline"/>
      </w:pPr>
      <w:r w:rsidRPr="00F452A8">
        <w:t>detektorhomogenitet. </w:t>
      </w:r>
    </w:p>
    <w:p w14:paraId="202031C2" w14:textId="77777777" w:rsidR="00F452A8" w:rsidRPr="00F452A8" w:rsidRDefault="00F452A8" w:rsidP="00F452A8">
      <w:pPr>
        <w:spacing w:after="0" w:line="240" w:lineRule="auto"/>
        <w:ind w:left="0" w:right="0"/>
        <w:textAlignment w:val="baseline"/>
      </w:pPr>
    </w:p>
    <w:p w14:paraId="0E219341" w14:textId="77777777" w:rsidR="00F452A8" w:rsidRPr="00F452A8" w:rsidRDefault="00F452A8" w:rsidP="00F452A8">
      <w:pPr>
        <w:spacing w:after="0" w:line="240" w:lineRule="auto"/>
        <w:ind w:left="0" w:right="0"/>
        <w:textAlignment w:val="baseline"/>
      </w:pPr>
    </w:p>
    <w:p w14:paraId="391AEBCC" w14:textId="77777777" w:rsidR="00F452A8" w:rsidRPr="00F452A8" w:rsidRDefault="00F452A8" w:rsidP="00F452A8">
      <w:pPr>
        <w:spacing w:after="0" w:line="240" w:lineRule="auto"/>
        <w:ind w:left="0" w:right="0"/>
      </w:pPr>
      <w:r w:rsidRPr="00F452A8">
        <w:br w:type="page"/>
      </w:r>
    </w:p>
    <w:p w14:paraId="58D4BA03"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lastRenderedPageBreak/>
        <w:t> </w:t>
      </w:r>
    </w:p>
    <w:p w14:paraId="73F0FB2D"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8"/>
          <w:szCs w:val="28"/>
        </w:rPr>
        <w:t>Bilaga 1, Kamerakontroll BMA, NÄL </w:t>
      </w:r>
    </w:p>
    <w:p w14:paraId="7EE0D160"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År: _________________________________ </w:t>
      </w:r>
    </w:p>
    <w:p w14:paraId="11CD3C99"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tbl>
      <w:tblPr>
        <w:tblW w:w="0"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5"/>
        <w:gridCol w:w="1695"/>
        <w:gridCol w:w="1695"/>
        <w:gridCol w:w="360"/>
        <w:gridCol w:w="1125"/>
        <w:gridCol w:w="1695"/>
        <w:gridCol w:w="1695"/>
      </w:tblGrid>
      <w:tr w:rsidR="00F452A8" w:rsidRPr="00F452A8" w14:paraId="19ABB462" w14:textId="77777777" w:rsidTr="009A48F4">
        <w:trPr>
          <w:trHeight w:val="435"/>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99A82A4" w14:textId="77777777" w:rsidR="00F452A8" w:rsidRPr="00F452A8" w:rsidRDefault="00F452A8" w:rsidP="00F452A8">
            <w:pPr>
              <w:spacing w:after="0" w:line="240" w:lineRule="auto"/>
              <w:ind w:left="0" w:right="0"/>
              <w:jc w:val="center"/>
              <w:textAlignment w:val="baseline"/>
            </w:pPr>
            <w:r w:rsidRPr="00F452A8">
              <w:rPr>
                <w:sz w:val="20"/>
                <w:szCs w:val="20"/>
              </w:rPr>
              <w:t>Vecka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79284E1" w14:textId="77777777" w:rsidR="00F452A8" w:rsidRPr="00F452A8" w:rsidRDefault="00F452A8" w:rsidP="00F452A8">
            <w:pPr>
              <w:spacing w:after="0" w:line="240" w:lineRule="auto"/>
              <w:ind w:left="0" w:right="0"/>
              <w:jc w:val="center"/>
              <w:textAlignment w:val="baseline"/>
            </w:pPr>
            <w:r w:rsidRPr="00F452A8">
              <w:rPr>
                <w:sz w:val="20"/>
                <w:szCs w:val="20"/>
              </w:rPr>
              <w:t>COR H &amp; L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B00612A" w14:textId="77777777" w:rsidR="00F452A8" w:rsidRPr="00F452A8" w:rsidRDefault="00F452A8" w:rsidP="00F452A8">
            <w:pPr>
              <w:spacing w:after="0" w:line="240" w:lineRule="auto"/>
              <w:ind w:left="0" w:right="0"/>
              <w:jc w:val="center"/>
              <w:textAlignment w:val="baseline"/>
            </w:pPr>
            <w:r w:rsidRPr="00F452A8">
              <w:rPr>
                <w:sz w:val="20"/>
                <w:szCs w:val="20"/>
              </w:rPr>
              <w:t>Radera CT-data </w:t>
            </w:r>
          </w:p>
        </w:tc>
        <w:tc>
          <w:tcPr>
            <w:tcW w:w="360" w:type="dxa"/>
            <w:tcBorders>
              <w:top w:val="nil"/>
              <w:left w:val="single" w:sz="6" w:space="0" w:color="auto"/>
              <w:bottom w:val="nil"/>
              <w:right w:val="single" w:sz="6" w:space="0" w:color="auto"/>
            </w:tcBorders>
            <w:shd w:val="clear" w:color="auto" w:fill="auto"/>
            <w:vAlign w:val="center"/>
            <w:hideMark/>
          </w:tcPr>
          <w:p w14:paraId="789C4F4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F9AAB38" w14:textId="77777777" w:rsidR="00F452A8" w:rsidRPr="00F452A8" w:rsidRDefault="00F452A8" w:rsidP="00F452A8">
            <w:pPr>
              <w:spacing w:after="0" w:line="240" w:lineRule="auto"/>
              <w:ind w:left="0" w:right="0"/>
              <w:jc w:val="center"/>
              <w:textAlignment w:val="baseline"/>
            </w:pPr>
            <w:r w:rsidRPr="00F452A8">
              <w:rPr>
                <w:sz w:val="20"/>
                <w:szCs w:val="20"/>
              </w:rPr>
              <w:t>Vecka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BA73506" w14:textId="77777777" w:rsidR="00F452A8" w:rsidRPr="00F452A8" w:rsidRDefault="00F452A8" w:rsidP="00F452A8">
            <w:pPr>
              <w:spacing w:after="0" w:line="240" w:lineRule="auto"/>
              <w:ind w:left="0" w:right="0"/>
              <w:jc w:val="center"/>
              <w:textAlignment w:val="baseline"/>
            </w:pPr>
            <w:r w:rsidRPr="00F452A8">
              <w:rPr>
                <w:sz w:val="20"/>
                <w:szCs w:val="20"/>
              </w:rPr>
              <w:t>COR H &amp; L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8A9EB11" w14:textId="77777777" w:rsidR="00F452A8" w:rsidRPr="00F452A8" w:rsidRDefault="00F452A8" w:rsidP="00F452A8">
            <w:pPr>
              <w:spacing w:after="0" w:line="240" w:lineRule="auto"/>
              <w:ind w:left="0" w:right="0"/>
              <w:jc w:val="center"/>
              <w:textAlignment w:val="baseline"/>
            </w:pPr>
            <w:r w:rsidRPr="00F452A8">
              <w:rPr>
                <w:sz w:val="20"/>
                <w:szCs w:val="20"/>
              </w:rPr>
              <w:t>Radera CT-data </w:t>
            </w:r>
          </w:p>
        </w:tc>
      </w:tr>
      <w:tr w:rsidR="00F452A8" w:rsidRPr="00F452A8" w14:paraId="11CE719F"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B33D8D5" w14:textId="77777777" w:rsidR="00F452A8" w:rsidRPr="00F452A8" w:rsidRDefault="00F452A8" w:rsidP="00F452A8">
            <w:pPr>
              <w:spacing w:after="0" w:line="240" w:lineRule="auto"/>
              <w:ind w:left="0" w:right="0"/>
              <w:jc w:val="center"/>
              <w:textAlignment w:val="baseline"/>
            </w:pPr>
            <w:r w:rsidRPr="00F452A8">
              <w:rPr>
                <w:sz w:val="20"/>
                <w:szCs w:val="20"/>
              </w:rPr>
              <w:t>1 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F125D4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E91A7B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74DCDEE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860AE5E" w14:textId="77777777" w:rsidR="00F452A8" w:rsidRPr="00F452A8" w:rsidRDefault="00F452A8" w:rsidP="00F452A8">
            <w:pPr>
              <w:spacing w:after="0" w:line="240" w:lineRule="auto"/>
              <w:ind w:left="0" w:right="0"/>
              <w:jc w:val="center"/>
              <w:textAlignment w:val="baseline"/>
            </w:pPr>
            <w:r w:rsidRPr="00F452A8">
              <w:rPr>
                <w:sz w:val="20"/>
                <w:szCs w:val="20"/>
              </w:rPr>
              <w:t>27 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00E33A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0BDF550C"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28394DBA"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7E9A672" w14:textId="77777777" w:rsidR="00F452A8" w:rsidRPr="00F452A8" w:rsidRDefault="00F452A8" w:rsidP="00F452A8">
            <w:pPr>
              <w:spacing w:after="0" w:line="240" w:lineRule="auto"/>
              <w:ind w:left="0" w:right="0"/>
              <w:jc w:val="center"/>
              <w:textAlignment w:val="baseline"/>
            </w:pPr>
            <w:r w:rsidRPr="00F452A8">
              <w:rPr>
                <w:sz w:val="20"/>
                <w:szCs w:val="20"/>
              </w:rPr>
              <w:t>2 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9A33A6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26047D3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1543EA1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9774E2A" w14:textId="77777777" w:rsidR="00F452A8" w:rsidRPr="00F452A8" w:rsidRDefault="00F452A8" w:rsidP="00F452A8">
            <w:pPr>
              <w:spacing w:after="0" w:line="240" w:lineRule="auto"/>
              <w:ind w:left="0" w:right="0"/>
              <w:jc w:val="center"/>
              <w:textAlignment w:val="baseline"/>
            </w:pPr>
            <w:r w:rsidRPr="00F452A8">
              <w:rPr>
                <w:sz w:val="20"/>
                <w:szCs w:val="20"/>
              </w:rPr>
              <w:t>28 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0FE7FB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E7777BC"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68241178"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96797A9" w14:textId="77777777" w:rsidR="00F452A8" w:rsidRPr="00F452A8" w:rsidRDefault="00F452A8" w:rsidP="00F452A8">
            <w:pPr>
              <w:spacing w:after="0" w:line="240" w:lineRule="auto"/>
              <w:ind w:left="0" w:right="0"/>
              <w:jc w:val="center"/>
              <w:textAlignment w:val="baseline"/>
            </w:pPr>
            <w:r w:rsidRPr="00F452A8">
              <w:rPr>
                <w:sz w:val="20"/>
                <w:szCs w:val="20"/>
              </w:rPr>
              <w:t>3 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63205F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81C7B59" w14:textId="77777777" w:rsidR="00F452A8" w:rsidRPr="00F452A8" w:rsidRDefault="00F452A8" w:rsidP="00F452A8">
            <w:pPr>
              <w:spacing w:after="0" w:line="240" w:lineRule="auto"/>
              <w:ind w:left="0" w:right="0"/>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57B4E74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218DEB0" w14:textId="77777777" w:rsidR="00F452A8" w:rsidRPr="00F452A8" w:rsidRDefault="00F452A8" w:rsidP="00F452A8">
            <w:pPr>
              <w:spacing w:after="0" w:line="240" w:lineRule="auto"/>
              <w:ind w:left="0" w:right="0"/>
              <w:jc w:val="center"/>
              <w:textAlignment w:val="baseline"/>
            </w:pPr>
            <w:r w:rsidRPr="00F452A8">
              <w:rPr>
                <w:sz w:val="20"/>
                <w:szCs w:val="20"/>
              </w:rPr>
              <w:t>29 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F23EE9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085CD5C"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20A2CFAD"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BF1AA2" w14:textId="77777777" w:rsidR="00F452A8" w:rsidRPr="00F452A8" w:rsidRDefault="00F452A8" w:rsidP="00F452A8">
            <w:pPr>
              <w:spacing w:after="0" w:line="240" w:lineRule="auto"/>
              <w:ind w:left="0" w:right="0"/>
              <w:jc w:val="center"/>
              <w:textAlignment w:val="baseline"/>
            </w:pPr>
            <w:r w:rsidRPr="00F452A8">
              <w:rPr>
                <w:sz w:val="20"/>
                <w:szCs w:val="20"/>
              </w:rPr>
              <w:t>4 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06DA43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94203B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6495314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8FB081" w14:textId="77777777" w:rsidR="00F452A8" w:rsidRPr="00F452A8" w:rsidRDefault="00F452A8" w:rsidP="00F452A8">
            <w:pPr>
              <w:spacing w:after="0" w:line="240" w:lineRule="auto"/>
              <w:ind w:left="0" w:right="0"/>
              <w:jc w:val="center"/>
              <w:textAlignment w:val="baseline"/>
            </w:pPr>
            <w:r w:rsidRPr="00F452A8">
              <w:rPr>
                <w:sz w:val="20"/>
                <w:szCs w:val="20"/>
              </w:rPr>
              <w:t>30 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573248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D4DE6FA"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784DD25"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105E4EF" w14:textId="77777777" w:rsidR="00F452A8" w:rsidRPr="00F452A8" w:rsidRDefault="00F452A8" w:rsidP="00F452A8">
            <w:pPr>
              <w:spacing w:after="0" w:line="240" w:lineRule="auto"/>
              <w:ind w:left="0" w:right="0"/>
              <w:jc w:val="center"/>
              <w:textAlignment w:val="baseline"/>
            </w:pPr>
            <w:r w:rsidRPr="00F452A8">
              <w:rPr>
                <w:sz w:val="20"/>
                <w:szCs w:val="20"/>
              </w:rPr>
              <w:t>5 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A2C6A6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4FBF45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20D9D3E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FA1EE2C" w14:textId="77777777" w:rsidR="00F452A8" w:rsidRPr="00F452A8" w:rsidRDefault="00F452A8" w:rsidP="00F452A8">
            <w:pPr>
              <w:spacing w:after="0" w:line="240" w:lineRule="auto"/>
              <w:ind w:left="0" w:right="0"/>
              <w:jc w:val="center"/>
              <w:textAlignment w:val="baseline"/>
            </w:pPr>
            <w:r w:rsidRPr="00F452A8">
              <w:rPr>
                <w:sz w:val="20"/>
                <w:szCs w:val="20"/>
              </w:rPr>
              <w:t>31 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23AF7DB"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B437FA7"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187A136B"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F24A61C" w14:textId="77777777" w:rsidR="00F452A8" w:rsidRPr="00F452A8" w:rsidRDefault="00F452A8" w:rsidP="00F452A8">
            <w:pPr>
              <w:spacing w:after="0" w:line="240" w:lineRule="auto"/>
              <w:ind w:left="0" w:right="0"/>
              <w:jc w:val="center"/>
              <w:textAlignment w:val="baseline"/>
            </w:pPr>
            <w:r w:rsidRPr="00F452A8">
              <w:rPr>
                <w:sz w:val="20"/>
                <w:szCs w:val="20"/>
              </w:rPr>
              <w:t>6 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C057FE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3A09756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17E99CC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8304625" w14:textId="77777777" w:rsidR="00F452A8" w:rsidRPr="00F452A8" w:rsidRDefault="00F452A8" w:rsidP="00F452A8">
            <w:pPr>
              <w:spacing w:after="0" w:line="240" w:lineRule="auto"/>
              <w:ind w:left="0" w:right="0"/>
              <w:jc w:val="center"/>
              <w:textAlignment w:val="baseline"/>
            </w:pPr>
            <w:r w:rsidRPr="00F452A8">
              <w:rPr>
                <w:sz w:val="20"/>
                <w:szCs w:val="20"/>
              </w:rPr>
              <w:t>32 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F00010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6E3593F5"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5E95A588"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E47BBA0" w14:textId="77777777" w:rsidR="00F452A8" w:rsidRPr="00F452A8" w:rsidRDefault="00F452A8" w:rsidP="00F452A8">
            <w:pPr>
              <w:spacing w:after="0" w:line="240" w:lineRule="auto"/>
              <w:ind w:left="0" w:right="0"/>
              <w:jc w:val="center"/>
              <w:textAlignment w:val="baseline"/>
            </w:pPr>
            <w:r w:rsidRPr="00F452A8">
              <w:rPr>
                <w:sz w:val="20"/>
                <w:szCs w:val="20"/>
              </w:rPr>
              <w:t>7 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0F5B51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D31875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6021760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BA0CE9" w14:textId="77777777" w:rsidR="00F452A8" w:rsidRPr="00F452A8" w:rsidRDefault="00F452A8" w:rsidP="00F452A8">
            <w:pPr>
              <w:spacing w:after="0" w:line="240" w:lineRule="auto"/>
              <w:ind w:left="0" w:right="0"/>
              <w:jc w:val="center"/>
              <w:textAlignment w:val="baseline"/>
            </w:pPr>
            <w:r w:rsidRPr="00F452A8">
              <w:rPr>
                <w:sz w:val="20"/>
                <w:szCs w:val="20"/>
              </w:rPr>
              <w:t>33 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28E381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50A7E21"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034A6F96"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DFC41AD" w14:textId="77777777" w:rsidR="00F452A8" w:rsidRPr="00F452A8" w:rsidRDefault="00F452A8" w:rsidP="00F452A8">
            <w:pPr>
              <w:spacing w:after="0" w:line="240" w:lineRule="auto"/>
              <w:ind w:left="0" w:right="0"/>
              <w:jc w:val="center"/>
              <w:textAlignment w:val="baseline"/>
            </w:pPr>
            <w:r w:rsidRPr="00F452A8">
              <w:rPr>
                <w:sz w:val="20"/>
                <w:szCs w:val="20"/>
              </w:rPr>
              <w:t>8 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170599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E291A1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59D9EAD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81262AB" w14:textId="77777777" w:rsidR="00F452A8" w:rsidRPr="00F452A8" w:rsidRDefault="00F452A8" w:rsidP="00F452A8">
            <w:pPr>
              <w:spacing w:after="0" w:line="240" w:lineRule="auto"/>
              <w:ind w:left="0" w:right="0"/>
              <w:jc w:val="center"/>
              <w:textAlignment w:val="baseline"/>
            </w:pPr>
            <w:r w:rsidRPr="00F452A8">
              <w:rPr>
                <w:sz w:val="20"/>
                <w:szCs w:val="20"/>
              </w:rPr>
              <w:t>34 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45FEE9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F503693"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089C9AD3"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9A77A39" w14:textId="77777777" w:rsidR="00F452A8" w:rsidRPr="00F452A8" w:rsidRDefault="00F452A8" w:rsidP="00F452A8">
            <w:pPr>
              <w:spacing w:after="0" w:line="240" w:lineRule="auto"/>
              <w:ind w:left="0" w:right="0"/>
              <w:jc w:val="center"/>
              <w:textAlignment w:val="baseline"/>
            </w:pPr>
            <w:r w:rsidRPr="00F452A8">
              <w:rPr>
                <w:sz w:val="20"/>
                <w:szCs w:val="20"/>
              </w:rPr>
              <w:t>9 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908C76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0D6C47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3A3AC67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BDDA663" w14:textId="77777777" w:rsidR="00F452A8" w:rsidRPr="00F452A8" w:rsidRDefault="00F452A8" w:rsidP="00F452A8">
            <w:pPr>
              <w:spacing w:after="0" w:line="240" w:lineRule="auto"/>
              <w:ind w:left="0" w:right="0"/>
              <w:jc w:val="center"/>
              <w:textAlignment w:val="baseline"/>
            </w:pPr>
            <w:r w:rsidRPr="00F452A8">
              <w:rPr>
                <w:sz w:val="20"/>
                <w:szCs w:val="20"/>
              </w:rPr>
              <w:t>35 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145234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466D8EB"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2C142E05"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AEC3B5C" w14:textId="77777777" w:rsidR="00F452A8" w:rsidRPr="00F452A8" w:rsidRDefault="00F452A8" w:rsidP="00F452A8">
            <w:pPr>
              <w:spacing w:after="0" w:line="240" w:lineRule="auto"/>
              <w:ind w:left="0" w:right="0"/>
              <w:jc w:val="center"/>
              <w:textAlignment w:val="baseline"/>
            </w:pPr>
            <w:r w:rsidRPr="00F452A8">
              <w:rPr>
                <w:sz w:val="20"/>
                <w:szCs w:val="20"/>
              </w:rPr>
              <w:t>10 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53AE26C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5B1302A6" w14:textId="77777777" w:rsidR="00F452A8" w:rsidRPr="00F452A8" w:rsidRDefault="00F452A8" w:rsidP="00F452A8">
            <w:pPr>
              <w:spacing w:after="0" w:line="240" w:lineRule="auto"/>
              <w:ind w:left="0" w:right="0"/>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0359906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E05305C" w14:textId="77777777" w:rsidR="00F452A8" w:rsidRPr="00F452A8" w:rsidRDefault="00F452A8" w:rsidP="00F452A8">
            <w:pPr>
              <w:spacing w:after="0" w:line="240" w:lineRule="auto"/>
              <w:ind w:left="0" w:right="0"/>
              <w:jc w:val="center"/>
              <w:textAlignment w:val="baseline"/>
            </w:pPr>
            <w:r w:rsidRPr="00F452A8">
              <w:rPr>
                <w:sz w:val="20"/>
                <w:szCs w:val="20"/>
              </w:rPr>
              <w:t>36 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481CFFB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1B8A84C5"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67470BB6"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D362EFD" w14:textId="77777777" w:rsidR="00F452A8" w:rsidRPr="00F452A8" w:rsidRDefault="00F452A8" w:rsidP="00F452A8">
            <w:pPr>
              <w:spacing w:after="0" w:line="240" w:lineRule="auto"/>
              <w:ind w:left="0" w:right="0"/>
              <w:jc w:val="center"/>
              <w:textAlignment w:val="baseline"/>
            </w:pPr>
            <w:r w:rsidRPr="00F452A8">
              <w:rPr>
                <w:sz w:val="20"/>
                <w:szCs w:val="20"/>
              </w:rPr>
              <w:t>11 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2B56A1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4B3C77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3FF7717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C921FA" w14:textId="77777777" w:rsidR="00F452A8" w:rsidRPr="00F452A8" w:rsidRDefault="00F452A8" w:rsidP="00F452A8">
            <w:pPr>
              <w:spacing w:after="0" w:line="240" w:lineRule="auto"/>
              <w:ind w:left="0" w:right="0"/>
              <w:jc w:val="center"/>
              <w:textAlignment w:val="baseline"/>
            </w:pPr>
            <w:r w:rsidRPr="00F452A8">
              <w:rPr>
                <w:sz w:val="20"/>
                <w:szCs w:val="20"/>
              </w:rPr>
              <w:t>37 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929205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9CA0C4F"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5A4A3770"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B993D3B" w14:textId="77777777" w:rsidR="00F452A8" w:rsidRPr="00F452A8" w:rsidRDefault="00F452A8" w:rsidP="00F452A8">
            <w:pPr>
              <w:spacing w:after="0" w:line="240" w:lineRule="auto"/>
              <w:ind w:left="0" w:right="0"/>
              <w:jc w:val="center"/>
              <w:textAlignment w:val="baseline"/>
            </w:pPr>
            <w:r w:rsidRPr="00F452A8">
              <w:rPr>
                <w:sz w:val="20"/>
                <w:szCs w:val="20"/>
              </w:rPr>
              <w:t>12 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0CEBA6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5D2D81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04B7D04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ABF08CB" w14:textId="77777777" w:rsidR="00F452A8" w:rsidRPr="00F452A8" w:rsidRDefault="00F452A8" w:rsidP="00F452A8">
            <w:pPr>
              <w:spacing w:after="0" w:line="240" w:lineRule="auto"/>
              <w:ind w:left="0" w:right="0"/>
              <w:jc w:val="center"/>
              <w:textAlignment w:val="baseline"/>
            </w:pPr>
            <w:r w:rsidRPr="00F452A8">
              <w:rPr>
                <w:sz w:val="20"/>
                <w:szCs w:val="20"/>
              </w:rPr>
              <w:t>38 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DC1200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4F65C92"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2A4B9779"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C3D9AD4" w14:textId="77777777" w:rsidR="00F452A8" w:rsidRPr="00F452A8" w:rsidRDefault="00F452A8" w:rsidP="00F452A8">
            <w:pPr>
              <w:spacing w:after="0" w:line="240" w:lineRule="auto"/>
              <w:ind w:left="0" w:right="0"/>
              <w:jc w:val="center"/>
              <w:textAlignment w:val="baseline"/>
            </w:pPr>
            <w:r w:rsidRPr="00F452A8">
              <w:rPr>
                <w:sz w:val="20"/>
                <w:szCs w:val="20"/>
              </w:rPr>
              <w:t>13 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699A6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85402F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4A023FA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351C58F" w14:textId="77777777" w:rsidR="00F452A8" w:rsidRPr="00F452A8" w:rsidRDefault="00F452A8" w:rsidP="00F452A8">
            <w:pPr>
              <w:spacing w:after="0" w:line="240" w:lineRule="auto"/>
              <w:ind w:left="0" w:right="0"/>
              <w:jc w:val="center"/>
              <w:textAlignment w:val="baseline"/>
            </w:pPr>
            <w:r w:rsidRPr="00F452A8">
              <w:rPr>
                <w:sz w:val="20"/>
                <w:szCs w:val="20"/>
              </w:rPr>
              <w:t>39 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314E68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3DB9763"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6DF5C6FC"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0FEB3A8" w14:textId="77777777" w:rsidR="00F452A8" w:rsidRPr="00F452A8" w:rsidRDefault="00F452A8" w:rsidP="00F452A8">
            <w:pPr>
              <w:spacing w:after="0" w:line="240" w:lineRule="auto"/>
              <w:ind w:left="0" w:right="0"/>
              <w:jc w:val="center"/>
              <w:textAlignment w:val="baseline"/>
            </w:pPr>
            <w:r w:rsidRPr="00F452A8">
              <w:rPr>
                <w:sz w:val="20"/>
                <w:szCs w:val="20"/>
              </w:rPr>
              <w:t>14 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63EFE7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29B3D05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724BDE7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3A32F2F" w14:textId="77777777" w:rsidR="00F452A8" w:rsidRPr="00F452A8" w:rsidRDefault="00F452A8" w:rsidP="00F452A8">
            <w:pPr>
              <w:spacing w:after="0" w:line="240" w:lineRule="auto"/>
              <w:ind w:left="0" w:right="0"/>
              <w:jc w:val="center"/>
              <w:textAlignment w:val="baseline"/>
            </w:pPr>
            <w:r w:rsidRPr="00F452A8">
              <w:rPr>
                <w:sz w:val="20"/>
                <w:szCs w:val="20"/>
              </w:rPr>
              <w:t>40 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6560CE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E397978"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6C9EC1BC"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8DF9BF3" w14:textId="77777777" w:rsidR="00F452A8" w:rsidRPr="00F452A8" w:rsidRDefault="00F452A8" w:rsidP="00F452A8">
            <w:pPr>
              <w:spacing w:after="0" w:line="240" w:lineRule="auto"/>
              <w:ind w:left="0" w:right="0"/>
              <w:jc w:val="center"/>
              <w:textAlignment w:val="baseline"/>
            </w:pPr>
            <w:r w:rsidRPr="00F452A8">
              <w:rPr>
                <w:sz w:val="20"/>
                <w:szCs w:val="20"/>
              </w:rPr>
              <w:t>15 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56E6A0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7E77E7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06EA895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EA3DC24" w14:textId="77777777" w:rsidR="00F452A8" w:rsidRPr="00F452A8" w:rsidRDefault="00F452A8" w:rsidP="00F452A8">
            <w:pPr>
              <w:spacing w:after="0" w:line="240" w:lineRule="auto"/>
              <w:ind w:left="0" w:right="0"/>
              <w:jc w:val="center"/>
              <w:textAlignment w:val="baseline"/>
            </w:pPr>
            <w:r w:rsidRPr="00F452A8">
              <w:rPr>
                <w:sz w:val="20"/>
                <w:szCs w:val="20"/>
              </w:rPr>
              <w:t>41 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F4155D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288760F1"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BA5EEE6"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17B2E61" w14:textId="77777777" w:rsidR="00F452A8" w:rsidRPr="00F452A8" w:rsidRDefault="00F452A8" w:rsidP="00F452A8">
            <w:pPr>
              <w:spacing w:after="0" w:line="240" w:lineRule="auto"/>
              <w:ind w:left="0" w:right="0"/>
              <w:jc w:val="center"/>
              <w:textAlignment w:val="baseline"/>
            </w:pPr>
            <w:r w:rsidRPr="00F452A8">
              <w:rPr>
                <w:sz w:val="20"/>
                <w:szCs w:val="20"/>
              </w:rPr>
              <w:t>16 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DAEF41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BD5E5D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27DEAB9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46994D3" w14:textId="77777777" w:rsidR="00F452A8" w:rsidRPr="00F452A8" w:rsidRDefault="00F452A8" w:rsidP="00F452A8">
            <w:pPr>
              <w:spacing w:after="0" w:line="240" w:lineRule="auto"/>
              <w:ind w:left="0" w:right="0"/>
              <w:jc w:val="center"/>
              <w:textAlignment w:val="baseline"/>
            </w:pPr>
            <w:r w:rsidRPr="00F452A8">
              <w:rPr>
                <w:sz w:val="20"/>
                <w:szCs w:val="20"/>
              </w:rPr>
              <w:t>42 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17F3BB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923C0BE"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9690A26"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7CAC388" w14:textId="77777777" w:rsidR="00F452A8" w:rsidRPr="00F452A8" w:rsidRDefault="00F452A8" w:rsidP="00F452A8">
            <w:pPr>
              <w:spacing w:after="0" w:line="240" w:lineRule="auto"/>
              <w:ind w:left="0" w:right="0"/>
              <w:jc w:val="center"/>
              <w:textAlignment w:val="baseline"/>
            </w:pPr>
            <w:r w:rsidRPr="00F452A8">
              <w:rPr>
                <w:sz w:val="20"/>
                <w:szCs w:val="20"/>
              </w:rPr>
              <w:t>17 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8BC35F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76FEED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3C2BB13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3393F8C" w14:textId="77777777" w:rsidR="00F452A8" w:rsidRPr="00F452A8" w:rsidRDefault="00F452A8" w:rsidP="00F452A8">
            <w:pPr>
              <w:spacing w:after="0" w:line="240" w:lineRule="auto"/>
              <w:ind w:left="0" w:right="0"/>
              <w:jc w:val="center"/>
              <w:textAlignment w:val="baseline"/>
            </w:pPr>
            <w:r w:rsidRPr="00F452A8">
              <w:rPr>
                <w:sz w:val="20"/>
                <w:szCs w:val="20"/>
              </w:rPr>
              <w:t>43 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647D82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D3BC7B4"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60EDDD95"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DB731C5" w14:textId="77777777" w:rsidR="00F452A8" w:rsidRPr="00F452A8" w:rsidRDefault="00F452A8" w:rsidP="00F452A8">
            <w:pPr>
              <w:spacing w:after="0" w:line="240" w:lineRule="auto"/>
              <w:ind w:left="0" w:right="0"/>
              <w:jc w:val="center"/>
              <w:textAlignment w:val="baseline"/>
            </w:pPr>
            <w:r w:rsidRPr="00F452A8">
              <w:rPr>
                <w:sz w:val="20"/>
                <w:szCs w:val="20"/>
              </w:rPr>
              <w:t>18 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7FCFD8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F95F46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46CE42F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1EC3AB2" w14:textId="77777777" w:rsidR="00F452A8" w:rsidRPr="00F452A8" w:rsidRDefault="00F452A8" w:rsidP="00F452A8">
            <w:pPr>
              <w:spacing w:after="0" w:line="240" w:lineRule="auto"/>
              <w:ind w:left="0" w:right="0"/>
              <w:jc w:val="center"/>
              <w:textAlignment w:val="baseline"/>
            </w:pPr>
            <w:r w:rsidRPr="00F452A8">
              <w:rPr>
                <w:sz w:val="20"/>
                <w:szCs w:val="20"/>
              </w:rPr>
              <w:t>44 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E94C29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BFAD5ED"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5A857CAC"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05A79F8" w14:textId="77777777" w:rsidR="00F452A8" w:rsidRPr="00F452A8" w:rsidRDefault="00F452A8" w:rsidP="00F452A8">
            <w:pPr>
              <w:spacing w:after="0" w:line="240" w:lineRule="auto"/>
              <w:ind w:left="0" w:right="0"/>
              <w:jc w:val="center"/>
              <w:textAlignment w:val="baseline"/>
            </w:pPr>
            <w:r w:rsidRPr="00F452A8">
              <w:rPr>
                <w:sz w:val="20"/>
                <w:szCs w:val="20"/>
              </w:rPr>
              <w:t>19 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05D49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5CB9993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5737D68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42EDDEE" w14:textId="77777777" w:rsidR="00F452A8" w:rsidRPr="00F452A8" w:rsidRDefault="00F452A8" w:rsidP="00F452A8">
            <w:pPr>
              <w:spacing w:after="0" w:line="240" w:lineRule="auto"/>
              <w:ind w:left="0" w:right="0"/>
              <w:jc w:val="center"/>
              <w:textAlignment w:val="baseline"/>
            </w:pPr>
            <w:r w:rsidRPr="00F452A8">
              <w:rPr>
                <w:sz w:val="20"/>
                <w:szCs w:val="20"/>
              </w:rPr>
              <w:t>45 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504ACDB"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7F682CA4"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7D5A0AC2"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E0CBE4E" w14:textId="77777777" w:rsidR="00F452A8" w:rsidRPr="00F452A8" w:rsidRDefault="00F452A8" w:rsidP="00F452A8">
            <w:pPr>
              <w:spacing w:after="0" w:line="240" w:lineRule="auto"/>
              <w:ind w:left="0" w:right="0"/>
              <w:jc w:val="center"/>
              <w:textAlignment w:val="baseline"/>
            </w:pPr>
            <w:r w:rsidRPr="00F452A8">
              <w:rPr>
                <w:sz w:val="20"/>
                <w:szCs w:val="20"/>
              </w:rPr>
              <w:t>20 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9ED9EC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BF166CE" w14:textId="77777777" w:rsidR="00F452A8" w:rsidRPr="00F452A8" w:rsidRDefault="00F452A8" w:rsidP="00F452A8">
            <w:pPr>
              <w:spacing w:after="0" w:line="240" w:lineRule="auto"/>
              <w:ind w:left="0" w:right="0"/>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4701A1E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4AC4C05" w14:textId="77777777" w:rsidR="00F452A8" w:rsidRPr="00F452A8" w:rsidRDefault="00F452A8" w:rsidP="00F452A8">
            <w:pPr>
              <w:spacing w:after="0" w:line="240" w:lineRule="auto"/>
              <w:ind w:left="0" w:right="0"/>
              <w:jc w:val="center"/>
              <w:textAlignment w:val="baseline"/>
            </w:pPr>
            <w:r w:rsidRPr="00F452A8">
              <w:rPr>
                <w:sz w:val="20"/>
                <w:szCs w:val="20"/>
              </w:rPr>
              <w:t>46 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0ED2B6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5A6716C"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4E8F78DA"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25BA79C" w14:textId="77777777" w:rsidR="00F452A8" w:rsidRPr="00F452A8" w:rsidRDefault="00F452A8" w:rsidP="00F452A8">
            <w:pPr>
              <w:spacing w:after="0" w:line="240" w:lineRule="auto"/>
              <w:ind w:left="0" w:right="0"/>
              <w:jc w:val="center"/>
              <w:textAlignment w:val="baseline"/>
            </w:pPr>
            <w:r w:rsidRPr="00F452A8">
              <w:rPr>
                <w:sz w:val="20"/>
                <w:szCs w:val="20"/>
              </w:rPr>
              <w:t>21 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139AF9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D11016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406EBD7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366F576" w14:textId="77777777" w:rsidR="00F452A8" w:rsidRPr="00F452A8" w:rsidRDefault="00F452A8" w:rsidP="00F452A8">
            <w:pPr>
              <w:spacing w:after="0" w:line="240" w:lineRule="auto"/>
              <w:ind w:left="0" w:right="0"/>
              <w:jc w:val="center"/>
              <w:textAlignment w:val="baseline"/>
            </w:pPr>
            <w:r w:rsidRPr="00F452A8">
              <w:rPr>
                <w:sz w:val="20"/>
                <w:szCs w:val="20"/>
              </w:rPr>
              <w:t>47 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FE3A66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B73A50B"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579B3709"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11C25B9" w14:textId="77777777" w:rsidR="00F452A8" w:rsidRPr="00F452A8" w:rsidRDefault="00F452A8" w:rsidP="00F452A8">
            <w:pPr>
              <w:spacing w:after="0" w:line="240" w:lineRule="auto"/>
              <w:ind w:left="0" w:right="0"/>
              <w:jc w:val="center"/>
              <w:textAlignment w:val="baseline"/>
            </w:pPr>
            <w:r w:rsidRPr="00F452A8">
              <w:rPr>
                <w:sz w:val="20"/>
                <w:szCs w:val="20"/>
              </w:rPr>
              <w:t>22 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FE024F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4F5F96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5B6DEC0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3050CA2" w14:textId="77777777" w:rsidR="00F452A8" w:rsidRPr="00F452A8" w:rsidRDefault="00F452A8" w:rsidP="00F452A8">
            <w:pPr>
              <w:spacing w:after="0" w:line="240" w:lineRule="auto"/>
              <w:ind w:left="0" w:right="0"/>
              <w:jc w:val="center"/>
              <w:textAlignment w:val="baseline"/>
            </w:pPr>
            <w:r w:rsidRPr="00F452A8">
              <w:rPr>
                <w:sz w:val="20"/>
                <w:szCs w:val="20"/>
              </w:rPr>
              <w:t>48 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C263E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37EEEC8"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7B1934C4"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89B3FF0" w14:textId="77777777" w:rsidR="00F452A8" w:rsidRPr="00F452A8" w:rsidRDefault="00F452A8" w:rsidP="00F452A8">
            <w:pPr>
              <w:spacing w:after="0" w:line="240" w:lineRule="auto"/>
              <w:ind w:left="0" w:right="0"/>
              <w:jc w:val="center"/>
              <w:textAlignment w:val="baseline"/>
            </w:pPr>
            <w:r w:rsidRPr="00F452A8">
              <w:rPr>
                <w:sz w:val="20"/>
                <w:szCs w:val="20"/>
              </w:rPr>
              <w:t>23 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76F0DB1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1110DED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4F41927B"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19D5140" w14:textId="77777777" w:rsidR="00F452A8" w:rsidRPr="00F452A8" w:rsidRDefault="00F452A8" w:rsidP="00F452A8">
            <w:pPr>
              <w:spacing w:after="0" w:line="240" w:lineRule="auto"/>
              <w:ind w:left="0" w:right="0"/>
              <w:jc w:val="center"/>
              <w:textAlignment w:val="baseline"/>
            </w:pPr>
            <w:r w:rsidRPr="00F452A8">
              <w:rPr>
                <w:sz w:val="20"/>
                <w:szCs w:val="20"/>
              </w:rPr>
              <w:t>49 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2B42D28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3D943DF2"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43CE2CC8"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10A4AD4" w14:textId="77777777" w:rsidR="00F452A8" w:rsidRPr="00F452A8" w:rsidRDefault="00F452A8" w:rsidP="00F452A8">
            <w:pPr>
              <w:spacing w:after="0" w:line="240" w:lineRule="auto"/>
              <w:ind w:left="0" w:right="0"/>
              <w:jc w:val="center"/>
              <w:textAlignment w:val="baseline"/>
            </w:pPr>
            <w:r w:rsidRPr="00F452A8">
              <w:rPr>
                <w:sz w:val="20"/>
                <w:szCs w:val="20"/>
              </w:rPr>
              <w:t>24 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2E551C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27FF47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41D1A47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2A0188B" w14:textId="77777777" w:rsidR="00F452A8" w:rsidRPr="00F452A8" w:rsidRDefault="00F452A8" w:rsidP="00F452A8">
            <w:pPr>
              <w:spacing w:after="0" w:line="240" w:lineRule="auto"/>
              <w:ind w:left="0" w:right="0"/>
              <w:jc w:val="center"/>
              <w:textAlignment w:val="baseline"/>
            </w:pPr>
            <w:r w:rsidRPr="00F452A8">
              <w:rPr>
                <w:sz w:val="20"/>
                <w:szCs w:val="20"/>
              </w:rPr>
              <w:t>50 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2DA4AC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B72F282" w14:textId="77777777" w:rsidR="00F452A8" w:rsidRPr="00F452A8" w:rsidRDefault="00F452A8" w:rsidP="00F452A8">
            <w:pPr>
              <w:spacing w:after="0" w:line="240" w:lineRule="auto"/>
              <w:ind w:left="0" w:right="0"/>
              <w:textAlignment w:val="baseline"/>
            </w:pPr>
            <w:r w:rsidRPr="00F452A8">
              <w:rPr>
                <w:sz w:val="20"/>
                <w:szCs w:val="20"/>
              </w:rPr>
              <w:t> </w:t>
            </w:r>
          </w:p>
        </w:tc>
      </w:tr>
      <w:tr w:rsidR="00F452A8" w:rsidRPr="00F452A8" w14:paraId="5EA10FA6"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798E067" w14:textId="77777777" w:rsidR="00F452A8" w:rsidRPr="00F452A8" w:rsidRDefault="00F452A8" w:rsidP="00F452A8">
            <w:pPr>
              <w:spacing w:after="0" w:line="240" w:lineRule="auto"/>
              <w:ind w:left="0" w:right="0"/>
              <w:jc w:val="center"/>
              <w:textAlignment w:val="baseline"/>
            </w:pPr>
            <w:r w:rsidRPr="00F452A8">
              <w:rPr>
                <w:sz w:val="20"/>
                <w:szCs w:val="20"/>
              </w:rPr>
              <w:t>25 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EE5B0E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CC04D7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28685C8B"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6B30EA5" w14:textId="77777777" w:rsidR="00F452A8" w:rsidRPr="00F452A8" w:rsidRDefault="00F452A8" w:rsidP="00F452A8">
            <w:pPr>
              <w:spacing w:after="0" w:line="240" w:lineRule="auto"/>
              <w:ind w:left="0" w:right="0"/>
              <w:jc w:val="center"/>
              <w:textAlignment w:val="baseline"/>
            </w:pPr>
            <w:r w:rsidRPr="00F452A8">
              <w:rPr>
                <w:sz w:val="20"/>
                <w:szCs w:val="20"/>
              </w:rPr>
              <w:t>51 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E45BB1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4273174"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5414EDA8" w14:textId="77777777" w:rsidTr="009A48F4">
        <w:trPr>
          <w:trHeight w:val="240"/>
        </w:trPr>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3E22B58" w14:textId="77777777" w:rsidR="00F452A8" w:rsidRPr="00F452A8" w:rsidRDefault="00F452A8" w:rsidP="00F452A8">
            <w:pPr>
              <w:spacing w:after="0" w:line="240" w:lineRule="auto"/>
              <w:ind w:left="0" w:right="0"/>
              <w:jc w:val="center"/>
              <w:textAlignment w:val="baseline"/>
            </w:pPr>
            <w:r w:rsidRPr="00F452A8">
              <w:rPr>
                <w:sz w:val="20"/>
                <w:szCs w:val="20"/>
              </w:rPr>
              <w:t>26 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6A5B93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EBF628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60" w:type="dxa"/>
            <w:tcBorders>
              <w:top w:val="nil"/>
              <w:left w:val="single" w:sz="6" w:space="0" w:color="auto"/>
              <w:bottom w:val="nil"/>
              <w:right w:val="single" w:sz="6" w:space="0" w:color="auto"/>
            </w:tcBorders>
            <w:shd w:val="clear" w:color="auto" w:fill="auto"/>
            <w:vAlign w:val="center"/>
            <w:hideMark/>
          </w:tcPr>
          <w:p w14:paraId="1F34808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C33BBEC" w14:textId="77777777" w:rsidR="00F452A8" w:rsidRPr="00F452A8" w:rsidRDefault="00F452A8" w:rsidP="00F452A8">
            <w:pPr>
              <w:spacing w:after="0" w:line="240" w:lineRule="auto"/>
              <w:ind w:left="0" w:right="0"/>
              <w:jc w:val="center"/>
              <w:textAlignment w:val="baseline"/>
            </w:pPr>
            <w:r w:rsidRPr="00F452A8">
              <w:rPr>
                <w:sz w:val="20"/>
                <w:szCs w:val="20"/>
              </w:rPr>
              <w:t>52 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BD106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6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B2ACD5B" w14:textId="77777777" w:rsidR="00F452A8" w:rsidRPr="00F452A8" w:rsidRDefault="00F452A8" w:rsidP="00F452A8">
            <w:pPr>
              <w:spacing w:after="0" w:line="240" w:lineRule="auto"/>
              <w:ind w:left="0" w:right="0"/>
              <w:jc w:val="center"/>
              <w:textAlignment w:val="baseline"/>
            </w:pPr>
            <w:r w:rsidRPr="00F452A8">
              <w:rPr>
                <w:sz w:val="20"/>
                <w:szCs w:val="20"/>
              </w:rPr>
              <w:t> </w:t>
            </w:r>
          </w:p>
        </w:tc>
      </w:tr>
    </w:tbl>
    <w:p w14:paraId="41EE1874"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662CEC7C" w14:textId="77777777" w:rsidR="00F452A8" w:rsidRPr="00F452A8" w:rsidRDefault="00F452A8" w:rsidP="00F452A8">
      <w:pPr>
        <w:spacing w:after="0" w:line="240" w:lineRule="auto"/>
        <w:ind w:left="0" w:right="0"/>
        <w:textAlignment w:val="baseline"/>
      </w:pPr>
      <w:r w:rsidRPr="00F452A8">
        <w:t> </w:t>
      </w:r>
    </w:p>
    <w:p w14:paraId="647942C9" w14:textId="77777777" w:rsidR="00F452A8" w:rsidRPr="00F452A8" w:rsidRDefault="00F452A8" w:rsidP="00F452A8">
      <w:pPr>
        <w:spacing w:after="0" w:line="240" w:lineRule="auto"/>
        <w:ind w:left="0" w:right="0"/>
      </w:pPr>
      <w:r w:rsidRPr="00F452A8">
        <w:br w:type="page"/>
      </w:r>
    </w:p>
    <w:p w14:paraId="1B040EE2" w14:textId="77777777" w:rsidR="00F452A8" w:rsidRPr="00F452A8" w:rsidRDefault="00F452A8" w:rsidP="00F452A8">
      <w:pPr>
        <w:spacing w:after="0" w:line="240" w:lineRule="auto"/>
        <w:ind w:left="0" w:right="0"/>
        <w:textAlignment w:val="baseline"/>
        <w:rPr>
          <w:rFonts w:ascii="Segoe UI" w:hAnsi="Segoe UI" w:cs="Segoe UI"/>
          <w:b/>
          <w:bCs/>
          <w:sz w:val="18"/>
          <w:szCs w:val="18"/>
        </w:rPr>
      </w:pPr>
      <w:r w:rsidRPr="00F452A8">
        <w:rPr>
          <w:rFonts w:ascii="Calibri" w:hAnsi="Calibri" w:cs="Calibri"/>
          <w:b/>
          <w:bCs/>
          <w:sz w:val="28"/>
          <w:szCs w:val="28"/>
        </w:rPr>
        <w:lastRenderedPageBreak/>
        <w:t>Bilaga 2, Kamerakontroll BMA, Uddevalla sjukhus </w:t>
      </w:r>
    </w:p>
    <w:p w14:paraId="05BBC33B"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År: _________________________________ </w:t>
      </w:r>
    </w:p>
    <w:p w14:paraId="0F3D5AB8"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tbl>
      <w:tblPr>
        <w:tblW w:w="0"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65"/>
        <w:gridCol w:w="1575"/>
        <w:gridCol w:w="1560"/>
        <w:gridCol w:w="330"/>
        <w:gridCol w:w="1065"/>
        <w:gridCol w:w="1575"/>
        <w:gridCol w:w="1560"/>
      </w:tblGrid>
      <w:tr w:rsidR="00F452A8" w:rsidRPr="00F452A8" w14:paraId="6FB91391" w14:textId="77777777" w:rsidTr="009A48F4">
        <w:trPr>
          <w:trHeight w:val="435"/>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FCE05BB" w14:textId="77777777" w:rsidR="00F452A8" w:rsidRPr="00F452A8" w:rsidRDefault="00F452A8" w:rsidP="00F452A8">
            <w:pPr>
              <w:spacing w:after="0" w:line="240" w:lineRule="auto"/>
              <w:ind w:left="0" w:right="0"/>
              <w:jc w:val="center"/>
              <w:textAlignment w:val="baseline"/>
            </w:pPr>
            <w:r w:rsidRPr="00F452A8">
              <w:rPr>
                <w:sz w:val="20"/>
                <w:szCs w:val="20"/>
              </w:rPr>
              <w:t>Vecka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DBEBC4F" w14:textId="77777777" w:rsidR="00F452A8" w:rsidRPr="00F452A8" w:rsidRDefault="00F452A8" w:rsidP="00F452A8">
            <w:pPr>
              <w:spacing w:after="0" w:line="240" w:lineRule="auto"/>
              <w:ind w:left="0" w:right="0"/>
              <w:jc w:val="center"/>
              <w:textAlignment w:val="baseline"/>
            </w:pPr>
            <w:r w:rsidRPr="00F452A8">
              <w:rPr>
                <w:sz w:val="20"/>
                <w:szCs w:val="20"/>
              </w:rPr>
              <w:t>COR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94B19AF" w14:textId="77777777" w:rsidR="00F452A8" w:rsidRPr="00F452A8" w:rsidRDefault="00F452A8" w:rsidP="00F452A8">
            <w:pPr>
              <w:spacing w:after="0" w:line="240" w:lineRule="auto"/>
              <w:ind w:left="0" w:right="0"/>
              <w:jc w:val="center"/>
              <w:textAlignment w:val="baseline"/>
            </w:pPr>
            <w:r w:rsidRPr="00F452A8">
              <w:rPr>
                <w:sz w:val="20"/>
                <w:szCs w:val="20"/>
              </w:rPr>
              <w:t>Radera CT-data </w:t>
            </w:r>
          </w:p>
        </w:tc>
        <w:tc>
          <w:tcPr>
            <w:tcW w:w="330" w:type="dxa"/>
            <w:tcBorders>
              <w:top w:val="nil"/>
              <w:left w:val="single" w:sz="6" w:space="0" w:color="auto"/>
              <w:bottom w:val="nil"/>
              <w:right w:val="single" w:sz="6" w:space="0" w:color="auto"/>
            </w:tcBorders>
            <w:shd w:val="clear" w:color="auto" w:fill="auto"/>
            <w:vAlign w:val="center"/>
            <w:hideMark/>
          </w:tcPr>
          <w:p w14:paraId="5125397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C1B9EC5" w14:textId="77777777" w:rsidR="00F452A8" w:rsidRPr="00F452A8" w:rsidRDefault="00F452A8" w:rsidP="00F452A8">
            <w:pPr>
              <w:spacing w:after="0" w:line="240" w:lineRule="auto"/>
              <w:ind w:left="0" w:right="0"/>
              <w:jc w:val="center"/>
              <w:textAlignment w:val="baseline"/>
            </w:pPr>
            <w:r w:rsidRPr="00F452A8">
              <w:rPr>
                <w:sz w:val="20"/>
                <w:szCs w:val="20"/>
              </w:rPr>
              <w:t>Vecka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AA6B90A" w14:textId="77777777" w:rsidR="00F452A8" w:rsidRPr="00F452A8" w:rsidRDefault="00F452A8" w:rsidP="00F452A8">
            <w:pPr>
              <w:spacing w:after="0" w:line="240" w:lineRule="auto"/>
              <w:ind w:left="0" w:right="0"/>
              <w:jc w:val="center"/>
              <w:textAlignment w:val="baseline"/>
            </w:pPr>
            <w:r w:rsidRPr="00F452A8">
              <w:rPr>
                <w:sz w:val="20"/>
                <w:szCs w:val="20"/>
              </w:rPr>
              <w:t>COR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915ADCB" w14:textId="77777777" w:rsidR="00F452A8" w:rsidRPr="00F452A8" w:rsidRDefault="00F452A8" w:rsidP="00F452A8">
            <w:pPr>
              <w:spacing w:after="0" w:line="240" w:lineRule="auto"/>
              <w:ind w:left="0" w:right="0"/>
              <w:jc w:val="center"/>
              <w:textAlignment w:val="baseline"/>
            </w:pPr>
            <w:r w:rsidRPr="00F452A8">
              <w:rPr>
                <w:sz w:val="20"/>
                <w:szCs w:val="20"/>
              </w:rPr>
              <w:t>Radera CT-data </w:t>
            </w:r>
          </w:p>
        </w:tc>
      </w:tr>
      <w:tr w:rsidR="00F452A8" w:rsidRPr="00F452A8" w14:paraId="3074ACD7"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A30A52D" w14:textId="77777777" w:rsidR="00F452A8" w:rsidRPr="00F452A8" w:rsidRDefault="00F452A8" w:rsidP="00F452A8">
            <w:pPr>
              <w:spacing w:after="0" w:line="240" w:lineRule="auto"/>
              <w:ind w:left="0" w:right="0"/>
              <w:jc w:val="center"/>
              <w:textAlignment w:val="baseline"/>
            </w:pPr>
            <w:r w:rsidRPr="00F452A8">
              <w:rPr>
                <w:sz w:val="20"/>
                <w:szCs w:val="20"/>
              </w:rPr>
              <w:t>1 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3D80C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D82D69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1F6F5FC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EBB52E8" w14:textId="77777777" w:rsidR="00F452A8" w:rsidRPr="00F452A8" w:rsidRDefault="00F452A8" w:rsidP="00F452A8">
            <w:pPr>
              <w:spacing w:after="0" w:line="240" w:lineRule="auto"/>
              <w:ind w:left="0" w:right="0"/>
              <w:jc w:val="center"/>
              <w:textAlignment w:val="baseline"/>
            </w:pPr>
            <w:r w:rsidRPr="00F452A8">
              <w:rPr>
                <w:sz w:val="20"/>
                <w:szCs w:val="20"/>
              </w:rPr>
              <w:t>27 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368456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123C5AD1"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2D572B5"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7176E54" w14:textId="77777777" w:rsidR="00F452A8" w:rsidRPr="00F452A8" w:rsidRDefault="00F452A8" w:rsidP="00F452A8">
            <w:pPr>
              <w:spacing w:after="0" w:line="240" w:lineRule="auto"/>
              <w:ind w:left="0" w:right="0"/>
              <w:jc w:val="center"/>
              <w:textAlignment w:val="baseline"/>
            </w:pPr>
            <w:r w:rsidRPr="00F452A8">
              <w:rPr>
                <w:sz w:val="20"/>
                <w:szCs w:val="20"/>
              </w:rPr>
              <w:t>2 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8F0452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249A1C0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4731DBC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EC8898D" w14:textId="77777777" w:rsidR="00F452A8" w:rsidRPr="00F452A8" w:rsidRDefault="00F452A8" w:rsidP="00F452A8">
            <w:pPr>
              <w:spacing w:after="0" w:line="240" w:lineRule="auto"/>
              <w:ind w:left="0" w:right="0"/>
              <w:jc w:val="center"/>
              <w:textAlignment w:val="baseline"/>
            </w:pPr>
            <w:r w:rsidRPr="00F452A8">
              <w:rPr>
                <w:sz w:val="20"/>
                <w:szCs w:val="20"/>
              </w:rPr>
              <w:t>28 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E51CB8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2F9C3B3"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034E2A95"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19E6AF0" w14:textId="77777777" w:rsidR="00F452A8" w:rsidRPr="00F452A8" w:rsidRDefault="00F452A8" w:rsidP="00F452A8">
            <w:pPr>
              <w:spacing w:after="0" w:line="240" w:lineRule="auto"/>
              <w:ind w:left="0" w:right="0"/>
              <w:jc w:val="center"/>
              <w:textAlignment w:val="baseline"/>
            </w:pPr>
            <w:r w:rsidRPr="00F452A8">
              <w:rPr>
                <w:sz w:val="20"/>
                <w:szCs w:val="20"/>
              </w:rPr>
              <w:t>3 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579433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8148081" w14:textId="77777777" w:rsidR="00F452A8" w:rsidRPr="00F452A8" w:rsidRDefault="00F452A8" w:rsidP="00F452A8">
            <w:pPr>
              <w:spacing w:after="0" w:line="240" w:lineRule="auto"/>
              <w:ind w:left="0" w:right="0"/>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5592A18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54B17D2" w14:textId="77777777" w:rsidR="00F452A8" w:rsidRPr="00F452A8" w:rsidRDefault="00F452A8" w:rsidP="00F452A8">
            <w:pPr>
              <w:spacing w:after="0" w:line="240" w:lineRule="auto"/>
              <w:ind w:left="0" w:right="0"/>
              <w:jc w:val="center"/>
              <w:textAlignment w:val="baseline"/>
            </w:pPr>
            <w:r w:rsidRPr="00F452A8">
              <w:rPr>
                <w:sz w:val="20"/>
                <w:szCs w:val="20"/>
              </w:rPr>
              <w:t>29 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CDDCF7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46C2181"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59D8E5F0"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8C44C00" w14:textId="77777777" w:rsidR="00F452A8" w:rsidRPr="00F452A8" w:rsidRDefault="00F452A8" w:rsidP="00F452A8">
            <w:pPr>
              <w:spacing w:after="0" w:line="240" w:lineRule="auto"/>
              <w:ind w:left="0" w:right="0"/>
              <w:jc w:val="center"/>
              <w:textAlignment w:val="baseline"/>
            </w:pPr>
            <w:r w:rsidRPr="00F452A8">
              <w:rPr>
                <w:sz w:val="20"/>
                <w:szCs w:val="20"/>
              </w:rPr>
              <w:t>4 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DA48CD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CBC1A1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1741426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D9DAB7C" w14:textId="77777777" w:rsidR="00F452A8" w:rsidRPr="00F452A8" w:rsidRDefault="00F452A8" w:rsidP="00F452A8">
            <w:pPr>
              <w:spacing w:after="0" w:line="240" w:lineRule="auto"/>
              <w:ind w:left="0" w:right="0"/>
              <w:jc w:val="center"/>
              <w:textAlignment w:val="baseline"/>
            </w:pPr>
            <w:r w:rsidRPr="00F452A8">
              <w:rPr>
                <w:sz w:val="20"/>
                <w:szCs w:val="20"/>
              </w:rPr>
              <w:t>30 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4C878C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9CD739A"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44B3FD5C"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F9FFED" w14:textId="77777777" w:rsidR="00F452A8" w:rsidRPr="00F452A8" w:rsidRDefault="00F452A8" w:rsidP="00F452A8">
            <w:pPr>
              <w:spacing w:after="0" w:line="240" w:lineRule="auto"/>
              <w:ind w:left="0" w:right="0"/>
              <w:jc w:val="center"/>
              <w:textAlignment w:val="baseline"/>
            </w:pPr>
            <w:r w:rsidRPr="00F452A8">
              <w:rPr>
                <w:sz w:val="20"/>
                <w:szCs w:val="20"/>
              </w:rPr>
              <w:t>5 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1DC1BD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424BA9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0016B7C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2960CDE" w14:textId="77777777" w:rsidR="00F452A8" w:rsidRPr="00F452A8" w:rsidRDefault="00F452A8" w:rsidP="00F452A8">
            <w:pPr>
              <w:spacing w:after="0" w:line="240" w:lineRule="auto"/>
              <w:ind w:left="0" w:right="0"/>
              <w:jc w:val="center"/>
              <w:textAlignment w:val="baseline"/>
            </w:pPr>
            <w:r w:rsidRPr="00F452A8">
              <w:rPr>
                <w:sz w:val="20"/>
                <w:szCs w:val="20"/>
              </w:rPr>
              <w:t>31 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178488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E82A300"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A30B068"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80B7B67" w14:textId="77777777" w:rsidR="00F452A8" w:rsidRPr="00F452A8" w:rsidRDefault="00F452A8" w:rsidP="00F452A8">
            <w:pPr>
              <w:spacing w:after="0" w:line="240" w:lineRule="auto"/>
              <w:ind w:left="0" w:right="0"/>
              <w:jc w:val="center"/>
              <w:textAlignment w:val="baseline"/>
            </w:pPr>
            <w:r w:rsidRPr="00F452A8">
              <w:rPr>
                <w:sz w:val="20"/>
                <w:szCs w:val="20"/>
              </w:rPr>
              <w:t>6 </w:t>
            </w:r>
          </w:p>
        </w:tc>
        <w:tc>
          <w:tcPr>
            <w:tcW w:w="157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7B89F51B" w14:textId="77777777" w:rsidR="00F452A8" w:rsidRPr="00F452A8" w:rsidRDefault="00F452A8" w:rsidP="00F452A8">
            <w:pPr>
              <w:spacing w:after="0" w:line="240" w:lineRule="auto"/>
              <w:ind w:left="0" w:right="0"/>
              <w:jc w:val="center"/>
              <w:textAlignment w:val="baseline"/>
            </w:pPr>
            <w:r w:rsidRPr="00F452A8">
              <w:rPr>
                <w:sz w:val="20"/>
                <w:szCs w:val="20"/>
              </w:rPr>
              <w:t>LEHR H&amp;L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768D131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1D21D34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5B37C73" w14:textId="77777777" w:rsidR="00F452A8" w:rsidRPr="00F452A8" w:rsidRDefault="00F452A8" w:rsidP="00F452A8">
            <w:pPr>
              <w:spacing w:after="0" w:line="240" w:lineRule="auto"/>
              <w:ind w:left="0" w:right="0"/>
              <w:jc w:val="center"/>
              <w:textAlignment w:val="baseline"/>
            </w:pPr>
            <w:r w:rsidRPr="00F452A8">
              <w:rPr>
                <w:sz w:val="20"/>
                <w:szCs w:val="20"/>
              </w:rPr>
              <w:t>32 </w:t>
            </w:r>
          </w:p>
        </w:tc>
        <w:tc>
          <w:tcPr>
            <w:tcW w:w="157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41BA14F4" w14:textId="77777777" w:rsidR="00F452A8" w:rsidRPr="00F452A8" w:rsidRDefault="00F452A8" w:rsidP="00F452A8">
            <w:pPr>
              <w:spacing w:after="0" w:line="240" w:lineRule="auto"/>
              <w:ind w:left="0" w:right="0"/>
              <w:jc w:val="center"/>
              <w:textAlignment w:val="baseline"/>
            </w:pPr>
            <w:r w:rsidRPr="00F452A8">
              <w:rPr>
                <w:sz w:val="20"/>
                <w:szCs w:val="20"/>
              </w:rPr>
              <w:t>LEHR H&amp;L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1AC2B1EE"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05E13C50"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8EC616A" w14:textId="77777777" w:rsidR="00F452A8" w:rsidRPr="00F452A8" w:rsidRDefault="00F452A8" w:rsidP="00F452A8">
            <w:pPr>
              <w:spacing w:after="0" w:line="240" w:lineRule="auto"/>
              <w:ind w:left="0" w:right="0"/>
              <w:jc w:val="center"/>
              <w:textAlignment w:val="baseline"/>
            </w:pPr>
            <w:r w:rsidRPr="00F452A8">
              <w:rPr>
                <w:sz w:val="20"/>
                <w:szCs w:val="20"/>
              </w:rPr>
              <w:t>7 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F62255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3EF13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70B9965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AC85D25" w14:textId="77777777" w:rsidR="00F452A8" w:rsidRPr="00F452A8" w:rsidRDefault="00F452A8" w:rsidP="00F452A8">
            <w:pPr>
              <w:spacing w:after="0" w:line="240" w:lineRule="auto"/>
              <w:ind w:left="0" w:right="0"/>
              <w:jc w:val="center"/>
              <w:textAlignment w:val="baseline"/>
            </w:pPr>
            <w:r w:rsidRPr="00F452A8">
              <w:rPr>
                <w:sz w:val="20"/>
                <w:szCs w:val="20"/>
              </w:rPr>
              <w:t>33 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AA257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16B2118"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03688B86"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CD36B15" w14:textId="77777777" w:rsidR="00F452A8" w:rsidRPr="00F452A8" w:rsidRDefault="00F452A8" w:rsidP="00F452A8">
            <w:pPr>
              <w:spacing w:after="0" w:line="240" w:lineRule="auto"/>
              <w:ind w:left="0" w:right="0"/>
              <w:jc w:val="center"/>
              <w:textAlignment w:val="baseline"/>
            </w:pPr>
            <w:r w:rsidRPr="00F452A8">
              <w:rPr>
                <w:sz w:val="20"/>
                <w:szCs w:val="20"/>
              </w:rPr>
              <w:t>8 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5BFD56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B6BE4D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253708A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532ADC" w14:textId="77777777" w:rsidR="00F452A8" w:rsidRPr="00F452A8" w:rsidRDefault="00F452A8" w:rsidP="00F452A8">
            <w:pPr>
              <w:spacing w:after="0" w:line="240" w:lineRule="auto"/>
              <w:ind w:left="0" w:right="0"/>
              <w:jc w:val="center"/>
              <w:textAlignment w:val="baseline"/>
            </w:pPr>
            <w:r w:rsidRPr="00F452A8">
              <w:rPr>
                <w:sz w:val="20"/>
                <w:szCs w:val="20"/>
              </w:rPr>
              <w:t>34 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0A0050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5ECAAFE"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575200AE"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CBD3E76" w14:textId="77777777" w:rsidR="00F452A8" w:rsidRPr="00F452A8" w:rsidRDefault="00F452A8" w:rsidP="00F452A8">
            <w:pPr>
              <w:spacing w:after="0" w:line="240" w:lineRule="auto"/>
              <w:ind w:left="0" w:right="0"/>
              <w:jc w:val="center"/>
              <w:textAlignment w:val="baseline"/>
            </w:pPr>
            <w:r w:rsidRPr="00F452A8">
              <w:rPr>
                <w:sz w:val="20"/>
                <w:szCs w:val="20"/>
              </w:rPr>
              <w:t>9 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3122A3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E9F7F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0CDA87D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69AE78D" w14:textId="77777777" w:rsidR="00F452A8" w:rsidRPr="00F452A8" w:rsidRDefault="00F452A8" w:rsidP="00F452A8">
            <w:pPr>
              <w:spacing w:after="0" w:line="240" w:lineRule="auto"/>
              <w:ind w:left="0" w:right="0"/>
              <w:jc w:val="center"/>
              <w:textAlignment w:val="baseline"/>
            </w:pPr>
            <w:r w:rsidRPr="00F452A8">
              <w:rPr>
                <w:sz w:val="20"/>
                <w:szCs w:val="20"/>
              </w:rPr>
              <w:t>35 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FB1E3E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680693D"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71B454D0"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FF103E6" w14:textId="77777777" w:rsidR="00F452A8" w:rsidRPr="00F452A8" w:rsidRDefault="00F452A8" w:rsidP="00F452A8">
            <w:pPr>
              <w:spacing w:after="0" w:line="240" w:lineRule="auto"/>
              <w:ind w:left="0" w:right="0"/>
              <w:jc w:val="center"/>
              <w:textAlignment w:val="baseline"/>
            </w:pPr>
            <w:r w:rsidRPr="00F452A8">
              <w:rPr>
                <w:sz w:val="20"/>
                <w:szCs w:val="20"/>
              </w:rPr>
              <w:t>10 </w:t>
            </w:r>
          </w:p>
        </w:tc>
        <w:tc>
          <w:tcPr>
            <w:tcW w:w="157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5C2F95F3" w14:textId="77777777" w:rsidR="00F452A8" w:rsidRPr="00F452A8" w:rsidRDefault="00F452A8" w:rsidP="00F452A8">
            <w:pPr>
              <w:spacing w:after="0" w:line="240" w:lineRule="auto"/>
              <w:ind w:left="0" w:right="0"/>
              <w:jc w:val="center"/>
              <w:textAlignment w:val="baseline"/>
            </w:pPr>
            <w:r w:rsidRPr="00F452A8">
              <w:rPr>
                <w:sz w:val="20"/>
                <w:szCs w:val="20"/>
              </w:rPr>
              <w:t>ELEGP H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28986DCF" w14:textId="77777777" w:rsidR="00F452A8" w:rsidRPr="00F452A8" w:rsidRDefault="00F452A8" w:rsidP="00F452A8">
            <w:pPr>
              <w:spacing w:after="0" w:line="240" w:lineRule="auto"/>
              <w:ind w:left="0" w:right="0"/>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7AB9729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76D12BF" w14:textId="77777777" w:rsidR="00F452A8" w:rsidRPr="00F452A8" w:rsidRDefault="00F452A8" w:rsidP="00F452A8">
            <w:pPr>
              <w:spacing w:after="0" w:line="240" w:lineRule="auto"/>
              <w:ind w:left="0" w:right="0"/>
              <w:jc w:val="center"/>
              <w:textAlignment w:val="baseline"/>
            </w:pPr>
            <w:r w:rsidRPr="00F452A8">
              <w:rPr>
                <w:sz w:val="20"/>
                <w:szCs w:val="20"/>
              </w:rPr>
              <w:t>36 </w:t>
            </w:r>
          </w:p>
        </w:tc>
        <w:tc>
          <w:tcPr>
            <w:tcW w:w="157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6E74FCC8" w14:textId="77777777" w:rsidR="00F452A8" w:rsidRPr="00F452A8" w:rsidRDefault="00F452A8" w:rsidP="00F452A8">
            <w:pPr>
              <w:spacing w:after="0" w:line="240" w:lineRule="auto"/>
              <w:ind w:left="0" w:right="0"/>
              <w:jc w:val="center"/>
              <w:textAlignment w:val="baseline"/>
            </w:pPr>
            <w:r w:rsidRPr="00F452A8">
              <w:rPr>
                <w:sz w:val="20"/>
                <w:szCs w:val="20"/>
              </w:rPr>
              <w:t>ELEGP H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191264DE" w14:textId="77777777" w:rsidR="00F452A8" w:rsidRPr="00F452A8" w:rsidRDefault="00F452A8" w:rsidP="00F452A8">
            <w:pPr>
              <w:spacing w:after="0" w:line="240" w:lineRule="auto"/>
              <w:ind w:left="0" w:right="0"/>
              <w:textAlignment w:val="baseline"/>
            </w:pPr>
            <w:r w:rsidRPr="00F452A8">
              <w:rPr>
                <w:sz w:val="20"/>
                <w:szCs w:val="20"/>
              </w:rPr>
              <w:t> </w:t>
            </w:r>
          </w:p>
        </w:tc>
      </w:tr>
      <w:tr w:rsidR="00F452A8" w:rsidRPr="00F452A8" w14:paraId="680B4567"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E26AA4C" w14:textId="77777777" w:rsidR="00F452A8" w:rsidRPr="00F452A8" w:rsidRDefault="00F452A8" w:rsidP="00F452A8">
            <w:pPr>
              <w:spacing w:after="0" w:line="240" w:lineRule="auto"/>
              <w:ind w:left="0" w:right="0"/>
              <w:jc w:val="center"/>
              <w:textAlignment w:val="baseline"/>
            </w:pPr>
            <w:r w:rsidRPr="00F452A8">
              <w:rPr>
                <w:sz w:val="20"/>
                <w:szCs w:val="20"/>
              </w:rPr>
              <w:t>11 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C5FED7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25CF7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7095BF6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BDCE02F" w14:textId="77777777" w:rsidR="00F452A8" w:rsidRPr="00F452A8" w:rsidRDefault="00F452A8" w:rsidP="00F452A8">
            <w:pPr>
              <w:spacing w:after="0" w:line="240" w:lineRule="auto"/>
              <w:ind w:left="0" w:right="0"/>
              <w:jc w:val="center"/>
              <w:textAlignment w:val="baseline"/>
            </w:pPr>
            <w:r w:rsidRPr="00F452A8">
              <w:rPr>
                <w:sz w:val="20"/>
                <w:szCs w:val="20"/>
              </w:rPr>
              <w:t>37 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391380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51F2CED"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212DFC2"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72814C" w14:textId="77777777" w:rsidR="00F452A8" w:rsidRPr="00F452A8" w:rsidRDefault="00F452A8" w:rsidP="00F452A8">
            <w:pPr>
              <w:spacing w:after="0" w:line="240" w:lineRule="auto"/>
              <w:ind w:left="0" w:right="0"/>
              <w:jc w:val="center"/>
              <w:textAlignment w:val="baseline"/>
            </w:pPr>
            <w:r w:rsidRPr="00F452A8">
              <w:rPr>
                <w:sz w:val="20"/>
                <w:szCs w:val="20"/>
              </w:rPr>
              <w:t>12 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AD7044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5CBA5B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40A1C88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996DBD4" w14:textId="77777777" w:rsidR="00F452A8" w:rsidRPr="00F452A8" w:rsidRDefault="00F452A8" w:rsidP="00F452A8">
            <w:pPr>
              <w:spacing w:after="0" w:line="240" w:lineRule="auto"/>
              <w:ind w:left="0" w:right="0"/>
              <w:jc w:val="center"/>
              <w:textAlignment w:val="baseline"/>
            </w:pPr>
            <w:r w:rsidRPr="00F452A8">
              <w:rPr>
                <w:sz w:val="20"/>
                <w:szCs w:val="20"/>
              </w:rPr>
              <w:t>38 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7C265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4D88929"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7421E2F8"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91EE4AE" w14:textId="77777777" w:rsidR="00F452A8" w:rsidRPr="00F452A8" w:rsidRDefault="00F452A8" w:rsidP="00F452A8">
            <w:pPr>
              <w:spacing w:after="0" w:line="240" w:lineRule="auto"/>
              <w:ind w:left="0" w:right="0"/>
              <w:jc w:val="center"/>
              <w:textAlignment w:val="baseline"/>
            </w:pPr>
            <w:r w:rsidRPr="00F452A8">
              <w:rPr>
                <w:sz w:val="20"/>
                <w:szCs w:val="20"/>
              </w:rPr>
              <w:t>13 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1379A7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D2D83F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362DB36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47D06F" w14:textId="77777777" w:rsidR="00F452A8" w:rsidRPr="00F452A8" w:rsidRDefault="00F452A8" w:rsidP="00F452A8">
            <w:pPr>
              <w:spacing w:after="0" w:line="240" w:lineRule="auto"/>
              <w:ind w:left="0" w:right="0"/>
              <w:jc w:val="center"/>
              <w:textAlignment w:val="baseline"/>
            </w:pPr>
            <w:r w:rsidRPr="00F452A8">
              <w:rPr>
                <w:sz w:val="20"/>
                <w:szCs w:val="20"/>
              </w:rPr>
              <w:t>39 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813E24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DDCA139"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5506BBB"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30D2713" w14:textId="77777777" w:rsidR="00F452A8" w:rsidRPr="00F452A8" w:rsidRDefault="00F452A8" w:rsidP="00F452A8">
            <w:pPr>
              <w:spacing w:after="0" w:line="240" w:lineRule="auto"/>
              <w:ind w:left="0" w:right="0"/>
              <w:jc w:val="center"/>
              <w:textAlignment w:val="baseline"/>
            </w:pPr>
            <w:r w:rsidRPr="00F452A8">
              <w:rPr>
                <w:sz w:val="20"/>
                <w:szCs w:val="20"/>
              </w:rPr>
              <w:t>14 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AA0DBCB"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481CD70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15732BE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67DB09" w14:textId="77777777" w:rsidR="00F452A8" w:rsidRPr="00F452A8" w:rsidRDefault="00F452A8" w:rsidP="00F452A8">
            <w:pPr>
              <w:spacing w:after="0" w:line="240" w:lineRule="auto"/>
              <w:ind w:left="0" w:right="0"/>
              <w:jc w:val="center"/>
              <w:textAlignment w:val="baseline"/>
            </w:pPr>
            <w:r w:rsidRPr="00F452A8">
              <w:rPr>
                <w:sz w:val="20"/>
                <w:szCs w:val="20"/>
              </w:rPr>
              <w:t>40 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14AE93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1E1FA69"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A19ABCD"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941B9C0" w14:textId="77777777" w:rsidR="00F452A8" w:rsidRPr="00F452A8" w:rsidRDefault="00F452A8" w:rsidP="00F452A8">
            <w:pPr>
              <w:spacing w:after="0" w:line="240" w:lineRule="auto"/>
              <w:ind w:left="0" w:right="0"/>
              <w:jc w:val="center"/>
              <w:textAlignment w:val="baseline"/>
            </w:pPr>
            <w:r w:rsidRPr="00F452A8">
              <w:rPr>
                <w:sz w:val="20"/>
                <w:szCs w:val="20"/>
              </w:rPr>
              <w:t>15 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97FEC4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B97CDA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69B9A7E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6A5AA0" w14:textId="77777777" w:rsidR="00F452A8" w:rsidRPr="00F452A8" w:rsidRDefault="00F452A8" w:rsidP="00F452A8">
            <w:pPr>
              <w:spacing w:after="0" w:line="240" w:lineRule="auto"/>
              <w:ind w:left="0" w:right="0"/>
              <w:jc w:val="center"/>
              <w:textAlignment w:val="baseline"/>
            </w:pPr>
            <w:r w:rsidRPr="00F452A8">
              <w:rPr>
                <w:sz w:val="20"/>
                <w:szCs w:val="20"/>
              </w:rPr>
              <w:t>41 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523779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0CAF3F3D"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78D0412A"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5E0AA7F" w14:textId="77777777" w:rsidR="00F452A8" w:rsidRPr="00F452A8" w:rsidRDefault="00F452A8" w:rsidP="00F452A8">
            <w:pPr>
              <w:spacing w:after="0" w:line="240" w:lineRule="auto"/>
              <w:ind w:left="0" w:right="0"/>
              <w:jc w:val="center"/>
              <w:textAlignment w:val="baseline"/>
            </w:pPr>
            <w:r w:rsidRPr="00F452A8">
              <w:rPr>
                <w:sz w:val="20"/>
                <w:szCs w:val="20"/>
              </w:rPr>
              <w:t>16 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6F9878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DD030A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36E6AFB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EFB282" w14:textId="77777777" w:rsidR="00F452A8" w:rsidRPr="00F452A8" w:rsidRDefault="00F452A8" w:rsidP="00F452A8">
            <w:pPr>
              <w:spacing w:after="0" w:line="240" w:lineRule="auto"/>
              <w:ind w:left="0" w:right="0"/>
              <w:jc w:val="center"/>
              <w:textAlignment w:val="baseline"/>
            </w:pPr>
            <w:r w:rsidRPr="00F452A8">
              <w:rPr>
                <w:sz w:val="20"/>
                <w:szCs w:val="20"/>
              </w:rPr>
              <w:t>42 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89FF37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B4B74E4"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7D75E802"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860EF80" w14:textId="77777777" w:rsidR="00F452A8" w:rsidRPr="00F452A8" w:rsidRDefault="00F452A8" w:rsidP="00F452A8">
            <w:pPr>
              <w:spacing w:after="0" w:line="240" w:lineRule="auto"/>
              <w:ind w:left="0" w:right="0"/>
              <w:jc w:val="center"/>
              <w:textAlignment w:val="baseline"/>
            </w:pPr>
            <w:r w:rsidRPr="00F452A8">
              <w:rPr>
                <w:sz w:val="20"/>
                <w:szCs w:val="20"/>
              </w:rPr>
              <w:t>17 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9D0FC7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171F11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5B3BD2DB"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114F5ED" w14:textId="77777777" w:rsidR="00F452A8" w:rsidRPr="00F452A8" w:rsidRDefault="00F452A8" w:rsidP="00F452A8">
            <w:pPr>
              <w:spacing w:after="0" w:line="240" w:lineRule="auto"/>
              <w:ind w:left="0" w:right="0"/>
              <w:jc w:val="center"/>
              <w:textAlignment w:val="baseline"/>
            </w:pPr>
            <w:r w:rsidRPr="00F452A8">
              <w:rPr>
                <w:sz w:val="20"/>
                <w:szCs w:val="20"/>
              </w:rPr>
              <w:t>43 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C2B3AD2"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17C6D31"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4B86F69F"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F52948E" w14:textId="77777777" w:rsidR="00F452A8" w:rsidRPr="00F452A8" w:rsidRDefault="00F452A8" w:rsidP="00F452A8">
            <w:pPr>
              <w:spacing w:after="0" w:line="240" w:lineRule="auto"/>
              <w:ind w:left="0" w:right="0"/>
              <w:jc w:val="center"/>
              <w:textAlignment w:val="baseline"/>
            </w:pPr>
            <w:r w:rsidRPr="00F452A8">
              <w:rPr>
                <w:sz w:val="20"/>
                <w:szCs w:val="20"/>
              </w:rPr>
              <w:t>18 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E19E0E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1D6E008"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7B5D570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6E01290" w14:textId="77777777" w:rsidR="00F452A8" w:rsidRPr="00F452A8" w:rsidRDefault="00F452A8" w:rsidP="00F452A8">
            <w:pPr>
              <w:spacing w:after="0" w:line="240" w:lineRule="auto"/>
              <w:ind w:left="0" w:right="0"/>
              <w:jc w:val="center"/>
              <w:textAlignment w:val="baseline"/>
            </w:pPr>
            <w:r w:rsidRPr="00F452A8">
              <w:rPr>
                <w:sz w:val="20"/>
                <w:szCs w:val="20"/>
              </w:rPr>
              <w:t>44 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D34FD8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4EFB888"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5D832046"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B01AF7" w14:textId="77777777" w:rsidR="00F452A8" w:rsidRPr="00F452A8" w:rsidRDefault="00F452A8" w:rsidP="00F452A8">
            <w:pPr>
              <w:spacing w:after="0" w:line="240" w:lineRule="auto"/>
              <w:ind w:left="0" w:right="0"/>
              <w:jc w:val="center"/>
              <w:textAlignment w:val="baseline"/>
            </w:pPr>
            <w:r w:rsidRPr="00F452A8">
              <w:rPr>
                <w:sz w:val="20"/>
                <w:szCs w:val="20"/>
              </w:rPr>
              <w:t>19 </w:t>
            </w:r>
          </w:p>
        </w:tc>
        <w:tc>
          <w:tcPr>
            <w:tcW w:w="157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66072A1A" w14:textId="77777777" w:rsidR="00F452A8" w:rsidRPr="00F452A8" w:rsidRDefault="00F452A8" w:rsidP="00F452A8">
            <w:pPr>
              <w:spacing w:after="0" w:line="240" w:lineRule="auto"/>
              <w:ind w:left="0" w:right="0"/>
              <w:jc w:val="center"/>
              <w:textAlignment w:val="baseline"/>
            </w:pPr>
            <w:r w:rsidRPr="00F452A8">
              <w:rPr>
                <w:sz w:val="20"/>
                <w:szCs w:val="20"/>
              </w:rPr>
              <w:t>LEHR H&amp;L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3BE7266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2DB7FF2D"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6C53413" w14:textId="77777777" w:rsidR="00F452A8" w:rsidRPr="00F452A8" w:rsidRDefault="00F452A8" w:rsidP="00F452A8">
            <w:pPr>
              <w:spacing w:after="0" w:line="240" w:lineRule="auto"/>
              <w:ind w:left="0" w:right="0"/>
              <w:jc w:val="center"/>
              <w:textAlignment w:val="baseline"/>
            </w:pPr>
            <w:r w:rsidRPr="00F452A8">
              <w:rPr>
                <w:sz w:val="20"/>
                <w:szCs w:val="20"/>
              </w:rPr>
              <w:t>45 </w:t>
            </w:r>
          </w:p>
        </w:tc>
        <w:tc>
          <w:tcPr>
            <w:tcW w:w="157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566B5E65" w14:textId="77777777" w:rsidR="00F452A8" w:rsidRPr="00F452A8" w:rsidRDefault="00F452A8" w:rsidP="00F452A8">
            <w:pPr>
              <w:spacing w:after="0" w:line="240" w:lineRule="auto"/>
              <w:ind w:left="0" w:right="0"/>
              <w:jc w:val="center"/>
              <w:textAlignment w:val="baseline"/>
            </w:pPr>
            <w:r w:rsidRPr="00F452A8">
              <w:rPr>
                <w:sz w:val="20"/>
                <w:szCs w:val="20"/>
              </w:rPr>
              <w:t>LEHR H&amp;L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701129F2"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65E4B112"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A7A04E9" w14:textId="77777777" w:rsidR="00F452A8" w:rsidRPr="00F452A8" w:rsidRDefault="00F452A8" w:rsidP="00F452A8">
            <w:pPr>
              <w:spacing w:after="0" w:line="240" w:lineRule="auto"/>
              <w:ind w:left="0" w:right="0"/>
              <w:jc w:val="center"/>
              <w:textAlignment w:val="baseline"/>
            </w:pPr>
            <w:r w:rsidRPr="00F452A8">
              <w:rPr>
                <w:sz w:val="20"/>
                <w:szCs w:val="20"/>
              </w:rPr>
              <w:t>20 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61B0C3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6AFEB26" w14:textId="77777777" w:rsidR="00F452A8" w:rsidRPr="00F452A8" w:rsidRDefault="00F452A8" w:rsidP="00F452A8">
            <w:pPr>
              <w:spacing w:after="0" w:line="240" w:lineRule="auto"/>
              <w:ind w:left="0" w:right="0"/>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35DCFCDA"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9DD0E2F" w14:textId="77777777" w:rsidR="00F452A8" w:rsidRPr="00F452A8" w:rsidRDefault="00F452A8" w:rsidP="00F452A8">
            <w:pPr>
              <w:spacing w:after="0" w:line="240" w:lineRule="auto"/>
              <w:ind w:left="0" w:right="0"/>
              <w:jc w:val="center"/>
              <w:textAlignment w:val="baseline"/>
            </w:pPr>
            <w:r w:rsidRPr="00F452A8">
              <w:rPr>
                <w:sz w:val="20"/>
                <w:szCs w:val="20"/>
              </w:rPr>
              <w:t>46 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0761CDB"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E3DDA18"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5F9E32BE"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169DE07" w14:textId="77777777" w:rsidR="00F452A8" w:rsidRPr="00F452A8" w:rsidRDefault="00F452A8" w:rsidP="00F452A8">
            <w:pPr>
              <w:spacing w:after="0" w:line="240" w:lineRule="auto"/>
              <w:ind w:left="0" w:right="0"/>
              <w:jc w:val="center"/>
              <w:textAlignment w:val="baseline"/>
            </w:pPr>
            <w:r w:rsidRPr="00F452A8">
              <w:rPr>
                <w:sz w:val="20"/>
                <w:szCs w:val="20"/>
              </w:rPr>
              <w:t>21 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57767E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D97C4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6280AF1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DC8F6EA" w14:textId="77777777" w:rsidR="00F452A8" w:rsidRPr="00F452A8" w:rsidRDefault="00F452A8" w:rsidP="00F452A8">
            <w:pPr>
              <w:spacing w:after="0" w:line="240" w:lineRule="auto"/>
              <w:ind w:left="0" w:right="0"/>
              <w:jc w:val="center"/>
              <w:textAlignment w:val="baseline"/>
            </w:pPr>
            <w:r w:rsidRPr="00F452A8">
              <w:rPr>
                <w:sz w:val="20"/>
                <w:szCs w:val="20"/>
              </w:rPr>
              <w:t>47 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1B563C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6C0703A"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64B59112"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30D7C69" w14:textId="77777777" w:rsidR="00F452A8" w:rsidRPr="00F452A8" w:rsidRDefault="00F452A8" w:rsidP="00F452A8">
            <w:pPr>
              <w:spacing w:after="0" w:line="240" w:lineRule="auto"/>
              <w:ind w:left="0" w:right="0"/>
              <w:jc w:val="center"/>
              <w:textAlignment w:val="baseline"/>
            </w:pPr>
            <w:r w:rsidRPr="00F452A8">
              <w:rPr>
                <w:sz w:val="20"/>
                <w:szCs w:val="20"/>
              </w:rPr>
              <w:t>22 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76ABCB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4D7440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315A72B3"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5EF1DE8" w14:textId="77777777" w:rsidR="00F452A8" w:rsidRPr="00F452A8" w:rsidRDefault="00F452A8" w:rsidP="00F452A8">
            <w:pPr>
              <w:spacing w:after="0" w:line="240" w:lineRule="auto"/>
              <w:ind w:left="0" w:right="0"/>
              <w:jc w:val="center"/>
              <w:textAlignment w:val="baseline"/>
            </w:pPr>
            <w:r w:rsidRPr="00F452A8">
              <w:rPr>
                <w:sz w:val="20"/>
                <w:szCs w:val="20"/>
              </w:rPr>
              <w:t>48 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15B482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5EC48E6"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67AE4D55"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48B4080" w14:textId="77777777" w:rsidR="00F452A8" w:rsidRPr="00F452A8" w:rsidRDefault="00F452A8" w:rsidP="00F452A8">
            <w:pPr>
              <w:spacing w:after="0" w:line="240" w:lineRule="auto"/>
              <w:ind w:left="0" w:right="0"/>
              <w:jc w:val="center"/>
              <w:textAlignment w:val="baseline"/>
            </w:pPr>
            <w:r w:rsidRPr="00F452A8">
              <w:rPr>
                <w:sz w:val="20"/>
                <w:szCs w:val="20"/>
              </w:rPr>
              <w:t>23 </w:t>
            </w:r>
          </w:p>
        </w:tc>
        <w:tc>
          <w:tcPr>
            <w:tcW w:w="157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0D3623A1" w14:textId="77777777" w:rsidR="00F452A8" w:rsidRPr="00F452A8" w:rsidRDefault="00F452A8" w:rsidP="00F452A8">
            <w:pPr>
              <w:spacing w:after="0" w:line="240" w:lineRule="auto"/>
              <w:ind w:left="0" w:right="0"/>
              <w:jc w:val="center"/>
              <w:textAlignment w:val="baseline"/>
            </w:pPr>
            <w:r w:rsidRPr="00F452A8">
              <w:rPr>
                <w:sz w:val="20"/>
                <w:szCs w:val="20"/>
              </w:rPr>
              <w:t>ELEGP H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710182A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61FDE5C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4641A04" w14:textId="77777777" w:rsidR="00F452A8" w:rsidRPr="00F452A8" w:rsidRDefault="00F452A8" w:rsidP="00F452A8">
            <w:pPr>
              <w:spacing w:after="0" w:line="240" w:lineRule="auto"/>
              <w:ind w:left="0" w:right="0"/>
              <w:jc w:val="center"/>
              <w:textAlignment w:val="baseline"/>
            </w:pPr>
            <w:r w:rsidRPr="00F452A8">
              <w:rPr>
                <w:sz w:val="20"/>
                <w:szCs w:val="20"/>
              </w:rPr>
              <w:t>49 </w:t>
            </w:r>
          </w:p>
        </w:tc>
        <w:tc>
          <w:tcPr>
            <w:tcW w:w="1575"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6F4703C9" w14:textId="77777777" w:rsidR="00F452A8" w:rsidRPr="00F452A8" w:rsidRDefault="00F452A8" w:rsidP="00F452A8">
            <w:pPr>
              <w:spacing w:after="0" w:line="240" w:lineRule="auto"/>
              <w:ind w:left="0" w:right="0"/>
              <w:jc w:val="center"/>
              <w:textAlignment w:val="baseline"/>
            </w:pPr>
            <w:r w:rsidRPr="00F452A8">
              <w:rPr>
                <w:sz w:val="20"/>
                <w:szCs w:val="20"/>
              </w:rPr>
              <w:t>ELEGP H </w:t>
            </w:r>
          </w:p>
        </w:tc>
        <w:tc>
          <w:tcPr>
            <w:tcW w:w="1560" w:type="dxa"/>
            <w:tcBorders>
              <w:top w:val="single" w:sz="6" w:space="0" w:color="auto"/>
              <w:left w:val="single" w:sz="6" w:space="0" w:color="auto"/>
              <w:bottom w:val="single" w:sz="6" w:space="0" w:color="auto"/>
              <w:right w:val="single" w:sz="6" w:space="0" w:color="auto"/>
            </w:tcBorders>
            <w:shd w:val="clear" w:color="auto" w:fill="D0CECE"/>
            <w:vAlign w:val="center"/>
            <w:hideMark/>
          </w:tcPr>
          <w:p w14:paraId="12692B49"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7C313F18"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4D9B077" w14:textId="77777777" w:rsidR="00F452A8" w:rsidRPr="00F452A8" w:rsidRDefault="00F452A8" w:rsidP="00F452A8">
            <w:pPr>
              <w:spacing w:after="0" w:line="240" w:lineRule="auto"/>
              <w:ind w:left="0" w:right="0"/>
              <w:jc w:val="center"/>
              <w:textAlignment w:val="baseline"/>
            </w:pPr>
            <w:r w:rsidRPr="00F452A8">
              <w:rPr>
                <w:sz w:val="20"/>
                <w:szCs w:val="20"/>
              </w:rPr>
              <w:t>24 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E537F0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43BFE8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3CA1B2CE"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255503F" w14:textId="77777777" w:rsidR="00F452A8" w:rsidRPr="00F452A8" w:rsidRDefault="00F452A8" w:rsidP="00F452A8">
            <w:pPr>
              <w:spacing w:after="0" w:line="240" w:lineRule="auto"/>
              <w:ind w:left="0" w:right="0"/>
              <w:jc w:val="center"/>
              <w:textAlignment w:val="baseline"/>
            </w:pPr>
            <w:r w:rsidRPr="00F452A8">
              <w:rPr>
                <w:sz w:val="20"/>
                <w:szCs w:val="20"/>
              </w:rPr>
              <w:t>50 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DF43856"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D21FE9A"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E721968"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84E842B" w14:textId="77777777" w:rsidR="00F452A8" w:rsidRPr="00F452A8" w:rsidRDefault="00F452A8" w:rsidP="00F452A8">
            <w:pPr>
              <w:spacing w:after="0" w:line="240" w:lineRule="auto"/>
              <w:ind w:left="0" w:right="0"/>
              <w:jc w:val="center"/>
              <w:textAlignment w:val="baseline"/>
            </w:pPr>
            <w:r w:rsidRPr="00F452A8">
              <w:rPr>
                <w:sz w:val="20"/>
                <w:szCs w:val="20"/>
              </w:rPr>
              <w:t>25 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7311041"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0497504"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5D1AE767"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C2C4929" w14:textId="77777777" w:rsidR="00F452A8" w:rsidRPr="00F452A8" w:rsidRDefault="00F452A8" w:rsidP="00F452A8">
            <w:pPr>
              <w:spacing w:after="0" w:line="240" w:lineRule="auto"/>
              <w:ind w:left="0" w:right="0"/>
              <w:jc w:val="center"/>
              <w:textAlignment w:val="baseline"/>
            </w:pPr>
            <w:r w:rsidRPr="00F452A8">
              <w:rPr>
                <w:sz w:val="20"/>
                <w:szCs w:val="20"/>
              </w:rPr>
              <w:t>51 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9FF9590"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D19B643" w14:textId="77777777" w:rsidR="00F452A8" w:rsidRPr="00F452A8" w:rsidRDefault="00F452A8" w:rsidP="00F452A8">
            <w:pPr>
              <w:spacing w:after="0" w:line="240" w:lineRule="auto"/>
              <w:ind w:left="0" w:right="0"/>
              <w:jc w:val="center"/>
              <w:textAlignment w:val="baseline"/>
            </w:pPr>
            <w:r w:rsidRPr="00F452A8">
              <w:rPr>
                <w:sz w:val="20"/>
                <w:szCs w:val="20"/>
              </w:rPr>
              <w:t> </w:t>
            </w:r>
          </w:p>
        </w:tc>
      </w:tr>
      <w:tr w:rsidR="00F452A8" w:rsidRPr="00F452A8" w14:paraId="3A1138AE" w14:textId="77777777" w:rsidTr="009A48F4">
        <w:trPr>
          <w:trHeight w:val="240"/>
        </w:trPr>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A45884B" w14:textId="77777777" w:rsidR="00F452A8" w:rsidRPr="00F452A8" w:rsidRDefault="00F452A8" w:rsidP="00F452A8">
            <w:pPr>
              <w:spacing w:after="0" w:line="240" w:lineRule="auto"/>
              <w:ind w:left="0" w:right="0"/>
              <w:jc w:val="center"/>
              <w:textAlignment w:val="baseline"/>
            </w:pPr>
            <w:r w:rsidRPr="00F452A8">
              <w:rPr>
                <w:sz w:val="20"/>
                <w:szCs w:val="20"/>
              </w:rPr>
              <w:t>26 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88A7319"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6E555C"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330" w:type="dxa"/>
            <w:tcBorders>
              <w:top w:val="nil"/>
              <w:left w:val="single" w:sz="6" w:space="0" w:color="auto"/>
              <w:bottom w:val="nil"/>
              <w:right w:val="single" w:sz="6" w:space="0" w:color="auto"/>
            </w:tcBorders>
            <w:shd w:val="clear" w:color="auto" w:fill="auto"/>
            <w:vAlign w:val="center"/>
            <w:hideMark/>
          </w:tcPr>
          <w:p w14:paraId="2DCD64A5"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B9AC696" w14:textId="77777777" w:rsidR="00F452A8" w:rsidRPr="00F452A8" w:rsidRDefault="00F452A8" w:rsidP="00F452A8">
            <w:pPr>
              <w:spacing w:after="0" w:line="240" w:lineRule="auto"/>
              <w:ind w:left="0" w:right="0"/>
              <w:jc w:val="center"/>
              <w:textAlignment w:val="baseline"/>
            </w:pPr>
            <w:r w:rsidRPr="00F452A8">
              <w:rPr>
                <w:sz w:val="20"/>
                <w:szCs w:val="20"/>
              </w:rPr>
              <w:t>52 </w:t>
            </w:r>
          </w:p>
        </w:tc>
        <w:tc>
          <w:tcPr>
            <w:tcW w:w="15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BC14E9F" w14:textId="77777777" w:rsidR="00F452A8" w:rsidRPr="00F452A8" w:rsidRDefault="00F452A8" w:rsidP="00F452A8">
            <w:pPr>
              <w:spacing w:after="0" w:line="240" w:lineRule="auto"/>
              <w:ind w:left="0" w:right="0"/>
              <w:jc w:val="center"/>
              <w:textAlignment w:val="baseline"/>
            </w:pPr>
            <w:r w:rsidRPr="00F452A8">
              <w:rPr>
                <w:sz w:val="20"/>
                <w:szCs w:val="20"/>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1F1F358" w14:textId="77777777" w:rsidR="00F452A8" w:rsidRPr="00F452A8" w:rsidRDefault="00F452A8" w:rsidP="00F452A8">
            <w:pPr>
              <w:spacing w:after="0" w:line="240" w:lineRule="auto"/>
              <w:ind w:left="0" w:right="0"/>
              <w:jc w:val="center"/>
              <w:textAlignment w:val="baseline"/>
            </w:pPr>
            <w:r w:rsidRPr="00F452A8">
              <w:rPr>
                <w:sz w:val="20"/>
                <w:szCs w:val="20"/>
              </w:rPr>
              <w:t> </w:t>
            </w:r>
          </w:p>
        </w:tc>
      </w:tr>
    </w:tbl>
    <w:p w14:paraId="41B85084"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56F5B89C"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2BB81EA7" w14:textId="77777777" w:rsidR="00F452A8" w:rsidRPr="00F452A8" w:rsidRDefault="00F452A8" w:rsidP="00F452A8">
      <w:pPr>
        <w:spacing w:after="0" w:line="240" w:lineRule="auto"/>
        <w:ind w:left="0" w:right="0"/>
        <w:textAlignment w:val="baseline"/>
        <w:rPr>
          <w:rFonts w:ascii="Segoe UI" w:hAnsi="Segoe UI" w:cs="Segoe UI"/>
          <w:sz w:val="18"/>
          <w:szCs w:val="18"/>
        </w:rPr>
      </w:pPr>
      <w:r w:rsidRPr="00F452A8">
        <w:t> </w:t>
      </w:r>
    </w:p>
    <w:p w14:paraId="517CA84F" w14:textId="77777777" w:rsidR="00F452A8" w:rsidRPr="00F452A8" w:rsidRDefault="00F452A8" w:rsidP="00F452A8">
      <w:pPr>
        <w:keepNext/>
        <w:keepLines/>
        <w:spacing w:before="240" w:after="40" w:line="240" w:lineRule="auto"/>
        <w:ind w:left="0"/>
        <w:outlineLvl w:val="2"/>
        <w:rPr>
          <w:rFonts w:asciiTheme="majorHAnsi" w:eastAsiaTheme="majorEastAsia" w:hAnsiTheme="majorHAnsi" w:cstheme="majorBidi"/>
          <w:bCs/>
          <w:color w:val="000000" w:themeColor="text1"/>
          <w:sz w:val="36"/>
          <w:szCs w:val="20"/>
        </w:rPr>
      </w:pPr>
    </w:p>
    <w:p w14:paraId="3651CF05" w14:textId="77777777" w:rsidR="00F452A8" w:rsidRPr="00F452A8" w:rsidRDefault="00F452A8" w:rsidP="00F452A8">
      <w:pPr>
        <w:spacing w:after="0" w:line="240" w:lineRule="auto"/>
        <w:ind w:left="0" w:right="0"/>
      </w:pPr>
    </w:p>
    <w:bookmarkEnd w:id="0"/>
    <w:bookmarkEnd w:id="1"/>
    <w:p w14:paraId="3AD2FE96" w14:textId="77777777" w:rsidR="00F452A8" w:rsidRDefault="00F452A8" w:rsidP="00641635">
      <w:pPr>
        <w:pStyle w:val="Rubrik2"/>
        <w:ind w:left="0"/>
        <w:rPr>
          <w:color w:val="FF0000"/>
        </w:rPr>
      </w:pPr>
    </w:p>
    <w:sectPr w:rsidR="00F452A8" w:rsidSect="00210110">
      <w:type w:val="continuous"/>
      <w:pgSz w:w="11900" w:h="16840"/>
      <w:pgMar w:top="993" w:right="1552"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D770B1" w14:textId="77777777" w:rsidR="002236C7" w:rsidRDefault="002236C7">
      <w:r>
        <w:separator/>
      </w:r>
    </w:p>
  </w:endnote>
  <w:endnote w:type="continuationSeparator" w:id="0">
    <w:p w14:paraId="1E6BB2C8" w14:textId="77777777" w:rsidR="002236C7" w:rsidRDefault="002236C7">
      <w:r>
        <w:continuationSeparator/>
      </w:r>
    </w:p>
  </w:endnote>
  <w:endnote w:type="continuationNotice" w:id="1">
    <w:p w14:paraId="01F38973" w14:textId="77777777" w:rsidR="002236C7" w:rsidRDefault="002236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C1C03D" w14:textId="77777777" w:rsidR="002236C7" w:rsidRDefault="002236C7"/>
  </w:footnote>
  <w:footnote w:type="continuationSeparator" w:id="0">
    <w:p w14:paraId="21037835" w14:textId="77777777" w:rsidR="002236C7" w:rsidRDefault="002236C7">
      <w:r>
        <w:continuationSeparator/>
      </w:r>
    </w:p>
  </w:footnote>
  <w:footnote w:type="continuationNotice" w:id="1">
    <w:p w14:paraId="08B89C6C" w14:textId="77777777" w:rsidR="002236C7" w:rsidRDefault="002236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54C9C"/>
    <w:multiLevelType w:val="hybridMultilevel"/>
    <w:tmpl w:val="E932D7D4"/>
    <w:lvl w:ilvl="0" w:tplc="041D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70D3B9F"/>
    <w:multiLevelType w:val="hybridMultilevel"/>
    <w:tmpl w:val="49DA952E"/>
    <w:lvl w:ilvl="0" w:tplc="041D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5644BD1"/>
    <w:multiLevelType w:val="hybridMultilevel"/>
    <w:tmpl w:val="C7C4307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1DBC7332"/>
    <w:multiLevelType w:val="hybridMultilevel"/>
    <w:tmpl w:val="0EB6AE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EB839E4"/>
    <w:multiLevelType w:val="hybridMultilevel"/>
    <w:tmpl w:val="37D8D2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6C209B6"/>
    <w:multiLevelType w:val="hybridMultilevel"/>
    <w:tmpl w:val="99106E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B2B4319"/>
    <w:multiLevelType w:val="hybridMultilevel"/>
    <w:tmpl w:val="E54C1DD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C672123"/>
    <w:multiLevelType w:val="hybridMultilevel"/>
    <w:tmpl w:val="F7D06DFE"/>
    <w:lvl w:ilvl="0" w:tplc="041D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3267C7F"/>
    <w:multiLevelType w:val="hybridMultilevel"/>
    <w:tmpl w:val="DCC4F5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DBF0FFF"/>
    <w:multiLevelType w:val="hybridMultilevel"/>
    <w:tmpl w:val="34B67DC8"/>
    <w:lvl w:ilvl="0" w:tplc="041D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45F578DF"/>
    <w:multiLevelType w:val="hybridMultilevel"/>
    <w:tmpl w:val="27B0F244"/>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7E43E90"/>
    <w:multiLevelType w:val="hybridMultilevel"/>
    <w:tmpl w:val="F5D47E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485C2BB4"/>
    <w:multiLevelType w:val="hybridMultilevel"/>
    <w:tmpl w:val="00E47CF4"/>
    <w:lvl w:ilvl="0" w:tplc="041D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968633F"/>
    <w:multiLevelType w:val="hybridMultilevel"/>
    <w:tmpl w:val="41C44C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520C51F9"/>
    <w:multiLevelType w:val="hybridMultilevel"/>
    <w:tmpl w:val="C34A8884"/>
    <w:lvl w:ilvl="0" w:tplc="041D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Courier New" w:hAnsi="Courier New" w:hint="default"/>
      </w:rPr>
    </w:lvl>
    <w:lvl w:ilvl="2" w:tplc="041D000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DE26C1B"/>
    <w:multiLevelType w:val="hybridMultilevel"/>
    <w:tmpl w:val="1C3ED170"/>
    <w:lvl w:ilvl="0" w:tplc="041D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Courier New" w:hAnsi="Courier New" w:hint="default"/>
      </w:rPr>
    </w:lvl>
    <w:lvl w:ilvl="2" w:tplc="041D000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2703263"/>
    <w:multiLevelType w:val="hybridMultilevel"/>
    <w:tmpl w:val="1F4271B2"/>
    <w:lvl w:ilvl="0" w:tplc="041D000F">
      <w:start w:val="1"/>
      <w:numFmt w:val="decimal"/>
      <w:lvlText w:val="%1."/>
      <w:lvlJc w:val="left"/>
      <w:pPr>
        <w:ind w:left="783" w:hanging="360"/>
      </w:pPr>
      <w:rPr>
        <w:rFonts w:hint="default"/>
      </w:rPr>
    </w:lvl>
    <w:lvl w:ilvl="1" w:tplc="FFFFFFFF">
      <w:start w:val="1"/>
      <w:numFmt w:val="bullet"/>
      <w:lvlText w:val="o"/>
      <w:lvlJc w:val="left"/>
      <w:pPr>
        <w:ind w:left="1503" w:hanging="360"/>
      </w:pPr>
      <w:rPr>
        <w:rFonts w:ascii="Courier New" w:hAnsi="Courier New" w:cs="Courier New" w:hint="default"/>
      </w:rPr>
    </w:lvl>
    <w:lvl w:ilvl="2" w:tplc="FFFFFFFF">
      <w:start w:val="1"/>
      <w:numFmt w:val="bullet"/>
      <w:lvlText w:val=""/>
      <w:lvlJc w:val="left"/>
      <w:pPr>
        <w:ind w:left="2223" w:hanging="360"/>
      </w:pPr>
      <w:rPr>
        <w:rFonts w:ascii="Symbol" w:hAnsi="Symbol" w:hint="default"/>
      </w:rPr>
    </w:lvl>
    <w:lvl w:ilvl="3" w:tplc="FFFFFFFF">
      <w:start w:val="1"/>
      <w:numFmt w:val="bullet"/>
      <w:lvlText w:val=""/>
      <w:lvlJc w:val="left"/>
      <w:pPr>
        <w:ind w:left="2943" w:hanging="360"/>
      </w:pPr>
      <w:rPr>
        <w:rFonts w:ascii="Symbol" w:hAnsi="Symbol" w:hint="default"/>
      </w:rPr>
    </w:lvl>
    <w:lvl w:ilvl="4" w:tplc="FFFFFFFF" w:tentative="1">
      <w:start w:val="1"/>
      <w:numFmt w:val="bullet"/>
      <w:lvlText w:val="o"/>
      <w:lvlJc w:val="left"/>
      <w:pPr>
        <w:ind w:left="3663" w:hanging="360"/>
      </w:pPr>
      <w:rPr>
        <w:rFonts w:ascii="Courier New" w:hAnsi="Courier New" w:cs="Courier New" w:hint="default"/>
      </w:rPr>
    </w:lvl>
    <w:lvl w:ilvl="5" w:tplc="FFFFFFFF" w:tentative="1">
      <w:start w:val="1"/>
      <w:numFmt w:val="bullet"/>
      <w:lvlText w:val=""/>
      <w:lvlJc w:val="left"/>
      <w:pPr>
        <w:ind w:left="4383" w:hanging="360"/>
      </w:pPr>
      <w:rPr>
        <w:rFonts w:ascii="Wingdings" w:hAnsi="Wingdings" w:hint="default"/>
      </w:rPr>
    </w:lvl>
    <w:lvl w:ilvl="6" w:tplc="FFFFFFFF" w:tentative="1">
      <w:start w:val="1"/>
      <w:numFmt w:val="bullet"/>
      <w:lvlText w:val=""/>
      <w:lvlJc w:val="left"/>
      <w:pPr>
        <w:ind w:left="5103" w:hanging="360"/>
      </w:pPr>
      <w:rPr>
        <w:rFonts w:ascii="Symbol" w:hAnsi="Symbol" w:hint="default"/>
      </w:rPr>
    </w:lvl>
    <w:lvl w:ilvl="7" w:tplc="FFFFFFFF" w:tentative="1">
      <w:start w:val="1"/>
      <w:numFmt w:val="bullet"/>
      <w:lvlText w:val="o"/>
      <w:lvlJc w:val="left"/>
      <w:pPr>
        <w:ind w:left="5823" w:hanging="360"/>
      </w:pPr>
      <w:rPr>
        <w:rFonts w:ascii="Courier New" w:hAnsi="Courier New" w:cs="Courier New" w:hint="default"/>
      </w:rPr>
    </w:lvl>
    <w:lvl w:ilvl="8" w:tplc="FFFFFFFF" w:tentative="1">
      <w:start w:val="1"/>
      <w:numFmt w:val="bullet"/>
      <w:lvlText w:val=""/>
      <w:lvlJc w:val="left"/>
      <w:pPr>
        <w:ind w:left="6543" w:hanging="360"/>
      </w:pPr>
      <w:rPr>
        <w:rFonts w:ascii="Wingdings" w:hAnsi="Wingdings" w:hint="default"/>
      </w:rPr>
    </w:lvl>
  </w:abstractNum>
  <w:abstractNum w:abstractNumId="20" w15:restartNumberingAfterBreak="0">
    <w:nsid w:val="69313F20"/>
    <w:multiLevelType w:val="hybridMultilevel"/>
    <w:tmpl w:val="F22641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CC22703"/>
    <w:multiLevelType w:val="hybridMultilevel"/>
    <w:tmpl w:val="98F2216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B455533"/>
    <w:multiLevelType w:val="hybridMultilevel"/>
    <w:tmpl w:val="8B8862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E3216D8"/>
    <w:multiLevelType w:val="hybridMultilevel"/>
    <w:tmpl w:val="08A4C5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732385023">
    <w:abstractNumId w:val="3"/>
  </w:num>
  <w:num w:numId="2" w16cid:durableId="1465150035">
    <w:abstractNumId w:val="17"/>
  </w:num>
  <w:num w:numId="3" w16cid:durableId="596795966">
    <w:abstractNumId w:val="10"/>
  </w:num>
  <w:num w:numId="4" w16cid:durableId="924072712">
    <w:abstractNumId w:val="19"/>
  </w:num>
  <w:num w:numId="5" w16cid:durableId="376243901">
    <w:abstractNumId w:val="22"/>
  </w:num>
  <w:num w:numId="6" w16cid:durableId="557086509">
    <w:abstractNumId w:val="0"/>
  </w:num>
  <w:num w:numId="7" w16cid:durableId="1277257072">
    <w:abstractNumId w:val="21"/>
  </w:num>
  <w:num w:numId="8" w16cid:durableId="1229918206">
    <w:abstractNumId w:val="9"/>
  </w:num>
  <w:num w:numId="9" w16cid:durableId="1399327034">
    <w:abstractNumId w:val="5"/>
  </w:num>
  <w:num w:numId="10" w16cid:durableId="916282245">
    <w:abstractNumId w:val="23"/>
  </w:num>
  <w:num w:numId="11" w16cid:durableId="482738842">
    <w:abstractNumId w:val="15"/>
  </w:num>
  <w:num w:numId="12" w16cid:durableId="85155978">
    <w:abstractNumId w:val="4"/>
  </w:num>
  <w:num w:numId="13" w16cid:durableId="1763913117">
    <w:abstractNumId w:val="7"/>
  </w:num>
  <w:num w:numId="14" w16cid:durableId="738216173">
    <w:abstractNumId w:val="12"/>
  </w:num>
  <w:num w:numId="15" w16cid:durableId="1325207245">
    <w:abstractNumId w:val="8"/>
  </w:num>
  <w:num w:numId="16" w16cid:durableId="534083394">
    <w:abstractNumId w:val="20"/>
  </w:num>
  <w:num w:numId="17" w16cid:durableId="1699164084">
    <w:abstractNumId w:val="16"/>
  </w:num>
  <w:num w:numId="18" w16cid:durableId="1317998631">
    <w:abstractNumId w:val="18"/>
  </w:num>
  <w:num w:numId="19" w16cid:durableId="1712881391">
    <w:abstractNumId w:val="14"/>
  </w:num>
  <w:num w:numId="20" w16cid:durableId="1834032298">
    <w:abstractNumId w:val="6"/>
  </w:num>
  <w:num w:numId="21" w16cid:durableId="1830444596">
    <w:abstractNumId w:val="11"/>
  </w:num>
  <w:num w:numId="22" w16cid:durableId="920912224">
    <w:abstractNumId w:val="1"/>
  </w:num>
  <w:num w:numId="23" w16cid:durableId="1569607001">
    <w:abstractNumId w:val="13"/>
  </w:num>
  <w:num w:numId="24" w16cid:durableId="281693148">
    <w:abstractNumId w:val="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529"/>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2687"/>
    <w:rsid w:val="0019632A"/>
    <w:rsid w:val="001A4E7C"/>
    <w:rsid w:val="001B4B19"/>
    <w:rsid w:val="001B762C"/>
    <w:rsid w:val="001C4D0A"/>
    <w:rsid w:val="001C5FEF"/>
    <w:rsid w:val="001E6C2D"/>
    <w:rsid w:val="00210110"/>
    <w:rsid w:val="00211487"/>
    <w:rsid w:val="00211D91"/>
    <w:rsid w:val="00217DEC"/>
    <w:rsid w:val="002236C7"/>
    <w:rsid w:val="00235B57"/>
    <w:rsid w:val="00250F24"/>
    <w:rsid w:val="00251D53"/>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3BD6"/>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31FF"/>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7891"/>
    <w:rsid w:val="00641635"/>
    <w:rsid w:val="00652894"/>
    <w:rsid w:val="0065595B"/>
    <w:rsid w:val="00660269"/>
    <w:rsid w:val="00665F89"/>
    <w:rsid w:val="00667943"/>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5F4F"/>
    <w:rsid w:val="009E6C56"/>
    <w:rsid w:val="009E7DCF"/>
    <w:rsid w:val="009F4A56"/>
    <w:rsid w:val="009F4E65"/>
    <w:rsid w:val="00A006A5"/>
    <w:rsid w:val="00A0287B"/>
    <w:rsid w:val="00A05942"/>
    <w:rsid w:val="00A07BEC"/>
    <w:rsid w:val="00A23770"/>
    <w:rsid w:val="00A264BE"/>
    <w:rsid w:val="00A272CA"/>
    <w:rsid w:val="00A33051"/>
    <w:rsid w:val="00A407AD"/>
    <w:rsid w:val="00A40923"/>
    <w:rsid w:val="00A41C05"/>
    <w:rsid w:val="00A42426"/>
    <w:rsid w:val="00A514B7"/>
    <w:rsid w:val="00A54A0B"/>
    <w:rsid w:val="00A63E02"/>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7FE3"/>
    <w:rsid w:val="00C07DDB"/>
    <w:rsid w:val="00C4115D"/>
    <w:rsid w:val="00C43BDD"/>
    <w:rsid w:val="00C47778"/>
    <w:rsid w:val="00C5011E"/>
    <w:rsid w:val="00C50EE5"/>
    <w:rsid w:val="00C51166"/>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495D"/>
    <w:rsid w:val="00D85218"/>
    <w:rsid w:val="00D915B1"/>
    <w:rsid w:val="00DA299D"/>
    <w:rsid w:val="00DA65C4"/>
    <w:rsid w:val="00DD2BE0"/>
    <w:rsid w:val="00DE4447"/>
    <w:rsid w:val="00DE5DA2"/>
    <w:rsid w:val="00DF0033"/>
    <w:rsid w:val="00E026BF"/>
    <w:rsid w:val="00E07B1B"/>
    <w:rsid w:val="00E11853"/>
    <w:rsid w:val="00E46D8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52A8"/>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F452A8"/>
    <w:pPr>
      <w:spacing w:before="100" w:beforeAutospacing="1" w:after="100" w:afterAutospacing="1" w:line="240" w:lineRule="auto"/>
      <w:ind w:left="0" w:right="0"/>
    </w:pPr>
  </w:style>
  <w:style w:type="character" w:customStyle="1" w:styleId="normaltextrun">
    <w:name w:val="normaltextrun"/>
    <w:basedOn w:val="Standardstycketeckensnitt"/>
    <w:rsid w:val="00F452A8"/>
  </w:style>
  <w:style w:type="character" w:customStyle="1" w:styleId="eop">
    <w:name w:val="eop"/>
    <w:basedOn w:val="Standardstycketeckensnitt"/>
    <w:rsid w:val="00F452A8"/>
  </w:style>
  <w:style w:type="paragraph" w:customStyle="1" w:styleId="msonormal0">
    <w:name w:val="msonormal"/>
    <w:basedOn w:val="Normal"/>
    <w:rsid w:val="00F452A8"/>
    <w:pPr>
      <w:spacing w:before="100" w:beforeAutospacing="1" w:after="100" w:afterAutospacing="1" w:line="240" w:lineRule="auto"/>
      <w:ind w:left="0" w:right="0"/>
    </w:pPr>
  </w:style>
  <w:style w:type="character" w:customStyle="1" w:styleId="textrun">
    <w:name w:val="textrun"/>
    <w:basedOn w:val="Standardstycketeckensnitt"/>
    <w:rsid w:val="00F452A8"/>
  </w:style>
  <w:style w:type="paragraph" w:customStyle="1" w:styleId="outlineelement">
    <w:name w:val="outlineelement"/>
    <w:basedOn w:val="Normal"/>
    <w:rsid w:val="00F452A8"/>
    <w:pPr>
      <w:spacing w:before="100" w:beforeAutospacing="1" w:after="100" w:afterAutospacing="1" w:line="240" w:lineRule="auto"/>
      <w:ind w:left="0" w:right="0"/>
    </w:pPr>
  </w:style>
  <w:style w:type="character" w:customStyle="1" w:styleId="wacimagecontainer">
    <w:name w:val="wacimagecontainer"/>
    <w:basedOn w:val="Standardstycketeckensnitt"/>
    <w:rsid w:val="00F452A8"/>
  </w:style>
  <w:style w:type="character" w:customStyle="1" w:styleId="wacimageborder">
    <w:name w:val="wacimageborder"/>
    <w:basedOn w:val="Standardstycketeckensnitt"/>
    <w:rsid w:val="00F452A8"/>
  </w:style>
  <w:style w:type="character" w:customStyle="1" w:styleId="pagebreakblob">
    <w:name w:val="pagebreakblob"/>
    <w:basedOn w:val="Standardstycketeckensnitt"/>
    <w:rsid w:val="00F452A8"/>
  </w:style>
  <w:style w:type="character" w:customStyle="1" w:styleId="pagebreakborderspan">
    <w:name w:val="pagebreakborderspan"/>
    <w:basedOn w:val="Standardstycketeckensnitt"/>
    <w:rsid w:val="00F452A8"/>
  </w:style>
  <w:style w:type="character" w:customStyle="1" w:styleId="pagebreaktextspan">
    <w:name w:val="pagebreaktextspan"/>
    <w:basedOn w:val="Standardstycketeckensnitt"/>
    <w:rsid w:val="00F452A8"/>
  </w:style>
  <w:style w:type="character" w:customStyle="1" w:styleId="scxw137627898">
    <w:name w:val="scxw137627898"/>
    <w:basedOn w:val="Standardstycketeckensnitt"/>
    <w:rsid w:val="00F452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ntTable" Target="fontTable.xml" Id="rId26" /><Relationship Type="http://schemas.openxmlformats.org/officeDocument/2006/relationships/image" Target="media/image7.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image" Target="media/image11.png"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png" Id="rId24" /><Relationship Type="http://schemas.openxmlformats.org/officeDocument/2006/relationships/header" Target="header2.xml" Id="rId15" /><Relationship Type="http://schemas.openxmlformats.org/officeDocument/2006/relationships/image" Target="media/image9.png" Id="rId23"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png"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22</TotalTime>
  <Pages>17</Pages>
  <Words>3256</Words>
  <Characters>17257</Characters>
  <Application>Microsoft Office Word</Application>
  <DocSecurity>0</DocSecurity>
  <Lines>143</Lines>
  <Paragraphs>40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20473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Kontroller av SPECT-CT</dc:title>
  <dc:subject/>
  <dc:creator>patrik.jens.johansson@vgregion.se</dc:creator>
  <keywords/>
  <lastModifiedBy>Ulrica Sehlberg</lastModifiedBy>
  <revision>19</revision>
  <lastPrinted>2016-03-31T10:56:00.0000000Z</lastPrinted>
  <dcterms:created xsi:type="dcterms:W3CDTF">2022-05-19T07:50:00.0000000Z</dcterms:created>
  <dcterms:modified xsi:type="dcterms:W3CDTF">2024-05-06T07:25:00.0000000Z</dcterms:modified>
</coreProperties>
</file>