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E793" w14:textId="77777777" w:rsidR="00346605" w:rsidRDefault="00346605" w:rsidP="00F35B05">
      <w:pPr>
        <w:pStyle w:val="Rubrik2"/>
        <w:sectPr w:rsidR="00346605" w:rsidSect="0034660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B46089" w14:textId="77777777" w:rsidR="00346605" w:rsidRPr="00346605" w:rsidRDefault="00346605" w:rsidP="00E86C60">
      <w:pPr>
        <w:pStyle w:val="Rubrik1"/>
        <w:ind w:left="0"/>
      </w:pPr>
    </w:p>
    <w:p w14:paraId="6DACE635" w14:textId="77568EA7" w:rsidR="00346605" w:rsidRDefault="006C35FA" w:rsidP="007A6DF9">
      <w:pPr>
        <w:pStyle w:val="Rubrik1"/>
      </w:pPr>
      <w:bookmarkStart w:id="1" w:name="_Hlk53125691"/>
      <w:bookmarkStart w:id="2" w:name="_Toc501440349"/>
      <w:r w:rsidRPr="007A6DF9">
        <w:t>Riskbedömning för gravid arbetstagare som arbetar med röntgen</w:t>
      </w:r>
      <w:r w:rsidR="007A6DF9">
        <w:t>strålning</w:t>
      </w:r>
      <w:r w:rsidRPr="007A6DF9">
        <w:t xml:space="preserve"> </w:t>
      </w:r>
      <w:bookmarkEnd w:id="1"/>
      <w:r w:rsidRPr="007A6DF9">
        <w:t>eller magnetresonanstomografi (MR)</w:t>
      </w:r>
    </w:p>
    <w:p w14:paraId="773EB233" w14:textId="77777777" w:rsidR="007A6DF9" w:rsidRPr="007A6DF9" w:rsidRDefault="007A6DF9" w:rsidP="007A6DF9"/>
    <w:p w14:paraId="612FEEA8" w14:textId="38A465A5" w:rsidR="00346605" w:rsidRDefault="001839A8" w:rsidP="001839A8">
      <w:pPr>
        <w:pStyle w:val="Rubrik2"/>
      </w:pPr>
      <w:r>
        <w:t>Förändringar sedan föregående version</w:t>
      </w:r>
    </w:p>
    <w:p w14:paraId="19FD64CF" w14:textId="245C277D" w:rsidR="001839A8" w:rsidRPr="001839A8" w:rsidRDefault="00A34CB9" w:rsidP="001839A8">
      <w:r>
        <w:t>Inga förändringar.</w:t>
      </w:r>
    </w:p>
    <w:p w14:paraId="06E38438" w14:textId="77777777" w:rsidR="00346605" w:rsidRPr="00346605" w:rsidRDefault="00346605" w:rsidP="00BB0E4E">
      <w:pPr>
        <w:pStyle w:val="Rubrik2"/>
      </w:pPr>
      <w:r w:rsidRPr="00346605">
        <w:t>Riskbedömning</w:t>
      </w:r>
    </w:p>
    <w:p w14:paraId="6153FC02" w14:textId="500EC1D8" w:rsidR="00346605" w:rsidRPr="00346605" w:rsidRDefault="00346605" w:rsidP="00BB0E4E">
      <w:pPr>
        <w:pStyle w:val="Normalefterlista"/>
      </w:pPr>
      <w:r w:rsidRPr="00346605">
        <w:t xml:space="preserve">Görs enligt Arbetsmiljöverkets föreskrifter om gravida och ammande arbetstagare och allmänna råd om tillämpningen av föreskrifterna, AFS 2007:5 samt strålskyddslagen och lokala rutiner för gravid arbetstagare, som bifogas handlingsplanen. </w:t>
      </w:r>
    </w:p>
    <w:p w14:paraId="49BC3DDA" w14:textId="77777777" w:rsidR="00AB1E31" w:rsidRPr="00AB1E31" w:rsidRDefault="00346605" w:rsidP="00AB1E31">
      <w:r w:rsidRPr="00346605">
        <w:t>Läs mer om graviditet och arbetstagare i</w:t>
      </w:r>
      <w:r w:rsidR="001C47E0">
        <w:t>nom röntgen i</w:t>
      </w:r>
      <w:r w:rsidRPr="00346605">
        <w:t xml:space="preserve"> </w:t>
      </w:r>
      <w:r w:rsidR="007A6DF9">
        <w:rPr>
          <w:color w:val="0000FF"/>
          <w:u w:val="single"/>
        </w:rPr>
        <w:fldChar w:fldCharType="begin"/>
      </w:r>
      <w:r w:rsidR="007A6DF9">
        <w:rPr>
          <w:color w:val="0000FF"/>
          <w:u w:val="single"/>
        </w:rPr>
        <w:instrText xml:space="preserve"> HYPERLINK "https://mellanarkiv-offentlig.vgregion.se/alfresco/s/archive/stream/public/v1/source/available/SOFIA/NU10193-390712850-19/SURROGATE/Str%c3%a5lskydd%20vid%20unders%c3%b6kningar%20och%20behandlingar%20med%20r%c3%b6ntgenstr%c3%a5lning.pdf" </w:instrText>
      </w:r>
      <w:r w:rsidR="007A6DF9">
        <w:rPr>
          <w:color w:val="0000FF"/>
          <w:u w:val="single"/>
        </w:rPr>
      </w:r>
      <w:r w:rsidR="007A6DF9">
        <w:rPr>
          <w:color w:val="0000FF"/>
          <w:u w:val="single"/>
        </w:rPr>
        <w:fldChar w:fldCharType="separate"/>
      </w:r>
      <w:r w:rsidRPr="007A6DF9">
        <w:rPr>
          <w:rStyle w:val="Hyperlnk"/>
        </w:rPr>
        <w:t>Strålskydd vid undersökningar och behandlingar med röntgenstrålning.</w:t>
      </w:r>
      <w:r w:rsidR="00AB1E31">
        <w:rPr>
          <w:rStyle w:val="Hyperlnk"/>
        </w:rPr>
        <w:t xml:space="preserve"> </w:t>
      </w:r>
      <w:r w:rsidR="00AB1E31">
        <w:rPr>
          <w:rStyle w:val="Hyperlnk"/>
        </w:rPr>
        <w:br/>
      </w:r>
      <w:r w:rsidR="00AB1E31">
        <w:t>Vid frågor konsultera sjukhusfysiker.</w:t>
      </w:r>
    </w:p>
    <w:p w14:paraId="553097D3" w14:textId="559DA318" w:rsidR="00346605" w:rsidRPr="007A6DF9" w:rsidRDefault="00346605" w:rsidP="00E86C60">
      <w:pPr>
        <w:pStyle w:val="Normalefterlista"/>
        <w:rPr>
          <w:rStyle w:val="Hyperlnk"/>
          <w:sz w:val="22"/>
        </w:rPr>
      </w:pPr>
    </w:p>
    <w:p w14:paraId="7CCB500C" w14:textId="77777777" w:rsidR="00A05803" w:rsidRDefault="007A6DF9" w:rsidP="00BB0E4E">
      <w:pPr>
        <w:pStyle w:val="Rubrik2"/>
        <w:rPr>
          <w:rFonts w:ascii="Times New Roman" w:eastAsia="MS Gothic" w:hAnsi="Times New Roman" w:cs="Times New Roman"/>
          <w:bCs w:val="0"/>
          <w:color w:val="0000FF"/>
          <w:sz w:val="24"/>
          <w:szCs w:val="24"/>
          <w:u w:val="single"/>
        </w:rPr>
      </w:pPr>
      <w:r>
        <w:rPr>
          <w:rFonts w:ascii="Times New Roman" w:eastAsia="MS Gothic" w:hAnsi="Times New Roman" w:cs="Times New Roman"/>
          <w:bCs w:val="0"/>
          <w:color w:val="0000FF"/>
          <w:sz w:val="24"/>
          <w:szCs w:val="24"/>
          <w:u w:val="single"/>
        </w:rPr>
        <w:fldChar w:fldCharType="end"/>
      </w:r>
    </w:p>
    <w:p w14:paraId="6426988B" w14:textId="77777777" w:rsidR="00A05803" w:rsidRDefault="00A05803">
      <w:pPr>
        <w:spacing w:after="0" w:line="240" w:lineRule="auto"/>
        <w:ind w:left="0" w:right="0"/>
        <w:rPr>
          <w:rFonts w:eastAsia="MS Gothic"/>
          <w:color w:val="0000FF"/>
          <w:u w:val="single"/>
        </w:rPr>
      </w:pPr>
      <w:r>
        <w:rPr>
          <w:rFonts w:eastAsia="MS Gothic"/>
          <w:bCs/>
          <w:color w:val="0000FF"/>
          <w:u w:val="single"/>
        </w:rPr>
        <w:br w:type="page"/>
      </w:r>
    </w:p>
    <w:p w14:paraId="443D6C11" w14:textId="1ECAC64F" w:rsidR="00346605" w:rsidRDefault="00346605" w:rsidP="00BB0E4E">
      <w:pPr>
        <w:pStyle w:val="Rubrik2"/>
      </w:pPr>
      <w:r w:rsidRPr="00346605">
        <w:lastRenderedPageBreak/>
        <w:t>Handlingsplan</w:t>
      </w:r>
      <w:r w:rsidR="00AB1E31">
        <w:t xml:space="preserve"> </w:t>
      </w:r>
    </w:p>
    <w:p w14:paraId="0367B008" w14:textId="3B6A794D" w:rsidR="00346605" w:rsidRDefault="00D64E86" w:rsidP="00BB0E4E">
      <w:pPr>
        <w:pStyle w:val="Normalefterlista"/>
      </w:pPr>
      <w:r>
        <w:t>Dosimeter ska bäras i höjd med magen under återstoden av graviditeten, för att säkerställ</w:t>
      </w:r>
      <w:r w:rsidR="00C25240">
        <w:t>a att dosgräns till fostret inte överskrids. Dosimeter beställs hos</w:t>
      </w:r>
      <w:r w:rsidR="009E4D5C">
        <w:br/>
      </w:r>
      <w:hyperlink r:id="rId17" w:history="1">
        <w:r w:rsidR="009E4D5C" w:rsidRPr="00BE34EA">
          <w:rPr>
            <w:rStyle w:val="Hyperlnk"/>
          </w:rPr>
          <w:t>Persondosimetri SU.</w:t>
        </w:r>
      </w:hyperlink>
    </w:p>
    <w:p w14:paraId="1D28C890" w14:textId="77777777" w:rsidR="009E4D5C" w:rsidRDefault="009E4D5C" w:rsidP="009E4D5C"/>
    <w:p w14:paraId="4A9E72F6" w14:textId="1ABA4B02" w:rsidR="009E4D5C" w:rsidRDefault="009E4D5C" w:rsidP="009E4D5C">
      <w:r>
        <w:t>Arbetstagaren kan själv välja att arbeta med strålning om hon önskar. Följande åtgärder bör övervägas. Gravid arbetstagare bör:</w:t>
      </w:r>
    </w:p>
    <w:p w14:paraId="5A799CA5" w14:textId="45AF3C62" w:rsidR="009E4D5C" w:rsidRDefault="001C31A2" w:rsidP="009E4D5C">
      <w:pPr>
        <w:pStyle w:val="Liststycke"/>
        <w:numPr>
          <w:ilvl w:val="0"/>
          <w:numId w:val="21"/>
        </w:numPr>
      </w:pPr>
      <w:r>
        <w:t>i</w:t>
      </w:r>
      <w:r w:rsidR="00BB79A3">
        <w:t>nte vistas i undersökningsrummet under exponering,</w:t>
      </w:r>
    </w:p>
    <w:p w14:paraId="71D91778" w14:textId="66C385C9" w:rsidR="00BB79A3" w:rsidRDefault="001C31A2" w:rsidP="009E4D5C">
      <w:pPr>
        <w:pStyle w:val="Liststycke"/>
        <w:numPr>
          <w:ilvl w:val="0"/>
          <w:numId w:val="21"/>
        </w:numPr>
      </w:pPr>
      <w:r>
        <w:t>i</w:t>
      </w:r>
      <w:r w:rsidR="00BB79A3">
        <w:t xml:space="preserve">nte delta i interventionellt </w:t>
      </w:r>
      <w:r w:rsidR="00C1238E">
        <w:t>röntgenarbete och/eller punktioner på CT</w:t>
      </w:r>
      <w:r w:rsidR="007016D2">
        <w:t>,</w:t>
      </w:r>
    </w:p>
    <w:p w14:paraId="75DF1F5B" w14:textId="23EC495C" w:rsidR="007016D2" w:rsidRDefault="002C29D8" w:rsidP="009E4D5C">
      <w:pPr>
        <w:pStyle w:val="Liststycke"/>
        <w:numPr>
          <w:ilvl w:val="0"/>
          <w:numId w:val="21"/>
        </w:numPr>
      </w:pPr>
      <w:r>
        <w:t>b</w:t>
      </w:r>
      <w:r w:rsidR="007016D2">
        <w:t>ära strålskyddsförkläde och hålla avstånd under exponering vid undersökningar som görs externt på IVA</w:t>
      </w:r>
      <w:r w:rsidR="001526B9">
        <w:t>, barnavdelning och akuten,</w:t>
      </w:r>
    </w:p>
    <w:p w14:paraId="309BA620" w14:textId="04F8E8AC" w:rsidR="001526B9" w:rsidRDefault="002C29D8" w:rsidP="009E4D5C">
      <w:pPr>
        <w:pStyle w:val="Liststycke"/>
        <w:numPr>
          <w:ilvl w:val="0"/>
          <w:numId w:val="21"/>
        </w:numPr>
      </w:pPr>
      <w:r>
        <w:t>i</w:t>
      </w:r>
      <w:r w:rsidR="001526B9">
        <w:t>nte rutinmässigt delta i arbete i operationssalar då genomlysning används</w:t>
      </w:r>
      <w:r w:rsidR="00A05803">
        <w:t>,</w:t>
      </w:r>
    </w:p>
    <w:p w14:paraId="194F5655" w14:textId="7003159B" w:rsidR="00A05803" w:rsidRPr="009E4D5C" w:rsidRDefault="002C29D8" w:rsidP="009E4D5C">
      <w:pPr>
        <w:pStyle w:val="Liststycke"/>
        <w:numPr>
          <w:ilvl w:val="0"/>
          <w:numId w:val="21"/>
        </w:numPr>
      </w:pPr>
      <w:r>
        <w:t>i</w:t>
      </w:r>
      <w:r w:rsidR="00A05803">
        <w:t>nte vistas inne i undersökningsrummet då MR-undersökning pågår.</w:t>
      </w:r>
    </w:p>
    <w:p w14:paraId="3BD8CCF1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24C3859E" w14:textId="77777777" w:rsidR="00346605" w:rsidRPr="00346605" w:rsidRDefault="00346605" w:rsidP="00346605">
      <w:pPr>
        <w:spacing w:after="0" w:line="240" w:lineRule="auto"/>
        <w:ind w:left="1080" w:right="0"/>
        <w:contextualSpacing/>
      </w:pPr>
    </w:p>
    <w:p w14:paraId="7BE9BC36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  <w:r w:rsidRPr="00346605">
        <w:rPr>
          <w:szCs w:val="20"/>
        </w:rPr>
        <w:br w:type="page"/>
      </w:r>
    </w:p>
    <w:p w14:paraId="50E65E33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30B8AAA9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3777F0F5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  <w:r w:rsidRPr="00346605">
        <w:rPr>
          <w:szCs w:val="20"/>
        </w:rPr>
        <w:t>Arbetstagarens namn och personnummer:</w:t>
      </w:r>
    </w:p>
    <w:p w14:paraId="0F63BF7F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00B63279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  <w:r w:rsidRPr="00346605">
        <w:rPr>
          <w:szCs w:val="20"/>
        </w:rPr>
        <w:t>…………………………………………………………………………….</w:t>
      </w:r>
    </w:p>
    <w:p w14:paraId="68BAFC6F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68731C2B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230C8DDE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  <w:r w:rsidRPr="00346605">
        <w:rPr>
          <w:szCs w:val="20"/>
        </w:rPr>
        <w:t xml:space="preserve">När ska åtgärderna vara genomförda: </w:t>
      </w:r>
    </w:p>
    <w:p w14:paraId="33AB34DF" w14:textId="77777777" w:rsidR="00346605" w:rsidRPr="00346605" w:rsidRDefault="00346605" w:rsidP="00346605">
      <w:pPr>
        <w:spacing w:after="0" w:line="240" w:lineRule="auto"/>
        <w:ind w:left="0" w:right="0"/>
        <w:rPr>
          <w:b/>
          <w:sz w:val="28"/>
          <w:szCs w:val="20"/>
        </w:rPr>
      </w:pPr>
    </w:p>
    <w:p w14:paraId="4A1823D5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  <w:r w:rsidRPr="00346605">
        <w:rPr>
          <w:b/>
          <w:szCs w:val="20"/>
        </w:rPr>
        <w:t>Datum</w:t>
      </w:r>
      <w:r w:rsidRPr="00346605">
        <w:rPr>
          <w:szCs w:val="20"/>
        </w:rPr>
        <w:t>………………….</w:t>
      </w:r>
    </w:p>
    <w:p w14:paraId="1B236D89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392DDB5D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2F455A46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  <w:r w:rsidRPr="00346605">
        <w:rPr>
          <w:szCs w:val="20"/>
        </w:rPr>
        <w:t xml:space="preserve">Vem/vilka ser till att åtgärderna genomförs: </w:t>
      </w:r>
    </w:p>
    <w:p w14:paraId="12A500F4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5F225C18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  <w:r w:rsidRPr="00346605">
        <w:rPr>
          <w:b/>
          <w:szCs w:val="20"/>
        </w:rPr>
        <w:t>Närmaste chef</w:t>
      </w:r>
      <w:r w:rsidRPr="00346605">
        <w:rPr>
          <w:szCs w:val="20"/>
        </w:rPr>
        <w:t>………………………………………</w:t>
      </w:r>
    </w:p>
    <w:p w14:paraId="4433DB30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146C8B72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232E4113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40833345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  <w:r w:rsidRPr="00346605">
        <w:rPr>
          <w:b/>
          <w:szCs w:val="20"/>
        </w:rPr>
        <w:t>Datum</w:t>
      </w:r>
      <w:r w:rsidRPr="00346605">
        <w:rPr>
          <w:szCs w:val="20"/>
        </w:rPr>
        <w:t>…………………..</w:t>
      </w:r>
      <w:r w:rsidRPr="00346605">
        <w:rPr>
          <w:szCs w:val="20"/>
        </w:rPr>
        <w:tab/>
      </w:r>
    </w:p>
    <w:p w14:paraId="0452AED8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730A4099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</w:p>
    <w:p w14:paraId="6B5D2D42" w14:textId="77777777" w:rsidR="00346605" w:rsidRPr="00346605" w:rsidRDefault="00346605" w:rsidP="00346605">
      <w:pPr>
        <w:spacing w:after="0" w:line="240" w:lineRule="auto"/>
        <w:ind w:left="0" w:right="0"/>
        <w:rPr>
          <w:szCs w:val="20"/>
        </w:rPr>
      </w:pPr>
      <w:r w:rsidRPr="00346605">
        <w:rPr>
          <w:szCs w:val="20"/>
        </w:rPr>
        <w:t>…………………………………</w:t>
      </w:r>
      <w:r w:rsidRPr="00346605">
        <w:rPr>
          <w:szCs w:val="20"/>
        </w:rPr>
        <w:tab/>
        <w:t xml:space="preserve">                  ………………………………….</w:t>
      </w:r>
    </w:p>
    <w:p w14:paraId="709E2A98" w14:textId="77777777" w:rsidR="00346605" w:rsidRPr="00346605" w:rsidRDefault="00346605" w:rsidP="00346605">
      <w:pPr>
        <w:spacing w:after="0" w:line="240" w:lineRule="auto"/>
        <w:ind w:left="0" w:right="0"/>
        <w:rPr>
          <w:b/>
          <w:bCs/>
          <w:szCs w:val="20"/>
        </w:rPr>
      </w:pPr>
      <w:r w:rsidRPr="00346605">
        <w:rPr>
          <w:b/>
          <w:bCs/>
          <w:szCs w:val="20"/>
        </w:rPr>
        <w:t>Arbetstagare</w:t>
      </w:r>
      <w:r w:rsidRPr="00346605">
        <w:rPr>
          <w:b/>
          <w:bCs/>
          <w:szCs w:val="20"/>
        </w:rPr>
        <w:tab/>
      </w:r>
      <w:r w:rsidRPr="00346605">
        <w:rPr>
          <w:b/>
          <w:bCs/>
          <w:szCs w:val="20"/>
        </w:rPr>
        <w:tab/>
      </w:r>
      <w:r w:rsidRPr="00346605">
        <w:rPr>
          <w:b/>
          <w:bCs/>
          <w:szCs w:val="20"/>
        </w:rPr>
        <w:tab/>
        <w:t>Arbetsgivare</w:t>
      </w:r>
      <w:bookmarkEnd w:id="2"/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C35FA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9927B" w14:textId="77777777" w:rsidR="00EA0E82" w:rsidRDefault="00EA0E82">
      <w:r>
        <w:separator/>
      </w:r>
    </w:p>
  </w:endnote>
  <w:endnote w:type="continuationSeparator" w:id="0">
    <w:p w14:paraId="44769259" w14:textId="77777777" w:rsidR="00EA0E82" w:rsidRDefault="00EA0E82">
      <w:r>
        <w:continuationSeparator/>
      </w:r>
    </w:p>
  </w:endnote>
  <w:endnote w:type="continuationNotice" w:id="1">
    <w:p w14:paraId="0FFB3743" w14:textId="77777777" w:rsidR="00EA0E82" w:rsidRDefault="00EA0E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F48F" w14:textId="77777777" w:rsidR="00EA0E82" w:rsidRDefault="00EA0E82"/>
  </w:footnote>
  <w:footnote w:type="continuationSeparator" w:id="0">
    <w:p w14:paraId="552F74E8" w14:textId="77777777" w:rsidR="00EA0E82" w:rsidRDefault="00EA0E82">
      <w:r>
        <w:continuationSeparator/>
      </w:r>
    </w:p>
  </w:footnote>
  <w:footnote w:type="continuationNotice" w:id="1">
    <w:p w14:paraId="04D76401" w14:textId="77777777" w:rsidR="00EA0E82" w:rsidRDefault="00EA0E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85333B9"/>
    <w:multiLevelType w:val="hybridMultilevel"/>
    <w:tmpl w:val="EB3AC40E"/>
    <w:lvl w:ilvl="0" w:tplc="3B00E6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BF02F0A" w:tentative="1">
      <w:start w:val="1"/>
      <w:numFmt w:val="lowerLetter"/>
      <w:lvlText w:val="%2."/>
      <w:lvlJc w:val="left"/>
      <w:pPr>
        <w:ind w:left="1440" w:hanging="360"/>
      </w:pPr>
    </w:lvl>
    <w:lvl w:ilvl="2" w:tplc="FFFAA79A" w:tentative="1">
      <w:start w:val="1"/>
      <w:numFmt w:val="lowerRoman"/>
      <w:lvlText w:val="%3."/>
      <w:lvlJc w:val="right"/>
      <w:pPr>
        <w:ind w:left="2160" w:hanging="180"/>
      </w:pPr>
    </w:lvl>
    <w:lvl w:ilvl="3" w:tplc="2EC8F58C" w:tentative="1">
      <w:start w:val="1"/>
      <w:numFmt w:val="decimal"/>
      <w:lvlText w:val="%4."/>
      <w:lvlJc w:val="left"/>
      <w:pPr>
        <w:ind w:left="2880" w:hanging="360"/>
      </w:pPr>
    </w:lvl>
    <w:lvl w:ilvl="4" w:tplc="9BCEAC44" w:tentative="1">
      <w:start w:val="1"/>
      <w:numFmt w:val="lowerLetter"/>
      <w:lvlText w:val="%5."/>
      <w:lvlJc w:val="left"/>
      <w:pPr>
        <w:ind w:left="3600" w:hanging="360"/>
      </w:pPr>
    </w:lvl>
    <w:lvl w:ilvl="5" w:tplc="3EFA6E5A" w:tentative="1">
      <w:start w:val="1"/>
      <w:numFmt w:val="lowerRoman"/>
      <w:lvlText w:val="%6."/>
      <w:lvlJc w:val="right"/>
      <w:pPr>
        <w:ind w:left="4320" w:hanging="180"/>
      </w:pPr>
    </w:lvl>
    <w:lvl w:ilvl="6" w:tplc="FDCE61FC" w:tentative="1">
      <w:start w:val="1"/>
      <w:numFmt w:val="decimal"/>
      <w:lvlText w:val="%7."/>
      <w:lvlJc w:val="left"/>
      <w:pPr>
        <w:ind w:left="5040" w:hanging="360"/>
      </w:pPr>
    </w:lvl>
    <w:lvl w:ilvl="7" w:tplc="6AFA95B6" w:tentative="1">
      <w:start w:val="1"/>
      <w:numFmt w:val="lowerLetter"/>
      <w:lvlText w:val="%8."/>
      <w:lvlJc w:val="left"/>
      <w:pPr>
        <w:ind w:left="5760" w:hanging="360"/>
      </w:pPr>
    </w:lvl>
    <w:lvl w:ilvl="8" w:tplc="F05EC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DC97EE9"/>
    <w:multiLevelType w:val="hybridMultilevel"/>
    <w:tmpl w:val="034AABD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35384678">
    <w:abstractNumId w:val="19"/>
  </w:num>
  <w:num w:numId="2" w16cid:durableId="1469127786">
    <w:abstractNumId w:val="16"/>
  </w:num>
  <w:num w:numId="3" w16cid:durableId="95176897">
    <w:abstractNumId w:val="0"/>
  </w:num>
  <w:num w:numId="4" w16cid:durableId="1567759873">
    <w:abstractNumId w:val="6"/>
  </w:num>
  <w:num w:numId="5" w16cid:durableId="1638954728">
    <w:abstractNumId w:val="17"/>
  </w:num>
  <w:num w:numId="6" w16cid:durableId="1440249850">
    <w:abstractNumId w:val="2"/>
  </w:num>
  <w:num w:numId="7" w16cid:durableId="186649169">
    <w:abstractNumId w:val="13"/>
  </w:num>
  <w:num w:numId="8" w16cid:durableId="1970430361">
    <w:abstractNumId w:val="9"/>
  </w:num>
  <w:num w:numId="9" w16cid:durableId="1877547371">
    <w:abstractNumId w:val="1"/>
  </w:num>
  <w:num w:numId="10" w16cid:durableId="152457741">
    <w:abstractNumId w:val="1"/>
  </w:num>
  <w:num w:numId="11" w16cid:durableId="210269056">
    <w:abstractNumId w:val="3"/>
  </w:num>
  <w:num w:numId="12" w16cid:durableId="324868994">
    <w:abstractNumId w:val="4"/>
  </w:num>
  <w:num w:numId="13" w16cid:durableId="730928367">
    <w:abstractNumId w:val="15"/>
  </w:num>
  <w:num w:numId="14" w16cid:durableId="1305619859">
    <w:abstractNumId w:val="10"/>
  </w:num>
  <w:num w:numId="15" w16cid:durableId="1382711205">
    <w:abstractNumId w:val="7"/>
  </w:num>
  <w:num w:numId="16" w16cid:durableId="1108619131">
    <w:abstractNumId w:val="14"/>
  </w:num>
  <w:num w:numId="17" w16cid:durableId="1400253930">
    <w:abstractNumId w:val="5"/>
  </w:num>
  <w:num w:numId="18" w16cid:durableId="1138457515">
    <w:abstractNumId w:val="12"/>
  </w:num>
  <w:num w:numId="19" w16cid:durableId="467015669">
    <w:abstractNumId w:val="18"/>
  </w:num>
  <w:num w:numId="20" w16cid:durableId="1822384384">
    <w:abstractNumId w:val="8"/>
  </w:num>
  <w:num w:numId="21" w16cid:durableId="1855848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6B9"/>
    <w:rsid w:val="00157D5B"/>
    <w:rsid w:val="00161FE6"/>
    <w:rsid w:val="001647EA"/>
    <w:rsid w:val="00164C3D"/>
    <w:rsid w:val="00166D3A"/>
    <w:rsid w:val="00181FDC"/>
    <w:rsid w:val="001839A8"/>
    <w:rsid w:val="001860B9"/>
    <w:rsid w:val="00186F2B"/>
    <w:rsid w:val="001874D6"/>
    <w:rsid w:val="0019632A"/>
    <w:rsid w:val="001A4E7C"/>
    <w:rsid w:val="001B762C"/>
    <w:rsid w:val="001C31A2"/>
    <w:rsid w:val="001C47E0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29D8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605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E69"/>
    <w:rsid w:val="00581414"/>
    <w:rsid w:val="00582490"/>
    <w:rsid w:val="005826FA"/>
    <w:rsid w:val="0058536B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35F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16D2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6DF9"/>
    <w:rsid w:val="007D4241"/>
    <w:rsid w:val="007D4317"/>
    <w:rsid w:val="007D4EA3"/>
    <w:rsid w:val="007F1CFF"/>
    <w:rsid w:val="007F5DD5"/>
    <w:rsid w:val="00821A1B"/>
    <w:rsid w:val="008262E9"/>
    <w:rsid w:val="00827E69"/>
    <w:rsid w:val="00832EBC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146A"/>
    <w:rsid w:val="009B1F6B"/>
    <w:rsid w:val="009C0D12"/>
    <w:rsid w:val="009C192E"/>
    <w:rsid w:val="009D6819"/>
    <w:rsid w:val="009D6D1C"/>
    <w:rsid w:val="009E0CF9"/>
    <w:rsid w:val="009E4D5C"/>
    <w:rsid w:val="009E531B"/>
    <w:rsid w:val="009E6C56"/>
    <w:rsid w:val="009E7DCF"/>
    <w:rsid w:val="009F4A56"/>
    <w:rsid w:val="009F4E65"/>
    <w:rsid w:val="009F6617"/>
    <w:rsid w:val="00A006A5"/>
    <w:rsid w:val="00A05803"/>
    <w:rsid w:val="00A05942"/>
    <w:rsid w:val="00A07BEC"/>
    <w:rsid w:val="00A264BE"/>
    <w:rsid w:val="00A272CA"/>
    <w:rsid w:val="00A33051"/>
    <w:rsid w:val="00A34CB9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E31"/>
    <w:rsid w:val="00AC3FF6"/>
    <w:rsid w:val="00AD57C7"/>
    <w:rsid w:val="00AD707A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95A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E4E"/>
    <w:rsid w:val="00BB69DB"/>
    <w:rsid w:val="00BB79A3"/>
    <w:rsid w:val="00BC322E"/>
    <w:rsid w:val="00BC44CD"/>
    <w:rsid w:val="00BC48A6"/>
    <w:rsid w:val="00BE34EA"/>
    <w:rsid w:val="00BE7978"/>
    <w:rsid w:val="00C07DDB"/>
    <w:rsid w:val="00C1238E"/>
    <w:rsid w:val="00C2524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4E86"/>
    <w:rsid w:val="00D77C10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60"/>
    <w:rsid w:val="00E86CE8"/>
    <w:rsid w:val="00E90E82"/>
    <w:rsid w:val="00EA00CB"/>
    <w:rsid w:val="00EA0E82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A6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forvaltningar/su/vard/medicinsk-diagnostik/stralsakerhet/persondosmatning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3</Pages>
  <Words>190</Words>
  <Characters>1788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Riskbedömning för gravid arbetstagare inom röntgenverksamhet som i sitt arbete utsätts för strålningsrisk</dc:title>
  <dc:subject/>
  <dc:creator>patrik.jens.johansson@vgregion.se</dc:creator>
  <keywords/>
  <lastModifiedBy>Ulrica Sehlberg</lastModifiedBy>
  <revision>25</revision>
  <lastPrinted>2016-03-31T10:56:00.0000000Z</lastPrinted>
  <dcterms:created xsi:type="dcterms:W3CDTF">2022-05-03T11:36:00.0000000Z</dcterms:created>
  <dcterms:modified xsi:type="dcterms:W3CDTF">2025-09-16T11:33:00.0000000Z</dcterms:modified>
</coreProperties>
</file>