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EDAAA" w14:textId="77777777" w:rsidR="00A724AC" w:rsidRDefault="00A724AC" w:rsidP="00690704">
      <w:pPr>
        <w:pStyle w:val="Rubrik2"/>
        <w:ind w:left="0"/>
        <w:sectPr w:rsidR="00A724AC" w:rsidSect="006907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A3A937A" w14:textId="65788743" w:rsidR="00523E1C" w:rsidRPr="00123B56" w:rsidRDefault="005F0B0B" w:rsidP="00123B56">
      <w:pPr>
        <w:pStyle w:val="Rubrik1"/>
        <w:ind w:left="0"/>
        <w:rPr>
          <w:szCs w:val="20"/>
        </w:rPr>
      </w:pPr>
      <w:r w:rsidRPr="00A724AC">
        <w:t xml:space="preserve">Kategoriindelning av personal som arbetar </w:t>
      </w:r>
      <w:r w:rsidR="00690704">
        <w:br/>
      </w:r>
      <w:r w:rsidRPr="00A724AC">
        <w:t>med joniserande strålning, bilaga</w:t>
      </w:r>
      <w:bookmarkStart w:id="1" w:name="_Toc501440348"/>
    </w:p>
    <w:p w14:paraId="768F5479" w14:textId="77777777" w:rsidR="00A724AC" w:rsidRPr="00A724AC" w:rsidRDefault="00A724AC" w:rsidP="00690704">
      <w:pPr>
        <w:pStyle w:val="Rubrik2"/>
        <w:ind w:left="0"/>
      </w:pPr>
      <w:r w:rsidRPr="00A724AC">
        <w:t>Bakgrund</w:t>
      </w:r>
      <w:bookmarkEnd w:id="1"/>
    </w:p>
    <w:p w14:paraId="73A89C44" w14:textId="333B2EAB" w:rsidR="00A724AC" w:rsidRPr="00A724AC" w:rsidRDefault="00A724AC" w:rsidP="00690704">
      <w:pPr>
        <w:suppressAutoHyphens/>
        <w:spacing w:after="0" w:line="240" w:lineRule="auto"/>
        <w:ind w:left="0" w:right="0"/>
        <w:rPr>
          <w:bCs/>
          <w:szCs w:val="20"/>
        </w:rPr>
      </w:pPr>
      <w:r w:rsidRPr="00A724AC">
        <w:rPr>
          <w:bCs/>
          <w:szCs w:val="20"/>
        </w:rPr>
        <w:t xml:space="preserve">Personal som arbetar med joniserande strålning ska indelas i kategorier ifall personalen </w:t>
      </w:r>
      <w:r w:rsidR="002A2E54">
        <w:rPr>
          <w:bCs/>
          <w:szCs w:val="20"/>
        </w:rPr>
        <w:br/>
      </w:r>
      <w:r w:rsidRPr="00A724AC">
        <w:rPr>
          <w:bCs/>
          <w:szCs w:val="20"/>
        </w:rPr>
        <w:t xml:space="preserve">kan erhålla årliga stråldoser över </w:t>
      </w:r>
      <w:r w:rsidR="001B1F26">
        <w:rPr>
          <w:bCs/>
          <w:szCs w:val="20"/>
        </w:rPr>
        <w:t xml:space="preserve">vissa </w:t>
      </w:r>
      <w:r w:rsidRPr="00A724AC">
        <w:rPr>
          <w:bCs/>
          <w:szCs w:val="20"/>
        </w:rPr>
        <w:t xml:space="preserve">gränsvärden. Dessa gränsvärden, samt annan </w:t>
      </w:r>
      <w:r w:rsidR="002A2E54">
        <w:rPr>
          <w:bCs/>
          <w:szCs w:val="20"/>
        </w:rPr>
        <w:br/>
      </w:r>
      <w:r w:rsidRPr="00A724AC">
        <w:rPr>
          <w:bCs/>
          <w:szCs w:val="20"/>
        </w:rPr>
        <w:t xml:space="preserve">information och rutiner angående kategoriindelning återfinns i rutinen </w:t>
      </w:r>
    </w:p>
    <w:p w14:paraId="267FD5B7" w14:textId="75B8C9CE" w:rsidR="00A724AC" w:rsidRPr="00C80E7A" w:rsidRDefault="00C80E7A" w:rsidP="00690704">
      <w:pPr>
        <w:suppressAutoHyphens/>
        <w:spacing w:after="0" w:line="240" w:lineRule="auto"/>
        <w:ind w:left="0" w:right="0"/>
        <w:rPr>
          <w:rStyle w:val="Hyperlnk"/>
          <w:bCs/>
          <w:szCs w:val="20"/>
        </w:rPr>
      </w:pPr>
      <w:r>
        <w:rPr>
          <w:bCs/>
          <w:color w:val="0000FF"/>
          <w:szCs w:val="20"/>
          <w:u w:val="single"/>
        </w:rPr>
        <w:fldChar w:fldCharType="begin"/>
      </w:r>
      <w:r>
        <w:rPr>
          <w:bCs/>
          <w:color w:val="0000FF"/>
          <w:szCs w:val="20"/>
          <w:u w:val="single"/>
        </w:rPr>
        <w:instrText xml:space="preserve"> HYPERLINK "https://mellanarkiv-offentlig.vgregion.se/alfresco/s/archive/stream/public/v1/source/available/SOFIA/NU10193-390712850-11/SURROGATE/Kategoriindelning%20av%20personal%20som%20arbetar%20med%20joniserande%20str%c3%a5lning.pdf" </w:instrText>
      </w:r>
      <w:r>
        <w:rPr>
          <w:bCs/>
          <w:color w:val="0000FF"/>
          <w:szCs w:val="20"/>
          <w:u w:val="single"/>
        </w:rPr>
      </w:r>
      <w:r>
        <w:rPr>
          <w:bCs/>
          <w:color w:val="0000FF"/>
          <w:szCs w:val="20"/>
          <w:u w:val="single"/>
        </w:rPr>
        <w:fldChar w:fldCharType="separate"/>
      </w:r>
      <w:r w:rsidR="00A724AC" w:rsidRPr="00C80E7A">
        <w:rPr>
          <w:rStyle w:val="Hyperlnk"/>
          <w:bCs/>
          <w:szCs w:val="20"/>
        </w:rPr>
        <w:t>Kategoriindelning av personal som arbetar med joniserande strålning.</w:t>
      </w:r>
    </w:p>
    <w:p w14:paraId="75037165" w14:textId="27FB87AD" w:rsidR="00A724AC" w:rsidRPr="00A724AC" w:rsidRDefault="00C80E7A" w:rsidP="00690704">
      <w:pPr>
        <w:pStyle w:val="Rubrik2"/>
        <w:ind w:left="0"/>
      </w:pPr>
      <w:r>
        <w:rPr>
          <w:color w:val="0000FF"/>
          <w:szCs w:val="20"/>
          <w:u w:val="single"/>
        </w:rPr>
        <w:fldChar w:fldCharType="end"/>
      </w:r>
      <w:bookmarkStart w:id="2" w:name="_Toc501440350"/>
      <w:r w:rsidR="00A724AC" w:rsidRPr="00A724AC">
        <w:t>Syfte</w:t>
      </w:r>
      <w:bookmarkEnd w:id="2"/>
    </w:p>
    <w:p w14:paraId="2022228F" w14:textId="77777777" w:rsidR="00A724AC" w:rsidRDefault="00A724AC" w:rsidP="00690704">
      <w:pPr>
        <w:spacing w:after="0" w:line="240" w:lineRule="auto"/>
        <w:ind w:left="0" w:right="0"/>
        <w:rPr>
          <w:szCs w:val="20"/>
        </w:rPr>
      </w:pPr>
      <w:r w:rsidRPr="00A724AC">
        <w:rPr>
          <w:szCs w:val="20"/>
        </w:rPr>
        <w:t>Att förtydliga vilken personal som ska vara kategoriserad och i vilken kategori.</w:t>
      </w:r>
      <w:bookmarkStart w:id="3" w:name="_Toc501440351"/>
    </w:p>
    <w:p w14:paraId="071F1548" w14:textId="29D867C2" w:rsidR="0018266E" w:rsidRDefault="0018266E" w:rsidP="00690704">
      <w:pPr>
        <w:pStyle w:val="Rubrik2"/>
        <w:ind w:left="0"/>
      </w:pPr>
      <w:r>
        <w:t>Förändringar i denna version</w:t>
      </w:r>
    </w:p>
    <w:p w14:paraId="58948CF5" w14:textId="743ADF20" w:rsidR="00A724AC" w:rsidRPr="00A724AC" w:rsidRDefault="00356D98" w:rsidP="00690704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Tillägg om personal som arbetar med bagageröntgen.</w:t>
      </w:r>
    </w:p>
    <w:p w14:paraId="55F07802" w14:textId="77777777" w:rsidR="00A724AC" w:rsidRPr="00A724AC" w:rsidRDefault="00A724AC" w:rsidP="00690704">
      <w:pPr>
        <w:pStyle w:val="Rubrik2"/>
        <w:ind w:left="0"/>
      </w:pPr>
      <w:r w:rsidRPr="00A724AC">
        <w:t>Kategoriindelning av personal</w:t>
      </w:r>
    </w:p>
    <w:p w14:paraId="6C191C2D" w14:textId="4F9A29BA" w:rsidR="00A724AC" w:rsidRPr="00A724AC" w:rsidRDefault="00A724AC" w:rsidP="00690704">
      <w:pPr>
        <w:spacing w:line="240" w:lineRule="auto"/>
        <w:ind w:left="0"/>
        <w:rPr>
          <w:szCs w:val="20"/>
        </w:rPr>
      </w:pPr>
      <w:r w:rsidRPr="00A724AC">
        <w:t xml:space="preserve">Här nedan listas de personalgrupper som arbetar med joniserande strålning inom </w:t>
      </w:r>
      <w:r w:rsidR="002A2E54">
        <w:br/>
      </w:r>
      <w:r w:rsidRPr="00A724AC">
        <w:t>NU-sjukvården samt vilken kategori de ska tillhöra, eller om de inte behöver vara</w:t>
      </w:r>
      <w:r w:rsidR="002A2E54">
        <w:br/>
      </w:r>
      <w:r w:rsidRPr="00A724AC">
        <w:t xml:space="preserve"> kategoriserade. Ifall en personalgrupp har arbetsuppgifter som finns beskrivna under </w:t>
      </w:r>
      <w:r w:rsidR="002A2E54">
        <w:br/>
      </w:r>
      <w:r w:rsidRPr="00A724AC">
        <w:t>flera kategoriseringar så gäller alltid den högsta av dessa. Exempelvis så ska en personal</w:t>
      </w:r>
      <w:r w:rsidR="002A2E54">
        <w:t>-</w:t>
      </w:r>
      <w:r w:rsidR="002A2E54">
        <w:br/>
      </w:r>
      <w:r w:rsidRPr="00A724AC">
        <w:t xml:space="preserve">grupp som arbetar både med mobila C-bågar och miniC-bågar tillhöra kategori B, medan </w:t>
      </w:r>
      <w:r w:rsidR="002A2E54">
        <w:br/>
      </w:r>
      <w:r w:rsidRPr="00A724AC">
        <w:t xml:space="preserve">den personal som arbetar endast med miniC-bågar inte behöver kategoriindelas. </w:t>
      </w:r>
    </w:p>
    <w:p w14:paraId="1A5ACA09" w14:textId="77777777" w:rsidR="00A724AC" w:rsidRPr="00A724AC" w:rsidRDefault="00A724AC" w:rsidP="00690704">
      <w:pPr>
        <w:pStyle w:val="Rubrik2"/>
        <w:ind w:left="0"/>
      </w:pPr>
      <w:r w:rsidRPr="00A724AC">
        <w:t>Personal som ska tillhöra kategori A</w:t>
      </w:r>
      <w:bookmarkEnd w:id="3"/>
    </w:p>
    <w:p w14:paraId="28056D19" w14:textId="614B2FBC" w:rsidR="00A724AC" w:rsidRPr="00A724AC" w:rsidRDefault="00A724AC" w:rsidP="00690704">
      <w:pPr>
        <w:spacing w:line="240" w:lineRule="auto"/>
        <w:ind w:left="0"/>
      </w:pPr>
      <w:r w:rsidRPr="00A724AC">
        <w:t xml:space="preserve">I denna grupp ingår personalgrupper som kan få stråldoser som ligger över gränserna för att </w:t>
      </w:r>
      <w:r w:rsidR="00283E4D">
        <w:br/>
      </w:r>
      <w:r w:rsidRPr="00A724AC">
        <w:t>tillhöra kategori A.</w:t>
      </w:r>
    </w:p>
    <w:p w14:paraId="733729E7" w14:textId="77777777" w:rsidR="00A724AC" w:rsidRDefault="00A724AC" w:rsidP="00283E4D">
      <w:pPr>
        <w:pStyle w:val="Punktlista"/>
        <w:spacing w:line="276" w:lineRule="auto"/>
        <w:ind w:left="284" w:hanging="284"/>
      </w:pPr>
      <w:r w:rsidRPr="00A724AC">
        <w:t>Biomedicinska analytiker som arbetar med nuklearmedicin.</w:t>
      </w:r>
    </w:p>
    <w:p w14:paraId="3BF259BC" w14:textId="08DB7323" w:rsidR="00E73F0F" w:rsidRPr="00A724AC" w:rsidRDefault="00E73F0F" w:rsidP="00283E4D">
      <w:pPr>
        <w:pStyle w:val="Punktlista"/>
        <w:spacing w:line="276" w:lineRule="auto"/>
        <w:ind w:left="284" w:hanging="284"/>
      </w:pPr>
      <w:r>
        <w:t>Operatör</w:t>
      </w:r>
      <w:r w:rsidR="000423F5">
        <w:t>er</w:t>
      </w:r>
      <w:r>
        <w:t xml:space="preserve"> som inte endast tillfälligt är placerade där det utförs perifera angiografier</w:t>
      </w:r>
      <w:r w:rsidR="00C24711">
        <w:t xml:space="preserve"> och hjärtangiografier/PCI</w:t>
      </w:r>
      <w:r w:rsidR="000F18B8">
        <w:t>.</w:t>
      </w:r>
    </w:p>
    <w:p w14:paraId="620669C7" w14:textId="5590A496" w:rsidR="00A724AC" w:rsidRPr="000C759B" w:rsidRDefault="00A724AC" w:rsidP="00283E4D">
      <w:pPr>
        <w:pStyle w:val="Punktlista"/>
        <w:spacing w:line="276" w:lineRule="auto"/>
        <w:ind w:left="284" w:hanging="284"/>
      </w:pPr>
      <w:r w:rsidRPr="00A724AC">
        <w:t>Sjukhusfysiker som arbetar inom nuklearmedicin.</w:t>
      </w:r>
    </w:p>
    <w:p w14:paraId="2B14D5B4" w14:textId="77777777" w:rsidR="00A724AC" w:rsidRPr="00A724AC" w:rsidRDefault="00A724AC" w:rsidP="00690704">
      <w:pPr>
        <w:pStyle w:val="Rubrik2"/>
        <w:ind w:left="0"/>
      </w:pPr>
      <w:r w:rsidRPr="00A724AC">
        <w:t>Personal som ska tillhöra kategori B</w:t>
      </w:r>
    </w:p>
    <w:p w14:paraId="59572F22" w14:textId="5CB8BC8B" w:rsidR="00A724AC" w:rsidRPr="00A724AC" w:rsidRDefault="00A724AC" w:rsidP="00283E4D">
      <w:pPr>
        <w:spacing w:line="240" w:lineRule="auto"/>
        <w:ind w:left="0"/>
      </w:pPr>
      <w:r w:rsidRPr="00A724AC">
        <w:t xml:space="preserve">I denna grupp ingår personalgrupper som kan få stråldoser som ligger över gränserna för att </w:t>
      </w:r>
      <w:r w:rsidR="00283E4D">
        <w:br/>
      </w:r>
      <w:r w:rsidRPr="00A724AC">
        <w:t>tillhöra kategori B.</w:t>
      </w:r>
    </w:p>
    <w:p w14:paraId="00B815E7" w14:textId="77777777" w:rsidR="00A724AC" w:rsidRDefault="00A724AC" w:rsidP="00283E4D">
      <w:pPr>
        <w:pStyle w:val="Punktlista"/>
        <w:spacing w:line="276" w:lineRule="auto"/>
        <w:ind w:left="284" w:hanging="284"/>
      </w:pPr>
      <w:r w:rsidRPr="00A724AC">
        <w:t>Läkare som arbetar inom nuklearmedicin.</w:t>
      </w:r>
    </w:p>
    <w:p w14:paraId="483EC91B" w14:textId="0A232853" w:rsidR="001D18C8" w:rsidRPr="00A724AC" w:rsidRDefault="001D18C8" w:rsidP="00283E4D">
      <w:pPr>
        <w:pStyle w:val="Punktlista"/>
        <w:spacing w:line="276" w:lineRule="auto"/>
        <w:ind w:left="284" w:hanging="284"/>
      </w:pPr>
      <w:r>
        <w:t>Biomedicinska analytiker som inte arbetar stadigvarande med nuklearmedicin,</w:t>
      </w:r>
      <w:r w:rsidR="00747885">
        <w:t xml:space="preserve"> men som </w:t>
      </w:r>
      <w:r w:rsidR="00283E4D">
        <w:br/>
      </w:r>
      <w:r w:rsidR="00747885">
        <w:t>ibland stöttar vid nuklearmedicinska undersökningar.</w:t>
      </w:r>
    </w:p>
    <w:p w14:paraId="312CFDA2" w14:textId="77777777" w:rsidR="00A724AC" w:rsidRPr="00A724AC" w:rsidRDefault="00A724AC" w:rsidP="00283E4D">
      <w:pPr>
        <w:pStyle w:val="Punktlista"/>
        <w:spacing w:line="276" w:lineRule="auto"/>
        <w:ind w:left="284" w:hanging="284"/>
      </w:pPr>
      <w:r w:rsidRPr="00A724AC">
        <w:t>Medicintekniska ingenjörer som arbetar med röntgen och/eller nuklearmedicin.</w:t>
      </w:r>
    </w:p>
    <w:p w14:paraId="260B0AF8" w14:textId="4D7CC796" w:rsidR="00A724AC" w:rsidRPr="00A724AC" w:rsidRDefault="00A724AC" w:rsidP="00283E4D">
      <w:pPr>
        <w:pStyle w:val="Punktlista"/>
        <w:spacing w:line="276" w:lineRule="auto"/>
        <w:ind w:left="284" w:hanging="284"/>
      </w:pPr>
      <w:r w:rsidRPr="00A724AC">
        <w:t xml:space="preserve">Personal som arbetar med </w:t>
      </w:r>
      <w:r w:rsidR="00F275D5">
        <w:t xml:space="preserve">mobila eller fasta </w:t>
      </w:r>
      <w:r w:rsidRPr="00A724AC">
        <w:t>C-bågar (ej mini) och som inte tillhör kategori A.</w:t>
      </w:r>
    </w:p>
    <w:p w14:paraId="10B08647" w14:textId="77777777" w:rsidR="00A724AC" w:rsidRPr="00A724AC" w:rsidRDefault="00A724AC" w:rsidP="00283E4D">
      <w:pPr>
        <w:pStyle w:val="Punktlista"/>
        <w:spacing w:line="276" w:lineRule="auto"/>
        <w:ind w:left="284" w:hanging="284"/>
      </w:pPr>
      <w:r w:rsidRPr="00A724AC">
        <w:t>Röntgensjuksköterskor och undersköterskor.</w:t>
      </w:r>
    </w:p>
    <w:p w14:paraId="5F1C1A22" w14:textId="77777777" w:rsidR="00A724AC" w:rsidRDefault="00A724AC" w:rsidP="00283E4D">
      <w:pPr>
        <w:pStyle w:val="Punktlista"/>
        <w:spacing w:line="276" w:lineRule="auto"/>
        <w:ind w:left="284" w:hanging="284"/>
      </w:pPr>
      <w:r w:rsidRPr="00A724AC">
        <w:t>Sjukhusfysiker som arbetar med röntgenstrålning.</w:t>
      </w:r>
    </w:p>
    <w:p w14:paraId="542385B8" w14:textId="706AACEB" w:rsidR="00A724AC" w:rsidRPr="000C759B" w:rsidRDefault="00572B07" w:rsidP="00283E4D">
      <w:pPr>
        <w:pStyle w:val="Punktlista"/>
        <w:spacing w:line="276" w:lineRule="auto"/>
        <w:ind w:left="284" w:hanging="284"/>
      </w:pPr>
      <w:r>
        <w:t>Kirurger på operation som utför Sentinel node-operationer efter radioaktiv</w:t>
      </w:r>
      <w:r w:rsidR="00D174C9">
        <w:t xml:space="preserve"> injektion.</w:t>
      </w:r>
    </w:p>
    <w:p w14:paraId="71CDD3A2" w14:textId="77777777" w:rsidR="00A724AC" w:rsidRPr="00A724AC" w:rsidRDefault="00A724AC" w:rsidP="00690704">
      <w:pPr>
        <w:pStyle w:val="Rubrik2"/>
        <w:ind w:left="0"/>
      </w:pPr>
      <w:r w:rsidRPr="00A724AC">
        <w:t>Okategoriserad personal som arbetar med joniserande strålning</w:t>
      </w:r>
    </w:p>
    <w:p w14:paraId="003CEE5C" w14:textId="77777777" w:rsidR="00A724AC" w:rsidRDefault="00A724AC" w:rsidP="00690704">
      <w:pPr>
        <w:spacing w:line="240" w:lineRule="auto"/>
        <w:ind w:left="0"/>
      </w:pPr>
      <w:r w:rsidRPr="00A724AC">
        <w:t>I denna grupp ingår personalgrupper som ibland utsätts för joniserande strålning, men som har stråldoser som ligger under gränsvärdena för kategorisering. Här ingår personal som arbetar på/med:</w:t>
      </w:r>
    </w:p>
    <w:p w14:paraId="47389260" w14:textId="77777777" w:rsidR="00E20FC9" w:rsidRPr="00A724AC" w:rsidRDefault="00E20FC9" w:rsidP="00690704">
      <w:pPr>
        <w:spacing w:after="0" w:line="240" w:lineRule="auto"/>
        <w:ind w:left="0" w:right="0"/>
        <w:rPr>
          <w:szCs w:val="20"/>
        </w:rPr>
      </w:pPr>
    </w:p>
    <w:p w14:paraId="3C90E051" w14:textId="2231585D" w:rsidR="00A724AC" w:rsidRDefault="00A724AC" w:rsidP="00283E4D">
      <w:pPr>
        <w:pStyle w:val="Punktlista"/>
        <w:ind w:left="284" w:hanging="284"/>
      </w:pPr>
      <w:r w:rsidRPr="00A724AC">
        <w:t>Akuten</w:t>
      </w:r>
    </w:p>
    <w:p w14:paraId="64404FC8" w14:textId="40AD5806" w:rsidR="00283E4D" w:rsidRPr="00A724AC" w:rsidRDefault="00283E4D" w:rsidP="00283E4D">
      <w:pPr>
        <w:pStyle w:val="Punktlista"/>
        <w:ind w:left="284" w:hanging="284"/>
      </w:pPr>
      <w:r>
        <w:t>Bagageröntgen</w:t>
      </w:r>
    </w:p>
    <w:p w14:paraId="1CFA534E" w14:textId="46541188" w:rsidR="00A724AC" w:rsidRPr="00A724AC" w:rsidRDefault="00A724AC" w:rsidP="00283E4D">
      <w:pPr>
        <w:pStyle w:val="Punktlista"/>
        <w:ind w:left="284" w:hanging="284"/>
      </w:pPr>
      <w:r w:rsidRPr="00A724AC">
        <w:t>Bentäthetsmätningar</w:t>
      </w:r>
    </w:p>
    <w:p w14:paraId="4A5A8AF6" w14:textId="72C3384F" w:rsidR="00A724AC" w:rsidRPr="00A724AC" w:rsidRDefault="00A724AC" w:rsidP="00283E4D">
      <w:pPr>
        <w:pStyle w:val="Punktlista"/>
        <w:ind w:left="284" w:hanging="284"/>
      </w:pPr>
      <w:r w:rsidRPr="00A724AC">
        <w:t>Bucky-bestrålning</w:t>
      </w:r>
    </w:p>
    <w:p w14:paraId="0E91DEFB" w14:textId="7EBEA4BF" w:rsidR="00A724AC" w:rsidRPr="00A724AC" w:rsidRDefault="00A724AC" w:rsidP="00283E4D">
      <w:pPr>
        <w:pStyle w:val="Punktlista"/>
        <w:ind w:left="284" w:hanging="284"/>
      </w:pPr>
      <w:r w:rsidRPr="00A724AC">
        <w:t>IVA/UVA</w:t>
      </w:r>
    </w:p>
    <w:p w14:paraId="0D23EDF9" w14:textId="6749368D" w:rsidR="00A724AC" w:rsidRPr="00A724AC" w:rsidRDefault="00A724AC" w:rsidP="00283E4D">
      <w:pPr>
        <w:pStyle w:val="Punktlista"/>
        <w:ind w:left="284" w:hanging="284"/>
      </w:pPr>
      <w:r w:rsidRPr="00A724AC">
        <w:t>Käkkirurgi</w:t>
      </w:r>
    </w:p>
    <w:p w14:paraId="366D1212" w14:textId="762E3F8F" w:rsidR="00A724AC" w:rsidRPr="00A724AC" w:rsidRDefault="00A724AC" w:rsidP="00283E4D">
      <w:pPr>
        <w:pStyle w:val="Punktlista"/>
        <w:ind w:left="284" w:hanging="284"/>
      </w:pPr>
      <w:r w:rsidRPr="00A724AC">
        <w:t>Mammografi</w:t>
      </w:r>
    </w:p>
    <w:p w14:paraId="115B0140" w14:textId="24128969" w:rsidR="00A724AC" w:rsidRPr="00A724AC" w:rsidRDefault="00A724AC" w:rsidP="00283E4D">
      <w:pPr>
        <w:pStyle w:val="Punktlista"/>
        <w:ind w:left="284" w:hanging="284"/>
      </w:pPr>
      <w:r w:rsidRPr="00A724AC">
        <w:t>MiniC-båge</w:t>
      </w:r>
    </w:p>
    <w:p w14:paraId="6B4BBD61" w14:textId="633930D0" w:rsidR="00A724AC" w:rsidRDefault="00A724AC" w:rsidP="00283E4D">
      <w:pPr>
        <w:pStyle w:val="Punktlista"/>
        <w:ind w:left="284" w:hanging="284"/>
      </w:pPr>
      <w:r w:rsidRPr="00A724AC">
        <w:t>Neonatalavdelning</w:t>
      </w:r>
    </w:p>
    <w:p w14:paraId="58473884" w14:textId="5516BFE3" w:rsidR="002D2AF6" w:rsidRDefault="002D2AF6" w:rsidP="00283E4D">
      <w:pPr>
        <w:pStyle w:val="Punktlista"/>
        <w:ind w:left="284" w:hanging="284"/>
      </w:pPr>
      <w:r>
        <w:t>Personal på patologen som hanterar radioaktiva preparat</w:t>
      </w:r>
    </w:p>
    <w:p w14:paraId="1392F686" w14:textId="420190AC" w:rsidR="0008264F" w:rsidRDefault="0008264F" w:rsidP="00283E4D">
      <w:pPr>
        <w:pStyle w:val="Punktlista"/>
        <w:ind w:left="284" w:hanging="284"/>
      </w:pPr>
      <w:r>
        <w:t>Transportörer av radioaktiva ämnen</w:t>
      </w:r>
    </w:p>
    <w:p w14:paraId="1D184116" w14:textId="64CC3BE8" w:rsidR="0008264F" w:rsidRPr="00A724AC" w:rsidRDefault="0008264F" w:rsidP="00283E4D">
      <w:pPr>
        <w:pStyle w:val="Punktlista"/>
        <w:ind w:left="284" w:hanging="284"/>
      </w:pPr>
      <w:r>
        <w:t>Personal på vårdavdelning som ibland vårdar nuklearmedicinska patienter</w:t>
      </w:r>
      <w:r w:rsidR="00283E4D">
        <w:t>.</w:t>
      </w:r>
    </w:p>
    <w:bookmarkEnd w:id="0"/>
    <w:p w14:paraId="76B9F95B" w14:textId="24513497" w:rsidR="00536A5A" w:rsidRPr="00536A5A" w:rsidRDefault="00536A5A" w:rsidP="00690704">
      <w:pPr>
        <w:spacing w:after="0" w:line="240" w:lineRule="auto"/>
        <w:ind w:left="0" w:right="0"/>
      </w:pPr>
    </w:p>
    <w:sectPr w:rsidR="00536A5A" w:rsidRPr="00536A5A" w:rsidSect="002A3590">
      <w:type w:val="continuous"/>
      <w:pgSz w:w="11900" w:h="16840"/>
      <w:pgMar w:top="1418" w:right="41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C171" w14:textId="77777777" w:rsidR="009760D0" w:rsidRDefault="009760D0">
      <w:r>
        <w:separator/>
      </w:r>
    </w:p>
  </w:endnote>
  <w:endnote w:type="continuationSeparator" w:id="0">
    <w:p w14:paraId="178D5B15" w14:textId="77777777" w:rsidR="009760D0" w:rsidRDefault="009760D0">
      <w:r>
        <w:continuationSeparator/>
      </w:r>
    </w:p>
  </w:endnote>
  <w:endnote w:type="continuationNotice" w:id="1">
    <w:p w14:paraId="0ABDF3C4" w14:textId="77777777" w:rsidR="009760D0" w:rsidRDefault="009760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21848751" name="Bildobjekt 132184875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0A55A" w14:textId="77777777" w:rsidR="009760D0" w:rsidRDefault="009760D0"/>
  </w:footnote>
  <w:footnote w:type="continuationSeparator" w:id="0">
    <w:p w14:paraId="7BEEA81E" w14:textId="77777777" w:rsidR="009760D0" w:rsidRDefault="009760D0">
      <w:r>
        <w:continuationSeparator/>
      </w:r>
    </w:p>
  </w:footnote>
  <w:footnote w:type="continuationNotice" w:id="1">
    <w:p w14:paraId="5E9C25A0" w14:textId="77777777" w:rsidR="009760D0" w:rsidRDefault="009760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01542978" name="Bildobjekt 4015429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C1FB7"/>
    <w:multiLevelType w:val="hybridMultilevel"/>
    <w:tmpl w:val="EB62BDDC"/>
    <w:lvl w:ilvl="0" w:tplc="6F1C1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8A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36C6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41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E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C84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C0B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AC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DCF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07701731">
    <w:abstractNumId w:val="18"/>
  </w:num>
  <w:num w:numId="2" w16cid:durableId="1717974343">
    <w:abstractNumId w:val="15"/>
  </w:num>
  <w:num w:numId="3" w16cid:durableId="2140302212">
    <w:abstractNumId w:val="0"/>
  </w:num>
  <w:num w:numId="4" w16cid:durableId="1638335097">
    <w:abstractNumId w:val="6"/>
  </w:num>
  <w:num w:numId="5" w16cid:durableId="1719935546">
    <w:abstractNumId w:val="16"/>
  </w:num>
  <w:num w:numId="6" w16cid:durableId="1614433204">
    <w:abstractNumId w:val="2"/>
  </w:num>
  <w:num w:numId="7" w16cid:durableId="769011887">
    <w:abstractNumId w:val="11"/>
  </w:num>
  <w:num w:numId="8" w16cid:durableId="894707128">
    <w:abstractNumId w:val="8"/>
  </w:num>
  <w:num w:numId="9" w16cid:durableId="664750898">
    <w:abstractNumId w:val="1"/>
  </w:num>
  <w:num w:numId="10" w16cid:durableId="523985163">
    <w:abstractNumId w:val="1"/>
  </w:num>
  <w:num w:numId="11" w16cid:durableId="876697259">
    <w:abstractNumId w:val="3"/>
  </w:num>
  <w:num w:numId="12" w16cid:durableId="1083718191">
    <w:abstractNumId w:val="4"/>
  </w:num>
  <w:num w:numId="13" w16cid:durableId="2074883545">
    <w:abstractNumId w:val="14"/>
  </w:num>
  <w:num w:numId="14" w16cid:durableId="1519537999">
    <w:abstractNumId w:val="9"/>
  </w:num>
  <w:num w:numId="15" w16cid:durableId="563030191">
    <w:abstractNumId w:val="7"/>
  </w:num>
  <w:num w:numId="16" w16cid:durableId="2092507235">
    <w:abstractNumId w:val="13"/>
  </w:num>
  <w:num w:numId="17" w16cid:durableId="272250922">
    <w:abstractNumId w:val="5"/>
  </w:num>
  <w:num w:numId="18" w16cid:durableId="1718581129">
    <w:abstractNumId w:val="10"/>
  </w:num>
  <w:num w:numId="19" w16cid:durableId="514998330">
    <w:abstractNumId w:val="17"/>
  </w:num>
  <w:num w:numId="20" w16cid:durableId="14401754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23F5"/>
    <w:rsid w:val="00050500"/>
    <w:rsid w:val="0005691C"/>
    <w:rsid w:val="00056ECB"/>
    <w:rsid w:val="00056ED5"/>
    <w:rsid w:val="000655CC"/>
    <w:rsid w:val="000700AE"/>
    <w:rsid w:val="0008264F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4556"/>
    <w:rsid w:val="000B7715"/>
    <w:rsid w:val="000C759B"/>
    <w:rsid w:val="000E463B"/>
    <w:rsid w:val="000E5A7E"/>
    <w:rsid w:val="000F18B8"/>
    <w:rsid w:val="000F193B"/>
    <w:rsid w:val="000F43A3"/>
    <w:rsid w:val="000F7681"/>
    <w:rsid w:val="00103031"/>
    <w:rsid w:val="001044FE"/>
    <w:rsid w:val="001139D4"/>
    <w:rsid w:val="00123B5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66E"/>
    <w:rsid w:val="001860B9"/>
    <w:rsid w:val="00186F2B"/>
    <w:rsid w:val="001874D6"/>
    <w:rsid w:val="0019632A"/>
    <w:rsid w:val="001A4E7C"/>
    <w:rsid w:val="001B1F26"/>
    <w:rsid w:val="001B762C"/>
    <w:rsid w:val="001C4D0A"/>
    <w:rsid w:val="001C5FEF"/>
    <w:rsid w:val="001D18C8"/>
    <w:rsid w:val="00211487"/>
    <w:rsid w:val="00211D91"/>
    <w:rsid w:val="00217DEC"/>
    <w:rsid w:val="00235B57"/>
    <w:rsid w:val="00250F24"/>
    <w:rsid w:val="002523C5"/>
    <w:rsid w:val="0025380B"/>
    <w:rsid w:val="0025703A"/>
    <w:rsid w:val="00260AE6"/>
    <w:rsid w:val="00262F3D"/>
    <w:rsid w:val="00263281"/>
    <w:rsid w:val="002651D6"/>
    <w:rsid w:val="0026551F"/>
    <w:rsid w:val="00280A85"/>
    <w:rsid w:val="00283E4D"/>
    <w:rsid w:val="00284119"/>
    <w:rsid w:val="00290B5C"/>
    <w:rsid w:val="00294791"/>
    <w:rsid w:val="002A2E54"/>
    <w:rsid w:val="002A3590"/>
    <w:rsid w:val="002B0B30"/>
    <w:rsid w:val="002B0C78"/>
    <w:rsid w:val="002C0C02"/>
    <w:rsid w:val="002C1277"/>
    <w:rsid w:val="002C60AD"/>
    <w:rsid w:val="002D0E0E"/>
    <w:rsid w:val="002D2AF6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920"/>
    <w:rsid w:val="00337F99"/>
    <w:rsid w:val="0034307B"/>
    <w:rsid w:val="00345EB1"/>
    <w:rsid w:val="00350CC4"/>
    <w:rsid w:val="00356D98"/>
    <w:rsid w:val="00360E0D"/>
    <w:rsid w:val="0036357D"/>
    <w:rsid w:val="00363B23"/>
    <w:rsid w:val="0036594C"/>
    <w:rsid w:val="00367D19"/>
    <w:rsid w:val="00371BED"/>
    <w:rsid w:val="00380344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50C"/>
    <w:rsid w:val="004B2183"/>
    <w:rsid w:val="004B2A01"/>
    <w:rsid w:val="004C2559"/>
    <w:rsid w:val="004D7BA3"/>
    <w:rsid w:val="004E2E50"/>
    <w:rsid w:val="004F4518"/>
    <w:rsid w:val="004F4C62"/>
    <w:rsid w:val="00501433"/>
    <w:rsid w:val="00511CC4"/>
    <w:rsid w:val="00523E1C"/>
    <w:rsid w:val="00525D0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67A74"/>
    <w:rsid w:val="00572B07"/>
    <w:rsid w:val="005770AD"/>
    <w:rsid w:val="00581414"/>
    <w:rsid w:val="00582490"/>
    <w:rsid w:val="005826FA"/>
    <w:rsid w:val="00582BE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B0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1951"/>
    <w:rsid w:val="0065595B"/>
    <w:rsid w:val="006559C6"/>
    <w:rsid w:val="00660269"/>
    <w:rsid w:val="00665F89"/>
    <w:rsid w:val="00673C92"/>
    <w:rsid w:val="006753EC"/>
    <w:rsid w:val="00690704"/>
    <w:rsid w:val="006A2789"/>
    <w:rsid w:val="006A38A4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885"/>
    <w:rsid w:val="00754905"/>
    <w:rsid w:val="00760038"/>
    <w:rsid w:val="00762EE0"/>
    <w:rsid w:val="00765C41"/>
    <w:rsid w:val="00771100"/>
    <w:rsid w:val="007759DD"/>
    <w:rsid w:val="00780837"/>
    <w:rsid w:val="0078609F"/>
    <w:rsid w:val="007917BA"/>
    <w:rsid w:val="007A5C6F"/>
    <w:rsid w:val="007B362D"/>
    <w:rsid w:val="007C1CB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5BC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60D0"/>
    <w:rsid w:val="009B1F6B"/>
    <w:rsid w:val="009C0D12"/>
    <w:rsid w:val="009C192E"/>
    <w:rsid w:val="009D6819"/>
    <w:rsid w:val="009D6D1C"/>
    <w:rsid w:val="009E0CF9"/>
    <w:rsid w:val="009E531B"/>
    <w:rsid w:val="009E6A31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B67"/>
    <w:rsid w:val="00A65FD4"/>
    <w:rsid w:val="00A724A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D20"/>
    <w:rsid w:val="00AC3FF6"/>
    <w:rsid w:val="00AD73EC"/>
    <w:rsid w:val="00AE3909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3C0"/>
    <w:rsid w:val="00B86453"/>
    <w:rsid w:val="00B90054"/>
    <w:rsid w:val="00B92C14"/>
    <w:rsid w:val="00BA0066"/>
    <w:rsid w:val="00BB69DB"/>
    <w:rsid w:val="00BC322E"/>
    <w:rsid w:val="00BC44CD"/>
    <w:rsid w:val="00BC48A6"/>
    <w:rsid w:val="00BE65AF"/>
    <w:rsid w:val="00BE7978"/>
    <w:rsid w:val="00C07DDB"/>
    <w:rsid w:val="00C24711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7C25"/>
    <w:rsid w:val="00C80E7A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74C9"/>
    <w:rsid w:val="00D37E7F"/>
    <w:rsid w:val="00D47AD7"/>
    <w:rsid w:val="00D51529"/>
    <w:rsid w:val="00D72E20"/>
    <w:rsid w:val="00D85218"/>
    <w:rsid w:val="00D915B1"/>
    <w:rsid w:val="00DA299D"/>
    <w:rsid w:val="00DA65C4"/>
    <w:rsid w:val="00DB6C8B"/>
    <w:rsid w:val="00DC4DDE"/>
    <w:rsid w:val="00DD2BE0"/>
    <w:rsid w:val="00DE4447"/>
    <w:rsid w:val="00DE5DA2"/>
    <w:rsid w:val="00DF0033"/>
    <w:rsid w:val="00E026BF"/>
    <w:rsid w:val="00E07B1B"/>
    <w:rsid w:val="00E11853"/>
    <w:rsid w:val="00E20FC9"/>
    <w:rsid w:val="00E52A86"/>
    <w:rsid w:val="00E54B47"/>
    <w:rsid w:val="00E553BF"/>
    <w:rsid w:val="00E55D93"/>
    <w:rsid w:val="00E61294"/>
    <w:rsid w:val="00E7237C"/>
    <w:rsid w:val="00E73F0F"/>
    <w:rsid w:val="00E77C46"/>
    <w:rsid w:val="00E86CE8"/>
    <w:rsid w:val="00E90E82"/>
    <w:rsid w:val="00EA00CB"/>
    <w:rsid w:val="00EA1BAA"/>
    <w:rsid w:val="00EA3FCD"/>
    <w:rsid w:val="00EA42A0"/>
    <w:rsid w:val="00EA7F62"/>
    <w:rsid w:val="00EB29E6"/>
    <w:rsid w:val="00EB6714"/>
    <w:rsid w:val="00EC0A68"/>
    <w:rsid w:val="00EC5006"/>
    <w:rsid w:val="00ED49C3"/>
    <w:rsid w:val="00ED6CE8"/>
    <w:rsid w:val="00ED7AA6"/>
    <w:rsid w:val="00EE1F52"/>
    <w:rsid w:val="00EE2A56"/>
    <w:rsid w:val="00EE3818"/>
    <w:rsid w:val="00F22264"/>
    <w:rsid w:val="00F2564D"/>
    <w:rsid w:val="00F275D5"/>
    <w:rsid w:val="00F35B05"/>
    <w:rsid w:val="00F413D9"/>
    <w:rsid w:val="00F468C5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7ED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ED2CCA4-519F-44D8-8545-2E9B8CDC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80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1081</TotalTime>
  <Pages>2</Pages>
  <Words>344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2932</CharactersWithSpaces>
  <SharedDoc>false</SharedDoc>
  <HyperlinkBase/>
  <HLinks>
    <vt:vector size="6" baseType="variant"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https://mellanarkiv-offentlig.vgregion.se/alfresco/s/archive/stream/public/v1/source/available/SOFIA/NU10193-390712850-11/SURROGATE/Kategoriindelning av personal som arbetar med joniserande 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Kategoriindelning av personal som arbetar med joniserande strålning, bilaga</dc:title>
  <dc:subject/>
  <dc:creator>patrik.jens.johansson@vgregion.se</dc:creator>
  <keywords/>
  <lastModifiedBy>Ulrica Sehlberg</lastModifiedBy>
  <revision>40</revision>
  <lastPrinted>2024-03-07T00:22:00.0000000Z</lastPrinted>
  <dcterms:created xsi:type="dcterms:W3CDTF">2022-05-03T20:35:00.0000000Z</dcterms:created>
  <dcterms:modified xsi:type="dcterms:W3CDTF">2026-03-04T12:59:00.0000000Z</dcterms:modified>
</coreProperties>
</file>