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A1C94" w14:textId="1716A699" w:rsidR="00C01E3E" w:rsidRDefault="00C01E3E" w:rsidP="00512BE2">
      <w:pPr>
        <w:pStyle w:val="Rubrik1"/>
      </w:pPr>
      <w:r>
        <w:t>Adekvata mammografibilder har inte kunnat tas i screeningen</w:t>
      </w:r>
    </w:p>
    <w:p w14:paraId="02F37E2E" w14:textId="0E8AE3D5" w:rsidR="00C01E3E" w:rsidRDefault="00C01E3E" w:rsidP="00AD38A8">
      <w:pPr>
        <w:pStyle w:val="Rubrik2"/>
      </w:pPr>
      <w:r>
        <w:t>Syfte</w:t>
      </w:r>
    </w:p>
    <w:p w14:paraId="523C64A1" w14:textId="77777777" w:rsidR="00C01E3E" w:rsidRDefault="00C01E3E" w:rsidP="00C01E3E">
      <w:r>
        <w:t>Ibland blir bilderna som tas i samband med screeningtillfället ofullständiga eller av otillräcklig kvalitet för en bedömning avseende bröstcancer. Det kan till exempel bero på att kvinnan ändrar sig under pågående undersökning och inte vill ta alla bilder, eller att kvinnan har sjukdom eller funktionsvariation som försvårar bildtagning. Det saknas möjlighet i nuvarande RIS/PACS system att koda att undersökningen inte kunnat bedömas. Därför behövs en rutin för hur dessa fall ska handläggas.</w:t>
      </w:r>
    </w:p>
    <w:p w14:paraId="71ED5DFD" w14:textId="0FBC5E90" w:rsidR="00C01E3E" w:rsidRDefault="00512BE2" w:rsidP="00AD38A8">
      <w:pPr>
        <w:pStyle w:val="Rubrik2"/>
      </w:pPr>
      <w:r>
        <w:t>Förändringar sedan föregående version</w:t>
      </w:r>
    </w:p>
    <w:p w14:paraId="1D71792B" w14:textId="3CC9C841" w:rsidR="00512BE2" w:rsidRDefault="00512BE2" w:rsidP="00C01E3E">
      <w:r>
        <w:t>Nytt dokument.</w:t>
      </w:r>
    </w:p>
    <w:p w14:paraId="3A3B9A29" w14:textId="77777777" w:rsidR="00C01E3E" w:rsidRPr="00830D42" w:rsidRDefault="00C01E3E" w:rsidP="00830D42">
      <w:pPr>
        <w:pStyle w:val="Rubrik2"/>
      </w:pPr>
      <w:r w:rsidRPr="00830D42">
        <w:t>Åtgärder</w:t>
      </w:r>
    </w:p>
    <w:p w14:paraId="1B95FC6D" w14:textId="77777777" w:rsidR="00C01E3E" w:rsidRPr="00AD38A8" w:rsidRDefault="00C01E3E" w:rsidP="00AD38A8">
      <w:pPr>
        <w:pStyle w:val="Liststycke"/>
        <w:contextualSpacing w:val="0"/>
      </w:pPr>
      <w:r w:rsidRPr="00AD38A8">
        <w:t>Sköterskan skriver en undersökningskommentar + en remissanteckning om varför det var svårt att ta bilder.</w:t>
      </w:r>
    </w:p>
    <w:p w14:paraId="640199CB" w14:textId="77777777" w:rsidR="00C01E3E" w:rsidRPr="00AD38A8" w:rsidRDefault="00C01E3E" w:rsidP="00AD38A8">
      <w:pPr>
        <w:pStyle w:val="Liststycke"/>
        <w:contextualSpacing w:val="0"/>
      </w:pPr>
      <w:r w:rsidRPr="00AD38A8">
        <w:t>De bilder som har tagits läggs till granskning som vanligt.</w:t>
      </w:r>
    </w:p>
    <w:p w14:paraId="2C75E36E" w14:textId="77777777" w:rsidR="00C01E3E" w:rsidRPr="00AD38A8" w:rsidRDefault="00C01E3E" w:rsidP="00AD38A8">
      <w:pPr>
        <w:pStyle w:val="Liststycke"/>
        <w:contextualSpacing w:val="0"/>
      </w:pPr>
      <w:r w:rsidRPr="00AD38A8">
        <w:t>Vid granskningen görs en bedömning om bilderna är diagnostiska. Om de inte är det väljs diskussion.</w:t>
      </w:r>
    </w:p>
    <w:p w14:paraId="41A2AEE7" w14:textId="77777777" w:rsidR="00C01E3E" w:rsidRPr="00AD38A8" w:rsidRDefault="00C01E3E" w:rsidP="00AD38A8">
      <w:pPr>
        <w:pStyle w:val="Liststycke"/>
        <w:contextualSpacing w:val="0"/>
      </w:pPr>
      <w:r w:rsidRPr="00AD38A8">
        <w:t>Vid diskussionstillfället bedöms bilderna på nytt. Om de inte bedöms diagnostiska men det bedöms möjligt att få diagnostiska bilder väljs tekniskt omtag, och en anteckning görs om vilka bilder som ska tas om.</w:t>
      </w:r>
    </w:p>
    <w:p w14:paraId="191CB9C0" w14:textId="77777777" w:rsidR="00C01E3E" w:rsidRPr="00AD38A8" w:rsidRDefault="00C01E3E" w:rsidP="00AD38A8">
      <w:pPr>
        <w:pStyle w:val="Liststycke"/>
        <w:contextualSpacing w:val="0"/>
      </w:pPr>
      <w:r w:rsidRPr="00AD38A8">
        <w:t>Om det inte bedöms möjligt att få bättre bilder genom tekniskt omtag görs en bedömning av befintligt bildmaterial. Om de bilder som tagits visar förändringar som kan tala för bröstcancer ska kvinnan selekteras för utredning.</w:t>
      </w:r>
    </w:p>
    <w:p w14:paraId="7E0EA874" w14:textId="77777777" w:rsidR="00C01E3E" w:rsidRPr="00AD38A8" w:rsidRDefault="00C01E3E" w:rsidP="00AD38A8">
      <w:pPr>
        <w:pStyle w:val="Liststycke"/>
        <w:contextualSpacing w:val="0"/>
      </w:pPr>
      <w:r w:rsidRPr="00AD38A8">
        <w:lastRenderedPageBreak/>
        <w:t>Om de bilder som tagits inte visar något som tyder på bröstcancer görs en bedömning om det kan ha varit ett tillfälligt problem som låg bakom att det inte gick att ta adekvata bilder. I så fall ska kvinnan ha svarsbrev S4 (Inga tecken hittades på de bilder som tagits. Fullständig mammografiundersökning var inte möjlig.) Granskarna vid diskussionstillfället meddelar sekreterare om detta. Dessa kvinnor kallas som vanligt vid nästa screeningtillfälle.</w:t>
      </w:r>
    </w:p>
    <w:p w14:paraId="136162B4" w14:textId="77777777" w:rsidR="00C01E3E" w:rsidRPr="00AD38A8" w:rsidRDefault="00C01E3E" w:rsidP="00AD38A8">
      <w:pPr>
        <w:pStyle w:val="Liststycke"/>
        <w:contextualSpacing w:val="0"/>
      </w:pPr>
      <w:r w:rsidRPr="00AD38A8">
        <w:t>Om bilderna inte visar något som tyder på bröstcancer men bedömningen görs att anledningen till försvårad bildtagning var ett permanent problem där adekvat undersökning i screeningen även fortsättningsvis bedöms omöjlig sätts kvinnan på spärrlista av medicinska orsaker och får brev SP3 (Mammografi går inte att utföra). Granskarna vid diskussionstillfället meddelar sekreterare om detta. Dessa kvinnor kallas inte till fler mammografiundersökningar i screeningprogrammet.</w:t>
      </w:r>
    </w:p>
    <w:p w14:paraId="1A1450E9" w14:textId="77777777" w:rsidR="00C01E3E" w:rsidRPr="00AD38A8" w:rsidRDefault="00C01E3E" w:rsidP="00AD38A8">
      <w:pPr>
        <w:pStyle w:val="Liststycke"/>
        <w:contextualSpacing w:val="0"/>
      </w:pPr>
      <w:r w:rsidRPr="00AD38A8">
        <w:t>I de fall där tekniskt omtag inte genomförs avslutas undersökningen genom att sekreterare väljer status A, samt skriver en remissanteckning om att bedömbara bilder inte kunde tas, samt vid behov om spärrlista.</w:t>
      </w:r>
    </w:p>
    <w:p w14:paraId="1870B2FE" w14:textId="77777777" w:rsidR="00C01E3E" w:rsidRDefault="00C01E3E" w:rsidP="00C01E3E"/>
    <w:sectPr w:rsidR="00C01E3E" w:rsidSect="00330F6A">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69B0A" w14:textId="77777777" w:rsidR="00824C02" w:rsidRDefault="00824C02">
      <w:r>
        <w:separator/>
      </w:r>
    </w:p>
  </w:endnote>
  <w:endnote w:type="continuationSeparator" w:id="0">
    <w:p w14:paraId="3EC721E9" w14:textId="77777777" w:rsidR="00824C02" w:rsidRDefault="00824C02">
      <w:r>
        <w:continuationSeparator/>
      </w:r>
    </w:p>
  </w:endnote>
  <w:endnote w:type="continuationNotice" w:id="1">
    <w:p w14:paraId="7E0B51F1" w14:textId="77777777" w:rsidR="00824C02" w:rsidRDefault="00824C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2D4C114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9D6EB" w14:textId="77777777" w:rsidR="00824C02" w:rsidRDefault="00824C02"/>
  </w:footnote>
  <w:footnote w:type="continuationSeparator" w:id="0">
    <w:p w14:paraId="6804EB8C" w14:textId="77777777" w:rsidR="00824C02" w:rsidRDefault="00824C02">
      <w:r>
        <w:continuationSeparator/>
      </w:r>
    </w:p>
  </w:footnote>
  <w:footnote w:type="continuationNotice" w:id="1">
    <w:p w14:paraId="22167FBB" w14:textId="77777777" w:rsidR="00824C02" w:rsidRDefault="00824C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5C36AAEB"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1BFAC318">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F9D7C84"/>
    <w:multiLevelType w:val="hybridMultilevel"/>
    <w:tmpl w:val="824882F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abstractNumId w:val="18"/>
  </w:num>
  <w:num w:numId="2">
    <w:abstractNumId w:val="15"/>
  </w:num>
  <w:num w:numId="3">
    <w:abstractNumId w:val="0"/>
  </w:num>
  <w:num w:numId="4">
    <w:abstractNumId w:val="6"/>
  </w:num>
  <w:num w:numId="5">
    <w:abstractNumId w:val="16"/>
  </w:num>
  <w:num w:numId="6">
    <w:abstractNumId w:val="2"/>
  </w:num>
  <w:num w:numId="7">
    <w:abstractNumId w:val="11"/>
  </w:num>
  <w:num w:numId="8">
    <w:abstractNumId w:val="8"/>
  </w:num>
  <w:num w:numId="9">
    <w:abstractNumId w:val="1"/>
  </w:num>
  <w:num w:numId="10">
    <w:abstractNumId w:val="1"/>
  </w:num>
  <w:num w:numId="11">
    <w:abstractNumId w:val="3"/>
  </w:num>
  <w:num w:numId="12">
    <w:abstractNumId w:val="4"/>
  </w:num>
  <w:num w:numId="13">
    <w:abstractNumId w:val="14"/>
  </w:num>
  <w:num w:numId="14">
    <w:abstractNumId w:val="9"/>
  </w:num>
  <w:num w:numId="15">
    <w:abstractNumId w:val="7"/>
  </w:num>
  <w:num w:numId="16">
    <w:abstractNumId w:val="13"/>
  </w:num>
  <w:num w:numId="17">
    <w:abstractNumId w:val="5"/>
  </w:num>
  <w:num w:numId="18">
    <w:abstractNumId w:val="10"/>
  </w:num>
  <w:num w:numId="19">
    <w:abstractNumId w:val="17"/>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81FDC"/>
    <w:rsid w:val="00184167"/>
    <w:rsid w:val="001860B9"/>
    <w:rsid w:val="00186F2B"/>
    <w:rsid w:val="001874D6"/>
    <w:rsid w:val="0019632A"/>
    <w:rsid w:val="001A4E7C"/>
    <w:rsid w:val="001B762C"/>
    <w:rsid w:val="001C4D0A"/>
    <w:rsid w:val="001C5FEF"/>
    <w:rsid w:val="00211487"/>
    <w:rsid w:val="00211D91"/>
    <w:rsid w:val="00217DEC"/>
    <w:rsid w:val="002343D0"/>
    <w:rsid w:val="00235B57"/>
    <w:rsid w:val="00250F24"/>
    <w:rsid w:val="002523C5"/>
    <w:rsid w:val="0025380B"/>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12BE2"/>
    <w:rsid w:val="00531E60"/>
    <w:rsid w:val="00541D07"/>
    <w:rsid w:val="00544BAB"/>
    <w:rsid w:val="00545F31"/>
    <w:rsid w:val="005578FA"/>
    <w:rsid w:val="00565129"/>
    <w:rsid w:val="00565CD0"/>
    <w:rsid w:val="00567820"/>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4C02"/>
    <w:rsid w:val="008262E9"/>
    <w:rsid w:val="00827E69"/>
    <w:rsid w:val="00830D42"/>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B1F6B"/>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38A8"/>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E3E"/>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8</TotalTime>
  <Pages>2</Pages>
  <Words>390</Words>
  <Characters>2070</Characters>
  <Application>Microsoft Office Word</Application>
  <DocSecurity>0</DocSecurity>
  <Lines>17</Lines>
  <Paragraphs>4</Paragraphs>
  <ScaleCrop>false</ScaleCrop>
  <Manager/>
  <Company/>
  <LinksUpToDate>false</LinksUpToDate>
  <CharactersWithSpaces>2456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Adekvata mammografibilder har inte kunnat tas i screeningen</dc:title>
  <dc:subject/>
  <dc:creator/>
  <keywords/>
  <lastModifiedBy>Mathilda Hall Ström</lastModifiedBy>
  <revision>25</revision>
  <lastPrinted>2016-03-31T10:56:00.0000000Z</lastPrinted>
  <dcterms:created xsi:type="dcterms:W3CDTF">2021-05-27T09:25:00.0000000Z</dcterms:created>
  <dcterms:modified xsi:type="dcterms:W3CDTF">2022-10-28T05:57:00.0000000Z</dcterms:modified>
</coreProperties>
</file>