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E6320" w:rsidP="00477389" w:rsidRDefault="00BE6320" w14:paraId="54A1BD8E" w14:textId="77777777">
      <w:pPr>
        <w:pStyle w:val="Rubrik2"/>
        <w:ind w:right="-2"/>
        <w:sectPr w:rsidR="00BE6320" w:rsidSect="00BE632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E6320" w:rsidR="00BE6320" w:rsidP="00477389" w:rsidRDefault="005E5ECD" w14:paraId="5623CB26" w14:textId="6C214F27">
      <w:pPr>
        <w:pStyle w:val="Rubrik1"/>
        <w:ind w:right="-2"/>
        <w:rPr>
          <w:szCs w:val="20"/>
        </w:rPr>
      </w:pPr>
      <w:r w:rsidRPr="00BE6320">
        <w:t>Översikt mammografiundersökningar, lathund</w:t>
      </w:r>
    </w:p>
    <w:p w:rsidRPr="00541E2A" w:rsidR="00BE6320" w:rsidP="00477389" w:rsidRDefault="00BE6320" w14:paraId="2A27AD54" w14:textId="77777777">
      <w:pPr>
        <w:pStyle w:val="Rubrik2"/>
        <w:ind w:right="-2"/>
      </w:pPr>
      <w:bookmarkStart w:name="_Toc501440350" w:id="1"/>
      <w:r w:rsidRPr="00541E2A">
        <w:t xml:space="preserve">Syfte </w:t>
      </w:r>
      <w:bookmarkEnd w:id="1"/>
    </w:p>
    <w:p w:rsidRPr="00BE6320" w:rsidR="00BE6320" w:rsidP="00FE650C" w:rsidRDefault="00BE6320" w14:paraId="2CAAA9D7" w14:textId="5C125DB0">
      <w:pPr>
        <w:spacing w:after="0" w:line="240" w:lineRule="auto"/>
        <w:ind w:left="0" w:right="-2" w:firstLine="992"/>
      </w:pPr>
      <w:r w:rsidRPr="00BE6320">
        <w:rPr>
          <w:szCs w:val="20"/>
        </w:rPr>
        <w:t xml:space="preserve">Lathund för sjuksköterskor. </w:t>
      </w:r>
    </w:p>
    <w:p w:rsidRPr="00BE6320" w:rsidR="002F15A6" w:rsidP="002F15A6" w:rsidRDefault="002F15A6" w14:paraId="187CF5A4" w14:textId="77777777">
      <w:pPr>
        <w:pStyle w:val="Rubrik2"/>
        <w:ind w:right="-2"/>
      </w:pPr>
      <w:bookmarkStart w:name="_Toc501440349" w:id="2"/>
      <w:r>
        <w:t>Förändringar sedan föregående</w:t>
      </w:r>
      <w:r w:rsidRPr="00BE6320">
        <w:t xml:space="preserve"> version </w:t>
      </w:r>
      <w:bookmarkEnd w:id="2"/>
    </w:p>
    <w:p w:rsidR="002F15A6" w:rsidP="002F15A6" w:rsidRDefault="00840E6E" w14:paraId="0C1A8C63" w14:textId="5274DBF8">
      <w:pPr>
        <w:ind w:right="-2"/>
      </w:pPr>
      <w:r w:rsidR="74EB9024">
        <w:rPr/>
        <w:t>R</w:t>
      </w:r>
      <w:r w:rsidR="581B91DF">
        <w:rPr/>
        <w:t>eviderad under rubrik klinisk undersöknin</w:t>
      </w:r>
      <w:r w:rsidR="7766524F">
        <w:rPr/>
        <w:t>g, kvinna</w:t>
      </w:r>
    </w:p>
    <w:p w:rsidRPr="00541E2A" w:rsidR="00BE6320" w:rsidP="00477389" w:rsidRDefault="00BE6320" w14:paraId="2A4274FF" w14:textId="1E285390">
      <w:pPr>
        <w:pStyle w:val="Rubrik2"/>
        <w:ind w:right="-2"/>
      </w:pPr>
      <w:r w:rsidRPr="00541E2A">
        <w:t>Screening</w:t>
      </w:r>
    </w:p>
    <w:p w:rsidRPr="00BE6320" w:rsidR="00BE6320" w:rsidP="00477389" w:rsidRDefault="00BE6320" w14:paraId="528F36F3" w14:textId="77777777">
      <w:pPr>
        <w:pStyle w:val="Punktlista"/>
        <w:ind w:right="-2"/>
      </w:pPr>
      <w:r w:rsidRPr="00BE6320">
        <w:t>Kvinnor 40-74 år.</w:t>
      </w:r>
    </w:p>
    <w:p w:rsidRPr="00BE6320" w:rsidR="00BE6320" w:rsidP="00477389" w:rsidRDefault="00BE6320" w14:paraId="5B3BD9B9" w14:textId="77777777">
      <w:pPr>
        <w:pStyle w:val="Punktlista"/>
        <w:ind w:right="-2"/>
        <w:rPr/>
      </w:pPr>
      <w:r w:rsidR="00BE6320">
        <w:rPr/>
        <w:t>2-bilds mammografi; CC + MLO bilateralt.</w:t>
      </w:r>
    </w:p>
    <w:p w:rsidR="33FCBCDE" w:rsidP="51705FE7" w:rsidRDefault="33FCBCDE" w14:paraId="7E8AF6DB" w14:textId="110FE1BB">
      <w:pPr>
        <w:pStyle w:val="Punktlista"/>
        <w:ind w:right="-2"/>
        <w:rPr/>
      </w:pPr>
      <w:r w:rsidR="33FCBCDE">
        <w:rPr/>
        <w:t xml:space="preserve">Om implantat tas också </w:t>
      </w:r>
      <w:r w:rsidR="33FCBCDE">
        <w:rPr/>
        <w:t>pushback</w:t>
      </w:r>
      <w:r w:rsidR="33FCBCDE">
        <w:rPr/>
        <w:t xml:space="preserve"> CC + MLO bilateralt.</w:t>
      </w:r>
    </w:p>
    <w:p w:rsidRPr="00BE6320" w:rsidR="00BE6320" w:rsidP="00477389" w:rsidRDefault="00BE6320" w14:paraId="221C790F" w14:textId="25F4C60F">
      <w:pPr>
        <w:pStyle w:val="Punktlista"/>
        <w:ind w:right="-2"/>
        <w:rPr/>
      </w:pPr>
      <w:r w:rsidR="00BE6320">
        <w:rPr/>
        <w:t xml:space="preserve">2-bilds mammografi; CC + MLO bilateralt även på bröstcancerkontroller </w:t>
      </w:r>
      <w:r w:rsidR="00F81127">
        <w:rPr/>
        <w:t xml:space="preserve">och hereditetskontroller i </w:t>
      </w:r>
      <w:r w:rsidR="00BE6320">
        <w:rPr/>
        <w:t>screeningen.</w:t>
      </w:r>
    </w:p>
    <w:p w:rsidRPr="00BE6320" w:rsidR="00BE6320" w:rsidP="00477389" w:rsidRDefault="00BE6320" w14:paraId="395CE8AD" w14:textId="77777777">
      <w:pPr>
        <w:pStyle w:val="Punktlista"/>
        <w:ind w:right="-2"/>
        <w:rPr/>
      </w:pPr>
      <w:r w:rsidR="00BE6320">
        <w:rPr/>
        <w:t>Om kvinnan gjort mammografi inom 6 månader ska inte screening utföras.</w:t>
      </w:r>
    </w:p>
    <w:p w:rsidRPr="00BE6320" w:rsidR="00BE6320" w:rsidP="00477389" w:rsidRDefault="00BE6320" w14:paraId="3C56FF7A" w14:textId="77777777">
      <w:pPr>
        <w:pStyle w:val="Punktlista"/>
        <w:ind w:right="-2"/>
        <w:rPr/>
      </w:pPr>
      <w:r w:rsidR="00BE6320">
        <w:rPr/>
        <w:t>Kvinnan får boka om sin screening upp till 3 månader.</w:t>
      </w:r>
    </w:p>
    <w:p w:rsidRPr="00BE6320" w:rsidR="00BE6320" w:rsidP="00477389" w:rsidRDefault="00BE6320" w14:paraId="7093C1DC" w14:textId="77777777">
      <w:pPr>
        <w:pStyle w:val="Punktlista"/>
        <w:ind w:right="-2"/>
        <w:rPr/>
      </w:pPr>
      <w:r w:rsidR="00BE6320">
        <w:rPr/>
        <w:t>Om ny knöl eller knöl som ökat i storlek, sätts en markör på knölen på MLO-bilden.</w:t>
      </w:r>
    </w:p>
    <w:p w:rsidRPr="00BE6320" w:rsidR="00BE6320" w:rsidP="00477389" w:rsidRDefault="00BE6320" w14:paraId="6F810D41" w14:textId="77777777">
      <w:pPr>
        <w:pStyle w:val="Rubrik3"/>
        <w:ind w:right="-2"/>
      </w:pPr>
      <w:r w:rsidRPr="00BE6320">
        <w:t xml:space="preserve">Gravida och ammande kvinnor i screeningen </w:t>
      </w:r>
    </w:p>
    <w:p w:rsidRPr="00BE6320" w:rsidR="00BE6320" w:rsidP="00477389" w:rsidRDefault="00BE6320" w14:paraId="56CB144B" w14:textId="30166E32">
      <w:pPr>
        <w:ind w:right="-2"/>
      </w:pPr>
      <w:r w:rsidRPr="00BE6320">
        <w:t xml:space="preserve">Graviditet utgör inget hinder för mammografiundersökning i strålskyddshänseende eftersom livmodern inte befinner sig inom det primära strålfältet, och den spridda strålningen är av sådan karaktär att stråldosen till fostret är försumbar jämfört med den naturliga bakgrundsstrålningen. Det är kvinnans tillstånd som får avgöra om undersökningen tekniskt går att genomföra månaden/månaderna innan beräknad förlossning. </w:t>
      </w:r>
    </w:p>
    <w:p w:rsidRPr="00BE6320" w:rsidR="00BE6320" w:rsidP="00477389" w:rsidRDefault="00BE6320" w14:paraId="47D67396" w14:textId="77777777">
      <w:pPr>
        <w:ind w:right="-2"/>
      </w:pPr>
      <w:r w:rsidRPr="00BE6320">
        <w:t>Amning är i sig inget hinder för att utföra mammografiscreening. Undersökningen ska föregås av att brösten först ammats ur.</w:t>
      </w:r>
    </w:p>
    <w:p w:rsidRPr="00BE6320" w:rsidR="00BE6320" w:rsidP="00477389" w:rsidRDefault="00BE6320" w14:paraId="091D2261" w14:textId="77777777">
      <w:pPr>
        <w:ind w:right="-2"/>
      </w:pPr>
    </w:p>
    <w:p w:rsidRPr="00BE6320" w:rsidR="00BE6320" w:rsidP="006A177A" w:rsidRDefault="00BE6320" w14:paraId="0622A557" w14:textId="790BB8A4">
      <w:pPr>
        <w:ind w:right="-2"/>
        <w:rPr>
          <w:szCs w:val="20"/>
        </w:rPr>
      </w:pPr>
      <w:r w:rsidRPr="00BE6320">
        <w:lastRenderedPageBreak/>
        <w:t> Om kvinnan på grund av sin situation vill avvakta med undersökningen ska hon informeras om att hon kan göra undersökningen inom tre månader. Ambitionen är att screeningtillfället inte senareläggs mer än tre månader.</w:t>
      </w:r>
    </w:p>
    <w:p w:rsidRPr="00541E2A" w:rsidR="00BE6320" w:rsidP="00477389" w:rsidRDefault="00BE6320" w14:paraId="7A2D9F51" w14:textId="77777777">
      <w:pPr>
        <w:pStyle w:val="Rubrik2"/>
        <w:ind w:right="-2"/>
      </w:pPr>
      <w:bookmarkStart w:name="_Toc501440352" w:id="3"/>
      <w:r w:rsidRPr="00541E2A">
        <w:t>Klinisk undersökning, kvinna</w:t>
      </w:r>
    </w:p>
    <w:p w:rsidRPr="00541E2A" w:rsidR="00BE6320" w:rsidP="00477389" w:rsidRDefault="00BE6320" w14:paraId="4345E6C7" w14:textId="77777777">
      <w:pPr>
        <w:pStyle w:val="Rubrik3"/>
        <w:ind w:right="-2"/>
      </w:pPr>
      <w:r w:rsidRPr="00541E2A">
        <w:t>Mammografi utförd inom 6 månader</w:t>
      </w:r>
    </w:p>
    <w:p w:rsidRPr="00BE6320" w:rsidR="00BE6320" w:rsidP="00477389" w:rsidRDefault="00BE6320" w14:paraId="6BB33FF9" w14:textId="77777777">
      <w:pPr>
        <w:pStyle w:val="Punktlista"/>
        <w:ind w:right="-2"/>
        <w:rPr>
          <w:rFonts w:ascii="Calibri" w:hAnsi="Calibri"/>
          <w:sz w:val="28"/>
        </w:rPr>
      </w:pPr>
      <w:r w:rsidR="00BE6320">
        <w:rPr/>
        <w:t>Undersökning efter ordination av röntgenläkare.</w:t>
      </w:r>
    </w:p>
    <w:p w:rsidRPr="00541E2A" w:rsidR="00BE6320" w:rsidP="00477389" w:rsidRDefault="00BE6320" w14:paraId="56AA31EF" w14:textId="238D8280">
      <w:pPr>
        <w:pStyle w:val="Rubrik3"/>
        <w:ind w:right="-2"/>
      </w:pPr>
      <w:r w:rsidR="00BE6320">
        <w:rPr/>
        <w:t xml:space="preserve">Under </w:t>
      </w:r>
      <w:r w:rsidR="6A9C14C3">
        <w:rPr/>
        <w:t>25</w:t>
      </w:r>
      <w:r w:rsidR="00BE6320">
        <w:rPr/>
        <w:t xml:space="preserve"> år</w:t>
      </w:r>
    </w:p>
    <w:p w:rsidRPr="00BE6320" w:rsidR="00BE6320" w:rsidP="00477389" w:rsidRDefault="00BE6320" w14:paraId="5A4A8F0A" w14:textId="3E3BE8DB">
      <w:pPr>
        <w:pStyle w:val="Punktlista"/>
        <w:ind w:right="-2"/>
        <w:rPr/>
      </w:pPr>
      <w:r w:rsidR="00BE6320">
        <w:rPr/>
        <w:t>Börja med ultraljud.</w:t>
      </w:r>
      <w:r w:rsidR="52A75DD9">
        <w:rPr/>
        <w:t xml:space="preserve"> Om röntgenläkaren efter ultraljudsundersökningen begär mammografi görs CC + MLO bilateralt.</w:t>
      </w:r>
    </w:p>
    <w:p w:rsidRPr="00BE6320" w:rsidR="00BE6320" w:rsidP="00477389" w:rsidRDefault="00BE6320" w14:paraId="795E5E14" w14:textId="700A4776">
      <w:pPr>
        <w:pStyle w:val="Punktlista"/>
        <w:ind w:right="-2"/>
        <w:rPr/>
      </w:pPr>
      <w:r w:rsidR="73877420">
        <w:rPr/>
        <w:t>Vid h</w:t>
      </w:r>
      <w:r w:rsidR="00BE6320">
        <w:rPr/>
        <w:t xml:space="preserve">ereditetskontroll remitterad från </w:t>
      </w:r>
      <w:r w:rsidR="00BE6320">
        <w:rPr/>
        <w:t>bröstkirurg</w:t>
      </w:r>
      <w:r w:rsidR="4B39F891">
        <w:rPr/>
        <w:t xml:space="preserve"> görs m</w:t>
      </w:r>
      <w:r w:rsidR="00BE6320">
        <w:rPr/>
        <w:t>ammografi CC + MLO bilateralt</w:t>
      </w:r>
      <w:r w:rsidR="46853873">
        <w:rPr/>
        <w:t xml:space="preserve"> före ultraljudsundersökningen.</w:t>
      </w:r>
    </w:p>
    <w:p w:rsidRPr="00541E2A" w:rsidR="00BE6320" w:rsidP="00477389" w:rsidRDefault="00BE6320" w14:paraId="344C113D" w14:textId="66BBB229">
      <w:pPr>
        <w:pStyle w:val="Rubrik3"/>
        <w:ind w:right="-2"/>
      </w:pPr>
      <w:r w:rsidR="00BE6320">
        <w:rPr/>
        <w:t xml:space="preserve">Över </w:t>
      </w:r>
      <w:r w:rsidR="585EE6B4">
        <w:rPr/>
        <w:t>25</w:t>
      </w:r>
      <w:r w:rsidR="00BE6320">
        <w:rPr/>
        <w:t xml:space="preserve"> år</w:t>
      </w:r>
    </w:p>
    <w:p w:rsidRPr="00BE6320" w:rsidR="00BE6320" w:rsidP="00477389" w:rsidRDefault="00BE6320" w14:paraId="653E2142" w14:textId="77777777">
      <w:pPr>
        <w:pStyle w:val="Punktlista"/>
        <w:ind w:right="-2"/>
        <w:rPr/>
      </w:pPr>
      <w:r w:rsidR="00BE6320">
        <w:rPr/>
        <w:t xml:space="preserve">Mammografi CC + MLO bilateralt. </w:t>
      </w:r>
    </w:p>
    <w:p w:rsidR="39D0F528" w:rsidP="51705FE7" w:rsidRDefault="39D0F528" w14:paraId="47D5CD5E" w14:textId="06B643BC">
      <w:pPr>
        <w:pStyle w:val="Punktlista"/>
        <w:ind w:right="-2"/>
        <w:rPr/>
      </w:pPr>
      <w:r w:rsidR="39D0F528">
        <w:rPr/>
        <w:t xml:space="preserve">Om implantat tas också </w:t>
      </w:r>
      <w:r w:rsidR="39D0F528">
        <w:rPr/>
        <w:t>pushback</w:t>
      </w:r>
      <w:r w:rsidR="39D0F528">
        <w:rPr/>
        <w:t xml:space="preserve"> CC + MLO bilateralt.</w:t>
      </w:r>
    </w:p>
    <w:p w:rsidRPr="00BE6320" w:rsidR="00BE6320" w:rsidP="00477389" w:rsidRDefault="00BE6320" w14:paraId="1B8EC17D" w14:textId="77777777">
      <w:pPr>
        <w:pStyle w:val="Punktlista"/>
        <w:ind w:right="-2"/>
        <w:rPr/>
      </w:pPr>
      <w:r w:rsidR="00BE6320">
        <w:rPr/>
        <w:t>Om knöl också en ML på den aktuella sidan med markör på knölen.</w:t>
      </w:r>
    </w:p>
    <w:p w:rsidRPr="00541E2A" w:rsidR="00BE6320" w:rsidP="00477389" w:rsidRDefault="00BE6320" w14:paraId="4EA18A16" w14:textId="77777777">
      <w:pPr>
        <w:pStyle w:val="Rubrik3"/>
        <w:ind w:right="-2"/>
      </w:pPr>
      <w:r w:rsidRPr="00541E2A">
        <w:t>Gravid</w:t>
      </w:r>
    </w:p>
    <w:p w:rsidRPr="00BE6320" w:rsidR="00BE6320" w:rsidP="00477389" w:rsidRDefault="00BE6320" w14:paraId="263B583E" w14:textId="77777777">
      <w:pPr>
        <w:pStyle w:val="Punktlista"/>
        <w:ind w:right="-2"/>
        <w:rPr/>
      </w:pPr>
      <w:r w:rsidR="00BE6320">
        <w:rPr/>
        <w:t>Börja med ultraljud.</w:t>
      </w:r>
    </w:p>
    <w:p w:rsidRPr="00BE6320" w:rsidR="00BE6320" w:rsidP="00477389" w:rsidRDefault="00BE6320" w14:paraId="4DB50BBA" w14:textId="77777777">
      <w:pPr>
        <w:pStyle w:val="Punktlista"/>
        <w:ind w:right="-2"/>
        <w:rPr/>
      </w:pPr>
      <w:r w:rsidR="00BE6320">
        <w:rPr/>
        <w:t>Mammografi CC + MLO bilateralt om röntgenläkaren begär det efter ultraljud.</w:t>
      </w:r>
    </w:p>
    <w:p w:rsidRPr="00541E2A" w:rsidR="00BE6320" w:rsidP="00477389" w:rsidRDefault="00BE6320" w14:paraId="358FCA2B" w14:textId="77777777">
      <w:pPr>
        <w:pStyle w:val="Rubrik3"/>
        <w:ind w:right="-2"/>
      </w:pPr>
      <w:r w:rsidR="00BE6320">
        <w:rPr/>
        <w:t xml:space="preserve">Amning </w:t>
      </w:r>
    </w:p>
    <w:p w:rsidRPr="00BE6320" w:rsidR="00BE6320" w:rsidP="00477389" w:rsidRDefault="00BE6320" w14:paraId="223F1DB5" w14:textId="77777777">
      <w:pPr>
        <w:pStyle w:val="Punktlista"/>
        <w:ind w:right="-2"/>
        <w:rPr/>
      </w:pPr>
      <w:r w:rsidR="00BE6320">
        <w:rPr/>
        <w:t>Be kvinnan amma ur innan undersökningen.</w:t>
      </w:r>
    </w:p>
    <w:p w:rsidRPr="00541E2A" w:rsidR="00BE6320" w:rsidP="00861003" w:rsidRDefault="00BE6320" w14:paraId="05E0BB0B" w14:textId="77777777">
      <w:pPr>
        <w:pStyle w:val="Rubrik2"/>
      </w:pPr>
      <w:r w:rsidRPr="00541E2A">
        <w:t>Klinisk undersökning, man</w:t>
      </w:r>
    </w:p>
    <w:p w:rsidRPr="00BE6320" w:rsidR="00BE6320" w:rsidP="00477389" w:rsidRDefault="00BE6320" w14:paraId="19743F1C" w14:textId="77777777">
      <w:pPr>
        <w:pStyle w:val="Punktlista"/>
        <w:tabs>
          <w:tab w:val="left" w:pos="3119"/>
        </w:tabs>
        <w:ind w:right="-2"/>
        <w:rPr/>
      </w:pPr>
      <w:r w:rsidR="00BE6320">
        <w:rPr/>
        <w:t>Under 20 år:</w:t>
      </w:r>
      <w:r w:rsidRPr="51705FE7" w:rsidR="00BE6320">
        <w:rPr>
          <w:rFonts w:ascii="Calibri" w:hAnsi="Calibri"/>
          <w:sz w:val="28"/>
          <w:szCs w:val="28"/>
        </w:rPr>
        <w:t xml:space="preserve"> </w:t>
      </w:r>
      <w:r>
        <w:tab/>
      </w:r>
      <w:r w:rsidR="00BE6320">
        <w:rPr/>
        <w:t>Endast ultraljud.</w:t>
      </w:r>
    </w:p>
    <w:bookmarkEnd w:id="3"/>
    <w:p w:rsidRPr="00BE6320" w:rsidR="00BE6320" w:rsidP="00477389" w:rsidRDefault="00BE6320" w14:paraId="1BA5CBCC" w14:textId="77777777">
      <w:pPr>
        <w:pStyle w:val="Punktlista"/>
        <w:tabs>
          <w:tab w:val="left" w:pos="3119"/>
        </w:tabs>
        <w:ind w:right="-2"/>
        <w:rPr/>
      </w:pPr>
      <w:r w:rsidR="00BE6320">
        <w:rPr/>
        <w:t>Över 20 år:</w:t>
      </w:r>
      <w:r w:rsidRPr="51705FE7" w:rsidR="00BE6320">
        <w:rPr>
          <w:rFonts w:ascii="Calibri" w:hAnsi="Calibri"/>
          <w:sz w:val="28"/>
          <w:szCs w:val="28"/>
        </w:rPr>
        <w:t xml:space="preserve"> </w:t>
      </w:r>
      <w:r>
        <w:tab/>
      </w:r>
      <w:r w:rsidR="00BE6320">
        <w:rPr/>
        <w:t>MLO bilateralt.</w:t>
      </w:r>
    </w:p>
    <w:p w:rsidR="00EE6154" w:rsidP="00502094" w:rsidRDefault="00BE6320" w14:paraId="6249F58E" w14:textId="1BEE9FCD">
      <w:pPr>
        <w:pStyle w:val="Punktlista"/>
        <w:rPr/>
      </w:pPr>
      <w:r w:rsidR="00BE6320">
        <w:rPr/>
        <w:t>Ytterligare bildtagning om röntgenläkare begär det.</w:t>
      </w:r>
    </w:p>
    <w:p w:rsidR="00EE6154" w:rsidP="00EE6154" w:rsidRDefault="00EE6154" w14:paraId="199A92EB" w14:textId="329A8ECD">
      <w:pPr>
        <w:pStyle w:val="Rubrik2"/>
      </w:pPr>
      <w:r>
        <w:t>Kontroll under pågående neoadjuvant behandling</w:t>
      </w:r>
    </w:p>
    <w:p w:rsidRPr="00C4268B" w:rsidR="00C4268B" w:rsidP="00D708C5" w:rsidRDefault="00C4268B" w14:paraId="07C6A536" w14:textId="1EB60273">
      <w:pPr>
        <w:pStyle w:val="Liststycke"/>
        <w:numPr>
          <w:ilvl w:val="0"/>
          <w:numId w:val="28"/>
        </w:numPr>
        <w:ind w:right="-143"/>
      </w:pPr>
      <w:r>
        <w:t>Första kontrollen efter inläggning av markör tas 3-bilds mammografi på den aktuella sidan; CC, MLO, ML, följande kontroller</w:t>
      </w:r>
      <w:r w:rsidR="00D708C5">
        <w:t xml:space="preserve"> 2 bilder CC </w:t>
      </w:r>
      <w:r w:rsidR="00502094">
        <w:t>+</w:t>
      </w:r>
      <w:r w:rsidR="00D708C5">
        <w:t xml:space="preserve"> MLO.</w:t>
      </w:r>
    </w:p>
    <w:p w:rsidRPr="00541E2A" w:rsidR="00BE6320" w:rsidP="00861003" w:rsidRDefault="00BE6320" w14:paraId="1882FF5C" w14:textId="77777777">
      <w:pPr>
        <w:pStyle w:val="Rubrik2"/>
      </w:pPr>
      <w:r w:rsidRPr="00541E2A">
        <w:lastRenderedPageBreak/>
        <w:t>Postoperativ årskontroll</w:t>
      </w:r>
    </w:p>
    <w:p w:rsidRPr="00BE6320" w:rsidR="00BE6320" w:rsidP="007A3469" w:rsidRDefault="004B2318" w14:paraId="263CDAE0" w14:textId="46FCF131">
      <w:pPr>
        <w:pStyle w:val="Punktlista"/>
        <w:ind w:right="-2"/>
        <w:rPr/>
      </w:pPr>
      <w:r w:rsidR="004B2318">
        <w:rPr/>
        <w:t>2-bilds mammografi; CC + MLO bilateralt.</w:t>
      </w:r>
    </w:p>
    <w:p w:rsidR="154D35B1" w:rsidP="51705FE7" w:rsidRDefault="154D35B1" w14:paraId="1585BEFA" w14:textId="466B4846">
      <w:pPr>
        <w:pStyle w:val="Punktlista"/>
        <w:ind w:right="-2"/>
        <w:rPr/>
      </w:pPr>
      <w:r w:rsidR="154D35B1">
        <w:rPr/>
        <w:t xml:space="preserve">Om implantat tas också </w:t>
      </w:r>
      <w:r w:rsidR="154D35B1">
        <w:rPr/>
        <w:t>pushback</w:t>
      </w:r>
      <w:r w:rsidR="154D35B1">
        <w:rPr/>
        <w:t xml:space="preserve"> CC + MLO bilateralt.</w:t>
      </w:r>
    </w:p>
    <w:p w:rsidRPr="00536A5A" w:rsidR="00536A5A" w:rsidP="003708B7" w:rsidRDefault="00BE6320" w14:paraId="76B9F95B" w14:textId="606553BD">
      <w:pPr>
        <w:pStyle w:val="Punktlista"/>
        <w:ind w:right="-2"/>
        <w:rPr/>
      </w:pPr>
      <w:r w:rsidR="00BE6320">
        <w:rPr/>
        <w:t>Mastektomi: 2 bilder, CC + MLO, på det kvarvarande bröstet.</w:t>
      </w:r>
      <w:bookmarkEnd w:id="0"/>
    </w:p>
    <w:sectPr w:rsidRPr="00536A5A" w:rsidR="00536A5A" w:rsidSect="00BE632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A24D2" w:rsidRDefault="00FA24D2" w14:paraId="096D1FB5" w14:textId="77777777">
      <w:r>
        <w:separator/>
      </w:r>
    </w:p>
  </w:endnote>
  <w:endnote w:type="continuationSeparator" w:id="0">
    <w:p w:rsidR="00FA24D2" w:rsidRDefault="00FA24D2" w14:paraId="7C4F85FF" w14:textId="77777777">
      <w:r>
        <w:continuationSeparator/>
      </w:r>
    </w:p>
  </w:endnote>
  <w:endnote w:type="continuationNotice" w:id="1">
    <w:p w:rsidR="00FA24D2" w:rsidRDefault="00FA24D2" w14:paraId="1E7AF6B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A24D2" w:rsidRDefault="00FA24D2" w14:paraId="40627541" w14:textId="77777777"/>
  </w:footnote>
  <w:footnote w:type="continuationSeparator" w:id="0">
    <w:p w:rsidR="00FA24D2" w:rsidRDefault="00FA24D2" w14:paraId="5543AD9F" w14:textId="77777777">
      <w:r>
        <w:continuationSeparator/>
      </w:r>
    </w:p>
  </w:footnote>
  <w:footnote w:type="continuationNotice" w:id="1">
    <w:p w:rsidR="00FA24D2" w:rsidRDefault="00FA24D2" w14:paraId="67D4F30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19C664C"/>
    <w:multiLevelType w:val="hybridMultilevel"/>
    <w:tmpl w:val="933E299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4067D40"/>
    <w:multiLevelType w:val="hybridMultilevel"/>
    <w:tmpl w:val="8E90991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35A0765B"/>
    <w:multiLevelType w:val="hybridMultilevel"/>
    <w:tmpl w:val="B60EEC5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7136FBE"/>
    <w:multiLevelType w:val="hybridMultilevel"/>
    <w:tmpl w:val="1DACAD4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480C42C9"/>
    <w:multiLevelType w:val="hybridMultilevel"/>
    <w:tmpl w:val="CD62E86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499E0893"/>
    <w:multiLevelType w:val="hybridMultilevel"/>
    <w:tmpl w:val="557CD21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4C657294"/>
    <w:multiLevelType w:val="hybridMultilevel"/>
    <w:tmpl w:val="C10446F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6ABB665C"/>
    <w:multiLevelType w:val="hybridMultilevel"/>
    <w:tmpl w:val="5248F54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0832316"/>
    <w:multiLevelType w:val="hybridMultilevel"/>
    <w:tmpl w:val="84C613C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03771432">
    <w:abstractNumId w:val="26"/>
  </w:num>
  <w:num w:numId="2" w16cid:durableId="809859271">
    <w:abstractNumId w:val="21"/>
  </w:num>
  <w:num w:numId="3" w16cid:durableId="1774592848">
    <w:abstractNumId w:val="0"/>
  </w:num>
  <w:num w:numId="4" w16cid:durableId="285501786">
    <w:abstractNumId w:val="6"/>
  </w:num>
  <w:num w:numId="5" w16cid:durableId="1369641701">
    <w:abstractNumId w:val="23"/>
  </w:num>
  <w:num w:numId="6" w16cid:durableId="515387893">
    <w:abstractNumId w:val="2"/>
  </w:num>
  <w:num w:numId="7" w16cid:durableId="1372998914">
    <w:abstractNumId w:val="14"/>
  </w:num>
  <w:num w:numId="8" w16cid:durableId="2098332112">
    <w:abstractNumId w:val="11"/>
  </w:num>
  <w:num w:numId="9" w16cid:durableId="1991984044">
    <w:abstractNumId w:val="1"/>
  </w:num>
  <w:num w:numId="10" w16cid:durableId="580649402">
    <w:abstractNumId w:val="1"/>
  </w:num>
  <w:num w:numId="11" w16cid:durableId="1885100223">
    <w:abstractNumId w:val="3"/>
  </w:num>
  <w:num w:numId="12" w16cid:durableId="269511371">
    <w:abstractNumId w:val="4"/>
  </w:num>
  <w:num w:numId="13" w16cid:durableId="298998180">
    <w:abstractNumId w:val="20"/>
  </w:num>
  <w:num w:numId="14" w16cid:durableId="144246273">
    <w:abstractNumId w:val="12"/>
  </w:num>
  <w:num w:numId="15" w16cid:durableId="100958040">
    <w:abstractNumId w:val="7"/>
  </w:num>
  <w:num w:numId="16" w16cid:durableId="12152532">
    <w:abstractNumId w:val="19"/>
  </w:num>
  <w:num w:numId="17" w16cid:durableId="1684241974">
    <w:abstractNumId w:val="5"/>
  </w:num>
  <w:num w:numId="18" w16cid:durableId="1524369027">
    <w:abstractNumId w:val="13"/>
  </w:num>
  <w:num w:numId="19" w16cid:durableId="1811437816">
    <w:abstractNumId w:val="25"/>
  </w:num>
  <w:num w:numId="20" w16cid:durableId="85736962">
    <w:abstractNumId w:val="18"/>
  </w:num>
  <w:num w:numId="21" w16cid:durableId="1680279840">
    <w:abstractNumId w:val="17"/>
  </w:num>
  <w:num w:numId="22" w16cid:durableId="1097361517">
    <w:abstractNumId w:val="8"/>
  </w:num>
  <w:num w:numId="23" w16cid:durableId="2029797214">
    <w:abstractNumId w:val="24"/>
  </w:num>
  <w:num w:numId="24" w16cid:durableId="644505601">
    <w:abstractNumId w:val="16"/>
  </w:num>
  <w:num w:numId="25" w16cid:durableId="334067499">
    <w:abstractNumId w:val="9"/>
  </w:num>
  <w:num w:numId="26" w16cid:durableId="1811172111">
    <w:abstractNumId w:val="10"/>
  </w:num>
  <w:num w:numId="27" w16cid:durableId="1244799849">
    <w:abstractNumId w:val="15"/>
  </w:num>
  <w:num w:numId="28" w16cid:durableId="208857264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6775"/>
    <w:rsid w:val="000A4C35"/>
    <w:rsid w:val="000A611A"/>
    <w:rsid w:val="000B12D9"/>
    <w:rsid w:val="000B4536"/>
    <w:rsid w:val="000B7715"/>
    <w:rsid w:val="000C5442"/>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37D51"/>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15A6"/>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08B7"/>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7389"/>
    <w:rsid w:val="00480DC7"/>
    <w:rsid w:val="004876F6"/>
    <w:rsid w:val="0049236A"/>
    <w:rsid w:val="00492718"/>
    <w:rsid w:val="004A355D"/>
    <w:rsid w:val="004A4970"/>
    <w:rsid w:val="004B2183"/>
    <w:rsid w:val="004B2318"/>
    <w:rsid w:val="004B2A01"/>
    <w:rsid w:val="004C2559"/>
    <w:rsid w:val="004D7BA3"/>
    <w:rsid w:val="004F4518"/>
    <w:rsid w:val="004F4C62"/>
    <w:rsid w:val="00501433"/>
    <w:rsid w:val="00502094"/>
    <w:rsid w:val="00511CC4"/>
    <w:rsid w:val="00531E60"/>
    <w:rsid w:val="00536A5A"/>
    <w:rsid w:val="00541D07"/>
    <w:rsid w:val="00541E2A"/>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5ECD"/>
    <w:rsid w:val="0060373A"/>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177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3469"/>
    <w:rsid w:val="007A5C6F"/>
    <w:rsid w:val="007D4241"/>
    <w:rsid w:val="007D4317"/>
    <w:rsid w:val="007D4EA3"/>
    <w:rsid w:val="007F1CFF"/>
    <w:rsid w:val="007F5DD5"/>
    <w:rsid w:val="00821A1B"/>
    <w:rsid w:val="008262E9"/>
    <w:rsid w:val="00827E69"/>
    <w:rsid w:val="00835C4D"/>
    <w:rsid w:val="00840E6E"/>
    <w:rsid w:val="00843F48"/>
    <w:rsid w:val="00851423"/>
    <w:rsid w:val="00857848"/>
    <w:rsid w:val="00861003"/>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171E3"/>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6320"/>
    <w:rsid w:val="00BE7978"/>
    <w:rsid w:val="00C07DDB"/>
    <w:rsid w:val="00C4115D"/>
    <w:rsid w:val="00C4268B"/>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08C5"/>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6154"/>
    <w:rsid w:val="00F22264"/>
    <w:rsid w:val="00F2564D"/>
    <w:rsid w:val="00F35B05"/>
    <w:rsid w:val="00F413D9"/>
    <w:rsid w:val="00F5135F"/>
    <w:rsid w:val="00F51F78"/>
    <w:rsid w:val="00F81127"/>
    <w:rsid w:val="00F86F47"/>
    <w:rsid w:val="00F90B64"/>
    <w:rsid w:val="00FA24D2"/>
    <w:rsid w:val="00FB2F0F"/>
    <w:rsid w:val="00FB5086"/>
    <w:rsid w:val="00FB5411"/>
    <w:rsid w:val="00FB6392"/>
    <w:rsid w:val="00FD3C70"/>
    <w:rsid w:val="00FD6820"/>
    <w:rsid w:val="00FE12D8"/>
    <w:rsid w:val="00FE650C"/>
    <w:rsid w:val="00FF7C02"/>
    <w:rsid w:val="024801E3"/>
    <w:rsid w:val="0CBBCCA9"/>
    <w:rsid w:val="0DFE1810"/>
    <w:rsid w:val="0FFBAEC6"/>
    <w:rsid w:val="154D35B1"/>
    <w:rsid w:val="17E35706"/>
    <w:rsid w:val="1C707B5B"/>
    <w:rsid w:val="240BD8C6"/>
    <w:rsid w:val="33FCBCDE"/>
    <w:rsid w:val="39D0F528"/>
    <w:rsid w:val="46853873"/>
    <w:rsid w:val="4B39F891"/>
    <w:rsid w:val="51705FE7"/>
    <w:rsid w:val="51A81ED5"/>
    <w:rsid w:val="52A75DD9"/>
    <w:rsid w:val="581B91DF"/>
    <w:rsid w:val="585EE6B4"/>
    <w:rsid w:val="647B2B65"/>
    <w:rsid w:val="68AE8AB5"/>
    <w:rsid w:val="6A9C14C3"/>
    <w:rsid w:val="6B2CF8ED"/>
    <w:rsid w:val="725A574F"/>
    <w:rsid w:val="73877420"/>
    <w:rsid w:val="74EB9024"/>
    <w:rsid w:val="7572C484"/>
    <w:rsid w:val="7766524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Översikt mammografiundersökningar, lathund</dc:title>
  <dc:subject/>
  <dc:creator>patrik.jens.johansson@vgregion.se</dc:creator>
  <keywords/>
  <lastModifiedBy>Ulrica Sehlberg</lastModifiedBy>
  <revision>22</revision>
  <lastPrinted>2016-03-31T10:56:00.0000000Z</lastPrinted>
  <dcterms:created xsi:type="dcterms:W3CDTF">2022-05-19T07:36:00.0000000Z</dcterms:created>
  <dcterms:modified xsi:type="dcterms:W3CDTF">2024-08-13T11:32:56.0000000Z</dcterms:modified>
</coreProperties>
</file>