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6B514" w14:textId="77777777" w:rsidR="007B6716" w:rsidRDefault="007B6716" w:rsidP="00D411EB">
      <w:pPr>
        <w:pStyle w:val="Rubrik2"/>
        <w:ind w:right="284"/>
        <w:sectPr w:rsidR="007B6716" w:rsidSect="00D411EB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418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1C91CE3" w14:textId="77777777" w:rsidR="007B6716" w:rsidRPr="007B6716" w:rsidRDefault="007B6716" w:rsidP="007B6716">
      <w:pPr>
        <w:spacing w:after="0" w:line="240" w:lineRule="auto"/>
        <w:ind w:left="0" w:right="0"/>
        <w:rPr>
          <w:szCs w:val="20"/>
        </w:rPr>
      </w:pPr>
    </w:p>
    <w:p w14:paraId="0B660DC1" w14:textId="77777777" w:rsidR="007B6716" w:rsidRPr="007B6716" w:rsidRDefault="007B6716" w:rsidP="00D411EB">
      <w:pPr>
        <w:pStyle w:val="Rubrik1"/>
      </w:pPr>
    </w:p>
    <w:p w14:paraId="652A5E0F" w14:textId="7CDAC4DD" w:rsidR="007B6716" w:rsidRPr="00D411EB" w:rsidRDefault="00D411EB" w:rsidP="00D411EB">
      <w:pPr>
        <w:pStyle w:val="Rubrik1"/>
      </w:pPr>
      <w:r w:rsidRPr="00D411EB">
        <w:t xml:space="preserve">Arbetsrutin </w:t>
      </w:r>
      <w:proofErr w:type="spellStart"/>
      <w:r w:rsidRPr="00D411EB">
        <w:t>ultraljudslab</w:t>
      </w:r>
      <w:proofErr w:type="spellEnd"/>
      <w:r w:rsidRPr="00D411EB">
        <w:t xml:space="preserve"> 1, 2, 3 - sjuksköterska</w:t>
      </w:r>
      <w:r w:rsidR="007B6716" w:rsidRPr="00D411EB">
        <w:tab/>
      </w:r>
    </w:p>
    <w:p w14:paraId="2BC8CCEA" w14:textId="77777777" w:rsidR="007B6716" w:rsidRPr="00D411EB" w:rsidRDefault="007B6716" w:rsidP="00D411EB">
      <w:pPr>
        <w:pStyle w:val="Rubrik2"/>
      </w:pPr>
      <w:bookmarkStart w:id="1" w:name="_Toc501440350"/>
      <w:r w:rsidRPr="00D411EB">
        <w:t>Sammanfattning</w:t>
      </w:r>
      <w:bookmarkEnd w:id="1"/>
    </w:p>
    <w:p w14:paraId="5169F0F8" w14:textId="77777777" w:rsidR="007B6716" w:rsidRDefault="007B6716" w:rsidP="00D411EB">
      <w:r w:rsidRPr="007B6716">
        <w:t xml:space="preserve">Att tydliggöra arbetsuppgifterna på </w:t>
      </w:r>
      <w:proofErr w:type="spellStart"/>
      <w:r w:rsidRPr="007B6716">
        <w:t>ultraljudslab</w:t>
      </w:r>
      <w:proofErr w:type="spellEnd"/>
      <w:r w:rsidRPr="007B6716">
        <w:t>. 1, 2, 3 för sjuksköterskan.</w:t>
      </w:r>
    </w:p>
    <w:p w14:paraId="7F978616" w14:textId="1431E8B8" w:rsidR="00D411EB" w:rsidRDefault="00D411EB" w:rsidP="00D411EB">
      <w:pPr>
        <w:pStyle w:val="Rubrik2"/>
      </w:pPr>
      <w:r>
        <w:t>Förändringar sedan föregående version</w:t>
      </w:r>
    </w:p>
    <w:p w14:paraId="679F77B5" w14:textId="41CF6158" w:rsidR="00D411EB" w:rsidRPr="00D411EB" w:rsidRDefault="00D411EB" w:rsidP="00D411EB">
      <w:r>
        <w:t>Inga förändringar.</w:t>
      </w:r>
    </w:p>
    <w:p w14:paraId="684E2A44" w14:textId="77777777" w:rsidR="007B6716" w:rsidRPr="007B6716" w:rsidRDefault="007B6716" w:rsidP="00D411EB">
      <w:pPr>
        <w:pStyle w:val="Rubrik2"/>
      </w:pPr>
      <w:r w:rsidRPr="007B6716">
        <w:t>Uppstart</w:t>
      </w:r>
    </w:p>
    <w:p w14:paraId="19B85A2F" w14:textId="77777777" w:rsidR="007B6716" w:rsidRPr="007B6716" w:rsidRDefault="007B6716" w:rsidP="00D411EB">
      <w:pPr>
        <w:pStyle w:val="Punktlista"/>
      </w:pPr>
      <w:r w:rsidRPr="007B6716">
        <w:t>Starta ultraljudsapparaten</w:t>
      </w:r>
    </w:p>
    <w:p w14:paraId="50686AA1" w14:textId="702C725E" w:rsidR="007B6716" w:rsidRPr="007B6716" w:rsidRDefault="007B6716" w:rsidP="00D411EB">
      <w:pPr>
        <w:pStyle w:val="Punktlista"/>
      </w:pPr>
      <w:r w:rsidRPr="007B6716">
        <w:t>Starta datorn (</w:t>
      </w:r>
      <w:r w:rsidR="00D411EB">
        <w:t>PACS</w:t>
      </w:r>
      <w:r w:rsidRPr="007B6716">
        <w:t>)</w:t>
      </w:r>
    </w:p>
    <w:p w14:paraId="50CF8D1C" w14:textId="77777777" w:rsidR="007B6716" w:rsidRPr="007B6716" w:rsidRDefault="007B6716" w:rsidP="007B6716">
      <w:pPr>
        <w:spacing w:after="0" w:line="240" w:lineRule="auto"/>
        <w:ind w:left="0" w:right="0"/>
        <w:rPr>
          <w:szCs w:val="20"/>
        </w:rPr>
      </w:pPr>
    </w:p>
    <w:p w14:paraId="45655738" w14:textId="77777777" w:rsidR="007B6716" w:rsidRPr="007B6716" w:rsidRDefault="007B6716" w:rsidP="00D411EB">
      <w:pPr>
        <w:pStyle w:val="Rubrik2"/>
      </w:pPr>
      <w:bookmarkStart w:id="2" w:name="_Toc501440352"/>
      <w:r w:rsidRPr="007B6716">
        <w:t>Modalitetslista</w:t>
      </w:r>
    </w:p>
    <w:p w14:paraId="5BCFD656" w14:textId="77777777" w:rsidR="007B6716" w:rsidRPr="007B6716" w:rsidRDefault="007B6716" w:rsidP="00D411EB">
      <w:pPr>
        <w:pStyle w:val="Punktlista"/>
      </w:pPr>
      <w:r w:rsidRPr="007B6716">
        <w:t>Gå igenom dagens kliniska program och bevaka ultraljudslistan.</w:t>
      </w:r>
    </w:p>
    <w:p w14:paraId="4F5E76A9" w14:textId="77777777" w:rsidR="007B6716" w:rsidRPr="007B6716" w:rsidRDefault="007B6716" w:rsidP="00D411EB">
      <w:pPr>
        <w:pStyle w:val="Punktlista"/>
      </w:pPr>
      <w:r w:rsidRPr="007B6716">
        <w:t>Röntgenläkaren bokar ultraljudsundersökningen. Vid knöl ska sköterskan på röntgenlabbet boka ultraljudsundersökningen.</w:t>
      </w:r>
    </w:p>
    <w:p w14:paraId="75FB0DEE" w14:textId="77777777" w:rsidR="007B6716" w:rsidRPr="007B6716" w:rsidRDefault="007B6716" w:rsidP="00D411EB">
      <w:pPr>
        <w:pStyle w:val="Rubrik2"/>
      </w:pPr>
      <w:r w:rsidRPr="007B6716">
        <w:t>Förberedelser inför undersökning</w:t>
      </w:r>
    </w:p>
    <w:p w14:paraId="3B5249D0" w14:textId="77777777" w:rsidR="007B6716" w:rsidRPr="007B6716" w:rsidRDefault="007B6716" w:rsidP="00D411EB">
      <w:pPr>
        <w:pStyle w:val="Punktlista"/>
      </w:pPr>
      <w:r w:rsidRPr="007B6716">
        <w:t>Läs igenom remissen.</w:t>
      </w:r>
    </w:p>
    <w:p w14:paraId="5EE68F32" w14:textId="77777777" w:rsidR="007B6716" w:rsidRPr="007B6716" w:rsidRDefault="007B6716" w:rsidP="00D411EB">
      <w:pPr>
        <w:pStyle w:val="Punktlista"/>
        <w:rPr>
          <w:szCs w:val="20"/>
        </w:rPr>
      </w:pPr>
      <w:r w:rsidRPr="007B6716">
        <w:rPr>
          <w:szCs w:val="20"/>
        </w:rPr>
        <w:t>Hämta patienten från väntrummet.</w:t>
      </w:r>
    </w:p>
    <w:p w14:paraId="4E105AD0" w14:textId="750EAA90" w:rsidR="007B6716" w:rsidRPr="007B6716" w:rsidRDefault="007B6716" w:rsidP="00D411EB">
      <w:pPr>
        <w:pStyle w:val="Punktlista"/>
        <w:rPr>
          <w:szCs w:val="20"/>
        </w:rPr>
      </w:pPr>
      <w:r w:rsidRPr="007B6716">
        <w:rPr>
          <w:szCs w:val="20"/>
        </w:rPr>
        <w:t xml:space="preserve">Kontrollera ID, signera och starta undersökningen i </w:t>
      </w:r>
      <w:r w:rsidR="00D411EB">
        <w:rPr>
          <w:szCs w:val="20"/>
        </w:rPr>
        <w:t>PACS</w:t>
      </w:r>
      <w:r w:rsidRPr="007B6716">
        <w:rPr>
          <w:szCs w:val="20"/>
        </w:rPr>
        <w:t>.</w:t>
      </w:r>
    </w:p>
    <w:p w14:paraId="6478BBBF" w14:textId="77777777" w:rsidR="007B6716" w:rsidRPr="007B6716" w:rsidRDefault="007B6716" w:rsidP="00D411EB">
      <w:pPr>
        <w:pStyle w:val="Punktlista"/>
        <w:rPr>
          <w:szCs w:val="20"/>
        </w:rPr>
      </w:pPr>
      <w:r w:rsidRPr="007B6716">
        <w:rPr>
          <w:szCs w:val="20"/>
        </w:rPr>
        <w:t>Patienten ska ta av sig på överkroppen.</w:t>
      </w:r>
    </w:p>
    <w:p w14:paraId="06C77498" w14:textId="77777777" w:rsidR="007B6716" w:rsidRPr="007B6716" w:rsidRDefault="007B6716" w:rsidP="00D411EB">
      <w:pPr>
        <w:pStyle w:val="Punktlista"/>
        <w:rPr>
          <w:szCs w:val="20"/>
        </w:rPr>
      </w:pPr>
      <w:r w:rsidRPr="007B6716">
        <w:rPr>
          <w:szCs w:val="20"/>
        </w:rPr>
        <w:t>Lägg en handduk över patientens bröst.</w:t>
      </w:r>
    </w:p>
    <w:p w14:paraId="2CD09568" w14:textId="77777777" w:rsidR="007B6716" w:rsidRPr="007B6716" w:rsidRDefault="007B6716" w:rsidP="00D411EB">
      <w:pPr>
        <w:pStyle w:val="Punktlista"/>
        <w:rPr>
          <w:szCs w:val="20"/>
        </w:rPr>
      </w:pPr>
      <w:r w:rsidRPr="007B6716">
        <w:rPr>
          <w:szCs w:val="20"/>
        </w:rPr>
        <w:t>Hämta läkaren.</w:t>
      </w:r>
    </w:p>
    <w:p w14:paraId="5900745F" w14:textId="77777777" w:rsidR="007B6716" w:rsidRPr="007B6716" w:rsidRDefault="007B6716" w:rsidP="00D411EB">
      <w:pPr>
        <w:pStyle w:val="Rubrik2"/>
      </w:pPr>
      <w:r w:rsidRPr="007B6716">
        <w:lastRenderedPageBreak/>
        <w:t>U</w:t>
      </w:r>
      <w:bookmarkEnd w:id="2"/>
      <w:r w:rsidRPr="007B6716">
        <w:t>tförande av undersökning</w:t>
      </w:r>
    </w:p>
    <w:p w14:paraId="017D4632" w14:textId="77777777" w:rsidR="007B6716" w:rsidRPr="007B6716" w:rsidRDefault="007B6716" w:rsidP="00D411EB">
      <w:r w:rsidRPr="007B6716">
        <w:t>Se metodbok.</w:t>
      </w:r>
    </w:p>
    <w:p w14:paraId="3DFA8BEF" w14:textId="77777777" w:rsidR="007B6716" w:rsidRPr="007B6716" w:rsidRDefault="007B6716" w:rsidP="00D411EB">
      <w:pPr>
        <w:pStyle w:val="Rubrik2"/>
      </w:pPr>
      <w:r w:rsidRPr="007B6716">
        <w:t>Efter undersökningen</w:t>
      </w:r>
    </w:p>
    <w:p w14:paraId="4FD72A43" w14:textId="20896777" w:rsidR="007B6716" w:rsidRPr="007B6716" w:rsidRDefault="007B6716" w:rsidP="00D411EB">
      <w:pPr>
        <w:pStyle w:val="Punktlista"/>
      </w:pPr>
      <w:r w:rsidRPr="007B6716">
        <w:t xml:space="preserve">Stoppa undersökningen i </w:t>
      </w:r>
      <w:r w:rsidR="00D411EB">
        <w:t>PACS</w:t>
      </w:r>
      <w:r w:rsidRPr="007B6716">
        <w:t xml:space="preserve"> och komplettera med eventuellt ytterligare undersökningskort.</w:t>
      </w:r>
    </w:p>
    <w:p w14:paraId="0C7D3ADD" w14:textId="77777777" w:rsidR="007B6716" w:rsidRPr="007B6716" w:rsidRDefault="007B6716" w:rsidP="00D411EB">
      <w:pPr>
        <w:pStyle w:val="Punktlista"/>
      </w:pPr>
      <w:r w:rsidRPr="007B6716">
        <w:t xml:space="preserve">Torka av </w:t>
      </w:r>
      <w:proofErr w:type="spellStart"/>
      <w:r w:rsidRPr="007B6716">
        <w:t>transducer</w:t>
      </w:r>
      <w:proofErr w:type="spellEnd"/>
      <w:r w:rsidRPr="007B6716">
        <w:t xml:space="preserve"> och andra ytor som patienten varit i kontakt med. Använd </w:t>
      </w:r>
      <w:proofErr w:type="spellStart"/>
      <w:r w:rsidRPr="007B6716">
        <w:t>Ytdesinfektion</w:t>
      </w:r>
      <w:proofErr w:type="spellEnd"/>
      <w:r w:rsidRPr="007B6716">
        <w:t>.</w:t>
      </w:r>
    </w:p>
    <w:p w14:paraId="3B47E0B0" w14:textId="77777777" w:rsidR="007B6716" w:rsidRPr="007B6716" w:rsidRDefault="007B6716" w:rsidP="00D411EB">
      <w:pPr>
        <w:pStyle w:val="Punktlista"/>
      </w:pPr>
      <w:r w:rsidRPr="007B6716">
        <w:t xml:space="preserve">Torka av britsen med </w:t>
      </w:r>
      <w:proofErr w:type="spellStart"/>
      <w:r w:rsidRPr="007B6716">
        <w:t>Ytdesinfektion</w:t>
      </w:r>
      <w:proofErr w:type="spellEnd"/>
      <w:r w:rsidRPr="007B6716">
        <w:t xml:space="preserve"> och lägg på nytt britspapper.</w:t>
      </w:r>
    </w:p>
    <w:p w14:paraId="4F83A6D0" w14:textId="77777777" w:rsidR="007B6716" w:rsidRPr="007B6716" w:rsidRDefault="007B6716" w:rsidP="00D411EB">
      <w:pPr>
        <w:pStyle w:val="Rubrik2"/>
      </w:pPr>
      <w:r w:rsidRPr="007B6716">
        <w:t>Patienter som ska vidare till Bröstmottagningen</w:t>
      </w:r>
    </w:p>
    <w:p w14:paraId="08A36277" w14:textId="77777777" w:rsidR="007B6716" w:rsidRPr="007B6716" w:rsidRDefault="007B6716" w:rsidP="00D411EB">
      <w:r w:rsidRPr="007B6716">
        <w:t>Patienten sitter ut i väntrummet och Bröstprotokoll lämnas till ansvarig röntgenläkare. Bevaka att Bröstprotokollet kommer till Bröstmottagningen.</w:t>
      </w:r>
    </w:p>
    <w:p w14:paraId="7F052E17" w14:textId="2FD291EE" w:rsidR="007B6716" w:rsidRPr="007B6716" w:rsidRDefault="007B6716" w:rsidP="00B230BB">
      <w:pPr>
        <w:pStyle w:val="Rubrik2"/>
        <w:ind w:right="284"/>
      </w:pPr>
      <w:r w:rsidRPr="007B6716">
        <w:t>Patienter som inte är bokade till Bröstmottagningen</w:t>
      </w:r>
    </w:p>
    <w:p w14:paraId="04C637C6" w14:textId="77777777" w:rsidR="007B6716" w:rsidRPr="007B6716" w:rsidRDefault="007B6716" w:rsidP="00D411EB">
      <w:pPr>
        <w:ind w:right="142"/>
      </w:pPr>
      <w:r w:rsidRPr="007B6716">
        <w:t>Patienten sitter ut i väntrummet och skickas hem efter godkännande av röntgenläkare.</w:t>
      </w:r>
    </w:p>
    <w:p w14:paraId="43564D85" w14:textId="77777777" w:rsidR="007B6716" w:rsidRPr="007B6716" w:rsidRDefault="007B6716" w:rsidP="00D411EB">
      <w:pPr>
        <w:pStyle w:val="Rubrik2"/>
      </w:pPr>
      <w:r w:rsidRPr="007B6716">
        <w:t>Övriga rutiner</w:t>
      </w:r>
    </w:p>
    <w:p w14:paraId="60E8AFB2" w14:textId="77777777" w:rsidR="007B6716" w:rsidRPr="007B6716" w:rsidRDefault="007B6716" w:rsidP="00D411EB">
      <w:pPr>
        <w:pStyle w:val="Punktlista"/>
      </w:pPr>
      <w:r w:rsidRPr="007B6716">
        <w:t xml:space="preserve">Vid dagens slut städa labbet: torka av ytor med </w:t>
      </w:r>
      <w:proofErr w:type="spellStart"/>
      <w:r w:rsidRPr="007B6716">
        <w:t>Ytdesinfektion</w:t>
      </w:r>
      <w:proofErr w:type="spellEnd"/>
      <w:r w:rsidRPr="007B6716">
        <w:t>.</w:t>
      </w:r>
    </w:p>
    <w:p w14:paraId="59A92B56" w14:textId="77777777" w:rsidR="007B6716" w:rsidRPr="007B6716" w:rsidRDefault="007B6716" w:rsidP="00D411EB">
      <w:pPr>
        <w:pStyle w:val="Punktlista"/>
      </w:pPr>
      <w:r w:rsidRPr="007B6716">
        <w:t>Töm soppåse/</w:t>
      </w:r>
      <w:proofErr w:type="spellStart"/>
      <w:r w:rsidRPr="007B6716">
        <w:t>tvättsäck</w:t>
      </w:r>
      <w:proofErr w:type="spellEnd"/>
      <w:r w:rsidRPr="007B6716">
        <w:t xml:space="preserve"> inne på labbet.</w:t>
      </w:r>
    </w:p>
    <w:p w14:paraId="49F05CC1" w14:textId="77777777" w:rsidR="007B6716" w:rsidRPr="007B6716" w:rsidRDefault="007B6716" w:rsidP="00D411EB">
      <w:pPr>
        <w:pStyle w:val="Punktlista"/>
      </w:pPr>
      <w:r w:rsidRPr="007B6716">
        <w:t>Fyll på material vid behov.</w:t>
      </w:r>
    </w:p>
    <w:p w14:paraId="25234224" w14:textId="77777777" w:rsidR="007B6716" w:rsidRPr="007B6716" w:rsidRDefault="007B6716" w:rsidP="00D411EB">
      <w:pPr>
        <w:pStyle w:val="Punktlista"/>
      </w:pPr>
      <w:r w:rsidRPr="007B6716">
        <w:t>Vid dagens slut stäng av ultraljudsapparat, dator.</w:t>
      </w:r>
    </w:p>
    <w:p w14:paraId="54AD1361" w14:textId="77777777" w:rsidR="007B6716" w:rsidRPr="007B6716" w:rsidRDefault="007B6716" w:rsidP="007B6716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D411EB">
      <w:type w:val="continuous"/>
      <w:pgSz w:w="11900" w:h="16840"/>
      <w:pgMar w:top="1418" w:right="843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2B7388" w14:textId="77777777" w:rsidR="00A244EC" w:rsidRDefault="00A244EC">
      <w:r>
        <w:separator/>
      </w:r>
    </w:p>
  </w:endnote>
  <w:endnote w:type="continuationSeparator" w:id="0">
    <w:p w14:paraId="6EDADD76" w14:textId="77777777" w:rsidR="00A244EC" w:rsidRDefault="00A244EC">
      <w:r>
        <w:continuationSeparator/>
      </w:r>
    </w:p>
  </w:endnote>
  <w:endnote w:type="continuationNotice" w:id="1">
    <w:p w14:paraId="03B14D91" w14:textId="77777777" w:rsidR="00A244EC" w:rsidRDefault="00A244E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09" name="Bildobjekt 10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A1234" w14:textId="77777777" w:rsidR="00A244EC" w:rsidRDefault="00A244EC"/>
  </w:footnote>
  <w:footnote w:type="continuationSeparator" w:id="0">
    <w:p w14:paraId="15748987" w14:textId="77777777" w:rsidR="00A244EC" w:rsidRDefault="00A244EC">
      <w:r>
        <w:continuationSeparator/>
      </w:r>
    </w:p>
  </w:footnote>
  <w:footnote w:type="continuationNotice" w:id="1">
    <w:p w14:paraId="7229BCD3" w14:textId="77777777" w:rsidR="00A244EC" w:rsidRDefault="00A244E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08" name="Bildobjekt 10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2DF3BE2"/>
    <w:multiLevelType w:val="hybridMultilevel"/>
    <w:tmpl w:val="398E64E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1B7566"/>
    <w:multiLevelType w:val="hybridMultilevel"/>
    <w:tmpl w:val="41D0169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2229482D"/>
    <w:multiLevelType w:val="hybridMultilevel"/>
    <w:tmpl w:val="4444533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28E68E3"/>
    <w:multiLevelType w:val="hybridMultilevel"/>
    <w:tmpl w:val="34D8ADF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6FC6551A"/>
    <w:multiLevelType w:val="hybridMultilevel"/>
    <w:tmpl w:val="87566944"/>
    <w:lvl w:ilvl="0" w:tplc="FFFFFFFF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0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766661032">
    <w:abstractNumId w:val="22"/>
  </w:num>
  <w:num w:numId="2" w16cid:durableId="1127241718">
    <w:abstractNumId w:val="18"/>
  </w:num>
  <w:num w:numId="3" w16cid:durableId="686953259">
    <w:abstractNumId w:val="0"/>
  </w:num>
  <w:num w:numId="4" w16cid:durableId="1957251149">
    <w:abstractNumId w:val="8"/>
  </w:num>
  <w:num w:numId="5" w16cid:durableId="2127582857">
    <w:abstractNumId w:val="20"/>
  </w:num>
  <w:num w:numId="6" w16cid:durableId="1212695105">
    <w:abstractNumId w:val="2"/>
  </w:num>
  <w:num w:numId="7" w16cid:durableId="1531411278">
    <w:abstractNumId w:val="14"/>
  </w:num>
  <w:num w:numId="8" w16cid:durableId="2025941295">
    <w:abstractNumId w:val="11"/>
  </w:num>
  <w:num w:numId="9" w16cid:durableId="648561594">
    <w:abstractNumId w:val="1"/>
  </w:num>
  <w:num w:numId="10" w16cid:durableId="1763257646">
    <w:abstractNumId w:val="1"/>
  </w:num>
  <w:num w:numId="11" w16cid:durableId="962081559">
    <w:abstractNumId w:val="3"/>
  </w:num>
  <w:num w:numId="12" w16cid:durableId="707291608">
    <w:abstractNumId w:val="5"/>
  </w:num>
  <w:num w:numId="13" w16cid:durableId="1540974001">
    <w:abstractNumId w:val="17"/>
  </w:num>
  <w:num w:numId="14" w16cid:durableId="1744525210">
    <w:abstractNumId w:val="12"/>
  </w:num>
  <w:num w:numId="15" w16cid:durableId="1536623425">
    <w:abstractNumId w:val="9"/>
  </w:num>
  <w:num w:numId="16" w16cid:durableId="762842802">
    <w:abstractNumId w:val="15"/>
  </w:num>
  <w:num w:numId="17" w16cid:durableId="391730949">
    <w:abstractNumId w:val="7"/>
  </w:num>
  <w:num w:numId="18" w16cid:durableId="1937668804">
    <w:abstractNumId w:val="13"/>
  </w:num>
  <w:num w:numId="19" w16cid:durableId="1556431210">
    <w:abstractNumId w:val="21"/>
  </w:num>
  <w:num w:numId="20" w16cid:durableId="268391048">
    <w:abstractNumId w:val="6"/>
  </w:num>
  <w:num w:numId="21" w16cid:durableId="69545732">
    <w:abstractNumId w:val="16"/>
  </w:num>
  <w:num w:numId="22" w16cid:durableId="1535121944">
    <w:abstractNumId w:val="19"/>
  </w:num>
  <w:num w:numId="23" w16cid:durableId="1144617979">
    <w:abstractNumId w:val="4"/>
  </w:num>
  <w:num w:numId="24" w16cid:durableId="5264068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B6716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44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230BB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11EB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4</TotalTime>
  <Pages>2</Pages>
  <Words>244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1537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Arbetsrutin Ultraljudslab 1, 2, 3 - sjuksköterska</dc:title>
  <dc:subject/>
  <dc:creator>patrik.jens.johansson@vgregion.se</dc:creator>
  <keywords/>
  <lastModifiedBy>Ulrica Sehlberg</lastModifiedBy>
  <revision>4</revision>
  <lastPrinted>2016-03-31T10:56:00.0000000Z</lastPrinted>
  <dcterms:created xsi:type="dcterms:W3CDTF">2022-05-19T07:30:00.0000000Z</dcterms:created>
  <dcterms:modified xsi:type="dcterms:W3CDTF">2023-08-23T08:31:00.0000000Z</dcterms:modified>
</coreProperties>
</file>