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7B4C6F" w14:textId="77777777" w:rsidR="00B51503" w:rsidRDefault="00B51503" w:rsidP="00F35B05">
      <w:pPr>
        <w:pStyle w:val="Rubrik2"/>
        <w:sectPr w:rsidR="00B51503" w:rsidSect="00B5150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DC954B0" w14:textId="7D1DD2F3" w:rsidR="00B51503" w:rsidRPr="00B51503" w:rsidRDefault="00EB7150" w:rsidP="00D12B2E">
      <w:pPr>
        <w:pStyle w:val="Rubrik1"/>
        <w:rPr>
          <w:szCs w:val="20"/>
        </w:rPr>
      </w:pPr>
      <w:r w:rsidRPr="00B51503">
        <w:t>Utbildningsplan för läkare, mammografi</w:t>
      </w:r>
    </w:p>
    <w:p w14:paraId="05E55EAB" w14:textId="77777777" w:rsidR="00EB7150" w:rsidRPr="00B51503" w:rsidRDefault="00EB7150" w:rsidP="00D12B2E">
      <w:pPr>
        <w:pStyle w:val="Rubrik2"/>
      </w:pPr>
      <w:bookmarkStart w:id="1" w:name="_Toc501440350"/>
      <w:r w:rsidRPr="00B51503">
        <w:t xml:space="preserve">Syfte </w:t>
      </w:r>
      <w:bookmarkEnd w:id="1"/>
    </w:p>
    <w:p w14:paraId="3D5348D4" w14:textId="08D32386" w:rsidR="00B51503" w:rsidRPr="00B51503" w:rsidRDefault="00EB7150" w:rsidP="009526A4">
      <w:pPr>
        <w:rPr>
          <w:szCs w:val="20"/>
        </w:rPr>
      </w:pPr>
      <w:r w:rsidRPr="00B51503">
        <w:t>Utbildningsplan för läkare på mammografiavdelningen, NU-sjukvården.</w:t>
      </w:r>
    </w:p>
    <w:p w14:paraId="71273AF8" w14:textId="3B503AB6" w:rsidR="00B51503" w:rsidRPr="00B51503" w:rsidRDefault="00EB7150" w:rsidP="00D12B2E">
      <w:pPr>
        <w:pStyle w:val="Rubrik2"/>
      </w:pPr>
      <w:bookmarkStart w:id="2" w:name="_Toc501440349"/>
      <w:r>
        <w:t>Förändringar sedan föregående</w:t>
      </w:r>
      <w:r w:rsidR="00B51503" w:rsidRPr="00B51503">
        <w:t xml:space="preserve"> version </w:t>
      </w:r>
      <w:bookmarkEnd w:id="2"/>
    </w:p>
    <w:p w14:paraId="38027A5A" w14:textId="07552DD4" w:rsidR="00B51503" w:rsidRPr="00B51503" w:rsidRDefault="00303EF8" w:rsidP="009526A4">
      <w:pPr>
        <w:rPr>
          <w:szCs w:val="20"/>
        </w:rPr>
      </w:pPr>
      <w:r>
        <w:t>Inga förändringar.</w:t>
      </w:r>
    </w:p>
    <w:p w14:paraId="521C9D5F" w14:textId="77777777" w:rsidR="00B51503" w:rsidRPr="00B51503" w:rsidRDefault="00B51503" w:rsidP="00D12B2E">
      <w:pPr>
        <w:pStyle w:val="Rubrik2"/>
      </w:pPr>
      <w:r w:rsidRPr="00B51503">
        <w:t xml:space="preserve">Steg 1 </w:t>
      </w:r>
    </w:p>
    <w:p w14:paraId="2ECE14B6" w14:textId="77777777" w:rsidR="00B51503" w:rsidRPr="00B51503" w:rsidRDefault="00B51503" w:rsidP="009526A4">
      <w:r w:rsidRPr="00B51503">
        <w:t>Tidplan: cirka 1 vecka. Introduktion i verksamheten.</w:t>
      </w:r>
    </w:p>
    <w:p w14:paraId="32FD63BC" w14:textId="77777777" w:rsidR="00B51503" w:rsidRPr="00B51503" w:rsidRDefault="00B51503" w:rsidP="009526A4">
      <w:pPr>
        <w:pStyle w:val="Punktlista"/>
      </w:pPr>
      <w:r w:rsidRPr="00B51503">
        <w:t>Sätta sig in i hur bröstcentrum är organiserat och hur screeningverksamheten fungerar.</w:t>
      </w:r>
    </w:p>
    <w:p w14:paraId="3DE7E010" w14:textId="77777777" w:rsidR="00B51503" w:rsidRPr="00B51503" w:rsidRDefault="00B51503" w:rsidP="009526A4">
      <w:pPr>
        <w:pStyle w:val="Punktlista"/>
      </w:pPr>
      <w:r w:rsidRPr="00B51503">
        <w:t>Vara med och se en mammografiundersökning.</w:t>
      </w:r>
    </w:p>
    <w:p w14:paraId="038BAB92" w14:textId="77777777" w:rsidR="00B51503" w:rsidRPr="00B51503" w:rsidRDefault="00B51503" w:rsidP="009526A4">
      <w:pPr>
        <w:pStyle w:val="Punktlista"/>
      </w:pPr>
      <w:r w:rsidRPr="00B51503">
        <w:t>Möjlighet till auskultation på bröstmottagningen och hos patologen.</w:t>
      </w:r>
    </w:p>
    <w:p w14:paraId="2041A6C7" w14:textId="77777777" w:rsidR="00B51503" w:rsidRPr="00B51503" w:rsidRDefault="00B51503" w:rsidP="009526A4">
      <w:pPr>
        <w:pStyle w:val="Punktlista"/>
      </w:pPr>
      <w:r w:rsidRPr="00B51503">
        <w:t>Delta i bedömning av mammografier och ultraljud tillsammans med erfaren läkare.</w:t>
      </w:r>
    </w:p>
    <w:p w14:paraId="11A7F69D" w14:textId="77777777" w:rsidR="00B51503" w:rsidRPr="00B51503" w:rsidRDefault="00B51503" w:rsidP="009526A4">
      <w:pPr>
        <w:pStyle w:val="Punktlista"/>
      </w:pPr>
      <w:r w:rsidRPr="00B51503">
        <w:t>Sätta sig in i hur kodsystemet fungerar</w:t>
      </w:r>
    </w:p>
    <w:p w14:paraId="40D39AB5" w14:textId="77777777" w:rsidR="00B51503" w:rsidRPr="00B51503" w:rsidRDefault="00B51503" w:rsidP="00D12B2E">
      <w:pPr>
        <w:pStyle w:val="Rubrik2"/>
      </w:pPr>
      <w:r w:rsidRPr="00B51503">
        <w:t xml:space="preserve">Steg 2 </w:t>
      </w:r>
    </w:p>
    <w:p w14:paraId="10E2F4E3" w14:textId="77777777" w:rsidR="00B51503" w:rsidRPr="00B51503" w:rsidRDefault="00B51503" w:rsidP="009526A4">
      <w:r w:rsidRPr="00B51503">
        <w:t>Tidplan: 3-6 månader.</w:t>
      </w:r>
    </w:p>
    <w:p w14:paraId="6DD967DA" w14:textId="77777777" w:rsidR="00B51503" w:rsidRPr="00B51503" w:rsidRDefault="00B51503" w:rsidP="009526A4">
      <w:pPr>
        <w:pStyle w:val="Punktlista"/>
      </w:pPr>
      <w:r w:rsidRPr="00B51503">
        <w:t>Bedöma mammografibilder tillsammans med erfaren kollega.</w:t>
      </w:r>
    </w:p>
    <w:p w14:paraId="487209A9" w14:textId="77777777" w:rsidR="00B51503" w:rsidRPr="00B51503" w:rsidRDefault="00B51503" w:rsidP="009526A4">
      <w:pPr>
        <w:pStyle w:val="Punktlista"/>
      </w:pPr>
      <w:r w:rsidRPr="00B51503">
        <w:t xml:space="preserve">Utföra ultraljudsundersökningar på egen hand men som kontrolleras av erfaren kollega. </w:t>
      </w:r>
    </w:p>
    <w:p w14:paraId="59E96EC9" w14:textId="77777777" w:rsidR="00B51503" w:rsidRPr="00B51503" w:rsidRDefault="00B51503" w:rsidP="009526A4">
      <w:pPr>
        <w:pStyle w:val="Punktlista"/>
      </w:pPr>
      <w:r w:rsidRPr="00B51503">
        <w:t>Börja med enklare finnålspunktioner och, så småningom, corebiopsier. Individuell bedömning.</w:t>
      </w:r>
    </w:p>
    <w:p w14:paraId="6B4BFF6A" w14:textId="77777777" w:rsidR="00B51503" w:rsidRPr="00B51503" w:rsidRDefault="00B51503" w:rsidP="009526A4">
      <w:pPr>
        <w:pStyle w:val="Punktlista"/>
      </w:pPr>
      <w:r w:rsidRPr="00B51503">
        <w:t>Diktera svar, efter diskussion med erfaren kollega.</w:t>
      </w:r>
    </w:p>
    <w:p w14:paraId="58B8ED85" w14:textId="77777777" w:rsidR="00B51503" w:rsidRPr="00B51503" w:rsidRDefault="00B51503" w:rsidP="009526A4">
      <w:r w:rsidRPr="00B51503">
        <w:t xml:space="preserve">Svar från ST-läkare dubbelgranskas och signeras av erfaren specialist. </w:t>
      </w:r>
    </w:p>
    <w:p w14:paraId="570D2ABF" w14:textId="4BCAD183" w:rsidR="00B51503" w:rsidRPr="00B51503" w:rsidRDefault="00B51503" w:rsidP="009526A4">
      <w:r w:rsidRPr="00B51503">
        <w:t>Specialister signerar sina egna svar, men till en början efter diskussion med erfaren kollega.</w:t>
      </w:r>
    </w:p>
    <w:p w14:paraId="0826D53D" w14:textId="1AFCE1C1" w:rsidR="00B51503" w:rsidRPr="00B51503" w:rsidRDefault="00B51503" w:rsidP="009526A4">
      <w:r w:rsidRPr="00B51503">
        <w:lastRenderedPageBreak/>
        <w:t>Successiv övergång till mer självständighet vad gäller ultraljud och finnålspunktioner efter individuell bedömning.</w:t>
      </w:r>
    </w:p>
    <w:p w14:paraId="2C18BE43" w14:textId="4EC719C9" w:rsidR="00B51503" w:rsidRPr="00B51503" w:rsidRDefault="00B51503" w:rsidP="009526A4">
      <w:r w:rsidRPr="00B51503">
        <w:t>Successivt kunna hantera ett större dagsprogram, med sikte på att klara ett normalt fullt dagsprogram efter cirka 6 månaders tjänstgöring på mammografiavdelningen.</w:t>
      </w:r>
    </w:p>
    <w:p w14:paraId="4C47C816" w14:textId="77777777" w:rsidR="00B51503" w:rsidRPr="00B51503" w:rsidRDefault="00B51503" w:rsidP="00D12B2E">
      <w:pPr>
        <w:pStyle w:val="Rubrik2"/>
      </w:pPr>
      <w:r w:rsidRPr="00B51503">
        <w:t xml:space="preserve">Steg 3 </w:t>
      </w:r>
    </w:p>
    <w:p w14:paraId="78D3D339" w14:textId="77777777" w:rsidR="00B51503" w:rsidRPr="00B51503" w:rsidRDefault="00B51503" w:rsidP="00D12B2E">
      <w:r w:rsidRPr="00B51503">
        <w:t>Tidplan: 2 år.</w:t>
      </w:r>
    </w:p>
    <w:p w14:paraId="715B2CBD" w14:textId="77777777" w:rsidR="00B51503" w:rsidRPr="00B51503" w:rsidRDefault="00B51503" w:rsidP="00D12B2E">
      <w:pPr>
        <w:pStyle w:val="Punktlista"/>
      </w:pPr>
      <w:r w:rsidRPr="00B51503">
        <w:t>Självständigt bedöma mammografibilder och utföra ultraljudsundersökningar. Möjlighet att fråga erfaren kollega om råd vid behov.</w:t>
      </w:r>
    </w:p>
    <w:p w14:paraId="51D03264" w14:textId="77777777" w:rsidR="00B51503" w:rsidRPr="00B51503" w:rsidRDefault="00B51503" w:rsidP="00D12B2E">
      <w:pPr>
        <w:pStyle w:val="Punktlista"/>
      </w:pPr>
      <w:r w:rsidRPr="00B51503">
        <w:t>Självständigt utföra finnålspunktioner.</w:t>
      </w:r>
    </w:p>
    <w:p w14:paraId="3B29F72D" w14:textId="77777777" w:rsidR="00B51503" w:rsidRPr="00B51503" w:rsidRDefault="00B51503" w:rsidP="00D12B2E">
      <w:pPr>
        <w:pStyle w:val="Punktlista"/>
      </w:pPr>
      <w:r w:rsidRPr="00B51503">
        <w:t>Lära sig utföra ultraljudsledda och stereotaxiska corebiopsier och indikeringar av brösttumörer med handledning av erfaren kollega.</w:t>
      </w:r>
    </w:p>
    <w:p w14:paraId="1201CAC2" w14:textId="14C09F7D" w:rsidR="00B51503" w:rsidRPr="00D12B2E" w:rsidRDefault="00B51503" w:rsidP="009526A4">
      <w:pPr>
        <w:pStyle w:val="Punktlista"/>
        <w:rPr>
          <w:szCs w:val="20"/>
        </w:rPr>
      </w:pPr>
      <w:r w:rsidRPr="00B51503">
        <w:t>Diktera och signera svar på undersökningar.</w:t>
      </w:r>
    </w:p>
    <w:p w14:paraId="69CC3C1B" w14:textId="77777777" w:rsidR="00B51503" w:rsidRPr="00B51503" w:rsidRDefault="00B51503" w:rsidP="00D12B2E">
      <w:pPr>
        <w:pStyle w:val="Rubrik2"/>
      </w:pPr>
      <w:r w:rsidRPr="00B51503">
        <w:t>Steg 4</w:t>
      </w:r>
    </w:p>
    <w:p w14:paraId="5B2ACA86" w14:textId="7B20C3C0" w:rsidR="00B51503" w:rsidRPr="00B51503" w:rsidRDefault="00B51503" w:rsidP="00D12B2E">
      <w:pPr>
        <w:rPr>
          <w:szCs w:val="20"/>
        </w:rPr>
      </w:pPr>
      <w:r w:rsidRPr="00D12B2E">
        <w:t>Klara att arbeta självständigt på mammografiavdelningen och kunna arbeta som ensam läkare på avdelningen några dagar eller någon vecka utan annan kollega i tjänst. Efter individuell</w:t>
      </w:r>
      <w:r w:rsidRPr="00B51503">
        <w:rPr>
          <w:szCs w:val="20"/>
        </w:rPr>
        <w:t xml:space="preserve"> bedömning, men bör ha arbetat med mammografi </w:t>
      </w:r>
      <w:r w:rsidR="00D12B2E">
        <w:rPr>
          <w:szCs w:val="20"/>
        </w:rPr>
        <w:t>cirka</w:t>
      </w:r>
      <w:r w:rsidRPr="00B51503">
        <w:rPr>
          <w:szCs w:val="20"/>
        </w:rPr>
        <w:t xml:space="preserve"> 2 år.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5150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B7F161F"/>
    <w:multiLevelType w:val="hybridMultilevel"/>
    <w:tmpl w:val="9DDA585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FB96B1A"/>
    <w:multiLevelType w:val="hybridMultilevel"/>
    <w:tmpl w:val="0F7EB82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FFB21BD"/>
    <w:multiLevelType w:val="hybridMultilevel"/>
    <w:tmpl w:val="1490611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4407375">
    <w:abstractNumId w:val="19"/>
  </w:num>
  <w:num w:numId="2" w16cid:durableId="40567611">
    <w:abstractNumId w:val="15"/>
  </w:num>
  <w:num w:numId="3" w16cid:durableId="1225606318">
    <w:abstractNumId w:val="0"/>
  </w:num>
  <w:num w:numId="4" w16cid:durableId="47804657">
    <w:abstractNumId w:val="7"/>
  </w:num>
  <w:num w:numId="5" w16cid:durableId="1031145387">
    <w:abstractNumId w:val="17"/>
  </w:num>
  <w:num w:numId="6" w16cid:durableId="696547613">
    <w:abstractNumId w:val="2"/>
  </w:num>
  <w:num w:numId="7" w16cid:durableId="505751279">
    <w:abstractNumId w:val="12"/>
  </w:num>
  <w:num w:numId="8" w16cid:durableId="387923196">
    <w:abstractNumId w:val="9"/>
  </w:num>
  <w:num w:numId="9" w16cid:durableId="1460295476">
    <w:abstractNumId w:val="1"/>
  </w:num>
  <w:num w:numId="10" w16cid:durableId="1697149458">
    <w:abstractNumId w:val="1"/>
  </w:num>
  <w:num w:numId="11" w16cid:durableId="1107627296">
    <w:abstractNumId w:val="3"/>
  </w:num>
  <w:num w:numId="12" w16cid:durableId="1404568794">
    <w:abstractNumId w:val="4"/>
  </w:num>
  <w:num w:numId="13" w16cid:durableId="1743258561">
    <w:abstractNumId w:val="14"/>
  </w:num>
  <w:num w:numId="14" w16cid:durableId="317149824">
    <w:abstractNumId w:val="10"/>
  </w:num>
  <w:num w:numId="15" w16cid:durableId="840967743">
    <w:abstractNumId w:val="8"/>
  </w:num>
  <w:num w:numId="16" w16cid:durableId="283584281">
    <w:abstractNumId w:val="13"/>
  </w:num>
  <w:num w:numId="17" w16cid:durableId="1036276861">
    <w:abstractNumId w:val="5"/>
  </w:num>
  <w:num w:numId="18" w16cid:durableId="933785318">
    <w:abstractNumId w:val="11"/>
  </w:num>
  <w:num w:numId="19" w16cid:durableId="548340672">
    <w:abstractNumId w:val="18"/>
  </w:num>
  <w:num w:numId="20" w16cid:durableId="1724862967">
    <w:abstractNumId w:val="20"/>
  </w:num>
  <w:num w:numId="21" w16cid:durableId="1315183152">
    <w:abstractNumId w:val="16"/>
  </w:num>
  <w:num w:numId="22" w16cid:durableId="82775193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EF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6A4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15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B2E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150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250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1929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Utbildningsplan för läkare, mammografi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2022-05-19T07:36:00.0000000Z</dcterms:created>
  <dcterms:modified xsi:type="dcterms:W3CDTF">2025-01-10T06:57:00.0000000Z</dcterms:modified>
</coreProperties>
</file>