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15F7C" w14:textId="77777777" w:rsidR="00C7503B" w:rsidRDefault="00C7503B" w:rsidP="00006DE3">
      <w:pPr>
        <w:pStyle w:val="Rubrik2"/>
        <w:ind w:left="0"/>
        <w:sectPr w:rsidR="00C7503B" w:rsidSect="00C7503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8A5B18" w14:textId="7C77154C" w:rsidR="00C7503B" w:rsidRPr="00C7503B" w:rsidRDefault="00006DE3" w:rsidP="001A3464">
      <w:pPr>
        <w:pStyle w:val="Rubrik1"/>
        <w:rPr>
          <w:szCs w:val="20"/>
        </w:rPr>
      </w:pPr>
      <w:r w:rsidRPr="00C7503B">
        <w:t>Undersökning utförd på fel patient-ID i SYNGO/PACS</w:t>
      </w:r>
    </w:p>
    <w:p w14:paraId="76D57B8F" w14:textId="77777777" w:rsidR="00C7503B" w:rsidRPr="00C7503B" w:rsidRDefault="00C7503B" w:rsidP="00006DE3">
      <w:pPr>
        <w:pStyle w:val="Rubrik2"/>
      </w:pPr>
      <w:bookmarkStart w:id="1" w:name="_Toc501440350"/>
      <w:r w:rsidRPr="00C7503B">
        <w:t>Syfte</w:t>
      </w:r>
      <w:bookmarkEnd w:id="1"/>
    </w:p>
    <w:p w14:paraId="4F6BC98F" w14:textId="26D889F9" w:rsidR="00006DE3" w:rsidRPr="001A3464" w:rsidRDefault="00C7503B" w:rsidP="001A3464">
      <w:r w:rsidRPr="00C7503B">
        <w:t>Korrigering utförs på rätt sätt.</w:t>
      </w:r>
    </w:p>
    <w:p w14:paraId="75205EEB" w14:textId="05F64ACA" w:rsidR="00006DE3" w:rsidRPr="00C7503B" w:rsidRDefault="00006DE3" w:rsidP="00006DE3">
      <w:pPr>
        <w:pStyle w:val="Rubrik2"/>
      </w:pPr>
      <w:r>
        <w:t>Förändringar i denna version</w:t>
      </w:r>
    </w:p>
    <w:p w14:paraId="42CDC20C" w14:textId="7063EFBE" w:rsidR="00C7503B" w:rsidRPr="001A3464" w:rsidRDefault="00652470" w:rsidP="001A3464">
      <w:r>
        <w:t xml:space="preserve">Inga </w:t>
      </w:r>
      <w:r w:rsidR="00006DE3">
        <w:t>förändringar</w:t>
      </w:r>
      <w:r>
        <w:t>.</w:t>
      </w:r>
    </w:p>
    <w:p w14:paraId="6A9A2AFC" w14:textId="507E5F0C" w:rsidR="00C7503B" w:rsidRPr="00C7503B" w:rsidRDefault="00C7503B" w:rsidP="00984185">
      <w:pPr>
        <w:pStyle w:val="Rubrik2"/>
        <w:ind w:right="140"/>
      </w:pPr>
      <w:r w:rsidRPr="00C7503B">
        <w:t>Undersökningen är redan startad och stoppad  på fel kvinna/patient</w:t>
      </w:r>
    </w:p>
    <w:p w14:paraId="37700394" w14:textId="39F59D90" w:rsidR="00C7503B" w:rsidRPr="00984185" w:rsidRDefault="003F4B9E" w:rsidP="00984185">
      <w:pPr>
        <w:rPr>
          <w:b/>
          <w:bCs/>
        </w:rPr>
      </w:pPr>
      <w:r>
        <w:rPr>
          <w:b/>
          <w:bCs/>
        </w:rPr>
        <w:t>PACS</w:t>
      </w:r>
    </w:p>
    <w:p w14:paraId="5F460C2C" w14:textId="77777777" w:rsidR="00C7503B" w:rsidRPr="00C7503B" w:rsidRDefault="00C7503B" w:rsidP="00984185">
      <w:pPr>
        <w:pStyle w:val="Punktlista"/>
      </w:pPr>
      <w:r w:rsidRPr="00C7503B">
        <w:t>Gå till undersökningsfönstret</w:t>
      </w:r>
    </w:p>
    <w:p w14:paraId="1D4DD1CC" w14:textId="77777777" w:rsidR="00C7503B" w:rsidRPr="00C7503B" w:rsidRDefault="00C7503B" w:rsidP="00984185">
      <w:pPr>
        <w:pStyle w:val="Punktlista"/>
      </w:pPr>
      <w:r w:rsidRPr="00C7503B">
        <w:t>Redigera – ta bort starttid, stopptid, ansvarig sjuksköterska och datum. Spara.</w:t>
      </w:r>
    </w:p>
    <w:p w14:paraId="25D5D385" w14:textId="77777777" w:rsidR="00C7503B" w:rsidRPr="00C7503B" w:rsidRDefault="00C7503B" w:rsidP="00984185">
      <w:pPr>
        <w:pStyle w:val="Punktlista"/>
      </w:pPr>
      <w:r w:rsidRPr="00C7503B">
        <w:t>Utför undersökningen som vanligt</w:t>
      </w:r>
    </w:p>
    <w:p w14:paraId="17204F63" w14:textId="57CC47AD" w:rsidR="00C7503B" w:rsidRPr="00C7503B" w:rsidRDefault="00C7503B" w:rsidP="00984185">
      <w:pPr>
        <w:pStyle w:val="Punktlista"/>
      </w:pPr>
      <w:r w:rsidRPr="00C7503B">
        <w:t>Dokumentera i Remissanteckningar att undersökningen var startad och stoppad på fel kvinna/patient</w:t>
      </w:r>
      <w:r w:rsidR="00A0554C">
        <w:t>.</w:t>
      </w:r>
    </w:p>
    <w:p w14:paraId="4D925A09" w14:textId="5C31EB2C" w:rsidR="001A3464" w:rsidRDefault="001A3464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0217EF66" w14:textId="77777777" w:rsidR="00C7503B" w:rsidRPr="00C7503B" w:rsidRDefault="00C7503B" w:rsidP="00C7503B">
      <w:pPr>
        <w:spacing w:after="0" w:line="240" w:lineRule="auto"/>
        <w:ind w:left="0" w:right="0"/>
        <w:rPr>
          <w:szCs w:val="20"/>
        </w:rPr>
      </w:pPr>
    </w:p>
    <w:p w14:paraId="0294F9A5" w14:textId="77777777" w:rsidR="00C7503B" w:rsidRPr="00C7503B" w:rsidRDefault="00C7503B" w:rsidP="00641F2F">
      <w:pPr>
        <w:pStyle w:val="Rubrik2"/>
      </w:pPr>
      <w:r w:rsidRPr="00C7503B">
        <w:t>Undersökningen har status ”Arrived” i SYNGO - undersökningen är redan utförd på fel kvinna/patient</w:t>
      </w:r>
    </w:p>
    <w:p w14:paraId="2839D169" w14:textId="77777777" w:rsidR="00C7503B" w:rsidRPr="00641F2F" w:rsidRDefault="00C7503B" w:rsidP="00641F2F">
      <w:pPr>
        <w:rPr>
          <w:b/>
          <w:bCs/>
        </w:rPr>
      </w:pPr>
      <w:r w:rsidRPr="00641F2F">
        <w:rPr>
          <w:b/>
          <w:bCs/>
        </w:rPr>
        <w:t>SYNGO</w:t>
      </w:r>
    </w:p>
    <w:p w14:paraId="4D2371E7" w14:textId="6614D087" w:rsidR="00C7503B" w:rsidRPr="00C7503B" w:rsidRDefault="00C7503B" w:rsidP="00641F2F">
      <w:pPr>
        <w:pStyle w:val="Punktlista"/>
      </w:pPr>
      <w:r w:rsidRPr="00C7503B">
        <w:t>Markera rätt kvinna/patient i Lokala Databasen</w:t>
      </w:r>
      <w:r w:rsidR="00DC4597">
        <w:t>.</w:t>
      </w:r>
    </w:p>
    <w:p w14:paraId="63D583B5" w14:textId="317BD9FD" w:rsidR="00C7503B" w:rsidRPr="00C7503B" w:rsidRDefault="00C7503B" w:rsidP="00641F2F">
      <w:pPr>
        <w:pStyle w:val="Punktlista"/>
      </w:pPr>
      <w:r w:rsidRPr="00C7503B">
        <w:t>Reentra undersökningen</w:t>
      </w:r>
      <w:r w:rsidR="00DC4597">
        <w:t>.</w:t>
      </w:r>
    </w:p>
    <w:p w14:paraId="112A99F6" w14:textId="77668DA8" w:rsidR="00C7503B" w:rsidRPr="00C7503B" w:rsidRDefault="00C7503B" w:rsidP="00641F2F">
      <w:pPr>
        <w:pStyle w:val="Punktlista"/>
      </w:pPr>
      <w:r w:rsidRPr="00C7503B">
        <w:t>Lägg till aktuella bilder och utför undersökningen</w:t>
      </w:r>
      <w:r w:rsidR="00DC4597">
        <w:t>.</w:t>
      </w:r>
    </w:p>
    <w:p w14:paraId="6ECA008C" w14:textId="77777777" w:rsidR="00C7503B" w:rsidRPr="00C7503B" w:rsidRDefault="00C7503B" w:rsidP="00C7503B">
      <w:pPr>
        <w:spacing w:after="0" w:line="240" w:lineRule="auto"/>
        <w:ind w:left="0" w:right="0"/>
        <w:rPr>
          <w:szCs w:val="20"/>
        </w:rPr>
      </w:pPr>
    </w:p>
    <w:p w14:paraId="5683F7EA" w14:textId="77777777" w:rsidR="00C7503B" w:rsidRPr="00C7503B" w:rsidRDefault="00C7503B" w:rsidP="00C7503B">
      <w:pPr>
        <w:spacing w:after="0" w:line="240" w:lineRule="auto"/>
        <w:ind w:left="0" w:right="0"/>
        <w:rPr>
          <w:szCs w:val="20"/>
        </w:rPr>
      </w:pPr>
    </w:p>
    <w:p w14:paraId="1FCAABFE" w14:textId="77777777" w:rsidR="00C7503B" w:rsidRPr="00641F2F" w:rsidRDefault="00C7503B" w:rsidP="00641F2F">
      <w:pPr>
        <w:rPr>
          <w:b/>
          <w:bCs/>
        </w:rPr>
      </w:pPr>
      <w:r w:rsidRPr="00641F2F">
        <w:rPr>
          <w:b/>
          <w:bCs/>
        </w:rPr>
        <w:t>Särskilj de rätta bilderna genom att</w:t>
      </w:r>
    </w:p>
    <w:p w14:paraId="3D34FCE6" w14:textId="77777777" w:rsidR="00C7503B" w:rsidRPr="00C7503B" w:rsidRDefault="00C7503B" w:rsidP="00641F2F">
      <w:pPr>
        <w:pStyle w:val="Punktlista"/>
      </w:pPr>
      <w:r w:rsidRPr="00C7503B">
        <w:t>Markera Annotate = X, Y, Z med muspekaren</w:t>
      </w:r>
    </w:p>
    <w:p w14:paraId="34D6E44A" w14:textId="77777777" w:rsidR="00C7503B" w:rsidRPr="00C7503B" w:rsidRDefault="00C7503B" w:rsidP="00641F2F">
      <w:pPr>
        <w:pStyle w:val="Punktlista"/>
      </w:pPr>
      <w:r w:rsidRPr="00C7503B">
        <w:t>Markera nu de rättmärkta bilderna med t ex 1, 2, 3, 4</w:t>
      </w:r>
    </w:p>
    <w:p w14:paraId="3300B177" w14:textId="77777777" w:rsidR="00C7503B" w:rsidRPr="00C7503B" w:rsidRDefault="00C7503B" w:rsidP="00641F2F">
      <w:pPr>
        <w:pStyle w:val="Punktlista"/>
      </w:pPr>
      <w:r w:rsidRPr="00C7503B">
        <w:t>Enter</w:t>
      </w:r>
    </w:p>
    <w:p w14:paraId="3CA5001E" w14:textId="77777777" w:rsidR="00C7503B" w:rsidRPr="00C7503B" w:rsidRDefault="00C7503B" w:rsidP="00641F2F">
      <w:pPr>
        <w:pStyle w:val="Punktlista"/>
      </w:pPr>
      <w:r w:rsidRPr="00C7503B">
        <w:t>Spara genom att gå in på Patient i listen och därefter Save</w:t>
      </w:r>
    </w:p>
    <w:p w14:paraId="2102493B" w14:textId="77777777" w:rsidR="00C7503B" w:rsidRPr="00C7503B" w:rsidRDefault="00C7503B" w:rsidP="00641F2F">
      <w:pPr>
        <w:pStyle w:val="Punktlista"/>
      </w:pPr>
      <w:r w:rsidRPr="00C7503B">
        <w:t>Gå tillbaka till Tools för att avmarkera Annotate</w:t>
      </w:r>
    </w:p>
    <w:p w14:paraId="6FC0171A" w14:textId="77777777" w:rsidR="00C7503B" w:rsidRPr="00C7503B" w:rsidRDefault="00C7503B" w:rsidP="00641F2F">
      <w:pPr>
        <w:pStyle w:val="Punktlista"/>
      </w:pPr>
      <w:r w:rsidRPr="00C7503B">
        <w:t>Stäng undersökningen i SYNGO</w:t>
      </w:r>
    </w:p>
    <w:p w14:paraId="374322E7" w14:textId="77777777" w:rsidR="00C7503B" w:rsidRPr="00641F2F" w:rsidRDefault="00C7503B" w:rsidP="00641F2F">
      <w:pPr>
        <w:rPr>
          <w:b/>
          <w:bCs/>
        </w:rPr>
      </w:pPr>
      <w:r w:rsidRPr="00641F2F">
        <w:rPr>
          <w:b/>
          <w:bCs/>
        </w:rPr>
        <w:t>PACS</w:t>
      </w:r>
    </w:p>
    <w:p w14:paraId="259EC578" w14:textId="6B946817" w:rsidR="00C7503B" w:rsidRPr="00C7503B" w:rsidRDefault="00C7503B" w:rsidP="00D94FBD">
      <w:pPr>
        <w:pStyle w:val="Punktlista"/>
        <w:ind w:right="-285"/>
      </w:pPr>
      <w:r w:rsidRPr="00C7503B">
        <w:t xml:space="preserve">Flagga undersökningen i </w:t>
      </w:r>
      <w:r w:rsidR="00641F2F">
        <w:t>PACS i undersökningsfönstret</w:t>
      </w:r>
      <w:r w:rsidR="00D94FBD">
        <w:t>/markera som/flaggor/PACS adm VGR</w:t>
      </w:r>
      <w:r w:rsidRPr="00C7503B">
        <w:t xml:space="preserve"> till ”PACS adm.” och skriv vad som behöver rättas i remissanteckningarna t ex ”</w:t>
      </w:r>
      <w:r w:rsidRPr="00C7503B">
        <w:rPr>
          <w:i/>
        </w:rPr>
        <w:t>Kvinnan har felaktiga bilder i PACS men bilder som är märkta med 1, 2, 3, 4 tillhör rätt ID</w:t>
      </w:r>
      <w:r w:rsidRPr="00C7503B">
        <w:t>.”</w:t>
      </w:r>
    </w:p>
    <w:p w14:paraId="570A665B" w14:textId="77777777" w:rsidR="00C7503B" w:rsidRPr="00C7503B" w:rsidRDefault="00C7503B" w:rsidP="00D94FBD">
      <w:pPr>
        <w:pStyle w:val="Punktlista"/>
        <w:ind w:right="-285"/>
      </w:pPr>
      <w:r w:rsidRPr="00C7503B">
        <w:t>Kontakta alltid PACS-administratör ska alltid ska rätta i PACS. Om det inte går att få tag på PACS-administratör via telefon mejla dem.</w:t>
      </w:r>
    </w:p>
    <w:p w14:paraId="4505A220" w14:textId="77777777" w:rsidR="00C7503B" w:rsidRPr="00C7503B" w:rsidRDefault="00C7503B" w:rsidP="00D94FBD">
      <w:pPr>
        <w:pStyle w:val="Punktlista"/>
        <w:ind w:right="-285"/>
      </w:pPr>
      <w:r w:rsidRPr="00C7503B">
        <w:t>Kontakta även avdelningen/bildhanterare så ingen läkare granskar den felaktiga undersökningen.</w:t>
      </w:r>
    </w:p>
    <w:p w14:paraId="04298324" w14:textId="77777777" w:rsidR="00C7503B" w:rsidRPr="00C7503B" w:rsidRDefault="00C7503B" w:rsidP="00D94FBD">
      <w:pPr>
        <w:pStyle w:val="Punktlista"/>
        <w:ind w:right="-285"/>
      </w:pPr>
      <w:r w:rsidRPr="00C7503B">
        <w:t>Radera de felaktiga bilderna i SYNGO efter godkännande från PACS-administratör.</w:t>
      </w:r>
    </w:p>
    <w:p w14:paraId="4798A391" w14:textId="77777777" w:rsidR="00C7503B" w:rsidRPr="00C7503B" w:rsidRDefault="00C7503B" w:rsidP="00D94FBD">
      <w:pPr>
        <w:pStyle w:val="Punktlista"/>
        <w:ind w:right="-285"/>
      </w:pPr>
      <w:r w:rsidRPr="00C7503B">
        <w:t>Lokala databasen</w:t>
      </w:r>
    </w:p>
    <w:p w14:paraId="45C7C0F3" w14:textId="77777777" w:rsidR="00C7503B" w:rsidRPr="00C7503B" w:rsidRDefault="00C7503B" w:rsidP="00D94FBD">
      <w:pPr>
        <w:pStyle w:val="Punktlista"/>
        <w:ind w:right="-710"/>
      </w:pPr>
      <w:r w:rsidRPr="00C7503B">
        <w:t>Markera rätt kvinna/patient i första gula kuvertet, klicka i menyraden ”Delete”</w:t>
      </w:r>
    </w:p>
    <w:p w14:paraId="1B420ADD" w14:textId="77777777" w:rsidR="00C7503B" w:rsidRPr="00C7503B" w:rsidRDefault="00C7503B" w:rsidP="00D94FBD">
      <w:pPr>
        <w:pStyle w:val="Punktlista"/>
        <w:ind w:right="-285"/>
      </w:pPr>
      <w:r w:rsidRPr="00C7503B">
        <w:t>Dokumentera på båda kvinnorna i remissanteckning i RIS: ”</w:t>
      </w:r>
      <w:r w:rsidRPr="00C7503B">
        <w:rPr>
          <w:i/>
        </w:rPr>
        <w:t>Patienten röntgad på fel ID initialt. Rättat i PACS/IDS7, raderad på modalitet, bilderna finns alltså enbart i PACS/IDS7.</w:t>
      </w:r>
      <w:r w:rsidRPr="00C7503B">
        <w:t>”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7503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EE7E41" w14:textId="77777777" w:rsidR="00F7797D" w:rsidRDefault="00F7797D">
      <w:r>
        <w:separator/>
      </w:r>
    </w:p>
  </w:endnote>
  <w:endnote w:type="continuationSeparator" w:id="0">
    <w:p w14:paraId="6C019F78" w14:textId="77777777" w:rsidR="00F7797D" w:rsidRDefault="00F7797D">
      <w:r>
        <w:continuationSeparator/>
      </w:r>
    </w:p>
  </w:endnote>
  <w:endnote w:type="continuationNotice" w:id="1">
    <w:p w14:paraId="2E0FB89A" w14:textId="77777777" w:rsidR="00F7797D" w:rsidRDefault="00F7797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7BB378" w14:textId="77777777" w:rsidR="00F7797D" w:rsidRDefault="00F7797D"/>
  </w:footnote>
  <w:footnote w:type="continuationSeparator" w:id="0">
    <w:p w14:paraId="578EFE84" w14:textId="77777777" w:rsidR="00F7797D" w:rsidRDefault="00F7797D">
      <w:r>
        <w:continuationSeparator/>
      </w:r>
    </w:p>
  </w:footnote>
  <w:footnote w:type="continuationNotice" w:id="1">
    <w:p w14:paraId="22B111A9" w14:textId="77777777" w:rsidR="00F7797D" w:rsidRDefault="00F7797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AD1792"/>
    <w:multiLevelType w:val="hybridMultilevel"/>
    <w:tmpl w:val="08F26B3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3F1F08"/>
    <w:multiLevelType w:val="hybridMultilevel"/>
    <w:tmpl w:val="6EA4E6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201A3F"/>
    <w:multiLevelType w:val="hybridMultilevel"/>
    <w:tmpl w:val="4578695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AEE286B"/>
    <w:multiLevelType w:val="hybridMultilevel"/>
    <w:tmpl w:val="AED8FFD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7457199">
    <w:abstractNumId w:val="21"/>
  </w:num>
  <w:num w:numId="2" w16cid:durableId="1712029574">
    <w:abstractNumId w:val="17"/>
  </w:num>
  <w:num w:numId="3" w16cid:durableId="676731369">
    <w:abstractNumId w:val="0"/>
  </w:num>
  <w:num w:numId="4" w16cid:durableId="1139805053">
    <w:abstractNumId w:val="8"/>
  </w:num>
  <w:num w:numId="5" w16cid:durableId="973291625">
    <w:abstractNumId w:val="19"/>
  </w:num>
  <w:num w:numId="6" w16cid:durableId="1376008152">
    <w:abstractNumId w:val="3"/>
  </w:num>
  <w:num w:numId="7" w16cid:durableId="1640768237">
    <w:abstractNumId w:val="14"/>
  </w:num>
  <w:num w:numId="8" w16cid:durableId="589700541">
    <w:abstractNumId w:val="10"/>
  </w:num>
  <w:num w:numId="9" w16cid:durableId="745766089">
    <w:abstractNumId w:val="1"/>
  </w:num>
  <w:num w:numId="10" w16cid:durableId="104926247">
    <w:abstractNumId w:val="1"/>
  </w:num>
  <w:num w:numId="11" w16cid:durableId="1447037593">
    <w:abstractNumId w:val="4"/>
  </w:num>
  <w:num w:numId="12" w16cid:durableId="717364895">
    <w:abstractNumId w:val="5"/>
  </w:num>
  <w:num w:numId="13" w16cid:durableId="1225725022">
    <w:abstractNumId w:val="16"/>
  </w:num>
  <w:num w:numId="14" w16cid:durableId="567544478">
    <w:abstractNumId w:val="12"/>
  </w:num>
  <w:num w:numId="15" w16cid:durableId="264702632">
    <w:abstractNumId w:val="9"/>
  </w:num>
  <w:num w:numId="16" w16cid:durableId="1372531253">
    <w:abstractNumId w:val="15"/>
  </w:num>
  <w:num w:numId="17" w16cid:durableId="895747748">
    <w:abstractNumId w:val="6"/>
  </w:num>
  <w:num w:numId="18" w16cid:durableId="775321814">
    <w:abstractNumId w:val="13"/>
  </w:num>
  <w:num w:numId="19" w16cid:durableId="931932497">
    <w:abstractNumId w:val="20"/>
  </w:num>
  <w:num w:numId="20" w16cid:durableId="1190030537">
    <w:abstractNumId w:val="11"/>
  </w:num>
  <w:num w:numId="21" w16cid:durableId="952789754">
    <w:abstractNumId w:val="18"/>
  </w:num>
  <w:num w:numId="22" w16cid:durableId="1114518062">
    <w:abstractNumId w:val="7"/>
  </w:num>
  <w:num w:numId="23" w16cid:durableId="10919255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6DE3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3464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B2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3F4B9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F2F"/>
    <w:rsid w:val="0065247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BF5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48E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418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54C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03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357"/>
    <w:rsid w:val="00D074DB"/>
    <w:rsid w:val="00D139CF"/>
    <w:rsid w:val="00D37E7F"/>
    <w:rsid w:val="00D47AD7"/>
    <w:rsid w:val="00D51529"/>
    <w:rsid w:val="00D85218"/>
    <w:rsid w:val="00D915B1"/>
    <w:rsid w:val="00D94FBD"/>
    <w:rsid w:val="00DA299D"/>
    <w:rsid w:val="00DA45C7"/>
    <w:rsid w:val="00DA65C4"/>
    <w:rsid w:val="00DC459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99F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797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262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Undersökning utförd på fel patient-ID i RIS-SYNGO-PACS</dc:title>
  <dc:subject/>
  <dc:creator>patrik.jens.johansson@vgregion.se</dc:creator>
  <keywords/>
  <lastModifiedBy>Ulrica Sehlberg</lastModifiedBy>
  <revision>15</revision>
  <lastPrinted>2016-03-31T10:56:00.0000000Z</lastPrinted>
  <dcterms:created xsi:type="dcterms:W3CDTF">2022-05-19T07:36:00.0000000Z</dcterms:created>
  <dcterms:modified xsi:type="dcterms:W3CDTF">2025-03-05T10:06:00.0000000Z</dcterms:modified>
</coreProperties>
</file>