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37706" w:rsidP="00F35B05" w:rsidRDefault="00737706" w14:paraId="3B6E2C60" w14:textId="77777777">
      <w:pPr>
        <w:pStyle w:val="Rubrik2"/>
        <w:sectPr w:rsidR="00737706" w:rsidSect="007377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37706" w:rsidR="00737706" w:rsidP="00CA08DD" w:rsidRDefault="00CA08DD" w14:paraId="37CD415E" w14:textId="264B60AF">
      <w:pPr>
        <w:pStyle w:val="Rubrik1"/>
        <w:ind w:left="0"/>
        <w:rPr>
          <w:szCs w:val="20"/>
        </w:rPr>
      </w:pPr>
      <w:r w:rsidRPr="00737706">
        <w:t>Ultraljud – Kontroll av kateter</w:t>
      </w:r>
    </w:p>
    <w:p w:rsidRPr="00737706" w:rsidR="00737706" w:rsidP="00CA08DD" w:rsidRDefault="00737706" w14:paraId="0F98E33D" w14:textId="77777777">
      <w:pPr>
        <w:pStyle w:val="Rubrik2"/>
        <w:ind w:left="0"/>
      </w:pPr>
      <w:bookmarkStart w:name="_1314629194" w:id="1"/>
      <w:bookmarkStart w:name="Rubrik" w:id="2"/>
      <w:bookmarkStart w:name="_Toc501440351" w:id="3"/>
      <w:bookmarkEnd w:id="1"/>
      <w:bookmarkEnd w:id="2"/>
      <w:r w:rsidRPr="00737706">
        <w:t>Syfte</w:t>
      </w:r>
    </w:p>
    <w:p w:rsidRPr="00737706" w:rsidR="00737706" w:rsidP="00737706" w:rsidRDefault="00737706" w14:paraId="7752442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7706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3"/>
    <w:p w:rsidR="00737706" w:rsidP="004F00E9" w:rsidRDefault="004F00E9" w14:paraId="2A0D26FE" w14:textId="7EEF0E53">
      <w:pPr>
        <w:pStyle w:val="Rubrik2"/>
        <w:ind w:left="0"/>
      </w:pPr>
      <w:r>
        <w:t>Förändringar sedan föregående version</w:t>
      </w:r>
    </w:p>
    <w:p w:rsidRPr="004F00E9" w:rsidR="004F00E9" w:rsidP="004F00E9" w:rsidRDefault="004F00E9" w14:paraId="1B24319B" w14:textId="65D4DBA0">
      <w:pPr>
        <w:ind w:left="0"/>
        <w:rPr>
          <w:rFonts w:ascii="Arial" w:hAnsi="Arial" w:cs="Arial"/>
          <w:sz w:val="20"/>
          <w:szCs w:val="20"/>
        </w:rPr>
      </w:pPr>
      <w:r w:rsidRPr="66AF3B52" w:rsidR="5FE35596"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Pr="00737706" w:rsidR="00737706" w:rsidTr="009225F5" w14:paraId="1EDB0024" w14:textId="77777777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:rsidRPr="00737706" w:rsidR="00737706" w:rsidP="00CA08DD" w:rsidRDefault="00737706" w14:paraId="559DB94F" w14:textId="77777777">
            <w:pPr>
              <w:pStyle w:val="Rubrik2"/>
              <w:ind w:left="0"/>
              <w:rPr>
                <w:sz w:val="28"/>
              </w:rPr>
            </w:pPr>
            <w:r w:rsidRPr="00737706">
              <w:t>Inför undersökningen</w:t>
            </w:r>
          </w:p>
        </w:tc>
      </w:tr>
      <w:tr w:rsidRPr="00737706" w:rsidR="00737706" w:rsidTr="009225F5" w14:paraId="2F58BF47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52A122E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0AC47F6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Kontroll av abscess</w:t>
            </w:r>
          </w:p>
        </w:tc>
      </w:tr>
      <w:tr w:rsidRPr="00737706" w:rsidR="00737706" w:rsidTr="009225F5" w14:paraId="702C09A0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7AAEE25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222E958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32D13609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647A434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4174A45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93800</w:t>
            </w:r>
            <w:r w:rsidRPr="00737706">
              <w:rPr>
                <w:rFonts w:ascii="Arial" w:hAnsi="Arial" w:cs="Arial"/>
                <w:sz w:val="20"/>
                <w:szCs w:val="20"/>
              </w:rPr>
              <w:tab/>
            </w:r>
            <w:r w:rsidRPr="00737706">
              <w:rPr>
                <w:rFonts w:ascii="Arial" w:hAnsi="Arial" w:cs="Arial"/>
                <w:sz w:val="20"/>
                <w:szCs w:val="20"/>
              </w:rPr>
              <w:t>ULJ bröstkörtlar inklusive axill</w:t>
            </w:r>
          </w:p>
        </w:tc>
      </w:tr>
      <w:tr w:rsidRPr="00737706" w:rsidR="00737706" w:rsidTr="009225F5" w14:paraId="054E1FD1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1F12B2F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2B6964D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7FCB0B89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21273FA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79C1183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Canon Aplio i700</w:t>
            </w:r>
          </w:p>
        </w:tc>
      </w:tr>
      <w:tr w:rsidRPr="00737706" w:rsidR="00737706" w:rsidTr="009225F5" w14:paraId="2E2DEC2E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2B8675E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60656DB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Pr="00737706" w:rsidR="00737706" w:rsidTr="009225F5" w14:paraId="7B7181DA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32CA6220" w14:textId="08FCA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B02DC5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73770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19232F0F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Bevaka modalitetslistan ”ULJ”</w:t>
            </w:r>
          </w:p>
          <w:p w:rsidRPr="00737706" w:rsidR="00737706" w:rsidP="00737706" w:rsidRDefault="00737706" w14:paraId="75D10639" w14:textId="0716C23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B02DC5">
              <w:rPr>
                <w:rFonts w:ascii="Arial" w:hAnsi="Arial" w:cs="Arial"/>
                <w:sz w:val="20"/>
                <w:szCs w:val="20"/>
              </w:rPr>
              <w:t>PACS</w:t>
            </w:r>
            <w:r w:rsidRPr="0073770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737706" w:rsidR="00737706" w:rsidP="00737706" w:rsidRDefault="00737706" w14:paraId="6EE8A640" w14:textId="6E88688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B02DC5">
              <w:rPr>
                <w:rFonts w:ascii="Arial" w:hAnsi="Arial" w:cs="Arial"/>
                <w:sz w:val="20"/>
                <w:szCs w:val="20"/>
              </w:rPr>
              <w:t>PACS</w:t>
            </w:r>
            <w:r w:rsidRPr="0073770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737706" w:rsidR="00737706" w:rsidP="00737706" w:rsidRDefault="00737706" w14:paraId="6E3ED4AA" w14:textId="559DA54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B02DC5">
              <w:rPr>
                <w:rFonts w:ascii="Arial" w:hAnsi="Arial" w:cs="Arial"/>
                <w:sz w:val="20"/>
                <w:szCs w:val="20"/>
              </w:rPr>
              <w:t>PACS</w:t>
            </w:r>
            <w:r w:rsidRPr="0073770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737706" w:rsidR="00737706" w:rsidTr="009225F5" w14:paraId="5D5875B5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4C8F916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3AC9734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2B77013D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25A897D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4FD4F874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Get worklist</w:t>
            </w:r>
          </w:p>
          <w:p w:rsidRPr="00737706" w:rsidR="00737706" w:rsidP="00737706" w:rsidRDefault="00737706" w14:paraId="384C5794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:rsidRPr="00737706" w:rsidR="00737706" w:rsidP="00737706" w:rsidRDefault="00737706" w14:paraId="63C88FA5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Start</w:t>
            </w:r>
          </w:p>
          <w:p w:rsidRPr="00737706" w:rsidR="00737706" w:rsidP="00737706" w:rsidRDefault="00737706" w14:paraId="203BA6B4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Avsluta undersökningen genom att trycka Exam</w:t>
            </w:r>
          </w:p>
        </w:tc>
      </w:tr>
      <w:tr w:rsidRPr="00737706" w:rsidR="00737706" w:rsidTr="009225F5" w14:paraId="68CE332B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0F773D5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6C7893E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1FC61EF2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498DF26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6598537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NaCl 9 mg/ml</w:t>
            </w:r>
          </w:p>
        </w:tc>
      </w:tr>
      <w:tr w:rsidRPr="00737706" w:rsidR="00737706" w:rsidTr="009225F5" w14:paraId="1895CA65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0E9DFE4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5E30FE3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5CDE7335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4582379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  <w:lang w:val="en-US"/>
              </w:rPr>
              <w:t>Material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2F9A9C54" w14:textId="77777777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  <w:lang w:val="en-US"/>
              </w:rPr>
              <w:t>Sprutor 20 ml, 2 st (spolning)</w:t>
            </w:r>
          </w:p>
          <w:p w:rsidRPr="00737706" w:rsidR="00737706" w:rsidP="00737706" w:rsidRDefault="00737706" w14:paraId="596C1682" w14:textId="77777777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  <w:lang w:val="en-US"/>
              </w:rPr>
              <w:t>Skål (spolning)</w:t>
            </w:r>
          </w:p>
          <w:p w:rsidRPr="00737706" w:rsidR="00737706" w:rsidP="00737706" w:rsidRDefault="00737706" w14:paraId="22A86AD2" w14:textId="77777777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  <w:lang w:val="en-US"/>
              </w:rPr>
              <w:t>Förband</w:t>
            </w:r>
          </w:p>
          <w:p w:rsidRPr="00737706" w:rsidR="00737706" w:rsidP="00737706" w:rsidRDefault="00737706" w14:paraId="3216BBDA" w14:textId="77777777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  <w:lang w:val="en-US"/>
              </w:rPr>
              <w:t>Handskar</w:t>
            </w:r>
          </w:p>
          <w:p w:rsidRPr="00737706" w:rsidR="00737706" w:rsidP="00737706" w:rsidRDefault="00737706" w14:paraId="2D317190" w14:textId="77777777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  <w:lang w:val="en-US"/>
              </w:rPr>
              <w:t>Plastförkläde</w:t>
            </w:r>
          </w:p>
        </w:tc>
      </w:tr>
      <w:tr w:rsidRPr="00737706" w:rsidR="00737706" w:rsidTr="009225F5" w14:paraId="7D603115" w14:textId="77777777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:rsidRPr="00CA08DD" w:rsidR="00737706" w:rsidP="00737706" w:rsidRDefault="00737706" w14:paraId="5CF6A68C" w14:textId="77777777">
            <w:pPr>
              <w:keepNext/>
              <w:spacing w:before="240" w:after="60" w:line="240" w:lineRule="auto"/>
              <w:ind w:left="0" w:right="0"/>
              <w:outlineLvl w:val="1"/>
              <w:rPr>
                <w:rFonts w:asciiTheme="majorHAnsi" w:hAnsiTheme="majorHAnsi" w:cstheme="majorHAnsi"/>
                <w:iCs/>
                <w:sz w:val="20"/>
                <w:szCs w:val="28"/>
              </w:rPr>
            </w:pPr>
            <w:r w:rsidRPr="00CA08DD">
              <w:rPr>
                <w:rFonts w:asciiTheme="majorHAnsi" w:hAnsiTheme="majorHAnsi" w:cstheme="majorHAnsi"/>
                <w:iCs/>
                <w:sz w:val="40"/>
                <w:szCs w:val="36"/>
              </w:rPr>
              <w:t>Undersökning</w:t>
            </w:r>
          </w:p>
        </w:tc>
      </w:tr>
      <w:tr w:rsidRPr="00737706" w:rsidR="00737706" w:rsidTr="009225F5" w14:paraId="1184F867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737706" w:rsidR="00737706" w:rsidP="00737706" w:rsidRDefault="00737706" w14:paraId="6E47E5D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063" w:type="dxa"/>
            <w:shd w:val="clear" w:color="auto" w:fill="auto"/>
          </w:tcPr>
          <w:p w:rsidRPr="00737706" w:rsidR="00737706" w:rsidP="00737706" w:rsidRDefault="00737706" w14:paraId="574A5D93" w14:textId="77777777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Patienten i ryggläge med ev. kilkudde under aktuell sida, handduk över patientens bröst.</w:t>
            </w:r>
          </w:p>
          <w:p w:rsidRPr="00737706" w:rsidR="00737706" w:rsidP="00737706" w:rsidRDefault="00737706" w14:paraId="5AF4A7D8" w14:textId="77777777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:rsidRPr="00737706" w:rsidR="00737706" w:rsidP="00737706" w:rsidRDefault="00737706" w14:paraId="76D7E255" w14:textId="77777777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Assistera läkaren med ev. spolning alternativt dragning av kateter.</w:t>
            </w:r>
          </w:p>
          <w:p w:rsidRPr="00737706" w:rsidR="00737706" w:rsidP="00737706" w:rsidRDefault="00737706" w14:paraId="5312C10D" w14:textId="77777777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Omläggning.</w:t>
            </w:r>
          </w:p>
        </w:tc>
      </w:tr>
    </w:tbl>
    <w:p w:rsidRPr="00737706" w:rsidR="00737706" w:rsidP="00737706" w:rsidRDefault="00737706" w14:paraId="353A3161" w14:textId="0EF4E927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68"/>
        <w:gridCol w:w="7054"/>
      </w:tblGrid>
      <w:tr w:rsidRPr="00737706" w:rsidR="00737706" w:rsidTr="009225F5" w14:paraId="52F4538F" w14:textId="77777777">
        <w:trPr>
          <w:trHeight w:val="262"/>
        </w:trPr>
        <w:tc>
          <w:tcPr>
            <w:tcW w:w="9322" w:type="dxa"/>
            <w:gridSpan w:val="2"/>
            <w:shd w:val="clear" w:color="auto" w:fill="auto"/>
          </w:tcPr>
          <w:p w:rsidRPr="00737706" w:rsidR="00737706" w:rsidP="00CA08DD" w:rsidRDefault="00737706" w14:paraId="1485254A" w14:textId="77777777">
            <w:pPr>
              <w:pStyle w:val="Rubrik2"/>
              <w:ind w:left="0"/>
              <w:rPr>
                <w:noProof/>
                <w:sz w:val="28"/>
              </w:rPr>
            </w:pPr>
            <w:r w:rsidRPr="00737706">
              <w:rPr>
                <w:noProof/>
              </w:rPr>
              <w:t>Efter undersökningen</w:t>
            </w:r>
          </w:p>
        </w:tc>
      </w:tr>
      <w:tr w:rsidRPr="00737706" w:rsidR="00737706" w:rsidTr="009225F5" w14:paraId="7FE5AECA" w14:textId="77777777">
        <w:trPr>
          <w:trHeight w:val="262"/>
        </w:trPr>
        <w:tc>
          <w:tcPr>
            <w:tcW w:w="9322" w:type="dxa"/>
            <w:gridSpan w:val="2"/>
            <w:shd w:val="clear" w:color="auto" w:fill="auto"/>
          </w:tcPr>
          <w:p w:rsidRPr="00737706" w:rsidR="00737706" w:rsidP="00737706" w:rsidRDefault="00737706" w14:paraId="02368053" w14:textId="77777777">
            <w:pPr>
              <w:spacing w:after="0" w:line="240" w:lineRule="auto"/>
              <w:ind w:left="0" w:right="0"/>
              <w:rPr>
                <w:noProof/>
                <w:szCs w:val="20"/>
              </w:rPr>
            </w:pPr>
          </w:p>
        </w:tc>
      </w:tr>
      <w:tr w:rsidRPr="00737706" w:rsidR="00737706" w:rsidTr="009225F5" w14:paraId="160F5C42" w14:textId="77777777">
        <w:trPr>
          <w:trHeight w:val="263"/>
        </w:trPr>
        <w:tc>
          <w:tcPr>
            <w:tcW w:w="2268" w:type="dxa"/>
            <w:shd w:val="clear" w:color="auto" w:fill="auto"/>
          </w:tcPr>
          <w:p w:rsidRPr="00737706" w:rsidR="00737706" w:rsidP="00737706" w:rsidRDefault="00737706" w14:paraId="296F75E5" w14:textId="27660B0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B02DC5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054" w:type="dxa"/>
            <w:shd w:val="clear" w:color="auto" w:fill="auto"/>
          </w:tcPr>
          <w:p w:rsidRPr="00737706" w:rsidR="00737706" w:rsidP="00737706" w:rsidRDefault="00737706" w14:paraId="340A9BFF" w14:textId="0C01140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B02DC5">
              <w:rPr>
                <w:rFonts w:ascii="Arial" w:hAnsi="Arial" w:cs="Arial"/>
                <w:sz w:val="20"/>
                <w:szCs w:val="20"/>
              </w:rPr>
              <w:t>PACS</w:t>
            </w:r>
            <w:r w:rsidRPr="0073770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737706" w:rsidR="00737706" w:rsidTr="009225F5" w14:paraId="22CDF044" w14:textId="77777777">
        <w:trPr>
          <w:trHeight w:val="263"/>
        </w:trPr>
        <w:tc>
          <w:tcPr>
            <w:tcW w:w="2268" w:type="dxa"/>
            <w:shd w:val="clear" w:color="auto" w:fill="auto"/>
          </w:tcPr>
          <w:p w:rsidRPr="00737706" w:rsidR="00737706" w:rsidP="00737706" w:rsidRDefault="00737706" w14:paraId="6653028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54" w:type="dxa"/>
            <w:shd w:val="clear" w:color="auto" w:fill="auto"/>
          </w:tcPr>
          <w:p w:rsidRPr="00737706" w:rsidR="00737706" w:rsidP="00737706" w:rsidRDefault="00737706" w14:paraId="1995CC5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37706" w:rsidR="00737706" w:rsidTr="009225F5" w14:paraId="76CC3484" w14:textId="77777777">
        <w:trPr>
          <w:trHeight w:val="263"/>
        </w:trPr>
        <w:tc>
          <w:tcPr>
            <w:tcW w:w="2268" w:type="dxa"/>
            <w:shd w:val="clear" w:color="auto" w:fill="auto"/>
          </w:tcPr>
          <w:p w:rsidRPr="00737706" w:rsidR="00737706" w:rsidP="00737706" w:rsidRDefault="00737706" w14:paraId="51872A6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37706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54" w:type="dxa"/>
            <w:shd w:val="clear" w:color="auto" w:fill="auto"/>
          </w:tcPr>
          <w:p w:rsidRPr="00737706" w:rsidR="00737706" w:rsidP="00737706" w:rsidRDefault="00737706" w14:paraId="4973B3F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37706">
              <w:rPr>
                <w:rFonts w:ascii="Arial" w:hAnsi="Arial" w:cs="Arial"/>
                <w:sz w:val="20"/>
                <w:szCs w:val="20"/>
              </w:rPr>
              <w:t>Kontakta Bröstmottagningen angående återbesök.</w:t>
            </w:r>
          </w:p>
        </w:tc>
      </w:tr>
    </w:tbl>
    <w:p w:rsidRPr="00737706" w:rsidR="00737706" w:rsidP="00737706" w:rsidRDefault="00737706" w14:paraId="13079CB9" w14:textId="77777777">
      <w:pPr>
        <w:spacing w:after="0" w:line="240" w:lineRule="auto"/>
        <w:ind w:left="0" w:right="0"/>
        <w:rPr>
          <w:szCs w:val="20"/>
        </w:rPr>
      </w:pPr>
    </w:p>
    <w:p w:rsidRPr="00737706" w:rsidR="00737706" w:rsidP="00737706" w:rsidRDefault="00737706" w14:paraId="261426EC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3770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1127" w:rsidRDefault="00571127" w14:paraId="26A77593" w14:textId="77777777">
      <w:r>
        <w:separator/>
      </w:r>
    </w:p>
  </w:endnote>
  <w:endnote w:type="continuationSeparator" w:id="0">
    <w:p w:rsidR="00571127" w:rsidRDefault="00571127" w14:paraId="67A2519C" w14:textId="77777777">
      <w:r>
        <w:continuationSeparator/>
      </w:r>
    </w:p>
  </w:endnote>
  <w:endnote w:type="continuationNotice" w:id="1">
    <w:p w:rsidR="00571127" w:rsidRDefault="00571127" w14:paraId="7F85374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1127" w:rsidRDefault="00571127" w14:paraId="33BADD4F" w14:textId="77777777"/>
  </w:footnote>
  <w:footnote w:type="continuationSeparator" w:id="0">
    <w:p w:rsidR="00571127" w:rsidRDefault="00571127" w14:paraId="0F48A0C7" w14:textId="77777777">
      <w:r>
        <w:continuationSeparator/>
      </w:r>
    </w:p>
  </w:footnote>
  <w:footnote w:type="continuationNotice" w:id="1">
    <w:p w:rsidR="00571127" w:rsidRDefault="00571127" w14:paraId="4A71665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7BE3D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3E976C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12D6068"/>
    <w:multiLevelType w:val="hybridMultilevel"/>
    <w:tmpl w:val="7610C3E2"/>
    <w:lvl w:ilvl="0" w:tplc="F81E1ED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BC41B1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780652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7C953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1703AE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4B023F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8129F4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8E3AE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4EE5F2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ABC5DEA"/>
    <w:multiLevelType w:val="hybridMultilevel"/>
    <w:tmpl w:val="5820237A"/>
    <w:lvl w:ilvl="0" w:tplc="0B6ED41C">
      <w:start w:val="1"/>
      <w:numFmt w:val="decimal"/>
      <w:lvlText w:val="%1."/>
      <w:lvlJc w:val="left"/>
      <w:pPr>
        <w:ind w:left="720" w:hanging="360"/>
      </w:pPr>
    </w:lvl>
    <w:lvl w:ilvl="1" w:tplc="D77C46E4" w:tentative="1">
      <w:start w:val="1"/>
      <w:numFmt w:val="lowerLetter"/>
      <w:lvlText w:val="%2."/>
      <w:lvlJc w:val="left"/>
      <w:pPr>
        <w:ind w:left="1440" w:hanging="360"/>
      </w:pPr>
    </w:lvl>
    <w:lvl w:ilvl="2" w:tplc="FD2C1300" w:tentative="1">
      <w:start w:val="1"/>
      <w:numFmt w:val="lowerRoman"/>
      <w:lvlText w:val="%3."/>
      <w:lvlJc w:val="right"/>
      <w:pPr>
        <w:ind w:left="2160" w:hanging="180"/>
      </w:pPr>
    </w:lvl>
    <w:lvl w:ilvl="3" w:tplc="60866ED0" w:tentative="1">
      <w:start w:val="1"/>
      <w:numFmt w:val="decimal"/>
      <w:lvlText w:val="%4."/>
      <w:lvlJc w:val="left"/>
      <w:pPr>
        <w:ind w:left="2880" w:hanging="360"/>
      </w:pPr>
    </w:lvl>
    <w:lvl w:ilvl="4" w:tplc="90A6B240" w:tentative="1">
      <w:start w:val="1"/>
      <w:numFmt w:val="lowerLetter"/>
      <w:lvlText w:val="%5."/>
      <w:lvlJc w:val="left"/>
      <w:pPr>
        <w:ind w:left="3600" w:hanging="360"/>
      </w:pPr>
    </w:lvl>
    <w:lvl w:ilvl="5" w:tplc="D700941E" w:tentative="1">
      <w:start w:val="1"/>
      <w:numFmt w:val="lowerRoman"/>
      <w:lvlText w:val="%6."/>
      <w:lvlJc w:val="right"/>
      <w:pPr>
        <w:ind w:left="4320" w:hanging="180"/>
      </w:pPr>
    </w:lvl>
    <w:lvl w:ilvl="6" w:tplc="D87A435A" w:tentative="1">
      <w:start w:val="1"/>
      <w:numFmt w:val="decimal"/>
      <w:lvlText w:val="%7."/>
      <w:lvlJc w:val="left"/>
      <w:pPr>
        <w:ind w:left="5040" w:hanging="360"/>
      </w:pPr>
    </w:lvl>
    <w:lvl w:ilvl="7" w:tplc="2FA89D52" w:tentative="1">
      <w:start w:val="1"/>
      <w:numFmt w:val="lowerLetter"/>
      <w:lvlText w:val="%8."/>
      <w:lvlJc w:val="left"/>
      <w:pPr>
        <w:ind w:left="5760" w:hanging="360"/>
      </w:pPr>
    </w:lvl>
    <w:lvl w:ilvl="8" w:tplc="DA0C99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CF54A3C"/>
    <w:multiLevelType w:val="hybridMultilevel"/>
    <w:tmpl w:val="4F44469E"/>
    <w:lvl w:ilvl="0" w:tplc="2FDA252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F842A9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7B87E4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ED8E48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EFCF43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CFACC8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D6888F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5EE6C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8E4B3D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14792118">
    <w:abstractNumId w:val="20"/>
  </w:num>
  <w:num w:numId="2" w16cid:durableId="1138034116">
    <w:abstractNumId w:val="16"/>
  </w:num>
  <w:num w:numId="3" w16cid:durableId="1323243883">
    <w:abstractNumId w:val="0"/>
  </w:num>
  <w:num w:numId="4" w16cid:durableId="508909533">
    <w:abstractNumId w:val="6"/>
  </w:num>
  <w:num w:numId="5" w16cid:durableId="2074964512">
    <w:abstractNumId w:val="18"/>
  </w:num>
  <w:num w:numId="6" w16cid:durableId="144274613">
    <w:abstractNumId w:val="2"/>
  </w:num>
  <w:num w:numId="7" w16cid:durableId="776026307">
    <w:abstractNumId w:val="12"/>
  </w:num>
  <w:num w:numId="8" w16cid:durableId="1805351239">
    <w:abstractNumId w:val="9"/>
  </w:num>
  <w:num w:numId="9" w16cid:durableId="152334230">
    <w:abstractNumId w:val="1"/>
  </w:num>
  <w:num w:numId="10" w16cid:durableId="625935774">
    <w:abstractNumId w:val="1"/>
  </w:num>
  <w:num w:numId="11" w16cid:durableId="56901437">
    <w:abstractNumId w:val="3"/>
  </w:num>
  <w:num w:numId="12" w16cid:durableId="1524395429">
    <w:abstractNumId w:val="4"/>
  </w:num>
  <w:num w:numId="13" w16cid:durableId="1373379605">
    <w:abstractNumId w:val="15"/>
  </w:num>
  <w:num w:numId="14" w16cid:durableId="253713299">
    <w:abstractNumId w:val="10"/>
  </w:num>
  <w:num w:numId="15" w16cid:durableId="144472333">
    <w:abstractNumId w:val="7"/>
  </w:num>
  <w:num w:numId="16" w16cid:durableId="1852599210">
    <w:abstractNumId w:val="14"/>
  </w:num>
  <w:num w:numId="17" w16cid:durableId="1322781997">
    <w:abstractNumId w:val="5"/>
  </w:num>
  <w:num w:numId="18" w16cid:durableId="1507742692">
    <w:abstractNumId w:val="11"/>
  </w:num>
  <w:num w:numId="19" w16cid:durableId="1657144671">
    <w:abstractNumId w:val="19"/>
  </w:num>
  <w:num w:numId="20" w16cid:durableId="125397432">
    <w:abstractNumId w:val="17"/>
  </w:num>
  <w:num w:numId="21" w16cid:durableId="393240058">
    <w:abstractNumId w:val="13"/>
  </w:num>
  <w:num w:numId="22" w16cid:durableId="2114979072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0E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12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70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DC5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8D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C37A84"/>
    <w:rsid w:val="21C09F8D"/>
    <w:rsid w:val="394C67E4"/>
    <w:rsid w:val="402A1B1D"/>
    <w:rsid w:val="41B7F6E6"/>
    <w:rsid w:val="5FE35596"/>
    <w:rsid w:val="647B2B65"/>
    <w:rsid w:val="66AF3B5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a2ec05e20c24e1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bd737d-7b6c-46f0-87f8-d1db21590fb7}"/>
      </w:docPartPr>
      <w:docPartBody>
        <w:p xmlns:wp14="http://schemas.microsoft.com/office/word/2010/wordml" w14:paraId="0B5F152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Kontroll av kateter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2022-05-19T07:36:00.0000000Z</dcterms:created>
  <dcterms:modified xsi:type="dcterms:W3CDTF">2025-03-05T09:27:38.0000000Z</dcterms:modified>
</coreProperties>
</file>