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B370FB" w14:textId="77777777" w:rsidR="00661210" w:rsidRDefault="00661210" w:rsidP="00607314">
      <w:pPr>
        <w:pStyle w:val="Rubrik2"/>
        <w:ind w:left="0"/>
        <w:sectPr w:rsidR="00661210" w:rsidSect="0066121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05C210B" w14:textId="77777777" w:rsidR="00661210" w:rsidRPr="00661210" w:rsidRDefault="00661210" w:rsidP="00661210">
      <w:pPr>
        <w:spacing w:after="0" w:line="240" w:lineRule="auto"/>
        <w:ind w:left="0" w:right="0"/>
        <w:rPr>
          <w:szCs w:val="20"/>
        </w:rPr>
      </w:pPr>
    </w:p>
    <w:p w14:paraId="5276A9FB" w14:textId="6E510FCE" w:rsidR="00661210" w:rsidRPr="00661210" w:rsidRDefault="00607314" w:rsidP="00607314">
      <w:pPr>
        <w:pStyle w:val="Rubrik1"/>
        <w:ind w:left="0"/>
        <w:rPr>
          <w:szCs w:val="20"/>
        </w:rPr>
      </w:pPr>
      <w:r w:rsidRPr="00661210">
        <w:t xml:space="preserve">Trådindikering – </w:t>
      </w:r>
      <w:proofErr w:type="spellStart"/>
      <w:r w:rsidRPr="00661210">
        <w:t>tomosyntes</w:t>
      </w:r>
      <w:proofErr w:type="spellEnd"/>
      <w:r w:rsidR="00661210" w:rsidRPr="00661210">
        <w:rPr>
          <w:szCs w:val="20"/>
        </w:rPr>
        <w:tab/>
      </w:r>
    </w:p>
    <w:p w14:paraId="41717F81" w14:textId="77777777" w:rsidR="00661210" w:rsidRPr="00661210" w:rsidRDefault="00661210" w:rsidP="002C4312">
      <w:pPr>
        <w:pStyle w:val="Rubrik2"/>
        <w:ind w:left="0"/>
      </w:pPr>
      <w:bookmarkStart w:id="1" w:name="_1314629194"/>
      <w:bookmarkStart w:id="2" w:name="Rubrik"/>
      <w:bookmarkStart w:id="3" w:name="_Toc501440351"/>
      <w:bookmarkEnd w:id="1"/>
      <w:bookmarkEnd w:id="2"/>
      <w:r w:rsidRPr="00661210">
        <w:t>Syfte</w:t>
      </w:r>
    </w:p>
    <w:p w14:paraId="3A353DA0" w14:textId="77777777" w:rsidR="00661210" w:rsidRPr="00661210" w:rsidRDefault="00661210" w:rsidP="00661210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661210">
        <w:rPr>
          <w:rFonts w:ascii="Arial" w:hAnsi="Arial" w:cs="Arial"/>
          <w:sz w:val="20"/>
          <w:szCs w:val="20"/>
        </w:rPr>
        <w:t>Metodbeskrivning för undersökning på Mammografiavdelningen, NU-sjukvården.</w:t>
      </w:r>
    </w:p>
    <w:bookmarkEnd w:id="3"/>
    <w:p w14:paraId="2789F1BA" w14:textId="794E1408" w:rsidR="00661210" w:rsidRDefault="00607314" w:rsidP="00607314">
      <w:pPr>
        <w:pStyle w:val="Rubrik2"/>
        <w:ind w:left="0"/>
      </w:pPr>
      <w:r>
        <w:t>Förändringar sedan föregående version</w:t>
      </w:r>
    </w:p>
    <w:p w14:paraId="1BCE9412" w14:textId="1D70ADF9" w:rsidR="00607314" w:rsidRPr="009C3F40" w:rsidRDefault="00607314" w:rsidP="00607314">
      <w:pPr>
        <w:ind w:left="0"/>
        <w:rPr>
          <w:rFonts w:ascii="Arial" w:hAnsi="Arial" w:cs="Arial"/>
          <w:sz w:val="20"/>
          <w:szCs w:val="20"/>
        </w:rPr>
      </w:pPr>
      <w:r w:rsidRPr="009C3F40">
        <w:rPr>
          <w:rFonts w:ascii="Arial" w:hAnsi="Arial" w:cs="Arial"/>
          <w:sz w:val="20"/>
          <w:szCs w:val="20"/>
        </w:rPr>
        <w:t>Reviderad, mindre förändringar.</w:t>
      </w:r>
    </w:p>
    <w:tbl>
      <w:tblPr>
        <w:tblW w:w="9639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991"/>
      </w:tblGrid>
      <w:tr w:rsidR="00661210" w:rsidRPr="00661210" w14:paraId="32F57A36" w14:textId="77777777" w:rsidTr="00DF1670">
        <w:trPr>
          <w:trHeight w:val="263"/>
        </w:trPr>
        <w:tc>
          <w:tcPr>
            <w:tcW w:w="9639" w:type="dxa"/>
            <w:gridSpan w:val="3"/>
            <w:shd w:val="clear" w:color="auto" w:fill="auto"/>
          </w:tcPr>
          <w:p w14:paraId="720B34CC" w14:textId="520E4B3D" w:rsidR="00661210" w:rsidRPr="00661210" w:rsidRDefault="00661210" w:rsidP="002C4312">
            <w:pPr>
              <w:pStyle w:val="Rubrik2"/>
              <w:ind w:left="0"/>
              <w:rPr>
                <w:rFonts w:ascii="Arial" w:hAnsi="Arial"/>
                <w:sz w:val="26"/>
              </w:rPr>
            </w:pPr>
            <w:r w:rsidRPr="00661210">
              <w:t>Inför undersökningen</w:t>
            </w:r>
          </w:p>
        </w:tc>
      </w:tr>
      <w:tr w:rsidR="00661210" w:rsidRPr="00661210" w14:paraId="771DBF98" w14:textId="77777777" w:rsidTr="00DF1670">
        <w:trPr>
          <w:trHeight w:val="263"/>
        </w:trPr>
        <w:tc>
          <w:tcPr>
            <w:tcW w:w="2259" w:type="dxa"/>
            <w:shd w:val="clear" w:color="auto" w:fill="auto"/>
          </w:tcPr>
          <w:p w14:paraId="0E5E2616" w14:textId="77777777" w:rsidR="00661210" w:rsidRPr="00661210" w:rsidRDefault="00661210" w:rsidP="0066121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61210">
              <w:rPr>
                <w:rFonts w:ascii="Arial" w:hAnsi="Arial" w:cs="Arial"/>
                <w:b/>
                <w:sz w:val="20"/>
                <w:szCs w:val="20"/>
              </w:rPr>
              <w:t>Indikation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4CE7E3DF" w14:textId="77777777" w:rsidR="00661210" w:rsidRPr="00661210" w:rsidRDefault="00661210" w:rsidP="0066121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61210">
              <w:rPr>
                <w:rFonts w:ascii="Arial" w:hAnsi="Arial" w:cs="Arial"/>
                <w:sz w:val="20"/>
                <w:szCs w:val="20"/>
              </w:rPr>
              <w:t>Indikering av icke palpabel förändring – vägledande för kirurg.</w:t>
            </w:r>
          </w:p>
        </w:tc>
      </w:tr>
      <w:tr w:rsidR="00661210" w:rsidRPr="00661210" w14:paraId="1619E100" w14:textId="77777777" w:rsidTr="00DF1670">
        <w:trPr>
          <w:trHeight w:val="263"/>
        </w:trPr>
        <w:tc>
          <w:tcPr>
            <w:tcW w:w="2259" w:type="dxa"/>
            <w:shd w:val="clear" w:color="auto" w:fill="auto"/>
          </w:tcPr>
          <w:p w14:paraId="4B4C2567" w14:textId="77777777" w:rsidR="00661210" w:rsidRPr="00661210" w:rsidRDefault="00661210" w:rsidP="0066121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343AB92" w14:textId="77777777" w:rsidR="00661210" w:rsidRPr="00661210" w:rsidRDefault="00661210" w:rsidP="0066121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1210" w:rsidRPr="00661210" w14:paraId="50AB0842" w14:textId="77777777" w:rsidTr="00DF1670">
        <w:trPr>
          <w:trHeight w:val="263"/>
        </w:trPr>
        <w:tc>
          <w:tcPr>
            <w:tcW w:w="2259" w:type="dxa"/>
            <w:shd w:val="clear" w:color="auto" w:fill="auto"/>
          </w:tcPr>
          <w:p w14:paraId="79D9721F" w14:textId="77777777" w:rsidR="00661210" w:rsidRPr="00661210" w:rsidRDefault="00661210" w:rsidP="0066121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61210">
              <w:rPr>
                <w:rFonts w:ascii="Arial" w:hAnsi="Arial" w:cs="Arial"/>
                <w:b/>
                <w:sz w:val="20"/>
                <w:szCs w:val="20"/>
              </w:rPr>
              <w:t>Undersökningskod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25FC0726" w14:textId="43475432" w:rsidR="00661210" w:rsidRPr="00661210" w:rsidRDefault="00661210" w:rsidP="0066121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661210">
              <w:rPr>
                <w:rFonts w:ascii="Arial" w:hAnsi="Arial" w:cs="Arial"/>
                <w:sz w:val="20"/>
                <w:szCs w:val="20"/>
              </w:rPr>
              <w:t>66600</w:t>
            </w:r>
            <w:proofErr w:type="gramEnd"/>
            <w:r w:rsidR="00BF29D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D7454">
              <w:rPr>
                <w:rFonts w:ascii="Arial" w:hAnsi="Arial" w:cs="Arial"/>
                <w:sz w:val="20"/>
                <w:szCs w:val="20"/>
              </w:rPr>
              <w:t>t</w:t>
            </w:r>
            <w:r w:rsidR="00BF29D4">
              <w:rPr>
                <w:rFonts w:ascii="Arial" w:hAnsi="Arial" w:cs="Arial"/>
                <w:sz w:val="20"/>
                <w:szCs w:val="20"/>
              </w:rPr>
              <w:t>råd</w:t>
            </w:r>
            <w:r w:rsidRPr="00661210">
              <w:rPr>
                <w:rFonts w:ascii="Arial" w:hAnsi="Arial" w:cs="Arial"/>
                <w:sz w:val="20"/>
                <w:szCs w:val="20"/>
              </w:rPr>
              <w:tab/>
              <w:t>Mammografisk indikering</w:t>
            </w:r>
            <w:r w:rsidR="00BF29D4">
              <w:rPr>
                <w:rFonts w:ascii="Arial" w:hAnsi="Arial" w:cs="Arial"/>
                <w:sz w:val="20"/>
                <w:szCs w:val="20"/>
              </w:rPr>
              <w:t xml:space="preserve"> tråd</w:t>
            </w:r>
          </w:p>
        </w:tc>
      </w:tr>
      <w:tr w:rsidR="00661210" w:rsidRPr="00661210" w14:paraId="7FF86DE3" w14:textId="77777777" w:rsidTr="00DF1670">
        <w:trPr>
          <w:trHeight w:val="263"/>
        </w:trPr>
        <w:tc>
          <w:tcPr>
            <w:tcW w:w="2259" w:type="dxa"/>
            <w:shd w:val="clear" w:color="auto" w:fill="auto"/>
          </w:tcPr>
          <w:p w14:paraId="4C68A272" w14:textId="77777777" w:rsidR="00661210" w:rsidRPr="00661210" w:rsidRDefault="00661210" w:rsidP="0066121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52CBA6A" w14:textId="77777777" w:rsidR="00661210" w:rsidRPr="00661210" w:rsidRDefault="00661210" w:rsidP="0066121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1210" w:rsidRPr="00661210" w14:paraId="25FD8C78" w14:textId="77777777" w:rsidTr="00DF1670">
        <w:trPr>
          <w:trHeight w:val="263"/>
        </w:trPr>
        <w:tc>
          <w:tcPr>
            <w:tcW w:w="2259" w:type="dxa"/>
            <w:shd w:val="clear" w:color="auto" w:fill="auto"/>
          </w:tcPr>
          <w:p w14:paraId="789CA78E" w14:textId="77777777" w:rsidR="00661210" w:rsidRPr="00661210" w:rsidRDefault="00661210" w:rsidP="0066121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61210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2CD4E9CC" w14:textId="77777777" w:rsidR="00661210" w:rsidRDefault="00661210" w:rsidP="00661210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1210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5.6 i </w:t>
            </w:r>
          </w:p>
          <w:p w14:paraId="66E3FBBE" w14:textId="77777777" w:rsidR="003952A6" w:rsidRPr="00661210" w:rsidRDefault="003952A6" w:rsidP="00661210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7F1A10A5" w14:textId="59744DCB" w:rsidR="00661210" w:rsidRPr="00661210" w:rsidRDefault="00661210" w:rsidP="0066121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7" w:history="1">
              <w:r w:rsidRPr="00661210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661210" w:rsidRPr="00661210" w14:paraId="4A19AED3" w14:textId="77777777" w:rsidTr="00DF1670">
        <w:trPr>
          <w:trHeight w:val="263"/>
        </w:trPr>
        <w:tc>
          <w:tcPr>
            <w:tcW w:w="2259" w:type="dxa"/>
            <w:shd w:val="clear" w:color="auto" w:fill="auto"/>
          </w:tcPr>
          <w:p w14:paraId="0B029B42" w14:textId="77777777" w:rsidR="00661210" w:rsidRPr="00661210" w:rsidRDefault="00661210" w:rsidP="0066121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7E0AE746" w14:textId="77777777" w:rsidR="00661210" w:rsidRPr="00661210" w:rsidRDefault="00661210" w:rsidP="0066121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91" w:type="dxa"/>
            <w:shd w:val="clear" w:color="auto" w:fill="auto"/>
          </w:tcPr>
          <w:p w14:paraId="03576065" w14:textId="77777777" w:rsidR="00661210" w:rsidRPr="00661210" w:rsidRDefault="00661210" w:rsidP="0066121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1210" w:rsidRPr="00661210" w14:paraId="4539AE92" w14:textId="77777777" w:rsidTr="00DF1670">
        <w:trPr>
          <w:trHeight w:val="263"/>
        </w:trPr>
        <w:tc>
          <w:tcPr>
            <w:tcW w:w="2259" w:type="dxa"/>
            <w:shd w:val="clear" w:color="auto" w:fill="auto"/>
          </w:tcPr>
          <w:p w14:paraId="5654ADF7" w14:textId="77777777" w:rsidR="00661210" w:rsidRPr="00661210" w:rsidRDefault="00661210" w:rsidP="0066121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61210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09A2CA5B" w14:textId="77777777" w:rsidR="00661210" w:rsidRPr="00661210" w:rsidRDefault="00661210" w:rsidP="0066121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61210">
              <w:rPr>
                <w:rFonts w:ascii="Arial" w:hAnsi="Arial" w:cs="Arial"/>
                <w:sz w:val="20"/>
                <w:szCs w:val="20"/>
              </w:rPr>
              <w:t xml:space="preserve">Siemens </w:t>
            </w:r>
            <w:proofErr w:type="spellStart"/>
            <w:r w:rsidRPr="00661210">
              <w:rPr>
                <w:rFonts w:ascii="Arial" w:hAnsi="Arial" w:cs="Arial"/>
                <w:sz w:val="20"/>
                <w:szCs w:val="20"/>
              </w:rPr>
              <w:t>Mammomat</w:t>
            </w:r>
            <w:proofErr w:type="spellEnd"/>
            <w:r w:rsidRPr="00661210">
              <w:rPr>
                <w:rFonts w:ascii="Arial" w:hAnsi="Arial" w:cs="Arial"/>
                <w:sz w:val="20"/>
                <w:szCs w:val="20"/>
              </w:rPr>
              <w:t xml:space="preserve"> Revelation</w:t>
            </w:r>
          </w:p>
        </w:tc>
      </w:tr>
      <w:tr w:rsidR="00661210" w:rsidRPr="00661210" w14:paraId="16BE3350" w14:textId="77777777" w:rsidTr="00DF1670">
        <w:trPr>
          <w:trHeight w:val="263"/>
        </w:trPr>
        <w:tc>
          <w:tcPr>
            <w:tcW w:w="2259" w:type="dxa"/>
            <w:shd w:val="clear" w:color="auto" w:fill="auto"/>
          </w:tcPr>
          <w:p w14:paraId="50EAE2A4" w14:textId="77777777" w:rsidR="00661210" w:rsidRPr="00661210" w:rsidRDefault="00661210" w:rsidP="0066121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E0591FB" w14:textId="77777777" w:rsidR="00661210" w:rsidRPr="00661210" w:rsidRDefault="00661210" w:rsidP="0066121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1210" w:rsidRPr="00661210" w14:paraId="0DF9C0E0" w14:textId="77777777" w:rsidTr="00DF1670">
        <w:trPr>
          <w:trHeight w:val="263"/>
        </w:trPr>
        <w:tc>
          <w:tcPr>
            <w:tcW w:w="2259" w:type="dxa"/>
            <w:shd w:val="clear" w:color="auto" w:fill="auto"/>
          </w:tcPr>
          <w:p w14:paraId="19C33179" w14:textId="77777777" w:rsidR="00661210" w:rsidRPr="00661210" w:rsidRDefault="00661210" w:rsidP="0066121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61210">
              <w:rPr>
                <w:rFonts w:ascii="Arial" w:hAnsi="Arial" w:cs="Arial"/>
                <w:b/>
                <w:sz w:val="20"/>
                <w:szCs w:val="20"/>
              </w:rPr>
              <w:t>Arbetsfördelning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704DA547" w14:textId="77777777" w:rsidR="00661210" w:rsidRPr="00661210" w:rsidRDefault="00661210" w:rsidP="0066121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61210">
              <w:rPr>
                <w:rFonts w:ascii="Arial" w:hAnsi="Arial" w:cs="Arial"/>
                <w:sz w:val="20"/>
                <w:szCs w:val="20"/>
              </w:rPr>
              <w:t>Tekniksjuksköterska</w:t>
            </w:r>
            <w:r w:rsidRPr="00661210">
              <w:rPr>
                <w:rFonts w:ascii="Arial" w:hAnsi="Arial" w:cs="Arial"/>
                <w:sz w:val="20"/>
                <w:szCs w:val="20"/>
              </w:rPr>
              <w:tab/>
              <w:t>Ansvarar för bildtagning och all dokumentation.</w:t>
            </w:r>
          </w:p>
          <w:p w14:paraId="6DCA8914" w14:textId="77777777" w:rsidR="00661210" w:rsidRPr="00661210" w:rsidRDefault="00661210" w:rsidP="0066121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61210">
              <w:rPr>
                <w:rFonts w:ascii="Arial" w:hAnsi="Arial" w:cs="Arial"/>
                <w:sz w:val="20"/>
                <w:szCs w:val="20"/>
              </w:rPr>
              <w:t>Omvårdnadssjuksköterska</w:t>
            </w:r>
            <w:r w:rsidRPr="00661210">
              <w:rPr>
                <w:rFonts w:ascii="Arial" w:hAnsi="Arial" w:cs="Arial"/>
                <w:sz w:val="20"/>
                <w:szCs w:val="20"/>
              </w:rPr>
              <w:tab/>
              <w:t>Ansvarar för patienten samt assisterar läkaren.</w:t>
            </w:r>
          </w:p>
        </w:tc>
      </w:tr>
      <w:tr w:rsidR="00661210" w:rsidRPr="00661210" w14:paraId="1C6B321B" w14:textId="77777777" w:rsidTr="00DF1670">
        <w:trPr>
          <w:trHeight w:val="263"/>
        </w:trPr>
        <w:tc>
          <w:tcPr>
            <w:tcW w:w="2259" w:type="dxa"/>
            <w:shd w:val="clear" w:color="auto" w:fill="auto"/>
          </w:tcPr>
          <w:p w14:paraId="4169078C" w14:textId="77777777" w:rsidR="00661210" w:rsidRPr="00661210" w:rsidRDefault="00661210" w:rsidP="0066121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5536C35" w14:textId="77777777" w:rsidR="00661210" w:rsidRPr="00661210" w:rsidRDefault="00661210" w:rsidP="0066121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1210" w:rsidRPr="00661210" w14:paraId="727EF74C" w14:textId="77777777" w:rsidTr="00DF1670">
        <w:trPr>
          <w:trHeight w:val="263"/>
        </w:trPr>
        <w:tc>
          <w:tcPr>
            <w:tcW w:w="2259" w:type="dxa"/>
            <w:shd w:val="clear" w:color="auto" w:fill="auto"/>
          </w:tcPr>
          <w:p w14:paraId="576DEB3B" w14:textId="77777777" w:rsidR="00661210" w:rsidRPr="00661210" w:rsidRDefault="00661210" w:rsidP="0066121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61210">
              <w:rPr>
                <w:rFonts w:ascii="Arial" w:hAnsi="Arial" w:cs="Arial"/>
                <w:b/>
                <w:sz w:val="20"/>
                <w:szCs w:val="20"/>
              </w:rPr>
              <w:t>Patientförberedelser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2EE623D5" w14:textId="77777777" w:rsidR="00661210" w:rsidRPr="00661210" w:rsidRDefault="00661210" w:rsidP="0066121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61210">
              <w:rPr>
                <w:rFonts w:ascii="Arial" w:hAnsi="Arial" w:cs="Arial"/>
                <w:sz w:val="20"/>
                <w:szCs w:val="20"/>
              </w:rPr>
              <w:t>Fråga patienten:</w:t>
            </w:r>
          </w:p>
          <w:p w14:paraId="4DF95D59" w14:textId="77777777" w:rsidR="00661210" w:rsidRPr="00661210" w:rsidRDefault="00661210" w:rsidP="0066121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61210">
              <w:rPr>
                <w:rFonts w:ascii="Arial" w:hAnsi="Arial" w:cs="Arial"/>
                <w:sz w:val="20"/>
                <w:szCs w:val="20"/>
              </w:rPr>
              <w:t>- Överkänslig mot lokalbedövning?</w:t>
            </w:r>
          </w:p>
        </w:tc>
      </w:tr>
      <w:tr w:rsidR="00661210" w:rsidRPr="00661210" w14:paraId="62258442" w14:textId="77777777" w:rsidTr="00DF1670">
        <w:trPr>
          <w:trHeight w:val="263"/>
        </w:trPr>
        <w:tc>
          <w:tcPr>
            <w:tcW w:w="2259" w:type="dxa"/>
            <w:shd w:val="clear" w:color="auto" w:fill="auto"/>
          </w:tcPr>
          <w:p w14:paraId="0BE201E5" w14:textId="77777777" w:rsidR="00661210" w:rsidRPr="00661210" w:rsidRDefault="00661210" w:rsidP="0066121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86F553A" w14:textId="77777777" w:rsidR="00661210" w:rsidRPr="00661210" w:rsidRDefault="00661210" w:rsidP="0066121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1210" w:rsidRPr="00661210" w14:paraId="0A23310E" w14:textId="77777777" w:rsidTr="00DF1670">
        <w:trPr>
          <w:trHeight w:val="389"/>
        </w:trPr>
        <w:tc>
          <w:tcPr>
            <w:tcW w:w="2259" w:type="dxa"/>
            <w:shd w:val="clear" w:color="auto" w:fill="auto"/>
          </w:tcPr>
          <w:p w14:paraId="544FD149" w14:textId="77777777" w:rsidR="00661210" w:rsidRPr="00661210" w:rsidRDefault="00661210" w:rsidP="0066121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61210">
              <w:rPr>
                <w:rFonts w:ascii="Arial" w:hAnsi="Arial" w:cs="Arial"/>
                <w:b/>
                <w:sz w:val="20"/>
                <w:szCs w:val="20"/>
              </w:rPr>
              <w:t>Kompressionsplatta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151CBA49" w14:textId="77777777" w:rsidR="00661210" w:rsidRPr="00661210" w:rsidRDefault="00661210" w:rsidP="0066121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61210">
              <w:rPr>
                <w:rFonts w:ascii="Arial" w:hAnsi="Arial" w:cs="Arial"/>
                <w:sz w:val="20"/>
                <w:szCs w:val="20"/>
              </w:rPr>
              <w:t>Kompressionsplatta för stereotaktisk undersökning</w:t>
            </w:r>
          </w:p>
        </w:tc>
      </w:tr>
      <w:tr w:rsidR="00661210" w:rsidRPr="00661210" w14:paraId="268CD434" w14:textId="77777777" w:rsidTr="00DF1670">
        <w:trPr>
          <w:trHeight w:val="239"/>
        </w:trPr>
        <w:tc>
          <w:tcPr>
            <w:tcW w:w="2259" w:type="dxa"/>
            <w:shd w:val="clear" w:color="auto" w:fill="auto"/>
          </w:tcPr>
          <w:p w14:paraId="031D91D9" w14:textId="77777777" w:rsidR="00661210" w:rsidRPr="00661210" w:rsidRDefault="00661210" w:rsidP="0066121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070E84F" w14:textId="77777777" w:rsidR="00661210" w:rsidRPr="00661210" w:rsidRDefault="00661210" w:rsidP="0066121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1210" w:rsidRPr="00661210" w14:paraId="7D76E5A5" w14:textId="77777777" w:rsidTr="00DF1670">
        <w:trPr>
          <w:trHeight w:val="239"/>
        </w:trPr>
        <w:tc>
          <w:tcPr>
            <w:tcW w:w="2259" w:type="dxa"/>
            <w:shd w:val="clear" w:color="auto" w:fill="auto"/>
          </w:tcPr>
          <w:p w14:paraId="03B58D89" w14:textId="77777777" w:rsidR="00661210" w:rsidRPr="00661210" w:rsidRDefault="00661210" w:rsidP="0066121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61210">
              <w:rPr>
                <w:rFonts w:ascii="Arial" w:hAnsi="Arial" w:cs="Arial"/>
                <w:b/>
                <w:sz w:val="20"/>
                <w:szCs w:val="20"/>
              </w:rPr>
              <w:t>Förberedelser apparatur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67036E8C" w14:textId="078D47E0" w:rsidR="00661210" w:rsidRPr="00661210" w:rsidRDefault="00661210" w:rsidP="00661210">
            <w:pPr>
              <w:numPr>
                <w:ilvl w:val="0"/>
                <w:numId w:val="26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61210">
              <w:rPr>
                <w:rFonts w:ascii="Arial" w:hAnsi="Arial" w:cs="Arial"/>
                <w:sz w:val="20"/>
                <w:szCs w:val="20"/>
              </w:rPr>
              <w:t xml:space="preserve">Gör alltid en </w:t>
            </w:r>
            <w:hyperlink r:id="rId18" w:history="1">
              <w:proofErr w:type="spellStart"/>
              <w:r w:rsidR="009C7E4C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Tomosyntestest</w:t>
              </w:r>
              <w:proofErr w:type="spellEnd"/>
            </w:hyperlink>
            <w:r w:rsidRPr="00661210">
              <w:rPr>
                <w:rFonts w:ascii="Arial" w:hAnsi="Arial" w:cs="Arial"/>
                <w:sz w:val="20"/>
                <w:szCs w:val="20"/>
              </w:rPr>
              <w:t xml:space="preserve"> innan undersökningen.</w:t>
            </w:r>
          </w:p>
          <w:p w14:paraId="09B4F064" w14:textId="1B1E2BA9" w:rsidR="00661210" w:rsidRPr="00661210" w:rsidRDefault="00661210" w:rsidP="00661210">
            <w:pPr>
              <w:numPr>
                <w:ilvl w:val="0"/>
                <w:numId w:val="26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hyperlink r:id="rId19" w:history="1">
              <w:r w:rsidRPr="00661210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Stereotest/</w:t>
              </w:r>
              <w:proofErr w:type="spellStart"/>
              <w:r w:rsidRPr="00661210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Tomosyntestest</w:t>
              </w:r>
              <w:proofErr w:type="spellEnd"/>
              <w:r w:rsidRPr="00661210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 xml:space="preserve"> – Montering av bord med tillbehör</w:t>
              </w:r>
            </w:hyperlink>
          </w:p>
        </w:tc>
      </w:tr>
      <w:tr w:rsidR="00661210" w:rsidRPr="00661210" w14:paraId="4862FA70" w14:textId="77777777" w:rsidTr="00DF1670">
        <w:trPr>
          <w:trHeight w:val="239"/>
        </w:trPr>
        <w:tc>
          <w:tcPr>
            <w:tcW w:w="2259" w:type="dxa"/>
            <w:shd w:val="clear" w:color="auto" w:fill="auto"/>
          </w:tcPr>
          <w:p w14:paraId="5554E96B" w14:textId="77777777" w:rsidR="00661210" w:rsidRPr="00661210" w:rsidRDefault="00661210" w:rsidP="0066121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58B9F17" w14:textId="77777777" w:rsidR="00661210" w:rsidRPr="00661210" w:rsidRDefault="00661210" w:rsidP="0066121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1210" w:rsidRPr="00661210" w14:paraId="1B579297" w14:textId="77777777" w:rsidTr="00DF1670">
        <w:trPr>
          <w:trHeight w:val="239"/>
        </w:trPr>
        <w:tc>
          <w:tcPr>
            <w:tcW w:w="2259" w:type="dxa"/>
            <w:shd w:val="clear" w:color="auto" w:fill="auto"/>
          </w:tcPr>
          <w:p w14:paraId="182E86A9" w14:textId="35A35F9B" w:rsidR="00661210" w:rsidRPr="00661210" w:rsidRDefault="00661210" w:rsidP="0066121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61210">
              <w:rPr>
                <w:rFonts w:ascii="Arial" w:hAnsi="Arial" w:cs="Arial"/>
                <w:b/>
                <w:sz w:val="20"/>
                <w:szCs w:val="20"/>
              </w:rPr>
              <w:t xml:space="preserve">Förberedelser i </w:t>
            </w:r>
            <w:r w:rsidR="00B10CE0">
              <w:rPr>
                <w:rFonts w:ascii="Arial" w:hAnsi="Arial" w:cs="Arial"/>
                <w:b/>
                <w:sz w:val="20"/>
                <w:szCs w:val="20"/>
              </w:rPr>
              <w:t>PACS</w:t>
            </w:r>
            <w:r w:rsidRPr="00661210">
              <w:rPr>
                <w:rFonts w:ascii="Arial" w:hAnsi="Arial" w:cs="Arial"/>
                <w:b/>
                <w:sz w:val="20"/>
                <w:szCs w:val="20"/>
              </w:rPr>
              <w:t xml:space="preserve"> och SYNGO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4BF0D16B" w14:textId="4C33FA3F" w:rsidR="00661210" w:rsidRPr="00661210" w:rsidRDefault="00661210" w:rsidP="00661210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61210">
              <w:rPr>
                <w:rFonts w:ascii="Arial" w:hAnsi="Arial" w:cs="Arial"/>
                <w:sz w:val="20"/>
                <w:szCs w:val="20"/>
              </w:rPr>
              <w:t xml:space="preserve">Kontrollera patient-ID och att rätt undersökningskort är valt i </w:t>
            </w:r>
            <w:r w:rsidR="00B10CE0">
              <w:rPr>
                <w:rFonts w:ascii="Arial" w:hAnsi="Arial" w:cs="Arial"/>
                <w:sz w:val="20"/>
                <w:szCs w:val="20"/>
              </w:rPr>
              <w:t>PACS</w:t>
            </w:r>
            <w:r w:rsidRPr="00661210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709ECF68" w14:textId="1B79A734" w:rsidR="00661210" w:rsidRPr="00661210" w:rsidRDefault="00661210" w:rsidP="00661210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61210">
              <w:rPr>
                <w:rFonts w:ascii="Arial" w:hAnsi="Arial" w:cs="Arial"/>
                <w:sz w:val="20"/>
                <w:szCs w:val="20"/>
              </w:rPr>
              <w:t xml:space="preserve">Starta och signera undersökningen i </w:t>
            </w:r>
            <w:r w:rsidR="00B10CE0">
              <w:rPr>
                <w:rFonts w:ascii="Arial" w:hAnsi="Arial" w:cs="Arial"/>
                <w:sz w:val="20"/>
                <w:szCs w:val="20"/>
              </w:rPr>
              <w:t>PACS</w:t>
            </w:r>
            <w:r w:rsidRPr="00661210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1787CB4F" w14:textId="7D92E98C" w:rsidR="00661210" w:rsidRPr="00661210" w:rsidRDefault="00661210" w:rsidP="00661210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61210">
              <w:rPr>
                <w:rFonts w:ascii="Arial" w:hAnsi="Arial" w:cs="Arial"/>
                <w:sz w:val="20"/>
                <w:szCs w:val="20"/>
              </w:rPr>
              <w:t xml:space="preserve">Skriv ansvarig läkares signatur i </w:t>
            </w:r>
            <w:r w:rsidR="00B10CE0">
              <w:rPr>
                <w:rFonts w:ascii="Arial" w:hAnsi="Arial" w:cs="Arial"/>
                <w:sz w:val="20"/>
                <w:szCs w:val="20"/>
              </w:rPr>
              <w:t>PACS</w:t>
            </w:r>
            <w:r w:rsidRPr="00661210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4F8F595C" w14:textId="77777777" w:rsidR="00661210" w:rsidRPr="00661210" w:rsidRDefault="00661210" w:rsidP="00661210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61210">
              <w:rPr>
                <w:rFonts w:ascii="Arial" w:hAnsi="Arial" w:cs="Arial"/>
                <w:sz w:val="20"/>
                <w:szCs w:val="20"/>
              </w:rPr>
              <w:t>Markera samma patient i SYNGO.</w:t>
            </w:r>
          </w:p>
          <w:p w14:paraId="4963F916" w14:textId="09B95F26" w:rsidR="00661210" w:rsidRPr="00661210" w:rsidRDefault="00661210" w:rsidP="00661210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61210">
              <w:rPr>
                <w:rFonts w:ascii="Arial" w:hAnsi="Arial" w:cs="Arial"/>
                <w:sz w:val="20"/>
                <w:szCs w:val="20"/>
              </w:rPr>
              <w:t xml:space="preserve">Bil2 Mammografi – </w:t>
            </w:r>
            <w:proofErr w:type="spellStart"/>
            <w:r w:rsidRPr="00661210">
              <w:rPr>
                <w:rFonts w:ascii="Arial" w:hAnsi="Arial" w:cs="Arial"/>
                <w:sz w:val="20"/>
                <w:szCs w:val="20"/>
              </w:rPr>
              <w:t>Prime</w:t>
            </w:r>
            <w:proofErr w:type="spellEnd"/>
            <w:r w:rsidRPr="00661210">
              <w:rPr>
                <w:rFonts w:ascii="Arial" w:hAnsi="Arial" w:cs="Arial"/>
                <w:sz w:val="20"/>
                <w:szCs w:val="20"/>
              </w:rPr>
              <w:t xml:space="preserve"> är förvalt i SYNGO – välj </w:t>
            </w:r>
            <w:proofErr w:type="spellStart"/>
            <w:r w:rsidRPr="00661210">
              <w:rPr>
                <w:rFonts w:ascii="Arial" w:hAnsi="Arial" w:cs="Arial"/>
                <w:sz w:val="20"/>
                <w:szCs w:val="20"/>
              </w:rPr>
              <w:t>Tomo</w:t>
            </w:r>
            <w:r w:rsidR="00927E2B">
              <w:rPr>
                <w:rFonts w:ascii="Arial" w:hAnsi="Arial" w:cs="Arial"/>
                <w:sz w:val="20"/>
                <w:szCs w:val="20"/>
              </w:rPr>
              <w:t>byopsy</w:t>
            </w:r>
            <w:proofErr w:type="spellEnd"/>
            <w:r w:rsidRPr="00661210">
              <w:rPr>
                <w:rFonts w:ascii="Arial" w:hAnsi="Arial" w:cs="Arial"/>
                <w:sz w:val="20"/>
                <w:szCs w:val="20"/>
              </w:rPr>
              <w:t xml:space="preserve"> right/</w:t>
            </w:r>
            <w:proofErr w:type="spellStart"/>
            <w:r w:rsidRPr="00661210">
              <w:rPr>
                <w:rFonts w:ascii="Arial" w:hAnsi="Arial" w:cs="Arial"/>
                <w:sz w:val="20"/>
                <w:szCs w:val="20"/>
              </w:rPr>
              <w:t>left</w:t>
            </w:r>
            <w:proofErr w:type="spellEnd"/>
            <w:r w:rsidRPr="00661210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661210" w:rsidRPr="00661210" w14:paraId="7E9E3374" w14:textId="77777777" w:rsidTr="00DF1670">
        <w:trPr>
          <w:trHeight w:val="239"/>
        </w:trPr>
        <w:tc>
          <w:tcPr>
            <w:tcW w:w="2259" w:type="dxa"/>
            <w:shd w:val="clear" w:color="auto" w:fill="auto"/>
          </w:tcPr>
          <w:p w14:paraId="099F7D48" w14:textId="77777777" w:rsidR="00661210" w:rsidRPr="00661210" w:rsidRDefault="00661210" w:rsidP="0066121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695DF24" w14:textId="77777777" w:rsidR="00661210" w:rsidRPr="00661210" w:rsidRDefault="00661210" w:rsidP="0066121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1210" w:rsidRPr="00661210" w14:paraId="4EEF85ED" w14:textId="77777777" w:rsidTr="00DF1670">
        <w:trPr>
          <w:trHeight w:val="239"/>
        </w:trPr>
        <w:tc>
          <w:tcPr>
            <w:tcW w:w="2259" w:type="dxa"/>
            <w:shd w:val="clear" w:color="auto" w:fill="auto"/>
          </w:tcPr>
          <w:p w14:paraId="1628DF01" w14:textId="77777777" w:rsidR="00661210" w:rsidRPr="00661210" w:rsidRDefault="00661210" w:rsidP="0066121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61210">
              <w:rPr>
                <w:rFonts w:ascii="Arial" w:hAnsi="Arial" w:cs="Arial"/>
                <w:b/>
                <w:sz w:val="20"/>
                <w:szCs w:val="20"/>
              </w:rPr>
              <w:t>Läkemedel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38FFF890" w14:textId="6E926BF0" w:rsidR="00661210" w:rsidRPr="00661210" w:rsidRDefault="00661210" w:rsidP="0066121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61210">
              <w:rPr>
                <w:rFonts w:ascii="Arial" w:hAnsi="Arial" w:cs="Arial"/>
                <w:sz w:val="20"/>
                <w:szCs w:val="20"/>
              </w:rPr>
              <w:t>Lidocain</w:t>
            </w:r>
            <w:proofErr w:type="spellEnd"/>
            <w:r w:rsidRPr="00661210">
              <w:rPr>
                <w:rFonts w:ascii="Arial" w:hAnsi="Arial" w:cs="Arial"/>
                <w:sz w:val="20"/>
                <w:szCs w:val="20"/>
              </w:rPr>
              <w:t xml:space="preserve"> 10 mg/ml</w:t>
            </w:r>
            <w:r w:rsidR="00B678FE">
              <w:rPr>
                <w:rFonts w:ascii="Arial" w:hAnsi="Arial" w:cs="Arial"/>
                <w:sz w:val="20"/>
                <w:szCs w:val="20"/>
              </w:rPr>
              <w:t xml:space="preserve"> eller motsvarande</w:t>
            </w:r>
          </w:p>
        </w:tc>
      </w:tr>
      <w:tr w:rsidR="00661210" w:rsidRPr="00661210" w14:paraId="5DE961C1" w14:textId="77777777" w:rsidTr="00DF1670">
        <w:trPr>
          <w:trHeight w:val="239"/>
        </w:trPr>
        <w:tc>
          <w:tcPr>
            <w:tcW w:w="2259" w:type="dxa"/>
            <w:shd w:val="clear" w:color="auto" w:fill="auto"/>
          </w:tcPr>
          <w:p w14:paraId="55F1B83A" w14:textId="77777777" w:rsidR="00661210" w:rsidRPr="00661210" w:rsidRDefault="00661210" w:rsidP="0066121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5356ED3" w14:textId="77777777" w:rsidR="00661210" w:rsidRPr="00661210" w:rsidRDefault="00661210" w:rsidP="0066121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D57FF6E" w14:textId="0816A41D" w:rsidR="00661210" w:rsidRPr="00661210" w:rsidRDefault="00661210" w:rsidP="00661210">
      <w:pPr>
        <w:spacing w:after="0" w:line="240" w:lineRule="auto"/>
        <w:ind w:left="0" w:right="0"/>
        <w:rPr>
          <w:szCs w:val="20"/>
        </w:rPr>
      </w:pPr>
    </w:p>
    <w:tbl>
      <w:tblPr>
        <w:tblW w:w="10065" w:type="dxa"/>
        <w:tblLayout w:type="fixed"/>
        <w:tblLook w:val="0000" w:firstRow="0" w:lastRow="0" w:firstColumn="0" w:lastColumn="0" w:noHBand="0" w:noVBand="0"/>
      </w:tblPr>
      <w:tblGrid>
        <w:gridCol w:w="2259"/>
        <w:gridCol w:w="7806"/>
      </w:tblGrid>
      <w:tr w:rsidR="00661210" w:rsidRPr="00661210" w14:paraId="35CFBE3A" w14:textId="77777777" w:rsidTr="00CF307D">
        <w:trPr>
          <w:trHeight w:val="239"/>
        </w:trPr>
        <w:tc>
          <w:tcPr>
            <w:tcW w:w="2259" w:type="dxa"/>
            <w:shd w:val="clear" w:color="auto" w:fill="auto"/>
          </w:tcPr>
          <w:p w14:paraId="13EF0265" w14:textId="77777777" w:rsidR="00661210" w:rsidRPr="00661210" w:rsidRDefault="00661210" w:rsidP="0066121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61210">
              <w:rPr>
                <w:rFonts w:ascii="Arial" w:hAnsi="Arial" w:cs="Arial"/>
                <w:b/>
                <w:sz w:val="20"/>
                <w:szCs w:val="20"/>
              </w:rPr>
              <w:t>Material</w:t>
            </w:r>
          </w:p>
        </w:tc>
        <w:tc>
          <w:tcPr>
            <w:tcW w:w="7806" w:type="dxa"/>
            <w:shd w:val="clear" w:color="auto" w:fill="auto"/>
          </w:tcPr>
          <w:p w14:paraId="533B9197" w14:textId="77777777" w:rsidR="00661210" w:rsidRPr="00661210" w:rsidRDefault="00661210" w:rsidP="00661210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61210">
              <w:rPr>
                <w:rFonts w:ascii="Arial" w:hAnsi="Arial" w:cs="Arial"/>
                <w:sz w:val="20"/>
                <w:szCs w:val="20"/>
              </w:rPr>
              <w:t>Op</w:t>
            </w:r>
            <w:proofErr w:type="spellEnd"/>
            <w:r w:rsidRPr="00661210">
              <w:rPr>
                <w:rFonts w:ascii="Arial" w:hAnsi="Arial" w:cs="Arial"/>
                <w:sz w:val="20"/>
                <w:szCs w:val="20"/>
              </w:rPr>
              <w:t>-handduk</w:t>
            </w:r>
          </w:p>
          <w:p w14:paraId="2F4D30D6" w14:textId="77777777" w:rsidR="00661210" w:rsidRPr="00661210" w:rsidRDefault="00661210" w:rsidP="00661210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61210">
              <w:rPr>
                <w:rFonts w:ascii="Arial" w:hAnsi="Arial" w:cs="Arial"/>
                <w:sz w:val="20"/>
                <w:szCs w:val="20"/>
              </w:rPr>
              <w:t>Bushing</w:t>
            </w:r>
            <w:proofErr w:type="spellEnd"/>
            <w:r w:rsidRPr="00661210">
              <w:rPr>
                <w:rFonts w:ascii="Arial" w:hAnsi="Arial" w:cs="Arial"/>
                <w:sz w:val="20"/>
                <w:szCs w:val="20"/>
              </w:rPr>
              <w:t xml:space="preserve"> 20G öppen 0,90 mm</w:t>
            </w:r>
          </w:p>
          <w:p w14:paraId="3F57598F" w14:textId="4C066708" w:rsidR="00661210" w:rsidRPr="00661210" w:rsidRDefault="00B10CE0" w:rsidP="00661210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Markör</w:t>
            </w:r>
          </w:p>
          <w:p w14:paraId="1513984C" w14:textId="77777777" w:rsidR="00661210" w:rsidRPr="00661210" w:rsidRDefault="00661210" w:rsidP="00661210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61210">
              <w:rPr>
                <w:rFonts w:ascii="Arial" w:hAnsi="Arial" w:cs="Arial"/>
                <w:sz w:val="20"/>
                <w:szCs w:val="20"/>
              </w:rPr>
              <w:t>Rundtork</w:t>
            </w:r>
          </w:p>
          <w:p w14:paraId="2BC64AD1" w14:textId="6C8F4ADC" w:rsidR="00661210" w:rsidRPr="00661210" w:rsidRDefault="00661210" w:rsidP="00661210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61210">
              <w:rPr>
                <w:rFonts w:ascii="Arial" w:hAnsi="Arial" w:cs="Arial"/>
                <w:sz w:val="20"/>
                <w:szCs w:val="20"/>
              </w:rPr>
              <w:t>Klorhexidinsprit</w:t>
            </w:r>
            <w:proofErr w:type="spellEnd"/>
            <w:r w:rsidRPr="00661210">
              <w:rPr>
                <w:rFonts w:ascii="Arial" w:hAnsi="Arial" w:cs="Arial"/>
                <w:sz w:val="20"/>
                <w:szCs w:val="20"/>
              </w:rPr>
              <w:t xml:space="preserve"> 5 mg/ml</w:t>
            </w:r>
            <w:r w:rsidR="00B678FE">
              <w:rPr>
                <w:rFonts w:ascii="Arial" w:hAnsi="Arial" w:cs="Arial"/>
                <w:sz w:val="20"/>
                <w:szCs w:val="20"/>
              </w:rPr>
              <w:t xml:space="preserve"> eller motsvarande</w:t>
            </w:r>
          </w:p>
          <w:p w14:paraId="7130F808" w14:textId="77777777" w:rsidR="00661210" w:rsidRPr="00661210" w:rsidRDefault="00661210" w:rsidP="00661210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61210">
              <w:rPr>
                <w:rFonts w:ascii="Arial" w:hAnsi="Arial" w:cs="Arial"/>
                <w:sz w:val="20"/>
                <w:szCs w:val="20"/>
              </w:rPr>
              <w:t>Spruta 10 ml (anestesi)</w:t>
            </w:r>
          </w:p>
          <w:p w14:paraId="7EA84F60" w14:textId="77777777" w:rsidR="00661210" w:rsidRPr="00661210" w:rsidRDefault="00661210" w:rsidP="00661210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61210">
              <w:rPr>
                <w:rFonts w:ascii="Arial" w:hAnsi="Arial" w:cs="Arial"/>
                <w:sz w:val="20"/>
                <w:szCs w:val="20"/>
              </w:rPr>
              <w:t>Kanyl rosa 1,2 x 50 mm (uppdrag)</w:t>
            </w:r>
          </w:p>
          <w:p w14:paraId="19FA1B7A" w14:textId="77777777" w:rsidR="00661210" w:rsidRPr="00661210" w:rsidRDefault="00661210" w:rsidP="00661210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61210">
              <w:rPr>
                <w:rFonts w:ascii="Arial" w:hAnsi="Arial" w:cs="Arial"/>
                <w:sz w:val="20"/>
                <w:szCs w:val="20"/>
              </w:rPr>
              <w:t xml:space="preserve">Kanyl 88 mm </w:t>
            </w:r>
            <w:proofErr w:type="spellStart"/>
            <w:r w:rsidRPr="00661210">
              <w:rPr>
                <w:rFonts w:ascii="Arial" w:hAnsi="Arial" w:cs="Arial"/>
                <w:sz w:val="20"/>
                <w:szCs w:val="20"/>
              </w:rPr>
              <w:t>Spinocan</w:t>
            </w:r>
            <w:proofErr w:type="spellEnd"/>
          </w:p>
          <w:p w14:paraId="3E394E93" w14:textId="5B30F7FC" w:rsidR="00661210" w:rsidRPr="00B678FE" w:rsidRDefault="00661210" w:rsidP="00B678FE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61210">
              <w:rPr>
                <w:rFonts w:ascii="Arial" w:hAnsi="Arial" w:cs="Arial"/>
                <w:sz w:val="20"/>
                <w:szCs w:val="20"/>
              </w:rPr>
              <w:t>Indikeringstråd 13,7 cm</w:t>
            </w:r>
          </w:p>
          <w:p w14:paraId="3788427B" w14:textId="77777777" w:rsidR="00661210" w:rsidRPr="00661210" w:rsidRDefault="00661210" w:rsidP="00661210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61210">
              <w:rPr>
                <w:rFonts w:ascii="Arial" w:hAnsi="Arial" w:cs="Arial"/>
                <w:sz w:val="20"/>
                <w:szCs w:val="20"/>
              </w:rPr>
              <w:t xml:space="preserve">Kompress, </w:t>
            </w:r>
            <w:proofErr w:type="spellStart"/>
            <w:r w:rsidRPr="00661210">
              <w:rPr>
                <w:rFonts w:ascii="Arial" w:hAnsi="Arial" w:cs="Arial"/>
                <w:sz w:val="20"/>
                <w:szCs w:val="20"/>
              </w:rPr>
              <w:t>Tegaderm</w:t>
            </w:r>
            <w:proofErr w:type="spellEnd"/>
          </w:p>
          <w:p w14:paraId="016B43CD" w14:textId="77777777" w:rsidR="00661210" w:rsidRPr="00661210" w:rsidRDefault="00661210" w:rsidP="00661210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61210">
              <w:rPr>
                <w:rFonts w:ascii="Arial" w:hAnsi="Arial" w:cs="Arial"/>
                <w:sz w:val="20"/>
                <w:szCs w:val="20"/>
              </w:rPr>
              <w:t>Handskar</w:t>
            </w:r>
          </w:p>
          <w:p w14:paraId="0B14BE28" w14:textId="77777777" w:rsidR="00661210" w:rsidRPr="00661210" w:rsidRDefault="00661210" w:rsidP="00661210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61210">
              <w:rPr>
                <w:rFonts w:ascii="Arial" w:hAnsi="Arial" w:cs="Arial"/>
                <w:sz w:val="20"/>
                <w:szCs w:val="20"/>
              </w:rPr>
              <w:t>Plastförkläde</w:t>
            </w:r>
          </w:p>
        </w:tc>
      </w:tr>
      <w:tr w:rsidR="00661210" w:rsidRPr="00661210" w14:paraId="1D9B52A0" w14:textId="77777777" w:rsidTr="00CF307D">
        <w:trPr>
          <w:trHeight w:val="239"/>
        </w:trPr>
        <w:tc>
          <w:tcPr>
            <w:tcW w:w="2259" w:type="dxa"/>
            <w:shd w:val="clear" w:color="auto" w:fill="auto"/>
          </w:tcPr>
          <w:p w14:paraId="7DC1972A" w14:textId="77777777" w:rsidR="00661210" w:rsidRPr="00661210" w:rsidRDefault="00661210" w:rsidP="00661210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Arial" w:hAnsi="Arial" w:cs="Arial"/>
                <w:bCs/>
                <w:iCs/>
                <w:sz w:val="20"/>
                <w:szCs w:val="28"/>
              </w:rPr>
            </w:pPr>
            <w:r w:rsidRPr="00661210">
              <w:rPr>
                <w:rFonts w:ascii="Calibri" w:hAnsi="Calibri" w:cs="Arial"/>
                <w:b/>
                <w:bCs/>
                <w:iCs/>
                <w:sz w:val="32"/>
                <w:szCs w:val="28"/>
              </w:rPr>
              <w:t>Undersökning</w:t>
            </w:r>
          </w:p>
        </w:tc>
        <w:tc>
          <w:tcPr>
            <w:tcW w:w="7806" w:type="dxa"/>
            <w:shd w:val="clear" w:color="auto" w:fill="auto"/>
          </w:tcPr>
          <w:p w14:paraId="06D1118F" w14:textId="77777777" w:rsidR="00661210" w:rsidRPr="00661210" w:rsidRDefault="00661210" w:rsidP="00661210">
            <w:p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1210" w:rsidRPr="00661210" w14:paraId="21EAE5A1" w14:textId="77777777" w:rsidTr="00CF307D">
        <w:trPr>
          <w:trHeight w:val="263"/>
        </w:trPr>
        <w:tc>
          <w:tcPr>
            <w:tcW w:w="2259" w:type="dxa"/>
            <w:shd w:val="clear" w:color="auto" w:fill="auto"/>
          </w:tcPr>
          <w:p w14:paraId="6ABD7606" w14:textId="77777777" w:rsidR="00661210" w:rsidRPr="00661210" w:rsidRDefault="00661210" w:rsidP="0066121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proofErr w:type="spellStart"/>
            <w:r w:rsidRPr="00661210">
              <w:rPr>
                <w:rFonts w:ascii="Arial" w:hAnsi="Arial" w:cs="Arial"/>
                <w:b/>
                <w:sz w:val="20"/>
                <w:szCs w:val="20"/>
                <w:lang w:val="en-US"/>
              </w:rPr>
              <w:t>Tillvägagångssätt</w:t>
            </w:r>
            <w:proofErr w:type="spellEnd"/>
          </w:p>
        </w:tc>
        <w:tc>
          <w:tcPr>
            <w:tcW w:w="7806" w:type="dxa"/>
            <w:shd w:val="clear" w:color="auto" w:fill="auto"/>
          </w:tcPr>
          <w:p w14:paraId="0165C356" w14:textId="77777777" w:rsidR="00661210" w:rsidRPr="00661210" w:rsidRDefault="00661210" w:rsidP="009C782C">
            <w:pPr>
              <w:numPr>
                <w:ilvl w:val="0"/>
                <w:numId w:val="32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661210">
              <w:rPr>
                <w:rFonts w:ascii="Arial" w:hAnsi="Arial" w:cs="Arial"/>
                <w:sz w:val="20"/>
                <w:szCs w:val="20"/>
              </w:rPr>
              <w:t>Duka fram materialet.</w:t>
            </w:r>
          </w:p>
          <w:p w14:paraId="38037716" w14:textId="77777777" w:rsidR="00661210" w:rsidRPr="00661210" w:rsidRDefault="00661210" w:rsidP="009C782C">
            <w:pPr>
              <w:numPr>
                <w:ilvl w:val="0"/>
                <w:numId w:val="32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661210">
              <w:rPr>
                <w:rFonts w:ascii="Arial" w:hAnsi="Arial" w:cs="Arial"/>
                <w:sz w:val="20"/>
                <w:szCs w:val="20"/>
              </w:rPr>
              <w:t>Dra upp läkemedel.</w:t>
            </w:r>
          </w:p>
          <w:p w14:paraId="77FC4D59" w14:textId="7898CCD3" w:rsidR="00661210" w:rsidRPr="00661210" w:rsidRDefault="00661210" w:rsidP="009C782C">
            <w:pPr>
              <w:numPr>
                <w:ilvl w:val="0"/>
                <w:numId w:val="32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661210">
              <w:rPr>
                <w:rFonts w:ascii="Arial" w:hAnsi="Arial" w:cs="Arial"/>
                <w:sz w:val="20"/>
                <w:szCs w:val="20"/>
              </w:rPr>
              <w:t xml:space="preserve">Sätt fast </w:t>
            </w:r>
            <w:r w:rsidR="00B10CE0">
              <w:rPr>
                <w:rFonts w:ascii="Arial" w:hAnsi="Arial" w:cs="Arial"/>
                <w:sz w:val="20"/>
                <w:szCs w:val="20"/>
              </w:rPr>
              <w:t>markören</w:t>
            </w:r>
            <w:r w:rsidRPr="00661210">
              <w:rPr>
                <w:rFonts w:ascii="Arial" w:hAnsi="Arial" w:cs="Arial"/>
                <w:sz w:val="20"/>
                <w:szCs w:val="20"/>
              </w:rPr>
              <w:t xml:space="preserve"> med tejp på kompressionsplattan (lättare att orientera sig i bilden).</w:t>
            </w:r>
          </w:p>
          <w:p w14:paraId="25304A24" w14:textId="77777777" w:rsidR="00661210" w:rsidRPr="00661210" w:rsidRDefault="00661210" w:rsidP="009C782C">
            <w:pPr>
              <w:numPr>
                <w:ilvl w:val="0"/>
                <w:numId w:val="32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661210">
              <w:rPr>
                <w:rFonts w:ascii="Arial" w:hAnsi="Arial" w:cs="Arial"/>
                <w:sz w:val="20"/>
                <w:szCs w:val="20"/>
              </w:rPr>
              <w:t>Patienten sitter på en stol vid röntgenapparaten.</w:t>
            </w:r>
          </w:p>
          <w:p w14:paraId="489915D4" w14:textId="77777777" w:rsidR="00661210" w:rsidRPr="00661210" w:rsidRDefault="00661210" w:rsidP="009C782C">
            <w:pPr>
              <w:numPr>
                <w:ilvl w:val="0"/>
                <w:numId w:val="32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661210">
              <w:rPr>
                <w:rFonts w:ascii="Arial" w:hAnsi="Arial" w:cs="Arial"/>
                <w:sz w:val="20"/>
                <w:szCs w:val="20"/>
              </w:rPr>
              <w:t xml:space="preserve">Välj rätt procedur i SYNGO: Välj </w:t>
            </w:r>
            <w:proofErr w:type="spellStart"/>
            <w:r w:rsidRPr="00661210">
              <w:rPr>
                <w:rFonts w:ascii="Arial" w:hAnsi="Arial" w:cs="Arial"/>
                <w:sz w:val="20"/>
                <w:szCs w:val="20"/>
              </w:rPr>
              <w:t>Tomobiopsi</w:t>
            </w:r>
            <w:proofErr w:type="spellEnd"/>
            <w:r w:rsidRPr="00661210">
              <w:rPr>
                <w:rFonts w:ascii="Arial" w:hAnsi="Arial" w:cs="Arial"/>
                <w:sz w:val="20"/>
                <w:szCs w:val="20"/>
              </w:rPr>
              <w:t xml:space="preserve"> Right/</w:t>
            </w:r>
            <w:proofErr w:type="spellStart"/>
            <w:r w:rsidRPr="00661210">
              <w:rPr>
                <w:rFonts w:ascii="Arial" w:hAnsi="Arial" w:cs="Arial"/>
                <w:sz w:val="20"/>
                <w:szCs w:val="20"/>
              </w:rPr>
              <w:t>Left</w:t>
            </w:r>
            <w:proofErr w:type="spellEnd"/>
            <w:r w:rsidRPr="00661210">
              <w:rPr>
                <w:rFonts w:ascii="Arial" w:hAnsi="Arial" w:cs="Arial"/>
                <w:sz w:val="20"/>
                <w:szCs w:val="20"/>
              </w:rPr>
              <w:t xml:space="preserve"> i SYNGO </w:t>
            </w:r>
            <w:r w:rsidRPr="00661210">
              <w:rPr>
                <w:rFonts w:ascii="Arial" w:hAnsi="Arial" w:cs="Arial"/>
                <w:sz w:val="20"/>
                <w:szCs w:val="20"/>
              </w:rPr>
              <w:br/>
              <w:t xml:space="preserve">(CC-projektion alltid förvald). För att ändra projektion högerklicka på scoutbilden, välj </w:t>
            </w:r>
            <w:proofErr w:type="spellStart"/>
            <w:r w:rsidRPr="00661210">
              <w:rPr>
                <w:rFonts w:ascii="Arial" w:hAnsi="Arial" w:cs="Arial"/>
                <w:sz w:val="20"/>
                <w:szCs w:val="20"/>
              </w:rPr>
              <w:t>Modify</w:t>
            </w:r>
            <w:proofErr w:type="spellEnd"/>
            <w:r w:rsidRPr="00661210">
              <w:rPr>
                <w:rFonts w:ascii="Arial" w:hAnsi="Arial" w:cs="Arial"/>
                <w:sz w:val="20"/>
                <w:szCs w:val="20"/>
              </w:rPr>
              <w:t xml:space="preserve"> och aktuell projektion. Vinkling av röret måste göra manuellt.</w:t>
            </w:r>
          </w:p>
          <w:p w14:paraId="33E73C2F" w14:textId="77777777" w:rsidR="00661210" w:rsidRPr="00661210" w:rsidRDefault="00661210" w:rsidP="009C782C">
            <w:pPr>
              <w:numPr>
                <w:ilvl w:val="0"/>
                <w:numId w:val="32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661210">
              <w:rPr>
                <w:rFonts w:ascii="Arial" w:hAnsi="Arial" w:cs="Arial"/>
                <w:sz w:val="20"/>
                <w:szCs w:val="20"/>
              </w:rPr>
              <w:t>Positionera patienten.</w:t>
            </w:r>
          </w:p>
          <w:p w14:paraId="48FCAC91" w14:textId="73B88159" w:rsidR="00661210" w:rsidRPr="00661210" w:rsidRDefault="00661210" w:rsidP="009C782C">
            <w:pPr>
              <w:numPr>
                <w:ilvl w:val="0"/>
                <w:numId w:val="32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661210">
              <w:rPr>
                <w:rFonts w:ascii="Arial" w:hAnsi="Arial" w:cs="Arial"/>
                <w:sz w:val="20"/>
                <w:szCs w:val="20"/>
              </w:rPr>
              <w:t>Var uppmärksam på eventuella meddelande nedtill vänster på skärmen/blå list. Följ instruktionerna som visas på skärmen.</w:t>
            </w:r>
            <w:r w:rsidR="00786F73">
              <w:rPr>
                <w:rFonts w:ascii="Arial" w:hAnsi="Arial" w:cs="Arial"/>
                <w:sz w:val="20"/>
                <w:szCs w:val="20"/>
              </w:rPr>
              <w:br/>
            </w:r>
            <w:r w:rsidRPr="00661210">
              <w:rPr>
                <w:rFonts w:ascii="Arial" w:hAnsi="Arial" w:cs="Arial"/>
                <w:sz w:val="20"/>
                <w:szCs w:val="20"/>
              </w:rPr>
              <w:br/>
            </w:r>
            <w:r w:rsidRPr="00661210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479ECBA1" wp14:editId="030629DC">
                  <wp:extent cx="3619500" cy="914400"/>
                  <wp:effectExtent l="0" t="0" r="0" b="0"/>
                  <wp:docPr id="5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619500" cy="914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786F73">
              <w:rPr>
                <w:rFonts w:ascii="Arial" w:hAnsi="Arial" w:cs="Arial"/>
                <w:sz w:val="20"/>
                <w:szCs w:val="20"/>
              </w:rPr>
              <w:br/>
            </w:r>
          </w:p>
          <w:p w14:paraId="20751A2F" w14:textId="2EB35EF7" w:rsidR="00661210" w:rsidRPr="00661210" w:rsidRDefault="00661210" w:rsidP="009C782C">
            <w:pPr>
              <w:numPr>
                <w:ilvl w:val="0"/>
                <w:numId w:val="32"/>
              </w:numPr>
              <w:spacing w:before="100" w:beforeAutospacing="1"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661210">
              <w:rPr>
                <w:rFonts w:ascii="Arial" w:hAnsi="Arial" w:cs="Arial"/>
                <w:sz w:val="20"/>
                <w:szCs w:val="20"/>
              </w:rPr>
              <w:t>Ta en scoutbild (lägesbild för att se om aktuellt område visas). Vid omtag eller ny positionering välj NEW, annars klicka OK.</w:t>
            </w:r>
            <w:r w:rsidR="00786F73">
              <w:rPr>
                <w:rFonts w:ascii="Arial" w:hAnsi="Arial" w:cs="Arial"/>
                <w:sz w:val="20"/>
                <w:szCs w:val="20"/>
              </w:rPr>
              <w:br/>
            </w:r>
            <w:r w:rsidRPr="00661210">
              <w:rPr>
                <w:rFonts w:ascii="Arial" w:hAnsi="Arial" w:cs="Arial"/>
                <w:sz w:val="20"/>
                <w:szCs w:val="20"/>
              </w:rPr>
              <w:br/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"http://intranu.vgregion.se/ImageVault/Images/id_38385/scope_0/filename_5vlei2kpCWZMzaJhxzCb.jpg/storage_Edited/ImageVaultHandler.aspx" \* MERGEFORMATINET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"http://intranu.vgregion.se/ImageVault/Images/id_38385/scope_0/filename_5vlei2kpCWZMzaJhxzCb.jpg/storage_Edited/ImageVaultHandler.aspx" \* MERGEFORMATINET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"http://intranu.vgregion.se/ImageVault/Images/id_38385/scope_0/filename_5vlei2kpCWZMzaJhxzCb.jpg/storage_Edited/ImageVaultHandler.aspx" \* MERGEFORMATINET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"http://intranu.vgregion.se/ImageVault/Images/id_38385/scope_0/filename_5vlei2kpCWZMzaJhxzCb.jpg/storage_Edited/ImageVaultHandler.aspx" \* MERGEFORMATINET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"http://intranu.vgregion.se/ImageVault/Images/id_38385/scope_0/filename_5vlei2kpCWZMzaJhxzCb.jpg/storage_Edited/ImageVaultHandler.aspx" \* MERGEFORMATINET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"http://intranu.vgregion.se/ImageVault/Images/id_38385/scope_0/filename_5vlei2kpCWZMzaJhxzCb.jpg/storage_Edited/ImageVaultHandler.aspx" \* MERGEFORMATINET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"http://intranu.vgregion.se/ImageVault/Images/id_38385/scope_0/filename_5vlei2kpCWZMzaJhxzCb.jpg/storage_Edited/ImageVaultHandler.aspx" \* MERGEFORMATINET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"http://intranu.vgregion.se/ImageVault/Images/id_38385/scope_0/filename_5vlei2kpCWZMzaJhxzCb.jpg/storage_Edited/ImageVaultHandler.aspx" \* MERGEFORMATINET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AC4551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="00AC4551"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"http://intranu.vgregion.se/ImageVault/Images/id_38385/scope_0/filename_5vlei2kpCWZMzaJhxzCb.jpg/storage_Edited/ImageVaultHandler.aspx" \* MERGEFORMATINET </w:instrText>
            </w:r>
            <w:r w:rsidR="00AC4551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97461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="0097461F">
              <w:rPr>
                <w:rFonts w:ascii="Arial" w:hAnsi="Arial" w:cs="Arial"/>
                <w:sz w:val="20"/>
                <w:szCs w:val="20"/>
              </w:rPr>
              <w:instrText xml:space="preserve"> </w:instrText>
            </w:r>
            <w:r w:rsidR="0097461F">
              <w:rPr>
                <w:rFonts w:ascii="Arial" w:hAnsi="Arial" w:cs="Arial"/>
                <w:sz w:val="20"/>
                <w:szCs w:val="20"/>
              </w:rPr>
              <w:instrText>INCLUDEPICTURE  "http://intranu.vgregion.se/ImageVault/Images/id_38385/scope_0/filename_5vlei2kpCWZMzaJhxzCb.jpg/storage_Edited/ImageVaultHandler.aspx" \* MERGEFORMATINET</w:instrText>
            </w:r>
            <w:r w:rsidR="0097461F">
              <w:rPr>
                <w:rFonts w:ascii="Arial" w:hAnsi="Arial" w:cs="Arial"/>
                <w:sz w:val="20"/>
                <w:szCs w:val="20"/>
              </w:rPr>
              <w:instrText xml:space="preserve"> </w:instrText>
            </w:r>
            <w:r w:rsidR="0097461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97461F">
              <w:rPr>
                <w:rFonts w:ascii="Arial" w:hAnsi="Arial" w:cs="Arial"/>
                <w:sz w:val="20"/>
                <w:szCs w:val="20"/>
              </w:rPr>
              <w:pict w14:anchorId="31F6C4F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Scoutbild stereotaktisk undersökning" style="width:192.75pt;height:126pt">
                  <v:imagedata r:id="rId21" r:href="rId22"/>
                </v:shape>
              </w:pict>
            </w:r>
            <w:r w:rsidR="0097461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="00AC4551"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="00786F73">
              <w:rPr>
                <w:rFonts w:ascii="Arial" w:hAnsi="Arial" w:cs="Arial"/>
                <w:sz w:val="20"/>
                <w:szCs w:val="20"/>
              </w:rPr>
              <w:br/>
            </w:r>
          </w:p>
          <w:p w14:paraId="36E75469" w14:textId="7BDF4A1A" w:rsidR="00661210" w:rsidRPr="00110FDD" w:rsidRDefault="00661210" w:rsidP="009C782C">
            <w:pPr>
              <w:numPr>
                <w:ilvl w:val="0"/>
                <w:numId w:val="32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661210">
              <w:rPr>
                <w:rFonts w:ascii="Arial" w:hAnsi="Arial" w:cs="Arial"/>
                <w:sz w:val="20"/>
                <w:szCs w:val="20"/>
              </w:rPr>
              <w:t xml:space="preserve">Läkaren godkänner bilden. </w:t>
            </w:r>
          </w:p>
          <w:p w14:paraId="639E1855" w14:textId="77777777" w:rsidR="00661210" w:rsidRPr="00661210" w:rsidRDefault="00661210" w:rsidP="009C782C">
            <w:pPr>
              <w:numPr>
                <w:ilvl w:val="0"/>
                <w:numId w:val="32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661210">
              <w:rPr>
                <w:rFonts w:ascii="Arial" w:hAnsi="Arial" w:cs="Arial"/>
                <w:sz w:val="20"/>
                <w:szCs w:val="20"/>
              </w:rPr>
              <w:t>Tryck på exponeringsknappen/exponeringspedal så länge ljudsignal hörs, cirka 30 sekunder, och röntgenröret rör sig ± 25°.</w:t>
            </w:r>
          </w:p>
          <w:p w14:paraId="43186D10" w14:textId="77777777" w:rsidR="00661210" w:rsidRPr="00661210" w:rsidRDefault="00661210" w:rsidP="009C782C">
            <w:pPr>
              <w:numPr>
                <w:ilvl w:val="0"/>
                <w:numId w:val="32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61210">
              <w:rPr>
                <w:rFonts w:ascii="Arial" w:hAnsi="Arial" w:cs="Arial"/>
                <w:sz w:val="20"/>
                <w:szCs w:val="20"/>
              </w:rPr>
              <w:t>Tomoscoutbildens</w:t>
            </w:r>
            <w:proofErr w:type="spellEnd"/>
            <w:r w:rsidRPr="00661210">
              <w:rPr>
                <w:rFonts w:ascii="Arial" w:hAnsi="Arial" w:cs="Arial"/>
                <w:sz w:val="20"/>
                <w:szCs w:val="20"/>
              </w:rPr>
              <w:t xml:space="preserve"> snitt visas.</w:t>
            </w:r>
          </w:p>
          <w:p w14:paraId="70DD7688" w14:textId="3171553F" w:rsidR="00DF1670" w:rsidRPr="008332FC" w:rsidRDefault="00661210" w:rsidP="008332FC">
            <w:pPr>
              <w:numPr>
                <w:ilvl w:val="0"/>
                <w:numId w:val="32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661210">
              <w:rPr>
                <w:rFonts w:ascii="Arial" w:hAnsi="Arial" w:cs="Arial"/>
                <w:sz w:val="20"/>
                <w:szCs w:val="20"/>
              </w:rPr>
              <w:t>Läkaren godkänner bilden genom att bläddra i stacken.</w:t>
            </w:r>
          </w:p>
          <w:p w14:paraId="453F915C" w14:textId="77777777" w:rsidR="002C04D8" w:rsidRDefault="002C04D8" w:rsidP="00DF1670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  <w:p w14:paraId="26541A46" w14:textId="77777777" w:rsidR="008332FC" w:rsidRDefault="008332FC" w:rsidP="00DF1670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  <w:p w14:paraId="5A694586" w14:textId="77777777" w:rsidR="00D10B26" w:rsidRDefault="00D10B26" w:rsidP="00DF1670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  <w:p w14:paraId="7E239455" w14:textId="77777777" w:rsidR="008332FC" w:rsidRDefault="008332FC" w:rsidP="00DF1670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  <w:p w14:paraId="7C9A17C1" w14:textId="77777777" w:rsidR="008332FC" w:rsidRPr="00A46998" w:rsidRDefault="008332FC" w:rsidP="00DF1670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  <w:p w14:paraId="5C896750" w14:textId="2AFE98CE" w:rsidR="00661210" w:rsidRDefault="00661210" w:rsidP="009C782C">
            <w:pPr>
              <w:numPr>
                <w:ilvl w:val="0"/>
                <w:numId w:val="32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661210">
              <w:rPr>
                <w:rFonts w:ascii="Arial" w:hAnsi="Arial" w:cs="Arial"/>
                <w:sz w:val="20"/>
                <w:szCs w:val="20"/>
              </w:rPr>
              <w:t>Läkaren sätter Referens Point/Referenspunkt.</w:t>
            </w:r>
          </w:p>
          <w:p w14:paraId="3820E517" w14:textId="5F75BA6C" w:rsidR="00D10B26" w:rsidRDefault="00D10B26" w:rsidP="00D10B26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  <w:p w14:paraId="0D80C321" w14:textId="0438DABA" w:rsidR="00D10B26" w:rsidRDefault="00D10B26" w:rsidP="00D10B26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noProof/>
              </w:rPr>
              <w:drawing>
                <wp:anchor distT="0" distB="0" distL="114300" distR="114300" simplePos="0" relativeHeight="251661312" behindDoc="0" locked="0" layoutInCell="1" allowOverlap="1" wp14:anchorId="2E9E2B80" wp14:editId="489AEF23">
                  <wp:simplePos x="0" y="0"/>
                  <wp:positionH relativeFrom="column">
                    <wp:posOffset>915919</wp:posOffset>
                  </wp:positionH>
                  <wp:positionV relativeFrom="paragraph">
                    <wp:posOffset>14937</wp:posOffset>
                  </wp:positionV>
                  <wp:extent cx="1793240" cy="1443990"/>
                  <wp:effectExtent l="0" t="0" r="0" b="3810"/>
                  <wp:wrapNone/>
                  <wp:docPr id="3" name="Bildobjekt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93240" cy="14439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36BF4B46" w14:textId="3F38592E" w:rsidR="00D10B26" w:rsidRDefault="00D10B26" w:rsidP="00D10B26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  <w:p w14:paraId="130A1DE4" w14:textId="4FD71AE9" w:rsidR="00D10B26" w:rsidRDefault="00D10B26" w:rsidP="00D10B26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  <w:p w14:paraId="7EABFEA6" w14:textId="0994FD9D" w:rsidR="00D10B26" w:rsidRDefault="00D10B26" w:rsidP="00D10B26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  <w:p w14:paraId="0911F6A2" w14:textId="417922ED" w:rsidR="00D10B26" w:rsidRDefault="00D10B26" w:rsidP="00D10B26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  <w:p w14:paraId="62E8E2D4" w14:textId="2FA11387" w:rsidR="00D10B26" w:rsidRDefault="00D10B26" w:rsidP="00D10B26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  <w:p w14:paraId="62C556DF" w14:textId="77777777" w:rsidR="00D10B26" w:rsidRDefault="00D10B26" w:rsidP="00D10B26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  <w:p w14:paraId="524333AC" w14:textId="77777777" w:rsidR="00D10B26" w:rsidRDefault="00D10B26" w:rsidP="00D10B26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  <w:p w14:paraId="760EB884" w14:textId="77777777" w:rsidR="00D10B26" w:rsidRDefault="00D10B26" w:rsidP="00D10B26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  <w:p w14:paraId="2BC9E801" w14:textId="77777777" w:rsidR="00D10B26" w:rsidRDefault="00D10B26" w:rsidP="00D10B26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  <w:p w14:paraId="5302B345" w14:textId="4A57DC83" w:rsidR="00D10B26" w:rsidRPr="00661210" w:rsidRDefault="00D10B26" w:rsidP="00D10B26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  <w:p w14:paraId="1E4D535D" w14:textId="3A14F6F0" w:rsidR="00661210" w:rsidRPr="007B5E4D" w:rsidRDefault="00661210" w:rsidP="00D10B26">
            <w:pPr>
              <w:pStyle w:val="Liststycke"/>
              <w:numPr>
                <w:ilvl w:val="0"/>
                <w:numId w:val="33"/>
              </w:numPr>
              <w:spacing w:after="0" w:line="240" w:lineRule="auto"/>
              <w:ind w:left="1602" w:right="0" w:hanging="283"/>
              <w:rPr>
                <w:rFonts w:ascii="Arial" w:hAnsi="Arial" w:cs="Arial"/>
                <w:sz w:val="20"/>
                <w:szCs w:val="20"/>
              </w:rPr>
            </w:pPr>
            <w:r w:rsidRPr="007B5E4D">
              <w:rPr>
                <w:rFonts w:ascii="Arial" w:hAnsi="Arial" w:cs="Arial"/>
                <w:sz w:val="20"/>
                <w:szCs w:val="20"/>
              </w:rPr>
              <w:t xml:space="preserve">Tryck på </w:t>
            </w:r>
            <w:proofErr w:type="spellStart"/>
            <w:r w:rsidRPr="007B5E4D">
              <w:rPr>
                <w:rFonts w:ascii="Arial" w:hAnsi="Arial" w:cs="Arial"/>
                <w:sz w:val="20"/>
                <w:szCs w:val="20"/>
              </w:rPr>
              <w:t>Ref.Point</w:t>
            </w:r>
            <w:proofErr w:type="spellEnd"/>
            <w:r w:rsidRPr="007B5E4D">
              <w:rPr>
                <w:rFonts w:ascii="Arial" w:hAnsi="Arial" w:cs="Arial"/>
                <w:sz w:val="20"/>
                <w:szCs w:val="20"/>
              </w:rPr>
              <w:t xml:space="preserve"> (längst ned till vänster i SYNGO).</w:t>
            </w:r>
          </w:p>
          <w:p w14:paraId="1783CE76" w14:textId="459991BF" w:rsidR="00661210" w:rsidRPr="007B5E4D" w:rsidRDefault="00661210" w:rsidP="00D10B26">
            <w:pPr>
              <w:pStyle w:val="Liststycke"/>
              <w:numPr>
                <w:ilvl w:val="0"/>
                <w:numId w:val="33"/>
              </w:numPr>
              <w:spacing w:after="0" w:line="240" w:lineRule="auto"/>
              <w:ind w:left="1602" w:right="0" w:hanging="283"/>
              <w:rPr>
                <w:rFonts w:ascii="Arial" w:hAnsi="Arial" w:cs="Arial"/>
                <w:sz w:val="20"/>
                <w:szCs w:val="20"/>
              </w:rPr>
            </w:pPr>
            <w:r w:rsidRPr="007B5E4D">
              <w:rPr>
                <w:rFonts w:ascii="Arial" w:hAnsi="Arial" w:cs="Arial"/>
                <w:sz w:val="20"/>
                <w:szCs w:val="20"/>
              </w:rPr>
              <w:t xml:space="preserve">Referenspunkten och referenskorset måste överensstämma. Vid behov måste referenspunkten justeras. Om det är svårt att se – högerklicka i bilden och välj zoom from </w:t>
            </w:r>
            <w:proofErr w:type="spellStart"/>
            <w:r w:rsidRPr="007B5E4D">
              <w:rPr>
                <w:rFonts w:ascii="Arial" w:hAnsi="Arial" w:cs="Arial"/>
                <w:sz w:val="20"/>
                <w:szCs w:val="20"/>
              </w:rPr>
              <w:t>point</w:t>
            </w:r>
            <w:proofErr w:type="spellEnd"/>
            <w:r w:rsidRPr="007B5E4D">
              <w:rPr>
                <w:rFonts w:ascii="Arial" w:hAnsi="Arial" w:cs="Arial"/>
                <w:sz w:val="20"/>
                <w:szCs w:val="20"/>
              </w:rPr>
              <w:t>.</w:t>
            </w:r>
            <w:r w:rsidRPr="007B5E4D">
              <w:rPr>
                <w:rFonts w:ascii="Arial" w:hAnsi="Arial" w:cs="Arial"/>
                <w:sz w:val="20"/>
                <w:szCs w:val="20"/>
              </w:rPr>
              <w:br/>
              <w:t xml:space="preserve">Tryck på </w:t>
            </w:r>
            <w:proofErr w:type="spellStart"/>
            <w:r w:rsidRPr="007B5E4D">
              <w:rPr>
                <w:rFonts w:ascii="Arial" w:hAnsi="Arial" w:cs="Arial"/>
                <w:sz w:val="20"/>
                <w:szCs w:val="20"/>
              </w:rPr>
              <w:t>Esc</w:t>
            </w:r>
            <w:proofErr w:type="spellEnd"/>
            <w:r w:rsidRPr="007B5E4D">
              <w:rPr>
                <w:rFonts w:ascii="Arial" w:hAnsi="Arial" w:cs="Arial"/>
                <w:sz w:val="20"/>
                <w:szCs w:val="20"/>
              </w:rPr>
              <w:t xml:space="preserve"> för att få bort förstoringsglaset så du kan flytta korset.</w:t>
            </w:r>
          </w:p>
          <w:p w14:paraId="2D7C6395" w14:textId="77777777" w:rsidR="00F1186C" w:rsidRPr="00FB2CE1" w:rsidRDefault="00661210" w:rsidP="00D10B26">
            <w:pPr>
              <w:pStyle w:val="Liststycke"/>
              <w:numPr>
                <w:ilvl w:val="0"/>
                <w:numId w:val="33"/>
              </w:numPr>
              <w:spacing w:after="0" w:line="240" w:lineRule="auto"/>
              <w:ind w:left="1602" w:right="0" w:hanging="283"/>
              <w:rPr>
                <w:rFonts w:ascii="Arial" w:hAnsi="Arial" w:cs="Arial"/>
                <w:sz w:val="20"/>
                <w:szCs w:val="20"/>
              </w:rPr>
            </w:pPr>
            <w:r w:rsidRPr="00FB2CE1">
              <w:rPr>
                <w:rFonts w:ascii="Arial" w:hAnsi="Arial" w:cs="Arial"/>
                <w:sz w:val="20"/>
                <w:szCs w:val="20"/>
              </w:rPr>
              <w:t xml:space="preserve">Återgå till ursprunget – högerklicka och välj </w:t>
            </w:r>
            <w:proofErr w:type="spellStart"/>
            <w:r w:rsidRPr="00FB2CE1">
              <w:rPr>
                <w:rFonts w:ascii="Arial" w:hAnsi="Arial" w:cs="Arial"/>
                <w:sz w:val="20"/>
                <w:szCs w:val="20"/>
              </w:rPr>
              <w:t>Home</w:t>
            </w:r>
            <w:proofErr w:type="spellEnd"/>
            <w:r w:rsidRPr="00FB2CE1">
              <w:rPr>
                <w:rFonts w:ascii="Arial" w:hAnsi="Arial" w:cs="Arial"/>
                <w:sz w:val="20"/>
                <w:szCs w:val="20"/>
              </w:rPr>
              <w:t xml:space="preserve"> zoom </w:t>
            </w:r>
            <w:proofErr w:type="spellStart"/>
            <w:r w:rsidRPr="00FB2CE1">
              <w:rPr>
                <w:rFonts w:ascii="Arial" w:hAnsi="Arial" w:cs="Arial"/>
                <w:sz w:val="20"/>
                <w:szCs w:val="20"/>
              </w:rPr>
              <w:t>pan</w:t>
            </w:r>
            <w:proofErr w:type="spellEnd"/>
            <w:r w:rsidRPr="00FB2CE1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47FBE5CE" w14:textId="09AFE7E6" w:rsidR="005A7D70" w:rsidRPr="002974AF" w:rsidRDefault="005A7D70" w:rsidP="00D10B26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left="1602" w:right="0" w:hanging="283"/>
              <w:rPr>
                <w:rFonts w:ascii="Arial" w:hAnsi="Arial" w:cs="Arial"/>
                <w:sz w:val="20"/>
                <w:szCs w:val="20"/>
              </w:rPr>
            </w:pPr>
          </w:p>
          <w:p w14:paraId="50C2D16A" w14:textId="77777777" w:rsidR="005A7D70" w:rsidRDefault="00661210" w:rsidP="00D10B26">
            <w:pPr>
              <w:pStyle w:val="Liststycke"/>
              <w:numPr>
                <w:ilvl w:val="0"/>
                <w:numId w:val="34"/>
              </w:numPr>
              <w:spacing w:after="0" w:line="240" w:lineRule="auto"/>
              <w:ind w:left="1602" w:right="0" w:hanging="283"/>
              <w:rPr>
                <w:rFonts w:ascii="Arial" w:hAnsi="Arial" w:cs="Arial"/>
                <w:sz w:val="20"/>
                <w:szCs w:val="20"/>
              </w:rPr>
            </w:pPr>
            <w:r w:rsidRPr="002974AF">
              <w:rPr>
                <w:rFonts w:ascii="Arial" w:hAnsi="Arial" w:cs="Arial"/>
                <w:sz w:val="20"/>
                <w:szCs w:val="20"/>
              </w:rPr>
              <w:t xml:space="preserve">Tryck </w:t>
            </w:r>
            <w:proofErr w:type="spellStart"/>
            <w:r w:rsidR="00C55B51" w:rsidRPr="002974AF">
              <w:rPr>
                <w:rFonts w:ascii="Arial" w:hAnsi="Arial" w:cs="Arial"/>
                <w:sz w:val="20"/>
                <w:szCs w:val="20"/>
              </w:rPr>
              <w:t>confirm</w:t>
            </w:r>
            <w:proofErr w:type="spellEnd"/>
          </w:p>
          <w:p w14:paraId="6F05FC5B" w14:textId="6A195FC4" w:rsidR="00661210" w:rsidRPr="002974AF" w:rsidRDefault="00F1186C" w:rsidP="00D10B26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left="1602" w:right="0" w:hanging="283"/>
              <w:rPr>
                <w:rFonts w:ascii="Arial" w:hAnsi="Arial" w:cs="Arial"/>
                <w:sz w:val="20"/>
                <w:szCs w:val="20"/>
              </w:rPr>
            </w:pPr>
            <w:r w:rsidRPr="002974AF">
              <w:rPr>
                <w:rFonts w:ascii="Arial" w:hAnsi="Arial" w:cs="Arial"/>
                <w:sz w:val="20"/>
                <w:szCs w:val="20"/>
              </w:rPr>
              <w:br/>
            </w:r>
            <w:r w:rsidR="00AF30C7">
              <w:rPr>
                <w:noProof/>
              </w:rPr>
              <w:drawing>
                <wp:inline distT="0" distB="0" distL="0" distR="0" wp14:anchorId="41F1B28A" wp14:editId="1E870B73">
                  <wp:extent cx="1852657" cy="1269586"/>
                  <wp:effectExtent l="0" t="0" r="0" b="6985"/>
                  <wp:docPr id="8" name="Bildobjekt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97371" cy="13002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C35FF5" w:rsidRPr="002974AF">
              <w:rPr>
                <w:rFonts w:ascii="Arial" w:hAnsi="Arial" w:cs="Arial"/>
                <w:sz w:val="20"/>
                <w:szCs w:val="20"/>
              </w:rPr>
              <w:br/>
            </w:r>
          </w:p>
          <w:p w14:paraId="53AF1243" w14:textId="32B84001" w:rsidR="00661210" w:rsidRPr="00A833C7" w:rsidRDefault="00661210" w:rsidP="00D10B26">
            <w:pPr>
              <w:pStyle w:val="Liststycke"/>
              <w:numPr>
                <w:ilvl w:val="0"/>
                <w:numId w:val="34"/>
              </w:numPr>
              <w:spacing w:after="0" w:line="240" w:lineRule="auto"/>
              <w:ind w:left="1602" w:right="0" w:hanging="283"/>
              <w:rPr>
                <w:rFonts w:ascii="Arial" w:hAnsi="Arial" w:cs="Arial"/>
                <w:sz w:val="20"/>
                <w:szCs w:val="20"/>
              </w:rPr>
            </w:pPr>
            <w:r w:rsidRPr="00661210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0081357" wp14:editId="0B2CC55A">
                      <wp:simplePos x="0" y="0"/>
                      <wp:positionH relativeFrom="column">
                        <wp:posOffset>2196272</wp:posOffset>
                      </wp:positionH>
                      <wp:positionV relativeFrom="paragraph">
                        <wp:posOffset>934278</wp:posOffset>
                      </wp:positionV>
                      <wp:extent cx="403860" cy="370840"/>
                      <wp:effectExtent l="17145" t="15875" r="17145" b="13335"/>
                      <wp:wrapNone/>
                      <wp:docPr id="7" name="Rectangl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3860" cy="3708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0"/>
                                </a:srgbClr>
                              </a:solidFill>
                              <a:ln w="25400">
                                <a:solidFill>
                                  <a:srgbClr val="FF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76DAEFD" id="Rectangle 7" o:spid="_x0000_s1026" style="position:absolute;margin-left:172.95pt;margin-top:73.55pt;width:31.8pt;height:29.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" strokecolor="red" strokeweight="2pt">
                      <v:fill opacity="0"/>
                    </v:rect>
                  </w:pict>
                </mc:Fallback>
              </mc:AlternateContent>
            </w:r>
            <w:r w:rsidRPr="00A833C7">
              <w:rPr>
                <w:rFonts w:ascii="Arial" w:hAnsi="Arial" w:cs="Arial"/>
                <w:sz w:val="20"/>
                <w:szCs w:val="20"/>
              </w:rPr>
              <w:t xml:space="preserve">Läkaren klickar på knappen Slices. </w:t>
            </w:r>
            <w:r w:rsidR="002C04D8">
              <w:rPr>
                <w:rFonts w:ascii="Arial" w:hAnsi="Arial" w:cs="Arial"/>
                <w:sz w:val="20"/>
                <w:szCs w:val="20"/>
              </w:rPr>
              <w:br/>
            </w:r>
            <w:r w:rsidRPr="00A833C7">
              <w:rPr>
                <w:rFonts w:ascii="Arial" w:hAnsi="Arial" w:cs="Arial"/>
                <w:sz w:val="20"/>
                <w:szCs w:val="20"/>
              </w:rPr>
              <w:br/>
            </w:r>
            <w:r w:rsidRPr="00661210">
              <w:rPr>
                <w:noProof/>
              </w:rPr>
              <w:drawing>
                <wp:inline distT="0" distB="0" distL="0" distR="0" wp14:anchorId="65AD30E1" wp14:editId="7DD22965">
                  <wp:extent cx="1900361" cy="1330253"/>
                  <wp:effectExtent l="0" t="0" r="5080" b="381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665" cy="133396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A833C7">
              <w:rPr>
                <w:rFonts w:ascii="Arial" w:hAnsi="Arial" w:cs="Arial"/>
                <w:sz w:val="20"/>
                <w:szCs w:val="20"/>
              </w:rPr>
              <w:br/>
            </w:r>
          </w:p>
          <w:p w14:paraId="7E5C810F" w14:textId="13769986" w:rsidR="00661210" w:rsidRPr="002C01DE" w:rsidRDefault="00661210" w:rsidP="009C782C">
            <w:pPr>
              <w:pStyle w:val="Liststycke"/>
              <w:numPr>
                <w:ilvl w:val="0"/>
                <w:numId w:val="32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2C01DE">
              <w:rPr>
                <w:rFonts w:ascii="Arial" w:hAnsi="Arial" w:cs="Arial"/>
                <w:sz w:val="20"/>
                <w:szCs w:val="20"/>
              </w:rPr>
              <w:t xml:space="preserve">Läkaren bestämmer i vilken ”slice” som tråden ska sättas genom att bläddra i stacken och sätter </w:t>
            </w:r>
            <w:proofErr w:type="spellStart"/>
            <w:r w:rsidRPr="002C01DE">
              <w:rPr>
                <w:rFonts w:ascii="Arial" w:hAnsi="Arial" w:cs="Arial"/>
                <w:sz w:val="20"/>
                <w:szCs w:val="20"/>
              </w:rPr>
              <w:t>target</w:t>
            </w:r>
            <w:proofErr w:type="spellEnd"/>
            <w:r w:rsidRPr="002C01DE">
              <w:rPr>
                <w:rFonts w:ascii="Arial" w:hAnsi="Arial" w:cs="Arial"/>
                <w:sz w:val="20"/>
                <w:szCs w:val="20"/>
              </w:rPr>
              <w:t xml:space="preserve"> där förändringen syns tydligast.</w:t>
            </w:r>
          </w:p>
          <w:p w14:paraId="7FA90D77" w14:textId="0780987E" w:rsidR="002C01DE" w:rsidRDefault="002C01DE" w:rsidP="009C782C">
            <w:pPr>
              <w:pStyle w:val="Liststycke"/>
              <w:numPr>
                <w:ilvl w:val="0"/>
                <w:numId w:val="32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Tryck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Confirm</w:t>
            </w:r>
            <w:proofErr w:type="spellEnd"/>
            <w:r w:rsidR="009E4294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10F8BC3F" w14:textId="146E5E02" w:rsidR="002C01DE" w:rsidRDefault="002C01DE" w:rsidP="009C782C">
            <w:pPr>
              <w:pStyle w:val="Liststycke"/>
              <w:numPr>
                <w:ilvl w:val="0"/>
                <w:numId w:val="32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Väljaktuell tråd under menyn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Acquisition</w:t>
            </w:r>
            <w:proofErr w:type="spellEnd"/>
            <w:r w:rsidR="00AC1ECB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5E1D6539" w14:textId="5564D117" w:rsidR="00AC1ECB" w:rsidRDefault="00AC1ECB" w:rsidP="009C782C">
            <w:pPr>
              <w:pStyle w:val="Liststycke"/>
              <w:numPr>
                <w:ilvl w:val="0"/>
                <w:numId w:val="32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Återgå till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Biopsy</w:t>
            </w:r>
            <w:proofErr w:type="spellEnd"/>
            <w:r w:rsidR="00CF307D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2D137766" w14:textId="4985BCF4" w:rsidR="002C04D8" w:rsidRPr="009E4294" w:rsidRDefault="00AC1ECB" w:rsidP="009E4294">
            <w:pPr>
              <w:pStyle w:val="Liststycke"/>
              <w:numPr>
                <w:ilvl w:val="0"/>
                <w:numId w:val="32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Markera siffrorna i rutan, vänster nedre hörn.</w:t>
            </w:r>
          </w:p>
          <w:p w14:paraId="1D6CDF6E" w14:textId="247ED987" w:rsidR="00AC1ECB" w:rsidRDefault="00AC1ECB" w:rsidP="009B2309">
            <w:pPr>
              <w:pStyle w:val="Liststycke"/>
              <w:numPr>
                <w:ilvl w:val="0"/>
                <w:numId w:val="32"/>
              </w:numPr>
              <w:spacing w:after="0" w:line="240" w:lineRule="auto"/>
              <w:ind w:left="752" w:right="0" w:hanging="425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Transmit</w:t>
            </w:r>
            <w:proofErr w:type="spellEnd"/>
            <w:r w:rsidR="0039554D">
              <w:rPr>
                <w:rFonts w:ascii="Arial" w:hAnsi="Arial" w:cs="Arial"/>
                <w:sz w:val="20"/>
                <w:szCs w:val="20"/>
              </w:rPr>
              <w:t xml:space="preserve"> bild</w:t>
            </w:r>
            <w:r w:rsidR="00AC4551">
              <w:rPr>
                <w:rFonts w:ascii="Arial" w:hAnsi="Arial" w:cs="Arial"/>
                <w:sz w:val="20"/>
                <w:szCs w:val="20"/>
              </w:rPr>
              <w:t>.</w:t>
            </w:r>
            <w:r w:rsidR="002C04D8">
              <w:rPr>
                <w:rFonts w:ascii="Arial" w:hAnsi="Arial" w:cs="Arial"/>
                <w:sz w:val="20"/>
                <w:szCs w:val="20"/>
              </w:rPr>
              <w:br/>
            </w:r>
            <w:r w:rsidR="00501FB6">
              <w:rPr>
                <w:rFonts w:ascii="Arial" w:hAnsi="Arial" w:cs="Arial"/>
                <w:sz w:val="20"/>
                <w:szCs w:val="20"/>
              </w:rPr>
              <w:br/>
            </w:r>
            <w:r w:rsidR="0053342E">
              <w:rPr>
                <w:rFonts w:ascii="Arial" w:hAnsi="Arial" w:cs="Arial"/>
                <w:sz w:val="20"/>
                <w:szCs w:val="20"/>
              </w:rPr>
              <w:t xml:space="preserve">            </w:t>
            </w:r>
            <w:r w:rsidR="00501FB6">
              <w:rPr>
                <w:noProof/>
              </w:rPr>
              <w:drawing>
                <wp:inline distT="0" distB="0" distL="0" distR="0" wp14:anchorId="726D2C88" wp14:editId="16C15854">
                  <wp:extent cx="1450102" cy="1259249"/>
                  <wp:effectExtent l="0" t="0" r="0" b="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52653" cy="126146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064C2A">
              <w:rPr>
                <w:rFonts w:ascii="Arial" w:hAnsi="Arial" w:cs="Arial"/>
                <w:sz w:val="20"/>
                <w:szCs w:val="20"/>
              </w:rPr>
              <w:br/>
            </w:r>
          </w:p>
          <w:p w14:paraId="13764ECA" w14:textId="17B636CD" w:rsidR="00F50D27" w:rsidRDefault="00F50D27" w:rsidP="009C782C">
            <w:pPr>
              <w:pStyle w:val="Liststycke"/>
              <w:numPr>
                <w:ilvl w:val="0"/>
                <w:numId w:val="32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Bekräfta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trådval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igen</w:t>
            </w:r>
            <w:r w:rsidR="00CF307D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1480D42F" w14:textId="446108F9" w:rsidR="00661210" w:rsidRPr="00694266" w:rsidRDefault="00F50D27" w:rsidP="009C782C">
            <w:pPr>
              <w:pStyle w:val="Liststycke"/>
              <w:numPr>
                <w:ilvl w:val="0"/>
                <w:numId w:val="32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Biopsienheten ställer in sig på målet</w:t>
            </w:r>
            <w:r w:rsidR="00CF307D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2D58C805" w14:textId="248DD0DC" w:rsidR="00661210" w:rsidRDefault="00661210" w:rsidP="009C782C">
            <w:pPr>
              <w:numPr>
                <w:ilvl w:val="0"/>
                <w:numId w:val="32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661210">
              <w:rPr>
                <w:rFonts w:ascii="Arial" w:hAnsi="Arial" w:cs="Arial"/>
                <w:sz w:val="20"/>
                <w:szCs w:val="20"/>
              </w:rPr>
              <w:t xml:space="preserve">Montera nålhållare och </w:t>
            </w:r>
            <w:proofErr w:type="spellStart"/>
            <w:r w:rsidRPr="00661210">
              <w:rPr>
                <w:rFonts w:ascii="Arial" w:hAnsi="Arial" w:cs="Arial"/>
                <w:sz w:val="20"/>
                <w:szCs w:val="20"/>
              </w:rPr>
              <w:t>bushings</w:t>
            </w:r>
            <w:proofErr w:type="spellEnd"/>
            <w:r w:rsidRPr="00661210">
              <w:rPr>
                <w:rFonts w:ascii="Arial" w:hAnsi="Arial" w:cs="Arial"/>
                <w:sz w:val="20"/>
                <w:szCs w:val="20"/>
              </w:rPr>
              <w:t>.</w:t>
            </w:r>
            <w:r w:rsidR="0037430F">
              <w:rPr>
                <w:rFonts w:ascii="Arial" w:hAnsi="Arial" w:cs="Arial"/>
                <w:sz w:val="20"/>
                <w:szCs w:val="20"/>
              </w:rPr>
              <w:br/>
            </w:r>
            <w:r w:rsidRPr="00661210">
              <w:rPr>
                <w:rFonts w:ascii="Arial" w:hAnsi="Arial" w:cs="Arial"/>
                <w:sz w:val="20"/>
                <w:szCs w:val="20"/>
              </w:rPr>
              <w:br/>
            </w:r>
            <w:r w:rsidR="007E534E">
              <w:rPr>
                <w:rFonts w:ascii="Arial" w:hAnsi="Arial" w:cs="Arial"/>
                <w:sz w:val="20"/>
                <w:szCs w:val="20"/>
              </w:rPr>
              <w:t xml:space="preserve">      </w:t>
            </w:r>
            <w:r w:rsidRPr="00661210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403909AB" wp14:editId="2ADE94AB">
                  <wp:extent cx="1457325" cy="1990725"/>
                  <wp:effectExtent l="0" t="0" r="9525" b="952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7325" cy="19907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2F762A39" w14:textId="77777777" w:rsidR="00B928A5" w:rsidRPr="00661210" w:rsidRDefault="00B928A5" w:rsidP="00B928A5">
            <w:p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</w:p>
          <w:p w14:paraId="41FE4374" w14:textId="744C4B47" w:rsidR="00661210" w:rsidRPr="00661210" w:rsidRDefault="00661210" w:rsidP="009C782C">
            <w:pPr>
              <w:numPr>
                <w:ilvl w:val="0"/>
                <w:numId w:val="32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661210">
              <w:rPr>
                <w:rFonts w:ascii="Arial" w:hAnsi="Arial" w:cs="Arial"/>
                <w:sz w:val="20"/>
                <w:szCs w:val="20"/>
              </w:rPr>
              <w:t xml:space="preserve">Desinficera insticksstället med </w:t>
            </w:r>
            <w:proofErr w:type="spellStart"/>
            <w:r w:rsidRPr="00661210">
              <w:rPr>
                <w:rFonts w:ascii="Arial" w:hAnsi="Arial" w:cs="Arial"/>
                <w:sz w:val="20"/>
                <w:szCs w:val="20"/>
              </w:rPr>
              <w:t>Klorhexidinsprit</w:t>
            </w:r>
            <w:proofErr w:type="spellEnd"/>
            <w:r w:rsidRPr="00661210">
              <w:rPr>
                <w:rFonts w:ascii="Arial" w:hAnsi="Arial" w:cs="Arial"/>
                <w:sz w:val="20"/>
                <w:szCs w:val="20"/>
              </w:rPr>
              <w:t xml:space="preserve"> 5 mg/ml</w:t>
            </w:r>
            <w:r w:rsidR="00AC4551">
              <w:rPr>
                <w:rFonts w:ascii="Arial" w:hAnsi="Arial" w:cs="Arial"/>
                <w:sz w:val="20"/>
                <w:szCs w:val="20"/>
              </w:rPr>
              <w:t xml:space="preserve"> eller motsvarande</w:t>
            </w:r>
            <w:r w:rsidRPr="00661210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526E9899" w14:textId="77777777" w:rsidR="00661210" w:rsidRPr="00661210" w:rsidRDefault="00661210" w:rsidP="009C782C">
            <w:pPr>
              <w:numPr>
                <w:ilvl w:val="0"/>
                <w:numId w:val="32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661210">
              <w:rPr>
                <w:rFonts w:ascii="Arial" w:hAnsi="Arial" w:cs="Arial"/>
                <w:sz w:val="20"/>
                <w:szCs w:val="20"/>
              </w:rPr>
              <w:t>Läkaren lägger bedövning.</w:t>
            </w:r>
          </w:p>
          <w:p w14:paraId="77E10F27" w14:textId="77777777" w:rsidR="00661210" w:rsidRPr="00661210" w:rsidRDefault="00661210" w:rsidP="009C782C">
            <w:pPr>
              <w:numPr>
                <w:ilvl w:val="0"/>
                <w:numId w:val="32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661210">
              <w:rPr>
                <w:rFonts w:ascii="Arial" w:hAnsi="Arial" w:cs="Arial"/>
                <w:sz w:val="20"/>
                <w:szCs w:val="20"/>
              </w:rPr>
              <w:t>Läkaren sätter tråden.</w:t>
            </w:r>
          </w:p>
          <w:p w14:paraId="100F48C0" w14:textId="77777777" w:rsidR="00661210" w:rsidRPr="00661210" w:rsidRDefault="00661210" w:rsidP="009C782C">
            <w:pPr>
              <w:numPr>
                <w:ilvl w:val="0"/>
                <w:numId w:val="32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661210">
              <w:rPr>
                <w:rFonts w:ascii="Arial" w:hAnsi="Arial" w:cs="Arial"/>
                <w:sz w:val="20"/>
                <w:szCs w:val="20"/>
              </w:rPr>
              <w:t xml:space="preserve">Läkaren frigör tråden från </w:t>
            </w:r>
            <w:proofErr w:type="spellStart"/>
            <w:r w:rsidRPr="00661210">
              <w:rPr>
                <w:rFonts w:ascii="Arial" w:hAnsi="Arial" w:cs="Arial"/>
                <w:sz w:val="20"/>
                <w:szCs w:val="20"/>
              </w:rPr>
              <w:t>bushings</w:t>
            </w:r>
            <w:proofErr w:type="spellEnd"/>
            <w:r w:rsidRPr="00661210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3566B1B6" w14:textId="77777777" w:rsidR="00661210" w:rsidRPr="00661210" w:rsidRDefault="00661210" w:rsidP="009C782C">
            <w:pPr>
              <w:numPr>
                <w:ilvl w:val="0"/>
                <w:numId w:val="32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661210">
              <w:rPr>
                <w:rFonts w:ascii="Arial" w:hAnsi="Arial" w:cs="Arial"/>
                <w:sz w:val="20"/>
                <w:szCs w:val="20"/>
              </w:rPr>
              <w:t>Ta bort nålhållare.</w:t>
            </w:r>
          </w:p>
          <w:p w14:paraId="3FBC634A" w14:textId="77777777" w:rsidR="00661210" w:rsidRPr="00661210" w:rsidRDefault="00661210" w:rsidP="009C782C">
            <w:pPr>
              <w:numPr>
                <w:ilvl w:val="0"/>
                <w:numId w:val="32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661210">
              <w:rPr>
                <w:rFonts w:ascii="Arial" w:hAnsi="Arial" w:cs="Arial"/>
                <w:sz w:val="20"/>
                <w:szCs w:val="20"/>
              </w:rPr>
              <w:t>Avsluta undersökningen i Modalitet.</w:t>
            </w:r>
          </w:p>
          <w:p w14:paraId="3939F55C" w14:textId="77777777" w:rsidR="00661210" w:rsidRPr="00661210" w:rsidRDefault="00661210" w:rsidP="009C782C">
            <w:pPr>
              <w:numPr>
                <w:ilvl w:val="0"/>
                <w:numId w:val="32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661210">
              <w:rPr>
                <w:rFonts w:ascii="Arial" w:hAnsi="Arial" w:cs="Arial"/>
                <w:sz w:val="20"/>
                <w:szCs w:val="20"/>
              </w:rPr>
              <w:t>Biopsienheten går automatiskt till sitt ursprungsläge. Släpp kompressionen.</w:t>
            </w:r>
          </w:p>
          <w:p w14:paraId="7F869E57" w14:textId="77777777" w:rsidR="00661210" w:rsidRPr="00661210" w:rsidRDefault="00661210" w:rsidP="009C782C">
            <w:pPr>
              <w:numPr>
                <w:ilvl w:val="0"/>
                <w:numId w:val="32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661210">
              <w:rPr>
                <w:rFonts w:ascii="Arial" w:hAnsi="Arial" w:cs="Arial"/>
                <w:sz w:val="20"/>
                <w:szCs w:val="20"/>
              </w:rPr>
              <w:t>Ta bort biopsienheten.</w:t>
            </w:r>
          </w:p>
          <w:p w14:paraId="6A755A3A" w14:textId="4F2AD138" w:rsidR="00661210" w:rsidRPr="00661210" w:rsidRDefault="00661210" w:rsidP="009C782C">
            <w:pPr>
              <w:numPr>
                <w:ilvl w:val="0"/>
                <w:numId w:val="32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661210">
              <w:rPr>
                <w:rFonts w:ascii="Arial" w:hAnsi="Arial" w:cs="Arial"/>
                <w:sz w:val="20"/>
                <w:szCs w:val="20"/>
              </w:rPr>
              <w:t xml:space="preserve">Sätt </w:t>
            </w:r>
            <w:proofErr w:type="gramStart"/>
            <w:r w:rsidRPr="00661210">
              <w:rPr>
                <w:rFonts w:ascii="Arial" w:hAnsi="Arial" w:cs="Arial"/>
                <w:sz w:val="20"/>
                <w:szCs w:val="20"/>
              </w:rPr>
              <w:t xml:space="preserve">ett </w:t>
            </w:r>
            <w:r w:rsidR="00AC4551">
              <w:rPr>
                <w:rFonts w:ascii="Arial" w:hAnsi="Arial" w:cs="Arial"/>
                <w:sz w:val="20"/>
                <w:szCs w:val="20"/>
              </w:rPr>
              <w:t>markör</w:t>
            </w:r>
            <w:proofErr w:type="gramEnd"/>
            <w:r w:rsidRPr="00661210">
              <w:rPr>
                <w:rFonts w:ascii="Arial" w:hAnsi="Arial" w:cs="Arial"/>
                <w:sz w:val="20"/>
                <w:szCs w:val="20"/>
              </w:rPr>
              <w:t xml:space="preserve"> vid insticksstället på huden.</w:t>
            </w:r>
          </w:p>
          <w:p w14:paraId="33134F31" w14:textId="77777777" w:rsidR="00661210" w:rsidRPr="00661210" w:rsidRDefault="00661210" w:rsidP="009C782C">
            <w:pPr>
              <w:numPr>
                <w:ilvl w:val="0"/>
                <w:numId w:val="32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661210">
              <w:rPr>
                <w:rFonts w:ascii="Arial" w:hAnsi="Arial" w:cs="Arial"/>
                <w:sz w:val="20"/>
                <w:szCs w:val="20"/>
              </w:rPr>
              <w:t>Starta SYNGO. Bil2 Mammografi –</w:t>
            </w:r>
            <w:proofErr w:type="spellStart"/>
            <w:r w:rsidRPr="00661210">
              <w:rPr>
                <w:rFonts w:ascii="Arial" w:hAnsi="Arial" w:cs="Arial"/>
                <w:sz w:val="20"/>
                <w:szCs w:val="20"/>
              </w:rPr>
              <w:t>Prime</w:t>
            </w:r>
            <w:proofErr w:type="spellEnd"/>
            <w:r w:rsidRPr="00661210">
              <w:rPr>
                <w:rFonts w:ascii="Arial" w:hAnsi="Arial" w:cs="Arial"/>
                <w:sz w:val="20"/>
                <w:szCs w:val="20"/>
              </w:rPr>
              <w:t xml:space="preserve"> är förvalt i SYNGO. Ändra till ”Kontroll av tråd”. Ta projektionerna CC och ML på aktuellt bröst.</w:t>
            </w:r>
          </w:p>
          <w:p w14:paraId="06D1E8C4" w14:textId="7337F52B" w:rsidR="00661210" w:rsidRPr="00661210" w:rsidRDefault="00661210" w:rsidP="009C782C">
            <w:pPr>
              <w:numPr>
                <w:ilvl w:val="0"/>
                <w:numId w:val="32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661210">
              <w:rPr>
                <w:rFonts w:ascii="Arial" w:hAnsi="Arial" w:cs="Arial"/>
                <w:sz w:val="20"/>
                <w:szCs w:val="20"/>
              </w:rPr>
              <w:t xml:space="preserve">Utför </w:t>
            </w:r>
            <w:r w:rsidRPr="00B928A5">
              <w:rPr>
                <w:rFonts w:ascii="Arial" w:hAnsi="Arial" w:cs="Arial"/>
                <w:sz w:val="20"/>
                <w:szCs w:val="20"/>
                <w:u w:val="single"/>
              </w:rPr>
              <w:t>bildtagning</w:t>
            </w:r>
            <w:r w:rsidRPr="00661210">
              <w:rPr>
                <w:rFonts w:ascii="Arial" w:hAnsi="Arial" w:cs="Arial"/>
                <w:sz w:val="20"/>
                <w:szCs w:val="20"/>
              </w:rPr>
              <w:t xml:space="preserve"> enligt nedan.</w:t>
            </w:r>
          </w:p>
          <w:p w14:paraId="3DDB5223" w14:textId="77777777" w:rsidR="00661210" w:rsidRPr="00661210" w:rsidRDefault="00661210" w:rsidP="009C782C">
            <w:pPr>
              <w:numPr>
                <w:ilvl w:val="0"/>
                <w:numId w:val="32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661210">
              <w:rPr>
                <w:rFonts w:ascii="Arial" w:hAnsi="Arial" w:cs="Arial"/>
                <w:sz w:val="20"/>
                <w:szCs w:val="20"/>
              </w:rPr>
              <w:t>Efter godkända bilder lägg förband. Viktigt att lägga kompresser runt tråden så att förbandet inte fäster i tråden.</w:t>
            </w:r>
            <w:r w:rsidRPr="00661210">
              <w:rPr>
                <w:rFonts w:ascii="Arial" w:hAnsi="Arial" w:cs="Arial"/>
                <w:sz w:val="20"/>
                <w:szCs w:val="20"/>
              </w:rPr>
              <w:br/>
              <w:t xml:space="preserve">Klipp ett jack mot mitten av kompressen, rulla ihop tråden och lägg en kompress ovanpå. Fäst med </w:t>
            </w:r>
            <w:proofErr w:type="spellStart"/>
            <w:r w:rsidRPr="00661210">
              <w:rPr>
                <w:rFonts w:ascii="Arial" w:hAnsi="Arial" w:cs="Arial"/>
                <w:sz w:val="20"/>
                <w:szCs w:val="20"/>
              </w:rPr>
              <w:t>Tegaderm</w:t>
            </w:r>
            <w:proofErr w:type="spellEnd"/>
            <w:r w:rsidRPr="00661210">
              <w:rPr>
                <w:rFonts w:ascii="Arial" w:hAnsi="Arial" w:cs="Arial"/>
                <w:sz w:val="20"/>
                <w:szCs w:val="20"/>
              </w:rPr>
              <w:t xml:space="preserve">. Viktigt att </w:t>
            </w:r>
            <w:proofErr w:type="spellStart"/>
            <w:r w:rsidRPr="00661210">
              <w:rPr>
                <w:rFonts w:ascii="Arial" w:hAnsi="Arial" w:cs="Arial"/>
                <w:sz w:val="20"/>
                <w:szCs w:val="20"/>
              </w:rPr>
              <w:t>Tegaderm</w:t>
            </w:r>
            <w:proofErr w:type="spellEnd"/>
            <w:r w:rsidRPr="00661210">
              <w:rPr>
                <w:rFonts w:ascii="Arial" w:hAnsi="Arial" w:cs="Arial"/>
                <w:sz w:val="20"/>
                <w:szCs w:val="20"/>
              </w:rPr>
              <w:t xml:space="preserve"> inte fastnar i tråden!</w:t>
            </w:r>
          </w:p>
        </w:tc>
      </w:tr>
    </w:tbl>
    <w:p w14:paraId="4AAB27A6" w14:textId="77777777" w:rsidR="0021092A" w:rsidRDefault="0021092A">
      <w:r>
        <w:br w:type="page"/>
      </w: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59"/>
        <w:gridCol w:w="7063"/>
      </w:tblGrid>
      <w:tr w:rsidR="00661210" w:rsidRPr="00661210" w14:paraId="6B0570AF" w14:textId="77777777" w:rsidTr="00695447">
        <w:trPr>
          <w:trHeight w:val="239"/>
        </w:trPr>
        <w:tc>
          <w:tcPr>
            <w:tcW w:w="2259" w:type="dxa"/>
            <w:shd w:val="clear" w:color="auto" w:fill="auto"/>
          </w:tcPr>
          <w:p w14:paraId="4B780DF4" w14:textId="4C53ECAB" w:rsidR="00661210" w:rsidRPr="00661210" w:rsidRDefault="00661210" w:rsidP="0066121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shd w:val="clear" w:color="auto" w:fill="auto"/>
          </w:tcPr>
          <w:p w14:paraId="57BC39E2" w14:textId="77777777" w:rsidR="00661210" w:rsidRPr="00661210" w:rsidRDefault="00661210" w:rsidP="00661210">
            <w:p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AC0E4C2" w14:textId="44C57752" w:rsidR="00661210" w:rsidRPr="00661210" w:rsidRDefault="00661210" w:rsidP="00661210">
      <w:pPr>
        <w:spacing w:after="0" w:line="240" w:lineRule="auto"/>
        <w:ind w:left="0" w:right="0"/>
        <w:rPr>
          <w:szCs w:val="20"/>
        </w:rPr>
      </w:pPr>
      <w:bookmarkStart w:id="4" w:name="Bildtagning"/>
      <w:bookmarkEnd w:id="4"/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35"/>
        <w:gridCol w:w="24"/>
        <w:gridCol w:w="3945"/>
        <w:gridCol w:w="3118"/>
      </w:tblGrid>
      <w:tr w:rsidR="00661210" w:rsidRPr="00661210" w14:paraId="4E29DD70" w14:textId="77777777" w:rsidTr="00695447">
        <w:trPr>
          <w:trHeight w:val="239"/>
        </w:trPr>
        <w:tc>
          <w:tcPr>
            <w:tcW w:w="2259" w:type="dxa"/>
            <w:gridSpan w:val="2"/>
            <w:shd w:val="clear" w:color="auto" w:fill="auto"/>
          </w:tcPr>
          <w:p w14:paraId="6514B1A1" w14:textId="77777777" w:rsidR="00661210" w:rsidRPr="00661210" w:rsidRDefault="00661210" w:rsidP="0066121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61210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65EF4E72" w14:textId="77777777" w:rsidR="00661210" w:rsidRPr="00661210" w:rsidRDefault="00661210" w:rsidP="00661210">
            <w:pPr>
              <w:numPr>
                <w:ilvl w:val="0"/>
                <w:numId w:val="27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61210">
              <w:rPr>
                <w:rFonts w:ascii="Arial" w:hAnsi="Arial" w:cs="Arial"/>
                <w:sz w:val="20"/>
                <w:szCs w:val="20"/>
              </w:rPr>
              <w:t>CC (</w:t>
            </w:r>
            <w:proofErr w:type="spellStart"/>
            <w:r w:rsidRPr="00661210">
              <w:rPr>
                <w:rFonts w:ascii="Arial" w:hAnsi="Arial" w:cs="Arial"/>
                <w:sz w:val="20"/>
                <w:szCs w:val="20"/>
              </w:rPr>
              <w:t>cranio-caudal</w:t>
            </w:r>
            <w:proofErr w:type="spellEnd"/>
            <w:r w:rsidRPr="00661210">
              <w:rPr>
                <w:rFonts w:ascii="Arial" w:hAnsi="Arial" w:cs="Arial"/>
                <w:sz w:val="20"/>
                <w:szCs w:val="20"/>
              </w:rPr>
              <w:t>) aktuell sida</w:t>
            </w:r>
          </w:p>
          <w:p w14:paraId="28A146E7" w14:textId="77777777" w:rsidR="00661210" w:rsidRPr="00661210" w:rsidRDefault="00661210" w:rsidP="00661210">
            <w:pPr>
              <w:numPr>
                <w:ilvl w:val="0"/>
                <w:numId w:val="27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61210">
              <w:rPr>
                <w:rFonts w:ascii="Arial" w:hAnsi="Arial" w:cs="Arial"/>
                <w:sz w:val="20"/>
                <w:szCs w:val="20"/>
              </w:rPr>
              <w:t>ML (medio-lateral) aktuell sida</w:t>
            </w:r>
          </w:p>
        </w:tc>
      </w:tr>
      <w:tr w:rsidR="00661210" w:rsidRPr="00661210" w14:paraId="214D81E2" w14:textId="77777777" w:rsidTr="00695447">
        <w:trPr>
          <w:trHeight w:val="239"/>
        </w:trPr>
        <w:tc>
          <w:tcPr>
            <w:tcW w:w="2259" w:type="dxa"/>
            <w:gridSpan w:val="2"/>
            <w:shd w:val="clear" w:color="auto" w:fill="auto"/>
          </w:tcPr>
          <w:p w14:paraId="37210381" w14:textId="77777777" w:rsidR="00661210" w:rsidRPr="00661210" w:rsidRDefault="00661210" w:rsidP="0066121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08904256" w14:textId="77777777" w:rsidR="00661210" w:rsidRPr="00661210" w:rsidRDefault="00661210" w:rsidP="00661210">
            <w:p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1210" w:rsidRPr="00661210" w14:paraId="0E1A323D" w14:textId="77777777" w:rsidTr="00695447">
        <w:trPr>
          <w:trHeight w:val="239"/>
        </w:trPr>
        <w:tc>
          <w:tcPr>
            <w:tcW w:w="2259" w:type="dxa"/>
            <w:gridSpan w:val="2"/>
            <w:shd w:val="clear" w:color="auto" w:fill="auto"/>
          </w:tcPr>
          <w:p w14:paraId="357C8E20" w14:textId="77777777" w:rsidR="00661210" w:rsidRPr="00661210" w:rsidRDefault="00661210" w:rsidP="0066121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61210">
              <w:rPr>
                <w:rFonts w:ascii="Arial" w:hAnsi="Arial" w:cs="Arial"/>
                <w:b/>
                <w:sz w:val="20"/>
                <w:szCs w:val="20"/>
              </w:rPr>
              <w:t>CC aktuell sida</w:t>
            </w:r>
          </w:p>
        </w:tc>
        <w:tc>
          <w:tcPr>
            <w:tcW w:w="3945" w:type="dxa"/>
            <w:shd w:val="clear" w:color="auto" w:fill="auto"/>
          </w:tcPr>
          <w:p w14:paraId="06651EFF" w14:textId="77777777" w:rsidR="00661210" w:rsidRPr="00661210" w:rsidRDefault="00661210" w:rsidP="0066121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61210">
              <w:rPr>
                <w:rFonts w:ascii="Arial" w:hAnsi="Arial" w:cs="Arial"/>
                <w:sz w:val="20"/>
                <w:szCs w:val="20"/>
              </w:rPr>
              <w:t>Röntgenröret i upprätt läge (vertikal strålriktning), ingen vinkling.</w:t>
            </w:r>
          </w:p>
          <w:p w14:paraId="7062C70B" w14:textId="77777777" w:rsidR="00661210" w:rsidRPr="00661210" w:rsidRDefault="00661210" w:rsidP="0066121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87AE9DC" w14:textId="77777777" w:rsidR="00661210" w:rsidRPr="00661210" w:rsidRDefault="00661210" w:rsidP="0066121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61210">
              <w:rPr>
                <w:rFonts w:ascii="Arial" w:hAnsi="Arial" w:cs="Arial"/>
                <w:sz w:val="20"/>
                <w:szCs w:val="20"/>
              </w:rPr>
              <w:t>Bröstet komprimeras lätt uppifrån och ned mot röntgenbordet.</w:t>
            </w:r>
          </w:p>
          <w:p w14:paraId="3E6A4FF3" w14:textId="77777777" w:rsidR="00661210" w:rsidRPr="00661210" w:rsidRDefault="00661210" w:rsidP="0066121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F89EB81" w14:textId="77777777" w:rsidR="00661210" w:rsidRPr="00661210" w:rsidRDefault="00661210" w:rsidP="0066121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61210">
              <w:rPr>
                <w:rFonts w:ascii="Arial" w:hAnsi="Arial" w:cs="Arial"/>
                <w:b/>
                <w:sz w:val="20"/>
                <w:szCs w:val="20"/>
              </w:rPr>
              <w:t>Kriterier:</w:t>
            </w:r>
          </w:p>
          <w:p w14:paraId="391C7F9E" w14:textId="7D20C471" w:rsidR="00661210" w:rsidRPr="00661210" w:rsidRDefault="00661210" w:rsidP="00661210">
            <w:pPr>
              <w:numPr>
                <w:ilvl w:val="0"/>
                <w:numId w:val="28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61210">
              <w:rPr>
                <w:rFonts w:ascii="Arial" w:hAnsi="Arial" w:cs="Arial"/>
                <w:sz w:val="20"/>
                <w:szCs w:val="20"/>
              </w:rPr>
              <w:t xml:space="preserve">Hela tråden inkl. </w:t>
            </w:r>
            <w:r w:rsidR="00B928A5">
              <w:rPr>
                <w:rFonts w:ascii="Arial" w:hAnsi="Arial" w:cs="Arial"/>
                <w:sz w:val="20"/>
                <w:szCs w:val="20"/>
              </w:rPr>
              <w:t>markören</w:t>
            </w:r>
            <w:r w:rsidRPr="00661210">
              <w:rPr>
                <w:rFonts w:ascii="Arial" w:hAnsi="Arial" w:cs="Arial"/>
                <w:sz w:val="20"/>
                <w:szCs w:val="20"/>
              </w:rPr>
              <w:t xml:space="preserve"> ska vara med i bild.</w:t>
            </w:r>
          </w:p>
          <w:p w14:paraId="15589C61" w14:textId="77777777" w:rsidR="00661210" w:rsidRPr="00661210" w:rsidRDefault="00661210" w:rsidP="00661210">
            <w:pPr>
              <w:numPr>
                <w:ilvl w:val="0"/>
                <w:numId w:val="28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61210">
              <w:rPr>
                <w:rFonts w:ascii="Arial" w:hAnsi="Arial" w:cs="Arial"/>
                <w:sz w:val="20"/>
                <w:szCs w:val="20"/>
              </w:rPr>
              <w:t>Lätt komprimerat bröst</w:t>
            </w:r>
          </w:p>
          <w:p w14:paraId="0373EFC3" w14:textId="77777777" w:rsidR="00661210" w:rsidRPr="00661210" w:rsidRDefault="00661210" w:rsidP="00661210">
            <w:pPr>
              <w:numPr>
                <w:ilvl w:val="0"/>
                <w:numId w:val="28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61210">
              <w:rPr>
                <w:rFonts w:ascii="Arial" w:hAnsi="Arial" w:cs="Arial"/>
                <w:sz w:val="20"/>
                <w:szCs w:val="20"/>
              </w:rPr>
              <w:t>Ingen veckbildning.</w:t>
            </w:r>
          </w:p>
        </w:tc>
        <w:tc>
          <w:tcPr>
            <w:tcW w:w="3118" w:type="dxa"/>
            <w:shd w:val="clear" w:color="auto" w:fill="auto"/>
          </w:tcPr>
          <w:p w14:paraId="11C1BA00" w14:textId="77777777" w:rsidR="00661210" w:rsidRPr="00661210" w:rsidRDefault="00661210" w:rsidP="0066121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61210">
              <w:rPr>
                <w:rFonts w:ascii="Arial" w:hAnsi="Arial" w:cs="Arial"/>
                <w:b/>
                <w:sz w:val="20"/>
                <w:szCs w:val="20"/>
              </w:rPr>
              <w:t>CC</w:t>
            </w:r>
          </w:p>
          <w:p w14:paraId="50094147" w14:textId="77777777" w:rsidR="00661210" w:rsidRPr="00661210" w:rsidRDefault="00661210" w:rsidP="0066121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28" w:tgtFrame="_self" w:history="1">
              <w:r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begin"/>
              </w:r>
              <w:r>
                <w:rPr>
                  <w:rFonts w:ascii="Arial" w:hAnsi="Arial" w:cs="Arial"/>
                  <w:color w:val="005195"/>
                  <w:sz w:val="18"/>
                  <w:szCs w:val="18"/>
                </w:rPr>
                <w:instrText xml:space="preserve"> INCLUDEPICTURE  "http://intranu.vgregion.se/ImageVault/Images/width_235/height_450/preserveAspectRatio_0/scope_0/filename_HkEqtD7G7Ru4X6w0J7Ot.png/storage_Edited/ImageVaultHandler.aspx" \* MERGEFORMATINET </w:instrText>
              </w:r>
              <w:r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separate"/>
              </w:r>
              <w:r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begin"/>
              </w:r>
              <w:r>
                <w:rPr>
                  <w:rFonts w:ascii="Arial" w:hAnsi="Arial" w:cs="Arial"/>
                  <w:color w:val="005195"/>
                  <w:sz w:val="18"/>
                  <w:szCs w:val="18"/>
                </w:rPr>
                <w:instrText xml:space="preserve"> INCLUDEPICTURE  "http://intranu.vgregion.se/ImageVault/Images/width_235/height_450/preserveAspectRatio_0/scope_0/filename_HkEqtD7G7Ru4X6w0J7Ot.png/storage_Edited/ImageVaultHandler.aspx" \* MERGEFORMATINET </w:instrText>
              </w:r>
              <w:r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separate"/>
              </w:r>
              <w:r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begin"/>
              </w:r>
              <w:r>
                <w:rPr>
                  <w:rFonts w:ascii="Arial" w:hAnsi="Arial" w:cs="Arial"/>
                  <w:color w:val="005195"/>
                  <w:sz w:val="18"/>
                  <w:szCs w:val="18"/>
                </w:rPr>
                <w:instrText xml:space="preserve"> INCLUDEPICTURE  "http://intranu.vgregion.se/ImageVault/Images/width_235/height_450/preserveAspectRatio_0/scope_0/filename_HkEqtD7G7Ru4X6w0J7Ot.png/storage_Edited/ImageVaultHandler.aspx" \* MERGEFORMATINET </w:instrText>
              </w:r>
              <w:r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separate"/>
              </w:r>
              <w:r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begin"/>
              </w:r>
              <w:r>
                <w:rPr>
                  <w:rFonts w:ascii="Arial" w:hAnsi="Arial" w:cs="Arial"/>
                  <w:color w:val="005195"/>
                  <w:sz w:val="18"/>
                  <w:szCs w:val="18"/>
                </w:rPr>
                <w:instrText xml:space="preserve"> INCLUDEPICTURE  "http://intranu.vgregion.se/ImageVault/Images/width_235/height_450/preserveAspectRatio_0/scope_0/filename_HkEqtD7G7Ru4X6w0J7Ot.png/storage_Edited/ImageVaultHandler.aspx" \* MERGEFORMATINET </w:instrText>
              </w:r>
              <w:r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separate"/>
              </w:r>
              <w:r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begin"/>
              </w:r>
              <w:r>
                <w:rPr>
                  <w:rFonts w:ascii="Arial" w:hAnsi="Arial" w:cs="Arial"/>
                  <w:color w:val="005195"/>
                  <w:sz w:val="18"/>
                  <w:szCs w:val="18"/>
                </w:rPr>
                <w:instrText xml:space="preserve"> INCLUDEPICTURE  "http://intranu.vgregion.se/ImageVault/Images/width_235/height_450/preserveAspectRatio_0/scope_0/filename_HkEqtD7G7Ru4X6w0J7Ot.png/storage_Edited/ImageVaultHandler.aspx" \* MERGEFORMATINET </w:instrText>
              </w:r>
              <w:r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separate"/>
              </w:r>
              <w:r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begin"/>
              </w:r>
              <w:r>
                <w:rPr>
                  <w:rFonts w:ascii="Arial" w:hAnsi="Arial" w:cs="Arial"/>
                  <w:color w:val="005195"/>
                  <w:sz w:val="18"/>
                  <w:szCs w:val="18"/>
                </w:rPr>
                <w:instrText xml:space="preserve"> INCLUDEPICTURE  "http://intranu.vgregion.se/ImageVault/Images/width_235/height_450/preserveAspectRatio_0/scope_0/filename_HkEqtD7G7Ru4X6w0J7Ot.png/storage_Edited/ImageVaultHandler.aspx" \* MERGEFORMATINET </w:instrText>
              </w:r>
              <w:r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separate"/>
              </w:r>
              <w:r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begin"/>
              </w:r>
              <w:r>
                <w:rPr>
                  <w:rFonts w:ascii="Arial" w:hAnsi="Arial" w:cs="Arial"/>
                  <w:color w:val="005195"/>
                  <w:sz w:val="18"/>
                  <w:szCs w:val="18"/>
                </w:rPr>
                <w:instrText xml:space="preserve"> INCLUDEPICTURE  "http://intranu.vgregion.se/ImageVault/Images/width_235/height_450/preserveAspectRatio_0/scope_0/filename_HkEqtD7G7Ru4X6w0J7Ot.png/storage_Edited/ImageVaultHandler.aspx" \* MERGEFORMATINET </w:instrText>
              </w:r>
              <w:r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separate"/>
              </w:r>
              <w:r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begin"/>
              </w:r>
              <w:r>
                <w:rPr>
                  <w:rFonts w:ascii="Arial" w:hAnsi="Arial" w:cs="Arial"/>
                  <w:color w:val="005195"/>
                  <w:sz w:val="18"/>
                  <w:szCs w:val="18"/>
                </w:rPr>
                <w:instrText xml:space="preserve"> INCLUDEPICTURE  "http://intranu.vgregion.se/ImageVault/Images/width_235/height_450/preserveAspectRatio_0/scope_0/filename_HkEqtD7G7Ru4X6w0J7Ot.png/storage_Edited/ImageVaultHandler.aspx" \* MERGEFORMATINET </w:instrText>
              </w:r>
              <w:r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separate"/>
              </w:r>
              <w:r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begin"/>
              </w:r>
              <w:r>
                <w:rPr>
                  <w:rFonts w:ascii="Arial" w:hAnsi="Arial" w:cs="Arial"/>
                  <w:color w:val="005195"/>
                  <w:sz w:val="18"/>
                  <w:szCs w:val="18"/>
                </w:rPr>
                <w:instrText xml:space="preserve"> INCLUDEPICTURE  "http://intranu.vgregion.se/ImageVault/Images/width_235/height_450/preserveAspectRatio_0/scope_0/filename_HkEqtD7G7Ru4X6w0J7Ot.png/storage_Edited/ImageVaultHandler.aspx" \* MERGEFORMATINET </w:instrText>
              </w:r>
              <w:r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separate"/>
              </w:r>
              <w:r w:rsidR="0097461F"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begin"/>
              </w:r>
              <w:r w:rsidR="0097461F">
                <w:rPr>
                  <w:rFonts w:ascii="Arial" w:hAnsi="Arial" w:cs="Arial"/>
                  <w:color w:val="005195"/>
                  <w:sz w:val="18"/>
                  <w:szCs w:val="18"/>
                </w:rPr>
                <w:instrText xml:space="preserve"> </w:instrText>
              </w:r>
              <w:r w:rsidR="0097461F">
                <w:rPr>
                  <w:rFonts w:ascii="Arial" w:hAnsi="Arial" w:cs="Arial"/>
                  <w:color w:val="005195"/>
                  <w:sz w:val="18"/>
                  <w:szCs w:val="18"/>
                </w:rPr>
                <w:instrText>INCLUDEPICTURE  "http://intranu.vgregion.se/ImageVault/Images/width_235/height_450/preserveAspectRatio_0/scope_0/filename_HkEqtD7G7Ru4X6w0J7Ot.png/storage_Edited/ImageVaultHandler.aspx" \* MERGEFORMATINET</w:instrText>
              </w:r>
              <w:r w:rsidR="0097461F">
                <w:rPr>
                  <w:rFonts w:ascii="Arial" w:hAnsi="Arial" w:cs="Arial"/>
                  <w:color w:val="005195"/>
                  <w:sz w:val="18"/>
                  <w:szCs w:val="18"/>
                </w:rPr>
                <w:instrText xml:space="preserve"> </w:instrText>
              </w:r>
              <w:r w:rsidR="0097461F"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separate"/>
              </w:r>
              <w:r w:rsidR="0097461F">
                <w:rPr>
                  <w:rFonts w:ascii="Arial" w:hAnsi="Arial" w:cs="Arial"/>
                  <w:color w:val="005195"/>
                  <w:sz w:val="18"/>
                  <w:szCs w:val="18"/>
                </w:rPr>
                <w:pict w14:anchorId="6734CE78">
                  <v:shape id="_x0000_i1026" type="#_x0000_t75" alt="L CC  med Blyhagel" title="&quot;Illustration CC-projektion&quot;" style="width:114pt;height:219pt" o:button="t">
                    <v:imagedata r:id="rId29" r:href="rId30"/>
                  </v:shape>
                </w:pict>
              </w:r>
              <w:r w:rsidR="0097461F"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end"/>
              </w:r>
              <w:r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end"/>
              </w:r>
              <w:r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end"/>
              </w:r>
              <w:r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end"/>
              </w:r>
              <w:r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end"/>
              </w:r>
              <w:r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end"/>
              </w:r>
              <w:r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end"/>
              </w:r>
              <w:r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end"/>
              </w:r>
              <w:r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end"/>
              </w:r>
              <w:r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end"/>
              </w:r>
            </w:hyperlink>
          </w:p>
        </w:tc>
      </w:tr>
      <w:tr w:rsidR="00661210" w:rsidRPr="00661210" w14:paraId="21843C31" w14:textId="77777777" w:rsidTr="00695447">
        <w:trPr>
          <w:trHeight w:val="239"/>
        </w:trPr>
        <w:tc>
          <w:tcPr>
            <w:tcW w:w="2259" w:type="dxa"/>
            <w:gridSpan w:val="2"/>
            <w:shd w:val="clear" w:color="auto" w:fill="auto"/>
          </w:tcPr>
          <w:p w14:paraId="1E0601CA" w14:textId="77777777" w:rsidR="00661210" w:rsidRPr="00661210" w:rsidRDefault="00661210" w:rsidP="0066121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677F5BA0" w14:textId="77777777" w:rsidR="00661210" w:rsidRPr="00661210" w:rsidRDefault="00661210" w:rsidP="0066121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61210">
              <w:rPr>
                <w:rFonts w:ascii="Arial" w:hAnsi="Arial" w:cs="Arial"/>
                <w:b/>
                <w:sz w:val="20"/>
                <w:szCs w:val="20"/>
              </w:rPr>
              <w:t>Illustration CC-projektion (</w:t>
            </w:r>
            <w:proofErr w:type="spellStart"/>
            <w:r w:rsidRPr="00661210">
              <w:rPr>
                <w:rFonts w:ascii="Arial" w:hAnsi="Arial" w:cs="Arial"/>
                <w:b/>
                <w:sz w:val="20"/>
                <w:szCs w:val="20"/>
              </w:rPr>
              <w:t>cranio-caudal</w:t>
            </w:r>
            <w:proofErr w:type="spellEnd"/>
            <w:r w:rsidRPr="00661210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  <w:p w14:paraId="1BEB00A3" w14:textId="77777777" w:rsidR="00661210" w:rsidRPr="00661210" w:rsidRDefault="00AC4551" w:rsidP="0066121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"http://intranu.vgregion.se/ImageVault/Images/id_33020/scope_0/filename_byNMOtuYvoNXFNMZ-fHW.jpg/storage_Edited/ImageVaultHandler.aspx"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"http://intranu.vgregion.se/ImageVault/Images/id_33020/scope_0/filename_byNMOtuYvoNXFNMZ-fHW.jpg/storage_Edited/ImageVaultHandler.aspx"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"http://intranu.vgregion.se/ImageVault/Images/id_33020/scope_0/filename_byNMOtuYvoNXFNMZ-fHW.jpg/storage_Edited/ImageVaultHandler.aspx"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"http://intranu.vgregion.se/ImageVault/Images/id_33020/scope_0/filename_byNMOtuYvoNXFNMZ-fHW.jpg/storage_Edited/ImageVaultHandler.aspx"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"http://intranu.vgregion.se/ImageVault/Images/id_33020/scope_0/filename_byNMOtuYvoNXFNMZ-fHW.jpg/storage_Edited/ImageVaultHandler.aspx"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"http://intranu.vgregion.se/ImageVault/Images/id_33020/scope_0/filename_byNMOtuYvoNXFNMZ-fHW.jpg/storage_Edited/ImageVaultHandler.aspx"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"http://intranu.vgregion.se/ImageVault/Images/id_33020/scope_0/filename_byNMOtuYvoNXFNMZ-fHW.jpg/storage_Edited/ImageVaultHandler.aspx"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"http://intranu.vgregion.se/ImageVault/Images/id_33020/scope_0/filename_byNMOtuYvoNXFNMZ-fHW.jpg/storage_Edited/ImageVaultHandler.aspx"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"http://intranu.vgregion.se/ImageVault/Images/id_33020/scope_0/filename_byNMOtuYvoNXFNMZ-fHW.jpg/storage_Edited/ImageVaultHandler.aspx"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97461F"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 w:rsidR="0097461F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97461F">
              <w:rPr>
                <w:rFonts w:ascii="Arial" w:hAnsi="Arial" w:cs="Arial"/>
                <w:color w:val="000000"/>
                <w:sz w:val="20"/>
                <w:szCs w:val="20"/>
              </w:rPr>
              <w:instrText>INCLUDEPICTURE  "http://intranu.vgregion.se/ImageVault/Images/id_33020/scope_0/filename_byNMOtuYvoNXFNMZ-fHW.jpg/storage_Edited/ImageVaultHandler.aspx" \* MERGEFORMATINET</w:instrText>
            </w:r>
            <w:r w:rsidR="0097461F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97461F"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97461F">
              <w:rPr>
                <w:rFonts w:ascii="Arial" w:hAnsi="Arial" w:cs="Arial"/>
                <w:color w:val="000000"/>
                <w:sz w:val="20"/>
                <w:szCs w:val="20"/>
              </w:rPr>
              <w:pict w14:anchorId="6FE1BA44">
                <v:shape id="_x0000_i1027" type="#_x0000_t75" alt="Mammografi CC-projektion cranio-caudal" style="width:345pt;height:96pt">
                  <v:imagedata r:id="rId31" r:href="rId32" croptop="3765f" cropbottom="6582f" cropleft="500f" cropright="2381f"/>
                </v:shape>
              </w:pict>
            </w:r>
            <w:r w:rsidR="0097461F"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</w:p>
        </w:tc>
      </w:tr>
      <w:tr w:rsidR="00661210" w:rsidRPr="00661210" w14:paraId="2D8EF6A0" w14:textId="77777777" w:rsidTr="00695447">
        <w:trPr>
          <w:trHeight w:val="239"/>
        </w:trPr>
        <w:tc>
          <w:tcPr>
            <w:tcW w:w="2259" w:type="dxa"/>
            <w:gridSpan w:val="2"/>
            <w:shd w:val="clear" w:color="auto" w:fill="auto"/>
          </w:tcPr>
          <w:p w14:paraId="6905E882" w14:textId="77777777" w:rsidR="00661210" w:rsidRPr="00661210" w:rsidRDefault="00661210" w:rsidP="0066121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945" w:type="dxa"/>
            <w:shd w:val="clear" w:color="auto" w:fill="auto"/>
          </w:tcPr>
          <w:p w14:paraId="22B5B2B9" w14:textId="77777777" w:rsidR="00661210" w:rsidRPr="00661210" w:rsidRDefault="00661210" w:rsidP="00661210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</w:p>
        </w:tc>
        <w:tc>
          <w:tcPr>
            <w:tcW w:w="3118" w:type="dxa"/>
            <w:shd w:val="clear" w:color="auto" w:fill="auto"/>
          </w:tcPr>
          <w:p w14:paraId="2F962179" w14:textId="77777777" w:rsidR="00661210" w:rsidRPr="00661210" w:rsidRDefault="00661210" w:rsidP="0066121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1210" w:rsidRPr="00661210" w14:paraId="02CDB6A3" w14:textId="77777777" w:rsidTr="00695447">
        <w:trPr>
          <w:trHeight w:val="239"/>
        </w:trPr>
        <w:tc>
          <w:tcPr>
            <w:tcW w:w="2259" w:type="dxa"/>
            <w:gridSpan w:val="2"/>
            <w:shd w:val="clear" w:color="auto" w:fill="auto"/>
          </w:tcPr>
          <w:p w14:paraId="60981F88" w14:textId="77777777" w:rsidR="00661210" w:rsidRPr="00661210" w:rsidRDefault="00661210" w:rsidP="0066121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61210">
              <w:rPr>
                <w:rFonts w:ascii="Arial" w:hAnsi="Arial" w:cs="Arial"/>
                <w:b/>
                <w:sz w:val="20"/>
                <w:szCs w:val="20"/>
              </w:rPr>
              <w:t>ML aktuell sida</w:t>
            </w:r>
          </w:p>
        </w:tc>
        <w:tc>
          <w:tcPr>
            <w:tcW w:w="3945" w:type="dxa"/>
            <w:shd w:val="clear" w:color="auto" w:fill="auto"/>
          </w:tcPr>
          <w:p w14:paraId="46FE8237" w14:textId="77777777" w:rsidR="00661210" w:rsidRPr="00661210" w:rsidRDefault="00661210" w:rsidP="00661210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20"/>
                <w:szCs w:val="20"/>
              </w:rPr>
            </w:pPr>
            <w:r w:rsidRPr="00661210">
              <w:rPr>
                <w:rFonts w:ascii="Arial" w:hAnsi="Arial" w:cs="Arial"/>
                <w:noProof/>
                <w:sz w:val="20"/>
                <w:szCs w:val="20"/>
              </w:rPr>
              <w:t>Röntgenröret vinklat 90°.</w:t>
            </w:r>
          </w:p>
          <w:p w14:paraId="2CD661B5" w14:textId="77777777" w:rsidR="00661210" w:rsidRPr="00661210" w:rsidRDefault="00661210" w:rsidP="00661210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20"/>
                <w:szCs w:val="20"/>
              </w:rPr>
            </w:pPr>
          </w:p>
          <w:p w14:paraId="376F1B8B" w14:textId="77777777" w:rsidR="00661210" w:rsidRPr="00661210" w:rsidRDefault="00661210" w:rsidP="0066121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61210">
              <w:rPr>
                <w:rFonts w:ascii="Arial" w:hAnsi="Arial" w:cs="Arial"/>
                <w:b/>
                <w:sz w:val="20"/>
                <w:szCs w:val="20"/>
              </w:rPr>
              <w:t>Kriterier:</w:t>
            </w:r>
          </w:p>
          <w:p w14:paraId="3C808594" w14:textId="2E921B55" w:rsidR="00661210" w:rsidRPr="00661210" w:rsidRDefault="00661210" w:rsidP="00661210">
            <w:pPr>
              <w:numPr>
                <w:ilvl w:val="0"/>
                <w:numId w:val="28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61210">
              <w:rPr>
                <w:rFonts w:ascii="Arial" w:hAnsi="Arial" w:cs="Arial"/>
                <w:sz w:val="20"/>
                <w:szCs w:val="20"/>
              </w:rPr>
              <w:t xml:space="preserve">Hela tråden inkl. </w:t>
            </w:r>
            <w:r w:rsidR="00B928A5">
              <w:rPr>
                <w:rFonts w:ascii="Arial" w:hAnsi="Arial" w:cs="Arial"/>
                <w:sz w:val="20"/>
                <w:szCs w:val="20"/>
              </w:rPr>
              <w:t>markören</w:t>
            </w:r>
            <w:r w:rsidRPr="00661210">
              <w:rPr>
                <w:rFonts w:ascii="Arial" w:hAnsi="Arial" w:cs="Arial"/>
                <w:sz w:val="20"/>
                <w:szCs w:val="20"/>
              </w:rPr>
              <w:t xml:space="preserve"> ska vara med i bild.</w:t>
            </w:r>
          </w:p>
          <w:p w14:paraId="29914FB1" w14:textId="77777777" w:rsidR="00661210" w:rsidRPr="00661210" w:rsidRDefault="00661210" w:rsidP="00661210">
            <w:pPr>
              <w:numPr>
                <w:ilvl w:val="0"/>
                <w:numId w:val="28"/>
              </w:numPr>
              <w:spacing w:after="0" w:line="240" w:lineRule="auto"/>
              <w:ind w:left="435" w:right="0"/>
              <w:rPr>
                <w:rFonts w:ascii="Arial" w:hAnsi="Arial" w:cs="Arial"/>
                <w:noProof/>
                <w:sz w:val="20"/>
                <w:szCs w:val="20"/>
              </w:rPr>
            </w:pPr>
            <w:r w:rsidRPr="00661210">
              <w:rPr>
                <w:rFonts w:ascii="Arial" w:hAnsi="Arial" w:cs="Arial"/>
                <w:sz w:val="20"/>
                <w:szCs w:val="20"/>
              </w:rPr>
              <w:t>Lätt komprimerat bröst</w:t>
            </w:r>
          </w:p>
          <w:p w14:paraId="46AAF35F" w14:textId="77777777" w:rsidR="00661210" w:rsidRPr="00661210" w:rsidRDefault="00661210" w:rsidP="00661210">
            <w:pPr>
              <w:numPr>
                <w:ilvl w:val="0"/>
                <w:numId w:val="28"/>
              </w:numPr>
              <w:spacing w:after="0" w:line="240" w:lineRule="auto"/>
              <w:ind w:left="435" w:right="0"/>
              <w:rPr>
                <w:rFonts w:ascii="Arial" w:hAnsi="Arial" w:cs="Arial"/>
                <w:noProof/>
                <w:sz w:val="20"/>
                <w:szCs w:val="20"/>
              </w:rPr>
            </w:pPr>
            <w:r w:rsidRPr="00661210">
              <w:rPr>
                <w:rFonts w:ascii="Arial" w:hAnsi="Arial" w:cs="Arial"/>
                <w:sz w:val="20"/>
                <w:szCs w:val="20"/>
              </w:rPr>
              <w:t>Ingen veckbildning.</w:t>
            </w:r>
          </w:p>
          <w:p w14:paraId="27475496" w14:textId="77777777" w:rsidR="00661210" w:rsidRPr="00661210" w:rsidRDefault="00661210" w:rsidP="00661210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  <w:tc>
          <w:tcPr>
            <w:tcW w:w="3118" w:type="dxa"/>
            <w:shd w:val="clear" w:color="auto" w:fill="auto"/>
          </w:tcPr>
          <w:p w14:paraId="7684C67F" w14:textId="77777777" w:rsidR="00661210" w:rsidRPr="00661210" w:rsidRDefault="00661210" w:rsidP="0066121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61210">
              <w:rPr>
                <w:rFonts w:ascii="Arial" w:hAnsi="Arial" w:cs="Arial"/>
                <w:b/>
                <w:sz w:val="20"/>
                <w:szCs w:val="20"/>
              </w:rPr>
              <w:t>ML</w:t>
            </w:r>
          </w:p>
          <w:p w14:paraId="5EBFE554" w14:textId="77777777" w:rsidR="00661210" w:rsidRPr="00661210" w:rsidRDefault="00AC4551" w:rsidP="0066121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"http://intranu.vgregion.se/ImageVault/Images/width_236/height_355/preserveAspectRatio_0/scope_0/filename_jmjTVCZILOjpggVYblUA.png/storage_Edited/ImageVaultHandler.aspx"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"http://intranu.vgregion.se/ImageVault/Images/width_236/height_355/preserveAspectRatio_0/scope_0/filename_jmjTVCZILOjpggVYblUA.png/storage_Edited/ImageVaultHandler.aspx"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"http://intranu.vgregion.se/ImageVault/Images/width_236/height_355/preserveAspectRatio_0/scope_0/filename_jmjTVCZILOjpggVYblUA.png/storage_Edited/ImageVaultHandler.aspx"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"http://intranu.vgregion.se/ImageVault/Images/width_236/height_355/preserveAspectRatio_0/scope_0/filename_jmjTVCZILOjpggVYblUA.png/storage_Edited/ImageVaultHandler.aspx"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"http://intranu.vgregion.se/ImageVault/Images/width_236/height_355/preserveAspectRatio_0/scope_0/filename_jmjTVCZILOjpggVYblUA.png/storage_Edited/ImageVaultHandler.aspx"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"http://intranu.vgregion.se/ImageVault/Images/width_236/height_355/preserveAspectRatio_0/scope_0/filename_jmjTVCZILOjpggVYblUA.png/storage_Edited/ImageVaultHandler.aspx"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"http://intranu.vgregion.se/ImageVault/Images/width_236/height_355/preserveAspectRatio_0/scope_0/filename_jmjTVCZILOjpggVYblUA.png/storage_Edited/ImageVaultHandler.aspx"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"http://intranu.vgregion.se/ImageVault/Images/width_236/height_355/preserveAspectRatio_0/scope_0/filename_jmjTVCZILOjpggVYblUA.png/storage_Edited/ImageVaultHandler.aspx"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"http://intranu.vgregion.se/ImageVault/Images/width_236/height_355/preserveAspectRatio_0/scope_0/filename_jmjTVCZILOjpggVYblUA.png/storage_Edited/ImageVaultHandler.aspx"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97461F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97461F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97461F">
              <w:rPr>
                <w:rFonts w:ascii="Arial" w:hAnsi="Arial" w:cs="Arial"/>
                <w:color w:val="000000"/>
                <w:sz w:val="18"/>
                <w:szCs w:val="18"/>
              </w:rPr>
              <w:instrText>INCLUDEPICTURE  "http://intranu.vgregion.se/ImageVault/Images/width_236/height_355/preserveAspectRatio_0/scope_0/filename_jmjTVCZILOjpggVYblUA.png/storage_Edited/ImageVaultHandler.aspx" \* MERGEFORMATINET</w:instrText>
            </w:r>
            <w:r w:rsidR="0097461F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97461F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97461F">
              <w:rPr>
                <w:rFonts w:ascii="Arial" w:hAnsi="Arial" w:cs="Arial"/>
                <w:color w:val="000000"/>
                <w:sz w:val="18"/>
                <w:szCs w:val="18"/>
              </w:rPr>
              <w:pict w14:anchorId="41B3B964">
                <v:shape id="_x0000_i1028" type="#_x0000_t75" alt="L ML med Blyhagel" style="width:117.75pt;height:177.75pt">
                  <v:imagedata r:id="rId33" r:href="rId34"/>
                </v:shape>
              </w:pict>
            </w:r>
            <w:r w:rsidR="0097461F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  <w:tr w:rsidR="00661210" w:rsidRPr="00661210" w14:paraId="64E20C15" w14:textId="77777777" w:rsidTr="00695447">
        <w:trPr>
          <w:trHeight w:val="262"/>
        </w:trPr>
        <w:tc>
          <w:tcPr>
            <w:tcW w:w="2235" w:type="dxa"/>
            <w:shd w:val="clear" w:color="auto" w:fill="auto"/>
          </w:tcPr>
          <w:p w14:paraId="28E44D01" w14:textId="77777777" w:rsidR="00661210" w:rsidRPr="00661210" w:rsidRDefault="00661210" w:rsidP="0066121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87" w:type="dxa"/>
            <w:gridSpan w:val="3"/>
            <w:shd w:val="clear" w:color="auto" w:fill="auto"/>
          </w:tcPr>
          <w:p w14:paraId="596AE546" w14:textId="77777777" w:rsidR="00661210" w:rsidRPr="00661210" w:rsidRDefault="00661210" w:rsidP="0066121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61210"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  <w:t>Illustration ML-projektion (medio-lateral)</w:t>
            </w:r>
            <w:r w:rsidRPr="00661210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74EA8AF7" w14:textId="77777777" w:rsidR="00661210" w:rsidRPr="00661210" w:rsidRDefault="00AC4551" w:rsidP="0066121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>
              <w:rPr>
                <w:sz w:val="30"/>
                <w:szCs w:val="30"/>
              </w:rPr>
              <w:fldChar w:fldCharType="begin"/>
            </w:r>
            <w:r>
              <w:rPr>
                <w:sz w:val="30"/>
                <w:szCs w:val="30"/>
              </w:rPr>
              <w:instrText xml:space="preserve"> INCLUDEPICTURE  "http://intranu.vgregion.se/ImageVault/Images/id_33025/scope_0/filename_Xeii5n6a0y4X6JuRsKWo.jpg/storage_Edited/ImageVaultHandler.aspx" \* MERGEFORMATINET </w:instrText>
            </w:r>
            <w:r>
              <w:rPr>
                <w:sz w:val="30"/>
                <w:szCs w:val="30"/>
              </w:rPr>
              <w:fldChar w:fldCharType="separate"/>
            </w:r>
            <w:r>
              <w:rPr>
                <w:sz w:val="30"/>
                <w:szCs w:val="30"/>
              </w:rPr>
              <w:fldChar w:fldCharType="begin"/>
            </w:r>
            <w:r>
              <w:rPr>
                <w:sz w:val="30"/>
                <w:szCs w:val="30"/>
              </w:rPr>
              <w:instrText xml:space="preserve"> INCLUDEPICTURE  "http://intranu.vgregion.se/ImageVault/Images/id_33025/scope_0/filename_Xeii5n6a0y4X6JuRsKWo.jpg/storage_Edited/ImageVaultHandler.aspx" \* MERGEFORMATINET </w:instrText>
            </w:r>
            <w:r>
              <w:rPr>
                <w:sz w:val="30"/>
                <w:szCs w:val="30"/>
              </w:rPr>
              <w:fldChar w:fldCharType="separate"/>
            </w:r>
            <w:r>
              <w:rPr>
                <w:sz w:val="30"/>
                <w:szCs w:val="30"/>
              </w:rPr>
              <w:fldChar w:fldCharType="begin"/>
            </w:r>
            <w:r>
              <w:rPr>
                <w:sz w:val="30"/>
                <w:szCs w:val="30"/>
              </w:rPr>
              <w:instrText xml:space="preserve"> INCLUDEPICTURE  "http://intranu.vgregion.se/ImageVault/Images/id_33025/scope_0/filename_Xeii5n6a0y4X6JuRsKWo.jpg/storage_Edited/ImageVaultHandler.aspx" \* MERGEFORMATINET </w:instrText>
            </w:r>
            <w:r>
              <w:rPr>
                <w:sz w:val="30"/>
                <w:szCs w:val="30"/>
              </w:rPr>
              <w:fldChar w:fldCharType="separate"/>
            </w:r>
            <w:r>
              <w:rPr>
                <w:sz w:val="30"/>
                <w:szCs w:val="30"/>
              </w:rPr>
              <w:fldChar w:fldCharType="begin"/>
            </w:r>
            <w:r>
              <w:rPr>
                <w:sz w:val="30"/>
                <w:szCs w:val="30"/>
              </w:rPr>
              <w:instrText xml:space="preserve"> INCLUDEPICTURE  "http://intranu.vgregion.se/ImageVault/Images/id_33025/scope_0/filename_Xeii5n6a0y4X6JuRsKWo.jpg/storage_Edited/ImageVaultHandler.aspx" \* MERGEFORMATINET </w:instrText>
            </w:r>
            <w:r>
              <w:rPr>
                <w:sz w:val="30"/>
                <w:szCs w:val="30"/>
              </w:rPr>
              <w:fldChar w:fldCharType="separate"/>
            </w:r>
            <w:r>
              <w:rPr>
                <w:sz w:val="30"/>
                <w:szCs w:val="30"/>
              </w:rPr>
              <w:fldChar w:fldCharType="begin"/>
            </w:r>
            <w:r>
              <w:rPr>
                <w:sz w:val="30"/>
                <w:szCs w:val="30"/>
              </w:rPr>
              <w:instrText xml:space="preserve"> INCLUDEPICTURE  "http://intranu.vgregion.se/ImageVault/Images/id_33025/scope_0/filename_Xeii5n6a0y4X6JuRsKWo.jpg/storage_Edited/ImageVaultHandler.aspx" \* MERGEFORMATINET </w:instrText>
            </w:r>
            <w:r>
              <w:rPr>
                <w:sz w:val="30"/>
                <w:szCs w:val="30"/>
              </w:rPr>
              <w:fldChar w:fldCharType="separate"/>
            </w:r>
            <w:r>
              <w:rPr>
                <w:sz w:val="30"/>
                <w:szCs w:val="30"/>
              </w:rPr>
              <w:fldChar w:fldCharType="begin"/>
            </w:r>
            <w:r>
              <w:rPr>
                <w:sz w:val="30"/>
                <w:szCs w:val="30"/>
              </w:rPr>
              <w:instrText xml:space="preserve"> INCLUDEPICTURE  "http://intranu.vgregion.se/ImageVault/Images/id_33025/scope_0/filename_Xeii5n6a0y4X6JuRsKWo.jpg/storage_Edited/ImageVaultHandler.aspx" \* MERGEFORMATINET </w:instrText>
            </w:r>
            <w:r>
              <w:rPr>
                <w:sz w:val="30"/>
                <w:szCs w:val="30"/>
              </w:rPr>
              <w:fldChar w:fldCharType="separate"/>
            </w:r>
            <w:r>
              <w:rPr>
                <w:sz w:val="30"/>
                <w:szCs w:val="30"/>
              </w:rPr>
              <w:fldChar w:fldCharType="begin"/>
            </w:r>
            <w:r>
              <w:rPr>
                <w:sz w:val="30"/>
                <w:szCs w:val="30"/>
              </w:rPr>
              <w:instrText xml:space="preserve"> INCLUDEPICTURE  "http://intranu.vgregion.se/ImageVault/Images/id_33025/scope_0/filename_Xeii5n6a0y4X6JuRsKWo.jpg/storage_Edited/ImageVaultHandler.aspx" \* MERGEFORMATINET </w:instrText>
            </w:r>
            <w:r>
              <w:rPr>
                <w:sz w:val="30"/>
                <w:szCs w:val="30"/>
              </w:rPr>
              <w:fldChar w:fldCharType="separate"/>
            </w:r>
            <w:r>
              <w:rPr>
                <w:sz w:val="30"/>
                <w:szCs w:val="30"/>
              </w:rPr>
              <w:fldChar w:fldCharType="begin"/>
            </w:r>
            <w:r>
              <w:rPr>
                <w:sz w:val="30"/>
                <w:szCs w:val="30"/>
              </w:rPr>
              <w:instrText xml:space="preserve"> INCLUDEPICTURE  "http://intranu.vgregion.se/ImageVault/Images/id_33025/scope_0/filename_Xeii5n6a0y4X6JuRsKWo.jpg/storage_Edited/ImageVaultHandler.aspx" \* MERGEFORMATINET </w:instrText>
            </w:r>
            <w:r>
              <w:rPr>
                <w:sz w:val="30"/>
                <w:szCs w:val="30"/>
              </w:rPr>
              <w:fldChar w:fldCharType="separate"/>
            </w:r>
            <w:r>
              <w:rPr>
                <w:sz w:val="30"/>
                <w:szCs w:val="30"/>
              </w:rPr>
              <w:fldChar w:fldCharType="begin"/>
            </w:r>
            <w:r>
              <w:rPr>
                <w:sz w:val="30"/>
                <w:szCs w:val="30"/>
              </w:rPr>
              <w:instrText xml:space="preserve"> INCLUDEPICTURE  "http://intranu.vgregion.se/ImageVault/Images/id_33025/scope_0/filename_Xeii5n6a0y4X6JuRsKWo.jpg/storage_Edited/ImageVaultHandler.aspx" \* MERGEFORMATINET </w:instrText>
            </w:r>
            <w:r>
              <w:rPr>
                <w:sz w:val="30"/>
                <w:szCs w:val="30"/>
              </w:rPr>
              <w:fldChar w:fldCharType="separate"/>
            </w:r>
            <w:r w:rsidR="0097461F">
              <w:rPr>
                <w:sz w:val="30"/>
                <w:szCs w:val="30"/>
              </w:rPr>
              <w:fldChar w:fldCharType="begin"/>
            </w:r>
            <w:r w:rsidR="0097461F">
              <w:rPr>
                <w:sz w:val="30"/>
                <w:szCs w:val="30"/>
              </w:rPr>
              <w:instrText xml:space="preserve"> </w:instrText>
            </w:r>
            <w:r w:rsidR="0097461F">
              <w:rPr>
                <w:sz w:val="30"/>
                <w:szCs w:val="30"/>
              </w:rPr>
              <w:instrText>INCLUDEPICTURE  "http://intranu.vgregion.se/ImageVault/Images/id_33025/scope_0/filename_Xeii5n6a0y4X6JuRsKWo.jpg/storage_Edited/ImageVaultHandler.aspx" \* MERGEFORMATINET</w:instrText>
            </w:r>
            <w:r w:rsidR="0097461F">
              <w:rPr>
                <w:sz w:val="30"/>
                <w:szCs w:val="30"/>
              </w:rPr>
              <w:instrText xml:space="preserve"> </w:instrText>
            </w:r>
            <w:r w:rsidR="0097461F">
              <w:rPr>
                <w:sz w:val="30"/>
                <w:szCs w:val="30"/>
              </w:rPr>
              <w:fldChar w:fldCharType="separate"/>
            </w:r>
            <w:r w:rsidR="0097461F">
              <w:rPr>
                <w:sz w:val="30"/>
                <w:szCs w:val="30"/>
              </w:rPr>
              <w:pict w14:anchorId="26DC0061">
                <v:shape id="_x0000_i1029" type="#_x0000_t75" alt="Mammografi ML projektion medio-lateral" style="width:344.25pt;height:79.5pt">
                  <v:imagedata r:id="rId35" r:href="rId36" croptop="1950f" cropbottom="13263f" cropleft="920f" cropright="230f"/>
                </v:shape>
              </w:pict>
            </w:r>
            <w:r w:rsidR="0097461F">
              <w:rPr>
                <w:sz w:val="30"/>
                <w:szCs w:val="30"/>
              </w:rPr>
              <w:fldChar w:fldCharType="end"/>
            </w:r>
            <w:r>
              <w:rPr>
                <w:sz w:val="30"/>
                <w:szCs w:val="30"/>
              </w:rPr>
              <w:fldChar w:fldCharType="end"/>
            </w:r>
            <w:r>
              <w:rPr>
                <w:sz w:val="30"/>
                <w:szCs w:val="30"/>
              </w:rPr>
              <w:fldChar w:fldCharType="end"/>
            </w:r>
            <w:r>
              <w:rPr>
                <w:sz w:val="30"/>
                <w:szCs w:val="30"/>
              </w:rPr>
              <w:fldChar w:fldCharType="end"/>
            </w:r>
            <w:r>
              <w:rPr>
                <w:sz w:val="30"/>
                <w:szCs w:val="30"/>
              </w:rPr>
              <w:fldChar w:fldCharType="end"/>
            </w:r>
            <w:r>
              <w:rPr>
                <w:sz w:val="30"/>
                <w:szCs w:val="30"/>
              </w:rPr>
              <w:fldChar w:fldCharType="end"/>
            </w:r>
            <w:r>
              <w:rPr>
                <w:sz w:val="30"/>
                <w:szCs w:val="30"/>
              </w:rPr>
              <w:fldChar w:fldCharType="end"/>
            </w:r>
            <w:r>
              <w:rPr>
                <w:sz w:val="30"/>
                <w:szCs w:val="30"/>
              </w:rPr>
              <w:fldChar w:fldCharType="end"/>
            </w:r>
            <w:r>
              <w:rPr>
                <w:sz w:val="30"/>
                <w:szCs w:val="30"/>
              </w:rPr>
              <w:fldChar w:fldCharType="end"/>
            </w:r>
            <w:r>
              <w:rPr>
                <w:sz w:val="30"/>
                <w:szCs w:val="30"/>
              </w:rPr>
              <w:fldChar w:fldCharType="end"/>
            </w:r>
          </w:p>
        </w:tc>
      </w:tr>
      <w:tr w:rsidR="00661210" w:rsidRPr="00661210" w14:paraId="5EEC6F18" w14:textId="77777777" w:rsidTr="00695447">
        <w:trPr>
          <w:trHeight w:val="239"/>
        </w:trPr>
        <w:tc>
          <w:tcPr>
            <w:tcW w:w="2259" w:type="dxa"/>
            <w:gridSpan w:val="2"/>
            <w:shd w:val="clear" w:color="auto" w:fill="auto"/>
          </w:tcPr>
          <w:p w14:paraId="4EF66043" w14:textId="77777777" w:rsidR="00661210" w:rsidRPr="00661210" w:rsidRDefault="00661210" w:rsidP="0066121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5CD7D3FD" w14:textId="77777777" w:rsidR="00661210" w:rsidRPr="00661210" w:rsidRDefault="00661210" w:rsidP="0066121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1210" w:rsidRPr="00661210" w14:paraId="49781B48" w14:textId="77777777" w:rsidTr="00695447">
        <w:trPr>
          <w:trHeight w:val="262"/>
        </w:trPr>
        <w:tc>
          <w:tcPr>
            <w:tcW w:w="9322" w:type="dxa"/>
            <w:gridSpan w:val="4"/>
            <w:shd w:val="clear" w:color="auto" w:fill="auto"/>
          </w:tcPr>
          <w:p w14:paraId="2F6ED1EC" w14:textId="77777777" w:rsidR="00661210" w:rsidRPr="00661210" w:rsidRDefault="00661210" w:rsidP="002C4312">
            <w:pPr>
              <w:pStyle w:val="Rubrik2"/>
              <w:ind w:left="0"/>
              <w:rPr>
                <w:noProof/>
                <w:sz w:val="26"/>
              </w:rPr>
            </w:pPr>
            <w:r w:rsidRPr="00661210">
              <w:rPr>
                <w:noProof/>
              </w:rPr>
              <w:t>Efter undersökningen</w:t>
            </w:r>
          </w:p>
        </w:tc>
      </w:tr>
      <w:tr w:rsidR="00661210" w:rsidRPr="00661210" w14:paraId="6CFCC7FF" w14:textId="77777777" w:rsidTr="00695447">
        <w:trPr>
          <w:trHeight w:val="263"/>
        </w:trPr>
        <w:tc>
          <w:tcPr>
            <w:tcW w:w="2235" w:type="dxa"/>
            <w:shd w:val="clear" w:color="auto" w:fill="auto"/>
          </w:tcPr>
          <w:p w14:paraId="1FBB7D1D" w14:textId="33B1FA50" w:rsidR="00661210" w:rsidRPr="00661210" w:rsidRDefault="00661210" w:rsidP="0066121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61210">
              <w:rPr>
                <w:rFonts w:ascii="Arial" w:hAnsi="Arial" w:cs="Arial"/>
                <w:b/>
                <w:sz w:val="20"/>
                <w:szCs w:val="20"/>
              </w:rPr>
              <w:t xml:space="preserve">Dokumentation i </w:t>
            </w:r>
            <w:r w:rsidR="005F72F8">
              <w:rPr>
                <w:rFonts w:ascii="Arial" w:hAnsi="Arial" w:cs="Arial"/>
                <w:b/>
                <w:sz w:val="20"/>
                <w:szCs w:val="20"/>
              </w:rPr>
              <w:t>PACS</w:t>
            </w:r>
          </w:p>
        </w:tc>
        <w:tc>
          <w:tcPr>
            <w:tcW w:w="7087" w:type="dxa"/>
            <w:gridSpan w:val="3"/>
            <w:shd w:val="clear" w:color="auto" w:fill="auto"/>
          </w:tcPr>
          <w:p w14:paraId="76BB80D9" w14:textId="77777777" w:rsidR="00661210" w:rsidRPr="00661210" w:rsidRDefault="00661210" w:rsidP="00661210">
            <w:pPr>
              <w:numPr>
                <w:ilvl w:val="0"/>
                <w:numId w:val="21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661210">
              <w:rPr>
                <w:rFonts w:ascii="Arial" w:hAnsi="Arial" w:cs="Arial"/>
                <w:sz w:val="20"/>
                <w:szCs w:val="20"/>
              </w:rPr>
              <w:t>Stäng undersökningen i SYNGO.</w:t>
            </w:r>
          </w:p>
          <w:p w14:paraId="124AF155" w14:textId="50A74EBA" w:rsidR="00661210" w:rsidRPr="00661210" w:rsidRDefault="00661210" w:rsidP="00661210">
            <w:pPr>
              <w:numPr>
                <w:ilvl w:val="0"/>
                <w:numId w:val="21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661210">
              <w:rPr>
                <w:rFonts w:ascii="Arial" w:hAnsi="Arial" w:cs="Arial"/>
                <w:sz w:val="20"/>
              </w:rPr>
              <w:t xml:space="preserve">Fyll i </w:t>
            </w:r>
            <w:hyperlink r:id="rId37" w:history="1">
              <w:r w:rsidR="00983E78" w:rsidRPr="0097461F">
                <w:rPr>
                  <w:rStyle w:val="Hyperlnk"/>
                  <w:rFonts w:ascii="Arial" w:hAnsi="Arial" w:cs="Arial"/>
                  <w:sz w:val="20"/>
                </w:rPr>
                <w:t>Läkemedel</w:t>
              </w:r>
            </w:hyperlink>
            <w:r w:rsidR="00983E78">
              <w:rPr>
                <w:rFonts w:ascii="Arial" w:hAnsi="Arial" w:cs="Arial"/>
                <w:color w:val="C00000"/>
                <w:sz w:val="20"/>
                <w:u w:val="single"/>
              </w:rPr>
              <w:t xml:space="preserve"> </w:t>
            </w:r>
            <w:r w:rsidRPr="00661210">
              <w:rPr>
                <w:rFonts w:ascii="Arial" w:hAnsi="Arial" w:cs="Arial"/>
                <w:sz w:val="20"/>
              </w:rPr>
              <w:t>i undersöknings</w:t>
            </w:r>
            <w:r w:rsidR="002B4046">
              <w:rPr>
                <w:rFonts w:ascii="Arial" w:hAnsi="Arial" w:cs="Arial"/>
                <w:sz w:val="20"/>
              </w:rPr>
              <w:t>fönstret.</w:t>
            </w:r>
          </w:p>
          <w:p w14:paraId="6018FDF4" w14:textId="77777777" w:rsidR="00661210" w:rsidRPr="00661210" w:rsidRDefault="00661210" w:rsidP="00661210">
            <w:pPr>
              <w:numPr>
                <w:ilvl w:val="0"/>
                <w:numId w:val="21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661210">
              <w:rPr>
                <w:rFonts w:ascii="Arial" w:hAnsi="Arial" w:cs="Arial"/>
                <w:sz w:val="20"/>
                <w:szCs w:val="20"/>
              </w:rPr>
              <w:t>Öppna matrisfönstret i PACS.</w:t>
            </w:r>
          </w:p>
          <w:p w14:paraId="39D35CB2" w14:textId="77777777" w:rsidR="00661210" w:rsidRPr="00661210" w:rsidRDefault="00661210" w:rsidP="00661210">
            <w:pPr>
              <w:numPr>
                <w:ilvl w:val="0"/>
                <w:numId w:val="21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661210">
              <w:rPr>
                <w:rFonts w:ascii="Arial" w:hAnsi="Arial" w:cs="Arial"/>
                <w:sz w:val="20"/>
                <w:szCs w:val="20"/>
              </w:rPr>
              <w:t xml:space="preserve">Presentera bilderna enligt </w:t>
            </w:r>
            <w:hyperlink r:id="rId38" w:history="1">
              <w:r w:rsidRPr="00661210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visningsprotokoll</w:t>
              </w:r>
            </w:hyperlink>
            <w:r w:rsidRPr="00661210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7C97F772" w14:textId="7A7BDACD" w:rsidR="00661210" w:rsidRPr="00661210" w:rsidRDefault="00661210" w:rsidP="00661210">
            <w:pPr>
              <w:numPr>
                <w:ilvl w:val="0"/>
                <w:numId w:val="21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61210">
              <w:rPr>
                <w:rFonts w:ascii="Arial" w:hAnsi="Arial" w:cs="Arial"/>
                <w:sz w:val="20"/>
                <w:szCs w:val="20"/>
              </w:rPr>
              <w:t xml:space="preserve">Stoppa undersökningen i </w:t>
            </w:r>
            <w:r w:rsidR="00B928A5">
              <w:rPr>
                <w:rFonts w:ascii="Arial" w:hAnsi="Arial" w:cs="Arial"/>
                <w:sz w:val="20"/>
                <w:szCs w:val="20"/>
              </w:rPr>
              <w:t>PACS</w:t>
            </w:r>
            <w:r w:rsidRPr="00661210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661210" w:rsidRPr="00661210" w14:paraId="590D973D" w14:textId="77777777" w:rsidTr="00695447">
        <w:trPr>
          <w:trHeight w:val="263"/>
        </w:trPr>
        <w:tc>
          <w:tcPr>
            <w:tcW w:w="2235" w:type="dxa"/>
            <w:shd w:val="clear" w:color="auto" w:fill="auto"/>
          </w:tcPr>
          <w:p w14:paraId="38917DF2" w14:textId="77777777" w:rsidR="00661210" w:rsidRPr="00661210" w:rsidRDefault="00661210" w:rsidP="0066121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87" w:type="dxa"/>
            <w:gridSpan w:val="3"/>
            <w:shd w:val="clear" w:color="auto" w:fill="auto"/>
          </w:tcPr>
          <w:p w14:paraId="40996D94" w14:textId="77777777" w:rsidR="00661210" w:rsidRPr="00661210" w:rsidRDefault="00661210" w:rsidP="0066121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1210" w:rsidRPr="00661210" w14:paraId="40684D48" w14:textId="77777777" w:rsidTr="00695447">
        <w:trPr>
          <w:trHeight w:val="263"/>
        </w:trPr>
        <w:tc>
          <w:tcPr>
            <w:tcW w:w="2235" w:type="dxa"/>
            <w:shd w:val="clear" w:color="auto" w:fill="auto"/>
          </w:tcPr>
          <w:p w14:paraId="796FDC25" w14:textId="77777777" w:rsidR="00661210" w:rsidRPr="00661210" w:rsidRDefault="00661210" w:rsidP="0066121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61210">
              <w:rPr>
                <w:rFonts w:ascii="Arial" w:hAnsi="Arial" w:cs="Arial"/>
                <w:b/>
                <w:sz w:val="20"/>
                <w:szCs w:val="20"/>
              </w:rPr>
              <w:t>Eftervård</w:t>
            </w:r>
          </w:p>
        </w:tc>
        <w:tc>
          <w:tcPr>
            <w:tcW w:w="7087" w:type="dxa"/>
            <w:gridSpan w:val="3"/>
            <w:shd w:val="clear" w:color="auto" w:fill="auto"/>
          </w:tcPr>
          <w:p w14:paraId="535D613D" w14:textId="77777777" w:rsidR="00661210" w:rsidRPr="00661210" w:rsidRDefault="00661210" w:rsidP="0066121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61210">
              <w:rPr>
                <w:rFonts w:ascii="Arial" w:hAnsi="Arial" w:cs="Arial"/>
                <w:sz w:val="20"/>
                <w:szCs w:val="20"/>
              </w:rPr>
              <w:t>Informera Bröstmottagningen att tråden är satt och patienten är klar.</w:t>
            </w:r>
          </w:p>
        </w:tc>
      </w:tr>
    </w:tbl>
    <w:p w14:paraId="7C69A11D" w14:textId="77777777" w:rsidR="00661210" w:rsidRPr="00661210" w:rsidRDefault="00661210" w:rsidP="00661210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9E4294">
      <w:type w:val="continuous"/>
      <w:pgSz w:w="11900" w:h="16840"/>
      <w:pgMar w:top="1418" w:right="1979" w:bottom="993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305466" w14:textId="77777777" w:rsidR="005E2E68" w:rsidRDefault="005E2E68">
      <w:r>
        <w:separator/>
      </w:r>
    </w:p>
  </w:endnote>
  <w:endnote w:type="continuationSeparator" w:id="0">
    <w:p w14:paraId="6339C3A2" w14:textId="77777777" w:rsidR="005E2E68" w:rsidRDefault="005E2E68">
      <w:r>
        <w:continuationSeparator/>
      </w:r>
    </w:p>
  </w:endnote>
  <w:endnote w:type="continuationNotice" w:id="1">
    <w:p w14:paraId="04EBB085" w14:textId="77777777" w:rsidR="005E2E68" w:rsidRDefault="005E2E6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7DD8FB" w14:textId="77777777" w:rsidR="005E2E68" w:rsidRDefault="005E2E68"/>
  </w:footnote>
  <w:footnote w:type="continuationSeparator" w:id="0">
    <w:p w14:paraId="68515905" w14:textId="77777777" w:rsidR="005E2E68" w:rsidRDefault="005E2E68">
      <w:r>
        <w:continuationSeparator/>
      </w:r>
    </w:p>
  </w:footnote>
  <w:footnote w:type="continuationNotice" w:id="1">
    <w:p w14:paraId="5351D555" w14:textId="77777777" w:rsidR="005E2E68" w:rsidRDefault="005E2E6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4D03FFB"/>
    <w:multiLevelType w:val="hybridMultilevel"/>
    <w:tmpl w:val="6908C44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FD6296C"/>
    <w:multiLevelType w:val="hybridMultilevel"/>
    <w:tmpl w:val="9710A7E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F566D10"/>
    <w:multiLevelType w:val="hybridMultilevel"/>
    <w:tmpl w:val="55262CB0"/>
    <w:lvl w:ilvl="0" w:tplc="FFFFFFFF">
      <w:start w:val="1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C262A1EA">
      <w:start w:val="15"/>
      <w:numFmt w:val="decimal"/>
      <w:lvlText w:val="%3"/>
      <w:lvlJc w:val="left"/>
      <w:pPr>
        <w:ind w:left="2340" w:hanging="360"/>
      </w:pPr>
      <w:rPr>
        <w:rFonts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2195056"/>
    <w:multiLevelType w:val="hybridMultilevel"/>
    <w:tmpl w:val="6180019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2C03D6A"/>
    <w:multiLevelType w:val="hybridMultilevel"/>
    <w:tmpl w:val="66C635B6"/>
    <w:lvl w:ilvl="0" w:tplc="FFFFFFFF">
      <w:start w:val="1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6576A81"/>
    <w:multiLevelType w:val="hybridMultilevel"/>
    <w:tmpl w:val="61A80242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3D440B7B"/>
    <w:multiLevelType w:val="hybridMultilevel"/>
    <w:tmpl w:val="4436454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0661AB1"/>
    <w:multiLevelType w:val="hybridMultilevel"/>
    <w:tmpl w:val="9814CB1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decimal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8949C3"/>
    <w:multiLevelType w:val="hybridMultilevel"/>
    <w:tmpl w:val="7F4CF4AA"/>
    <w:lvl w:ilvl="0" w:tplc="FAB0E98E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55A146C7"/>
    <w:multiLevelType w:val="hybridMultilevel"/>
    <w:tmpl w:val="084C922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5B44040E"/>
    <w:multiLevelType w:val="hybridMultilevel"/>
    <w:tmpl w:val="430A3C94"/>
    <w:lvl w:ilvl="0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621E6049"/>
    <w:multiLevelType w:val="hybridMultilevel"/>
    <w:tmpl w:val="5D723E4E"/>
    <w:lvl w:ilvl="0" w:tplc="FAB0E98E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D0019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5E12D5"/>
    <w:multiLevelType w:val="hybridMultilevel"/>
    <w:tmpl w:val="9EFEEB40"/>
    <w:lvl w:ilvl="0" w:tplc="041D0001">
      <w:start w:val="1"/>
      <w:numFmt w:val="bullet"/>
      <w:lvlText w:val=""/>
      <w:lvlJc w:val="left"/>
      <w:pPr>
        <w:ind w:left="175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7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9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91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63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5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7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9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515" w:hanging="360"/>
      </w:pPr>
      <w:rPr>
        <w:rFonts w:ascii="Wingdings" w:hAnsi="Wingdings" w:hint="default"/>
      </w:rPr>
    </w:lvl>
  </w:abstractNum>
  <w:abstractNum w:abstractNumId="28" w15:restartNumberingAfterBreak="0">
    <w:nsid w:val="6CF54A3C"/>
    <w:multiLevelType w:val="hybridMultilevel"/>
    <w:tmpl w:val="4F44469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0" w15:restartNumberingAfterBreak="0">
    <w:nsid w:val="74D849E7"/>
    <w:multiLevelType w:val="hybridMultilevel"/>
    <w:tmpl w:val="D186923A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55010736">
    <w:abstractNumId w:val="32"/>
  </w:num>
  <w:num w:numId="2" w16cid:durableId="409928835">
    <w:abstractNumId w:val="24"/>
  </w:num>
  <w:num w:numId="3" w16cid:durableId="120225006">
    <w:abstractNumId w:val="0"/>
  </w:num>
  <w:num w:numId="4" w16cid:durableId="1986232019">
    <w:abstractNumId w:val="8"/>
  </w:num>
  <w:num w:numId="5" w16cid:durableId="502168338">
    <w:abstractNumId w:val="29"/>
  </w:num>
  <w:num w:numId="6" w16cid:durableId="2051298391">
    <w:abstractNumId w:val="3"/>
  </w:num>
  <w:num w:numId="7" w16cid:durableId="1821269878">
    <w:abstractNumId w:val="18"/>
  </w:num>
  <w:num w:numId="8" w16cid:durableId="1216427370">
    <w:abstractNumId w:val="14"/>
  </w:num>
  <w:num w:numId="9" w16cid:durableId="1989435036">
    <w:abstractNumId w:val="1"/>
  </w:num>
  <w:num w:numId="10" w16cid:durableId="694964602">
    <w:abstractNumId w:val="1"/>
  </w:num>
  <w:num w:numId="11" w16cid:durableId="1184708884">
    <w:abstractNumId w:val="4"/>
  </w:num>
  <w:num w:numId="12" w16cid:durableId="1518469296">
    <w:abstractNumId w:val="6"/>
  </w:num>
  <w:num w:numId="13" w16cid:durableId="894968924">
    <w:abstractNumId w:val="22"/>
  </w:num>
  <w:num w:numId="14" w16cid:durableId="1538350829">
    <w:abstractNumId w:val="15"/>
  </w:num>
  <w:num w:numId="15" w16cid:durableId="1540312280">
    <w:abstractNumId w:val="9"/>
  </w:num>
  <w:num w:numId="16" w16cid:durableId="722868716">
    <w:abstractNumId w:val="21"/>
  </w:num>
  <w:num w:numId="17" w16cid:durableId="662587855">
    <w:abstractNumId w:val="7"/>
  </w:num>
  <w:num w:numId="18" w16cid:durableId="925309150">
    <w:abstractNumId w:val="17"/>
  </w:num>
  <w:num w:numId="19" w16cid:durableId="489449642">
    <w:abstractNumId w:val="31"/>
  </w:num>
  <w:num w:numId="20" w16cid:durableId="527913232">
    <w:abstractNumId w:val="28"/>
  </w:num>
  <w:num w:numId="21" w16cid:durableId="586496485">
    <w:abstractNumId w:val="11"/>
  </w:num>
  <w:num w:numId="22" w16cid:durableId="887037923">
    <w:abstractNumId w:val="5"/>
  </w:num>
  <w:num w:numId="23" w16cid:durableId="190537740">
    <w:abstractNumId w:val="19"/>
  </w:num>
  <w:num w:numId="24" w16cid:durableId="22286754">
    <w:abstractNumId w:val="12"/>
  </w:num>
  <w:num w:numId="25" w16cid:durableId="663359467">
    <w:abstractNumId w:val="10"/>
  </w:num>
  <w:num w:numId="26" w16cid:durableId="1684353527">
    <w:abstractNumId w:val="16"/>
  </w:num>
  <w:num w:numId="27" w16cid:durableId="181213384">
    <w:abstractNumId w:val="23"/>
  </w:num>
  <w:num w:numId="28" w16cid:durableId="1767384953">
    <w:abstractNumId w:val="2"/>
  </w:num>
  <w:num w:numId="29" w16cid:durableId="1917937264">
    <w:abstractNumId w:val="13"/>
  </w:num>
  <w:num w:numId="30" w16cid:durableId="1609116967">
    <w:abstractNumId w:val="20"/>
  </w:num>
  <w:num w:numId="31" w16cid:durableId="1654288140">
    <w:abstractNumId w:val="26"/>
  </w:num>
  <w:num w:numId="32" w16cid:durableId="1748725122">
    <w:abstractNumId w:val="30"/>
  </w:num>
  <w:num w:numId="33" w16cid:durableId="393508080">
    <w:abstractNumId w:val="27"/>
  </w:num>
  <w:num w:numId="34" w16cid:durableId="2133864776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1C6A"/>
    <w:rsid w:val="0005691C"/>
    <w:rsid w:val="00056ECB"/>
    <w:rsid w:val="00056ED5"/>
    <w:rsid w:val="00064C2A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68E5"/>
    <w:rsid w:val="000E463B"/>
    <w:rsid w:val="000E5A7E"/>
    <w:rsid w:val="000F43A3"/>
    <w:rsid w:val="000F7681"/>
    <w:rsid w:val="000F7746"/>
    <w:rsid w:val="00103031"/>
    <w:rsid w:val="001044FE"/>
    <w:rsid w:val="00110FDD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581A"/>
    <w:rsid w:val="001F655D"/>
    <w:rsid w:val="0021092A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974AF"/>
    <w:rsid w:val="002B0B30"/>
    <w:rsid w:val="002B0C78"/>
    <w:rsid w:val="002B4046"/>
    <w:rsid w:val="002C01DE"/>
    <w:rsid w:val="002C04D8"/>
    <w:rsid w:val="002C0C02"/>
    <w:rsid w:val="002C1277"/>
    <w:rsid w:val="002C4312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430F"/>
    <w:rsid w:val="00384019"/>
    <w:rsid w:val="003854F1"/>
    <w:rsid w:val="0039118E"/>
    <w:rsid w:val="003952A6"/>
    <w:rsid w:val="0039554D"/>
    <w:rsid w:val="00397F54"/>
    <w:rsid w:val="003A0D43"/>
    <w:rsid w:val="003B2A4B"/>
    <w:rsid w:val="003B3FCB"/>
    <w:rsid w:val="003C0255"/>
    <w:rsid w:val="003C4B48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5865"/>
    <w:rsid w:val="004B2183"/>
    <w:rsid w:val="004B2A01"/>
    <w:rsid w:val="004C2559"/>
    <w:rsid w:val="004D487B"/>
    <w:rsid w:val="004D7BA3"/>
    <w:rsid w:val="004F4518"/>
    <w:rsid w:val="004F4C62"/>
    <w:rsid w:val="00501433"/>
    <w:rsid w:val="00501FB6"/>
    <w:rsid w:val="00511CC4"/>
    <w:rsid w:val="00526AB6"/>
    <w:rsid w:val="00531E60"/>
    <w:rsid w:val="0053342E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A7D70"/>
    <w:rsid w:val="005C0045"/>
    <w:rsid w:val="005C084E"/>
    <w:rsid w:val="005C4606"/>
    <w:rsid w:val="005D0B0C"/>
    <w:rsid w:val="005E02B3"/>
    <w:rsid w:val="005E1E24"/>
    <w:rsid w:val="005E2E68"/>
    <w:rsid w:val="005F72F8"/>
    <w:rsid w:val="0060596B"/>
    <w:rsid w:val="00606D97"/>
    <w:rsid w:val="00607314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1210"/>
    <w:rsid w:val="00665F89"/>
    <w:rsid w:val="00673C92"/>
    <w:rsid w:val="006753EC"/>
    <w:rsid w:val="00694266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1CFC"/>
    <w:rsid w:val="006E450B"/>
    <w:rsid w:val="006E4ACF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86F73"/>
    <w:rsid w:val="007917BA"/>
    <w:rsid w:val="007A5C6F"/>
    <w:rsid w:val="007B5E4D"/>
    <w:rsid w:val="007D029D"/>
    <w:rsid w:val="007D4241"/>
    <w:rsid w:val="007D4317"/>
    <w:rsid w:val="007D4EA3"/>
    <w:rsid w:val="007D64DB"/>
    <w:rsid w:val="007E534E"/>
    <w:rsid w:val="007F1CFF"/>
    <w:rsid w:val="007F5DD5"/>
    <w:rsid w:val="00821A1B"/>
    <w:rsid w:val="008262E9"/>
    <w:rsid w:val="00827E69"/>
    <w:rsid w:val="008332FC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7E2B"/>
    <w:rsid w:val="0093085B"/>
    <w:rsid w:val="00931C57"/>
    <w:rsid w:val="009347A5"/>
    <w:rsid w:val="0093543D"/>
    <w:rsid w:val="00942257"/>
    <w:rsid w:val="009471BF"/>
    <w:rsid w:val="00950E4E"/>
    <w:rsid w:val="009529BD"/>
    <w:rsid w:val="009533B4"/>
    <w:rsid w:val="00971D93"/>
    <w:rsid w:val="0097461F"/>
    <w:rsid w:val="00983E78"/>
    <w:rsid w:val="009B1F6B"/>
    <w:rsid w:val="009B2309"/>
    <w:rsid w:val="009C0D12"/>
    <w:rsid w:val="009C192E"/>
    <w:rsid w:val="009C3F40"/>
    <w:rsid w:val="009C782C"/>
    <w:rsid w:val="009C7E4C"/>
    <w:rsid w:val="009D6819"/>
    <w:rsid w:val="009D6D1C"/>
    <w:rsid w:val="009D7454"/>
    <w:rsid w:val="009E0487"/>
    <w:rsid w:val="009E0CF9"/>
    <w:rsid w:val="009E4294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6998"/>
    <w:rsid w:val="00A514B7"/>
    <w:rsid w:val="00A54A0B"/>
    <w:rsid w:val="00A65FD4"/>
    <w:rsid w:val="00A77795"/>
    <w:rsid w:val="00A81198"/>
    <w:rsid w:val="00A81E48"/>
    <w:rsid w:val="00A82035"/>
    <w:rsid w:val="00A833C7"/>
    <w:rsid w:val="00A90D77"/>
    <w:rsid w:val="00A92E07"/>
    <w:rsid w:val="00AA0B3A"/>
    <w:rsid w:val="00AA53FE"/>
    <w:rsid w:val="00AA6EB4"/>
    <w:rsid w:val="00AA767D"/>
    <w:rsid w:val="00AB0CC9"/>
    <w:rsid w:val="00AC1ECB"/>
    <w:rsid w:val="00AC3FF6"/>
    <w:rsid w:val="00AC4551"/>
    <w:rsid w:val="00AD73EC"/>
    <w:rsid w:val="00AE5BC7"/>
    <w:rsid w:val="00AF30C7"/>
    <w:rsid w:val="00AF5AAF"/>
    <w:rsid w:val="00B046D8"/>
    <w:rsid w:val="00B10CE0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678FE"/>
    <w:rsid w:val="00B75EDE"/>
    <w:rsid w:val="00B77D88"/>
    <w:rsid w:val="00B77FAF"/>
    <w:rsid w:val="00B84336"/>
    <w:rsid w:val="00B851B9"/>
    <w:rsid w:val="00B86453"/>
    <w:rsid w:val="00B90054"/>
    <w:rsid w:val="00B928A5"/>
    <w:rsid w:val="00B92C14"/>
    <w:rsid w:val="00BA0066"/>
    <w:rsid w:val="00BB69DB"/>
    <w:rsid w:val="00BC322E"/>
    <w:rsid w:val="00BC44CD"/>
    <w:rsid w:val="00BC48A6"/>
    <w:rsid w:val="00BE7978"/>
    <w:rsid w:val="00BF29D4"/>
    <w:rsid w:val="00C07DDB"/>
    <w:rsid w:val="00C164B1"/>
    <w:rsid w:val="00C35FF5"/>
    <w:rsid w:val="00C4115D"/>
    <w:rsid w:val="00C43BDD"/>
    <w:rsid w:val="00C47778"/>
    <w:rsid w:val="00C5011E"/>
    <w:rsid w:val="00C50EE5"/>
    <w:rsid w:val="00C5240A"/>
    <w:rsid w:val="00C5398F"/>
    <w:rsid w:val="00C556F5"/>
    <w:rsid w:val="00C55B51"/>
    <w:rsid w:val="00C62026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307D"/>
    <w:rsid w:val="00CF70BB"/>
    <w:rsid w:val="00D074DB"/>
    <w:rsid w:val="00D10B26"/>
    <w:rsid w:val="00D139CF"/>
    <w:rsid w:val="00D37E7F"/>
    <w:rsid w:val="00D47AD7"/>
    <w:rsid w:val="00D51529"/>
    <w:rsid w:val="00D85218"/>
    <w:rsid w:val="00D87CBD"/>
    <w:rsid w:val="00D915B1"/>
    <w:rsid w:val="00DA299D"/>
    <w:rsid w:val="00DA65C4"/>
    <w:rsid w:val="00DD2BE0"/>
    <w:rsid w:val="00DE4447"/>
    <w:rsid w:val="00DE5DA2"/>
    <w:rsid w:val="00DF0033"/>
    <w:rsid w:val="00DF1670"/>
    <w:rsid w:val="00E026BF"/>
    <w:rsid w:val="00E07B1B"/>
    <w:rsid w:val="00E11853"/>
    <w:rsid w:val="00E46588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186C"/>
    <w:rsid w:val="00F22264"/>
    <w:rsid w:val="00F2564D"/>
    <w:rsid w:val="00F35B05"/>
    <w:rsid w:val="00F413D9"/>
    <w:rsid w:val="00F50D27"/>
    <w:rsid w:val="00F5135F"/>
    <w:rsid w:val="00F51F78"/>
    <w:rsid w:val="00F61BC8"/>
    <w:rsid w:val="00F86F47"/>
    <w:rsid w:val="00F90B64"/>
    <w:rsid w:val="00FB2CE1"/>
    <w:rsid w:val="00FB2F0F"/>
    <w:rsid w:val="00FB5086"/>
    <w:rsid w:val="00FB5411"/>
    <w:rsid w:val="00FB6392"/>
    <w:rsid w:val="00FC4954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97461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29-1655924590-65/surrogate/Tomosyntestest.pdf" TargetMode="External" Id="rId18" /><Relationship Type="http://schemas.openxmlformats.org/officeDocument/2006/relationships/image" Target="media/image8.png" Id="rId26" /><Relationship Type="http://schemas.openxmlformats.org/officeDocument/2006/relationships/fontTable" Target="fontTable.xml" Id="rId39" /><Relationship Type="http://schemas.openxmlformats.org/officeDocument/2006/relationships/image" Target="media/image4.jpeg" Id="rId21" /><Relationship Type="http://schemas.openxmlformats.org/officeDocument/2006/relationships/image" Target="http://intranu.vgregion.se/ImageVault/Images/width_236/height_355/preserveAspectRatio_0/scope_0/filename_jmjTVCZILOjpggVYblUA.png/storage_Edited/ImageVaultHandler.aspx" TargetMode="External" Id="rId34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media/image7.jpeg" Id="rId25" /><Relationship Type="http://schemas.openxmlformats.org/officeDocument/2006/relationships/image" Target="media/image12.png" Id="rId33" /><Relationship Type="http://schemas.openxmlformats.org/officeDocument/2006/relationships/hyperlink" Target="https://insidan.vgregion.se/forvaltningar/nu-sjukvarden/stod-och-tjanster/system-a-o/sectra-ids7-pacs/manualer-och-visningsprotokoll-mammografi/" TargetMode="External" Id="rId38" /><Relationship Type="http://schemas.openxmlformats.org/officeDocument/2006/relationships/footer" Target="footer3.xml" Id="rId16" /><Relationship Type="http://schemas.openxmlformats.org/officeDocument/2006/relationships/image" Target="media/image3.jpeg" Id="rId20" /><Relationship Type="http://schemas.openxmlformats.org/officeDocument/2006/relationships/image" Target="media/image10.png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6.png" Id="rId24" /><Relationship Type="http://schemas.openxmlformats.org/officeDocument/2006/relationships/image" Target="http://intranu.vgregion.se/ImageVault/Images/id_33020/scope_0/filename_byNMOtuYvoNXFNMZ-fHW.jpg/storage_Edited/ImageVaultHandler.aspx" TargetMode="External" Id="rId32" /><Relationship Type="http://schemas.openxmlformats.org/officeDocument/2006/relationships/hyperlink" Target="https://mellanarkiv-offentlig.vgregion.se/alfresco/s/archive/stream/public/v1/source/available/sofia/nu8444-2101229903-178/surrogate/L%c3%a4kemedel.pdf" TargetMode="External" Id="rId37" /><Relationship Type="http://schemas.openxmlformats.org/officeDocument/2006/relationships/theme" Target="theme/theme1.xml" Id="rId40" /><Relationship Type="http://schemas.openxmlformats.org/officeDocument/2006/relationships/header" Target="header2.xml" Id="rId15" /><Relationship Type="http://schemas.openxmlformats.org/officeDocument/2006/relationships/image" Target="media/image5.png" Id="rId23" /><Relationship Type="http://schemas.openxmlformats.org/officeDocument/2006/relationships/hyperlink" Target="http://intranu.vgregion.se/VGRTemplates/Common/Pages/Page.aspx?id=740131" TargetMode="External" Id="rId28" /><Relationship Type="http://schemas.openxmlformats.org/officeDocument/2006/relationships/image" Target="http://intranu.vgregion.se/ImageVault/Images/id_33025/scope_0/filename_Xeii5n6a0y4X6JuRsKWo.jpg/storage_Edited/ImageVaultHandler.aspx" TargetMode="External" Id="rId36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10129-1655924590-56/SURROGATE/Stereotest-Tomosyntestest%20%e2%80%93%20%20Montering%20av%20bord%20med%20tillbeh%c3%b6r.pdf" TargetMode="External" Id="rId19" /><Relationship Type="http://schemas.openxmlformats.org/officeDocument/2006/relationships/image" Target="media/image11.jpeg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http://intranu.vgregion.se/ImageVault/Images/id_38385/scope_0/filename_5vlei2kpCWZMzaJhxzCb.jpg/storage_Edited/ImageVaultHandler.aspx" TargetMode="External" Id="rId22" /><Relationship Type="http://schemas.openxmlformats.org/officeDocument/2006/relationships/image" Target="media/image9.jpeg" Id="rId27" /><Relationship Type="http://schemas.openxmlformats.org/officeDocument/2006/relationships/image" Target="http://intranu.vgregion.se/ImageVault/Images/width_235/height_450/preserveAspectRatio_0/scope_0/filename_HkEqtD7G7Ru4X6w0J7Ot.png/storage_Edited/ImageVaultHandler.aspx" TargetMode="External" Id="rId30" /><Relationship Type="http://schemas.openxmlformats.org/officeDocument/2006/relationships/image" Target="media/image13.jpeg" Id="rId35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59</TotalTime>
  <Pages>6</Pages>
  <Words>681</Words>
  <Characters>14898</Characters>
  <Application>Microsoft Office Word</Application>
  <DocSecurity>0</DocSecurity>
  <Lines>124</Lines>
  <Paragraphs>31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15548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Trådindikering – tomosyntes</dc:title>
  <dc:subject/>
  <dc:creator>patrik.jens.johansson@vgregion.se</dc:creator>
  <keywords/>
  <lastModifiedBy>Ulrica Sehlberg</lastModifiedBy>
  <revision>62</revision>
  <lastPrinted>2016-03-31T10:56:00.0000000Z</lastPrinted>
  <dcterms:created xsi:type="dcterms:W3CDTF">2022-05-19T07:36:00.0000000Z</dcterms:created>
  <dcterms:modified xsi:type="dcterms:W3CDTF">2025-10-10T07:56:00.0000000Z</dcterms:modified>
</coreProperties>
</file>