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51A5D" w14:textId="77777777" w:rsidR="008C2864" w:rsidRDefault="008C2864" w:rsidP="00777700">
      <w:pPr>
        <w:pStyle w:val="Rubrik2"/>
        <w:ind w:left="0"/>
        <w:sectPr w:rsidR="008C2864" w:rsidSect="008C28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F649EC6" w14:textId="77777777" w:rsidR="008C2864" w:rsidRPr="008C2864" w:rsidRDefault="008C2864" w:rsidP="008C286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C2864">
        <w:rPr>
          <w:szCs w:val="20"/>
        </w:rPr>
        <w:tab/>
      </w:r>
    </w:p>
    <w:p w14:paraId="122BF2E4" w14:textId="6411F7CC" w:rsidR="008C2864" w:rsidRPr="008C2864" w:rsidRDefault="00777700" w:rsidP="00777700">
      <w:pPr>
        <w:pStyle w:val="Rubrik1"/>
        <w:ind w:left="0"/>
        <w:rPr>
          <w:szCs w:val="20"/>
        </w:rPr>
      </w:pPr>
      <w:r w:rsidRPr="008C2864">
        <w:t xml:space="preserve">Trådindikering – </w:t>
      </w:r>
      <w:proofErr w:type="spellStart"/>
      <w:r w:rsidRPr="008C2864">
        <w:t>stereotaxisk</w:t>
      </w:r>
      <w:proofErr w:type="spellEnd"/>
    </w:p>
    <w:p w14:paraId="1402BA80" w14:textId="77777777" w:rsidR="008C2864" w:rsidRPr="008C2864" w:rsidRDefault="008C2864" w:rsidP="00777700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8C2864">
        <w:t>Syfte</w:t>
      </w:r>
    </w:p>
    <w:p w14:paraId="47B96D3B" w14:textId="77777777" w:rsidR="008C2864" w:rsidRDefault="008C2864" w:rsidP="008C286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8C2864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3"/>
    <w:p w14:paraId="2FA05B22" w14:textId="1EEFF436" w:rsidR="008C2864" w:rsidRDefault="00777700" w:rsidP="00777700">
      <w:pPr>
        <w:pStyle w:val="Rubrik2"/>
        <w:ind w:left="0"/>
      </w:pPr>
      <w:r>
        <w:t>Förändringar sedan föregående version</w:t>
      </w:r>
    </w:p>
    <w:p w14:paraId="39091E94" w14:textId="50E58ECD" w:rsidR="00777700" w:rsidRPr="002C15DD" w:rsidRDefault="00777700" w:rsidP="00777700">
      <w:pPr>
        <w:ind w:left="0"/>
        <w:rPr>
          <w:rFonts w:ascii="Arial" w:hAnsi="Arial" w:cs="Arial"/>
          <w:sz w:val="20"/>
          <w:szCs w:val="20"/>
        </w:rPr>
      </w:pPr>
      <w:r w:rsidRPr="002C15DD">
        <w:rPr>
          <w:rFonts w:ascii="Arial" w:hAnsi="Arial" w:cs="Arial"/>
          <w:sz w:val="20"/>
          <w:szCs w:val="20"/>
        </w:rPr>
        <w:t>Reviderad, mindre förändringar.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8C2864" w:rsidRPr="008C2864" w14:paraId="45A19D3C" w14:textId="77777777" w:rsidTr="00067FE6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35D4F401" w14:textId="77777777" w:rsidR="008C2864" w:rsidRPr="008C2864" w:rsidRDefault="008C2864" w:rsidP="00777700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8C2864">
              <w:t>Inför undersökningen</w:t>
            </w:r>
          </w:p>
        </w:tc>
      </w:tr>
      <w:tr w:rsidR="008C2864" w:rsidRPr="008C2864" w14:paraId="0EC0EDC3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6419DC97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F3065DF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Indikering av icke palpabel förändring – vägledande för kirurg.</w:t>
            </w:r>
          </w:p>
        </w:tc>
      </w:tr>
      <w:tr w:rsidR="008C2864" w:rsidRPr="008C2864" w14:paraId="568082F5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1A6E0BD6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AC8DADA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69ED19DA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1B2CDFD3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3936DEE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66600</w:t>
            </w:r>
            <w:r w:rsidRPr="008C2864">
              <w:rPr>
                <w:rFonts w:ascii="Arial" w:hAnsi="Arial" w:cs="Arial"/>
                <w:sz w:val="20"/>
                <w:szCs w:val="20"/>
              </w:rPr>
              <w:tab/>
              <w:t>Mammografisk indikering</w:t>
            </w:r>
          </w:p>
        </w:tc>
      </w:tr>
      <w:tr w:rsidR="008C2864" w:rsidRPr="008C2864" w14:paraId="51738CC7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4805AA98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C6E605D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351D4543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58EC8296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45A9B99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C2864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230FEDAA" w14:textId="113FE322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8C286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8C2864" w:rsidRPr="008C2864" w14:paraId="73D1D9E2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3EF6DF26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FDB9D68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7326823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283A8C33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54A0A4C4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1DDE22C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Siemens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Mammomat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Revelation</w:t>
            </w:r>
          </w:p>
        </w:tc>
      </w:tr>
      <w:tr w:rsidR="008C2864" w:rsidRPr="008C2864" w14:paraId="0FF55FBD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69214EAD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DD42DFF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63B22354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53668FCE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Arbetsfördelning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0A7A9E1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Tekniksjuksköterska</w:t>
            </w:r>
            <w:r w:rsidRPr="008C2864">
              <w:rPr>
                <w:rFonts w:ascii="Arial" w:hAnsi="Arial" w:cs="Arial"/>
                <w:sz w:val="20"/>
                <w:szCs w:val="20"/>
              </w:rPr>
              <w:tab/>
              <w:t>Ansvarar för bildtagning och all dokumentation.</w:t>
            </w:r>
          </w:p>
          <w:p w14:paraId="5B2CE09F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Omvårdnadssjuksköterska</w:t>
            </w:r>
            <w:r w:rsidRPr="008C2864">
              <w:rPr>
                <w:rFonts w:ascii="Arial" w:hAnsi="Arial" w:cs="Arial"/>
                <w:sz w:val="20"/>
                <w:szCs w:val="20"/>
              </w:rPr>
              <w:tab/>
              <w:t>Ansvarar för patienten samt assisterar läkaren.</w:t>
            </w:r>
          </w:p>
        </w:tc>
      </w:tr>
      <w:tr w:rsidR="008C2864" w:rsidRPr="008C2864" w14:paraId="0DA8AA6A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4402391D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455E115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787FB4BC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1A9E5870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7B36F71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Fråga patienten:</w:t>
            </w:r>
          </w:p>
          <w:p w14:paraId="49C72914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- Överkänslig mot lokalbedövning?</w:t>
            </w:r>
          </w:p>
        </w:tc>
      </w:tr>
      <w:tr w:rsidR="008C2864" w:rsidRPr="008C2864" w14:paraId="5531C0A7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564593A5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63E0AD1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70488D17" w14:textId="77777777" w:rsidTr="00067FE6">
        <w:trPr>
          <w:trHeight w:val="389"/>
        </w:trPr>
        <w:tc>
          <w:tcPr>
            <w:tcW w:w="2259" w:type="dxa"/>
            <w:shd w:val="clear" w:color="auto" w:fill="auto"/>
          </w:tcPr>
          <w:p w14:paraId="70B8A081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5F26CE5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Kompressionsplatta för stereotaktisk undersökning</w:t>
            </w:r>
          </w:p>
        </w:tc>
      </w:tr>
      <w:tr w:rsidR="008C2864" w:rsidRPr="008C2864" w14:paraId="5D65EF86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2A59ADF5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D735A8F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6A42410F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2AA2BDC6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Förberedelser apparatur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40572374" w14:textId="24D15C79" w:rsidR="008C2864" w:rsidRPr="008C2864" w:rsidRDefault="008C2864" w:rsidP="008C2864">
            <w:pPr>
              <w:numPr>
                <w:ilvl w:val="0"/>
                <w:numId w:val="27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Gör alltid en </w:t>
            </w:r>
            <w:hyperlink r:id="rId18" w:history="1">
              <w:r w:rsidRPr="008C286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stereotest</w:t>
              </w:r>
            </w:hyperlink>
            <w:r w:rsidRPr="008C2864">
              <w:rPr>
                <w:rFonts w:ascii="Arial" w:hAnsi="Arial" w:cs="Arial"/>
                <w:sz w:val="20"/>
                <w:szCs w:val="20"/>
              </w:rPr>
              <w:t xml:space="preserve"> innan undersökningen.</w:t>
            </w:r>
          </w:p>
          <w:p w14:paraId="69F800C4" w14:textId="3291D09C" w:rsidR="008C2864" w:rsidRPr="008C2864" w:rsidRDefault="008C2864" w:rsidP="008C2864">
            <w:pPr>
              <w:numPr>
                <w:ilvl w:val="0"/>
                <w:numId w:val="27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hyperlink r:id="rId19" w:history="1">
              <w:r w:rsidRPr="008C286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Stereotest/</w:t>
              </w:r>
              <w:proofErr w:type="spellStart"/>
              <w:r w:rsidRPr="008C286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Tomosyntestest</w:t>
              </w:r>
              <w:proofErr w:type="spellEnd"/>
              <w:r w:rsidRPr="008C286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 xml:space="preserve"> – Montering av bord med tillbehör</w:t>
              </w:r>
            </w:hyperlink>
          </w:p>
        </w:tc>
      </w:tr>
      <w:tr w:rsidR="008C2864" w:rsidRPr="008C2864" w14:paraId="0EFF7684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0AC6BED5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593B7D1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72912C5F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79725228" w14:textId="699EB81C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6979F6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8C2864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1C6CF2E" w14:textId="31BF1298" w:rsidR="008C2864" w:rsidRPr="008C2864" w:rsidRDefault="008C2864" w:rsidP="008C2864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6979F6">
              <w:rPr>
                <w:rFonts w:ascii="Arial" w:hAnsi="Arial" w:cs="Arial"/>
                <w:sz w:val="20"/>
                <w:szCs w:val="20"/>
              </w:rPr>
              <w:t>PACS</w:t>
            </w:r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306DAEC" w14:textId="27712EA5" w:rsidR="008C2864" w:rsidRPr="008C2864" w:rsidRDefault="008C2864" w:rsidP="008C2864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6979F6">
              <w:rPr>
                <w:rFonts w:ascii="Arial" w:hAnsi="Arial" w:cs="Arial"/>
                <w:sz w:val="20"/>
                <w:szCs w:val="20"/>
              </w:rPr>
              <w:t>PACS</w:t>
            </w:r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90966F4" w14:textId="571A8A15" w:rsidR="008C2864" w:rsidRPr="008C2864" w:rsidRDefault="008C2864" w:rsidP="008C2864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6979F6">
              <w:rPr>
                <w:rFonts w:ascii="Arial" w:hAnsi="Arial" w:cs="Arial"/>
                <w:sz w:val="20"/>
                <w:szCs w:val="20"/>
              </w:rPr>
              <w:t>PACS</w:t>
            </w:r>
            <w:r w:rsidR="006979F6" w:rsidRPr="008C286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8BF6299" w14:textId="77777777" w:rsidR="008C2864" w:rsidRPr="008C2864" w:rsidRDefault="008C2864" w:rsidP="008C2864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11367E1F" w14:textId="77777777" w:rsidR="008C2864" w:rsidRPr="008C2864" w:rsidRDefault="008C2864" w:rsidP="008C2864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Bil2 Mammografi –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är förvalt i SYNGO – välj Stereo right/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C2864" w:rsidRPr="008C2864" w14:paraId="7D0E8231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466032CB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389805E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3679E877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30A58F4F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A7786C4" w14:textId="41496F10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Lidocain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10 mg/ml</w:t>
            </w:r>
            <w:r w:rsidR="00B171EA">
              <w:rPr>
                <w:rFonts w:ascii="Arial" w:hAnsi="Arial" w:cs="Arial"/>
                <w:sz w:val="20"/>
                <w:szCs w:val="20"/>
              </w:rPr>
              <w:t xml:space="preserve"> eller motsvarande</w:t>
            </w:r>
          </w:p>
        </w:tc>
      </w:tr>
      <w:tr w:rsidR="008C2864" w:rsidRPr="008C2864" w14:paraId="53CA4AAB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7DD80035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28CEF6E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29F57B1" w14:textId="30302178" w:rsidR="008C2864" w:rsidRPr="008C2864" w:rsidRDefault="008C2864" w:rsidP="008C2864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C2864" w:rsidRPr="008C2864" w14:paraId="10F4EE7B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05F3E56A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lastRenderedPageBreak/>
              <w:t>Material</w:t>
            </w:r>
          </w:p>
        </w:tc>
        <w:tc>
          <w:tcPr>
            <w:tcW w:w="7063" w:type="dxa"/>
            <w:shd w:val="clear" w:color="auto" w:fill="auto"/>
          </w:tcPr>
          <w:p w14:paraId="78B4CB40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4AE65BD9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Bushing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20G öppen 0,90 mm</w:t>
            </w:r>
          </w:p>
          <w:p w14:paraId="025E6894" w14:textId="08EF4F19" w:rsidR="008C2864" w:rsidRPr="008C2864" w:rsidRDefault="006979F6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Markör</w:t>
            </w:r>
            <w:r w:rsidR="00B171EA">
              <w:rPr>
                <w:rFonts w:ascii="Arial" w:hAnsi="Arial" w:cs="Arial"/>
                <w:sz w:val="20"/>
                <w:szCs w:val="20"/>
              </w:rPr>
              <w:t xml:space="preserve"> till kompressionsplatta</w:t>
            </w:r>
          </w:p>
          <w:p w14:paraId="7ADEB9F2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4D90845C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3C32892D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Spruta 10 ml (anestesi)</w:t>
            </w:r>
          </w:p>
          <w:p w14:paraId="79C54F52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14:paraId="21810409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Kanyl 88 mm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Spinocan</w:t>
            </w:r>
            <w:proofErr w:type="spellEnd"/>
          </w:p>
          <w:p w14:paraId="144277E6" w14:textId="06711E27" w:rsidR="008C2864" w:rsidRPr="00B171EA" w:rsidRDefault="008C2864" w:rsidP="00B171EA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Indikeringstråd 13,7 cm</w:t>
            </w:r>
          </w:p>
          <w:p w14:paraId="54FE7983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Kompress,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</w:p>
          <w:p w14:paraId="418870F4" w14:textId="77777777" w:rsidR="008C2864" w:rsidRP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4217CBE1" w14:textId="77777777" w:rsidR="008C2864" w:rsidRDefault="008C2864" w:rsidP="008C2864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Plastförkläde</w:t>
            </w:r>
          </w:p>
          <w:p w14:paraId="2A621CBB" w14:textId="2623AFB0" w:rsidR="0045540C" w:rsidRPr="008C2864" w:rsidRDefault="0045540C" w:rsidP="0045540C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0ECCA730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3D0D2AF6" w14:textId="77777777" w:rsidR="008C2864" w:rsidRDefault="008C2864" w:rsidP="008C2864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  <w:r w:rsidRPr="008C2864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Undersökning</w:t>
            </w:r>
          </w:p>
          <w:p w14:paraId="1F6D8F2C" w14:textId="712BEC17" w:rsidR="00777700" w:rsidRPr="008C2864" w:rsidRDefault="00777700" w:rsidP="008C2864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Cs/>
                <w:iCs/>
                <w:sz w:val="20"/>
                <w:szCs w:val="28"/>
              </w:rPr>
            </w:pPr>
          </w:p>
        </w:tc>
        <w:tc>
          <w:tcPr>
            <w:tcW w:w="7063" w:type="dxa"/>
            <w:shd w:val="clear" w:color="auto" w:fill="auto"/>
          </w:tcPr>
          <w:p w14:paraId="491A3E16" w14:textId="77777777" w:rsidR="008C2864" w:rsidRPr="008C2864" w:rsidRDefault="008C2864" w:rsidP="008C2864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14F55030" w14:textId="77777777" w:rsidTr="00067FE6">
        <w:trPr>
          <w:trHeight w:val="263"/>
        </w:trPr>
        <w:tc>
          <w:tcPr>
            <w:tcW w:w="2259" w:type="dxa"/>
            <w:shd w:val="clear" w:color="auto" w:fill="auto"/>
          </w:tcPr>
          <w:p w14:paraId="5C36A411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8C2864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063" w:type="dxa"/>
            <w:shd w:val="clear" w:color="auto" w:fill="auto"/>
          </w:tcPr>
          <w:p w14:paraId="374112E4" w14:textId="77777777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567E9230" w14:textId="77777777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50BB21B7" w14:textId="747E04C6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Sätt fast </w:t>
            </w:r>
            <w:proofErr w:type="spellStart"/>
            <w:r w:rsidR="006979F6">
              <w:rPr>
                <w:rFonts w:ascii="Arial" w:hAnsi="Arial" w:cs="Arial"/>
                <w:sz w:val="20"/>
                <w:szCs w:val="20"/>
              </w:rPr>
              <w:t>markören</w:t>
            </w:r>
            <w:r w:rsidRPr="008C2864">
              <w:rPr>
                <w:rFonts w:ascii="Arial" w:hAnsi="Arial" w:cs="Arial"/>
                <w:sz w:val="20"/>
                <w:szCs w:val="20"/>
              </w:rPr>
              <w:t>l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med tejp på kompressionsplattan (lättare att orientera sig i bilden).</w:t>
            </w:r>
          </w:p>
          <w:p w14:paraId="360940FF" w14:textId="77777777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Patienten sitter på en stol vid röntgenapparaten.</w:t>
            </w:r>
          </w:p>
          <w:p w14:paraId="1C0F5679" w14:textId="77777777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Välj rätt procedur i SYNGO: Välj Stereo Right eller Stereo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Left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i SYNGO </w:t>
            </w:r>
            <w:r w:rsidRPr="008C2864">
              <w:rPr>
                <w:rFonts w:ascii="Arial" w:hAnsi="Arial" w:cs="Arial"/>
                <w:sz w:val="20"/>
                <w:szCs w:val="20"/>
              </w:rPr>
              <w:br/>
              <w:t xml:space="preserve">(CC-projektion alltid förvald). För att ändra projektion högerklicka på scoutbilden, välj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Modify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och aktuell projektion. Vinkling av röret måste göra manuellt</w:t>
            </w:r>
          </w:p>
          <w:p w14:paraId="13751FA6" w14:textId="77777777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Positionera patienten</w:t>
            </w:r>
          </w:p>
          <w:p w14:paraId="0F4BE5EB" w14:textId="79098D08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Var uppmärksam på eventuella meddelande nedtill vänster på skärmen/blå list. Följ instruktionerna som visas på skärmen.</w:t>
            </w:r>
            <w:r w:rsidR="0077132F">
              <w:rPr>
                <w:rFonts w:ascii="Arial" w:hAnsi="Arial" w:cs="Arial"/>
                <w:sz w:val="20"/>
                <w:szCs w:val="20"/>
              </w:rPr>
              <w:br/>
            </w:r>
            <w:r w:rsidRPr="008C2864">
              <w:rPr>
                <w:rFonts w:ascii="Arial" w:hAnsi="Arial" w:cs="Arial"/>
                <w:sz w:val="20"/>
                <w:szCs w:val="20"/>
              </w:rPr>
              <w:br/>
            </w:r>
            <w:r w:rsidRPr="008C2864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522A502" wp14:editId="1FAAA10E">
                  <wp:extent cx="3619500" cy="9144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19500" cy="914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77132F">
              <w:rPr>
                <w:rFonts w:ascii="Arial" w:hAnsi="Arial" w:cs="Arial"/>
                <w:sz w:val="20"/>
                <w:szCs w:val="20"/>
              </w:rPr>
              <w:br/>
            </w:r>
          </w:p>
          <w:p w14:paraId="6DC02E34" w14:textId="31840627" w:rsidR="008C2864" w:rsidRPr="008C2864" w:rsidRDefault="008C2864" w:rsidP="008C2864">
            <w:pPr>
              <w:numPr>
                <w:ilvl w:val="0"/>
                <w:numId w:val="23"/>
              </w:numPr>
              <w:spacing w:before="100" w:beforeAutospacing="1"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Ta en scoutbild (lägesbild för att se om aktuellt område visas). Vid omtag eller ny positionering välj NEW, annars klicka OK. Efter OK aktiveras stereoparet automatiskt.</w:t>
            </w:r>
            <w:r w:rsidR="0077132F">
              <w:rPr>
                <w:rFonts w:ascii="Arial" w:hAnsi="Arial" w:cs="Arial"/>
                <w:sz w:val="20"/>
                <w:szCs w:val="20"/>
              </w:rPr>
              <w:br/>
            </w:r>
            <w:r w:rsidRPr="008C2864"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"http://intranu.vgregion.se/ImageVault/Images/id_38385/scope_0/filename_5vlei2kpCWZMzaJhxzCb.jpg/storage_Edited/ImageVaultHandler.aspx"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7252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72525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672525">
              <w:rPr>
                <w:rFonts w:ascii="Arial" w:hAnsi="Arial" w:cs="Arial"/>
                <w:sz w:val="20"/>
                <w:szCs w:val="20"/>
              </w:rPr>
              <w:instrText>INCLUDEPICTURE  "http://intranu.vgregion.se/ImageVault/Images/id_38385/scope_0/filename_5vlei2kpCWZMzaJhxzCb.jpg/storage_Edited/ImageVaultHandler.aspx" \* MERGEFORMATINET</w:instrText>
            </w:r>
            <w:r w:rsidR="00672525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67252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72525">
              <w:rPr>
                <w:rFonts w:ascii="Arial" w:hAnsi="Arial" w:cs="Arial"/>
                <w:sz w:val="20"/>
                <w:szCs w:val="20"/>
              </w:rPr>
              <w:pict w14:anchorId="6D21036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outbild stereotaktisk undersökning" style="width:182.25pt;height:119.25pt">
                  <v:imagedata r:id="rId21" r:href="rId22"/>
                </v:shape>
              </w:pict>
            </w:r>
            <w:r w:rsidR="00672525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  <w:p w14:paraId="00B965D3" w14:textId="77777777" w:rsidR="008C2864" w:rsidRP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Läkaren godkänner bilden. </w:t>
            </w:r>
          </w:p>
          <w:p w14:paraId="582D3609" w14:textId="7611923D" w:rsidR="0077132F" w:rsidRDefault="008C2864" w:rsidP="00447DAE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Exponera – håll inne exponeringsknappen under tiden röntgenröret rör sig ± 15°.</w:t>
            </w:r>
          </w:p>
          <w:p w14:paraId="33174CE0" w14:textId="77777777" w:rsidR="0045540C" w:rsidRDefault="0045540C" w:rsidP="0045540C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0FBB484" w14:textId="77777777" w:rsidR="0045540C" w:rsidRDefault="0045540C" w:rsidP="0045540C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627AF20" w14:textId="77777777" w:rsidR="0045540C" w:rsidRDefault="0045540C" w:rsidP="0045540C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4B95C1A2" w14:textId="77777777" w:rsidR="0045540C" w:rsidRDefault="0045540C" w:rsidP="0045540C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44F6FBEC" w14:textId="77777777" w:rsidR="0045540C" w:rsidRPr="00447DAE" w:rsidRDefault="0045540C" w:rsidP="0045540C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895F063" w14:textId="03564BC7" w:rsidR="008C2864" w:rsidRDefault="008C2864" w:rsidP="008C2864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Läkaren sätter Referens Point/Referenspunkt (längst ned till vänster i SYNGO).</w:t>
            </w:r>
          </w:p>
          <w:p w14:paraId="601529BE" w14:textId="20A5C5BF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4A7E4B0E" wp14:editId="1758B1D5">
                  <wp:simplePos x="0" y="0"/>
                  <wp:positionH relativeFrom="column">
                    <wp:posOffset>485140</wp:posOffset>
                  </wp:positionH>
                  <wp:positionV relativeFrom="paragraph">
                    <wp:posOffset>103643</wp:posOffset>
                  </wp:positionV>
                  <wp:extent cx="1713865" cy="1379855"/>
                  <wp:effectExtent l="0" t="0" r="635" b="0"/>
                  <wp:wrapNone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3865" cy="13798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4D3788E0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769C393C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34450FB2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BA912B0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2E68CED3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6D8C50D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29CDAF5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DA081DE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279079D0" w14:textId="77777777" w:rsidR="00310DD3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64D90A78" w14:textId="77777777" w:rsidR="00310DD3" w:rsidRPr="008C2864" w:rsidRDefault="00310DD3" w:rsidP="00310DD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0B33EC9F" w14:textId="33F4C37C" w:rsidR="008C2864" w:rsidRPr="008C2864" w:rsidRDefault="008C2864" w:rsidP="008C2864">
            <w:pPr>
              <w:numPr>
                <w:ilvl w:val="3"/>
                <w:numId w:val="25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Börja med vänster bild. Sätt korsen mitt i varandra. </w:t>
            </w:r>
            <w:r w:rsidRPr="008C2864">
              <w:rPr>
                <w:rFonts w:ascii="Arial" w:hAnsi="Arial" w:cs="Arial"/>
                <w:sz w:val="20"/>
                <w:szCs w:val="20"/>
              </w:rPr>
              <w:br/>
              <w:t xml:space="preserve">Om det är svårt att se – högerklicka i bilden och välj zoom from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point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  <w:r w:rsidRPr="008C2864">
              <w:rPr>
                <w:rFonts w:ascii="Arial" w:hAnsi="Arial" w:cs="Arial"/>
                <w:sz w:val="20"/>
                <w:szCs w:val="20"/>
              </w:rPr>
              <w:br/>
              <w:t xml:space="preserve">Tryck på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Esc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för att få bort förstoringsglaset så du kan flytta korset.</w:t>
            </w:r>
          </w:p>
          <w:p w14:paraId="62093D64" w14:textId="7A6BD542" w:rsidR="008C2864" w:rsidRPr="008C2864" w:rsidRDefault="008C2864" w:rsidP="008C2864">
            <w:pPr>
              <w:numPr>
                <w:ilvl w:val="3"/>
                <w:numId w:val="25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Markera likadant med höger bild. </w:t>
            </w:r>
          </w:p>
          <w:p w14:paraId="178516EC" w14:textId="1BCFDD21" w:rsidR="008C2864" w:rsidRPr="008C2864" w:rsidRDefault="008C2864" w:rsidP="008C2864">
            <w:pPr>
              <w:numPr>
                <w:ilvl w:val="3"/>
                <w:numId w:val="25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  <w:r w:rsidR="00A270B6">
              <w:rPr>
                <w:rFonts w:ascii="Arial" w:hAnsi="Arial" w:cs="Arial"/>
                <w:sz w:val="20"/>
                <w:szCs w:val="20"/>
              </w:rPr>
              <w:br/>
            </w:r>
          </w:p>
          <w:p w14:paraId="67CD1D4B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Läkaren sätter Mål/Target</w:t>
            </w:r>
          </w:p>
          <w:p w14:paraId="42E9C3FA" w14:textId="77777777" w:rsidR="008C2864" w:rsidRPr="008C2864" w:rsidRDefault="008C2864" w:rsidP="008C2864">
            <w:pPr>
              <w:numPr>
                <w:ilvl w:val="1"/>
                <w:numId w:val="26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Markera/klicka på vänster bild, där tråden ska sitta.</w:t>
            </w:r>
          </w:p>
          <w:p w14:paraId="1D101FB8" w14:textId="34C5E8E3" w:rsidR="008C2864" w:rsidRPr="008C2864" w:rsidRDefault="008C2864" w:rsidP="008C2864">
            <w:pPr>
              <w:numPr>
                <w:ilvl w:val="1"/>
                <w:numId w:val="26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Markera likadant på höger bild.</w:t>
            </w:r>
            <w:r w:rsidR="00807771">
              <w:rPr>
                <w:rFonts w:ascii="Arial" w:hAnsi="Arial" w:cs="Arial"/>
                <w:sz w:val="20"/>
                <w:szCs w:val="20"/>
              </w:rPr>
              <w:br/>
            </w:r>
            <w:r w:rsidR="00807771">
              <w:rPr>
                <w:rFonts w:ascii="Arial" w:hAnsi="Arial" w:cs="Arial"/>
                <w:sz w:val="20"/>
                <w:szCs w:val="20"/>
              </w:rPr>
              <w:br/>
            </w:r>
            <w:r w:rsidR="004219D1">
              <w:rPr>
                <w:noProof/>
              </w:rPr>
              <w:drawing>
                <wp:inline distT="0" distB="0" distL="0" distR="0" wp14:anchorId="27841539" wp14:editId="0325E0B5">
                  <wp:extent cx="1808600" cy="1239395"/>
                  <wp:effectExtent l="0" t="0" r="1270" b="0"/>
                  <wp:docPr id="5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6324" cy="12652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807771">
              <w:rPr>
                <w:rFonts w:ascii="Arial" w:hAnsi="Arial" w:cs="Arial"/>
                <w:sz w:val="20"/>
                <w:szCs w:val="20"/>
              </w:rPr>
              <w:br/>
            </w:r>
          </w:p>
          <w:p w14:paraId="0E9D9DC7" w14:textId="3EF26EF8" w:rsidR="008C2864" w:rsidRPr="008C2864" w:rsidRDefault="00CF7357" w:rsidP="008C2864">
            <w:pPr>
              <w:numPr>
                <w:ilvl w:val="1"/>
                <w:numId w:val="26"/>
              </w:numPr>
              <w:spacing w:after="0" w:line="240" w:lineRule="auto"/>
              <w:ind w:left="86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7B09BEA2" wp14:editId="7C18B0E2">
                  <wp:simplePos x="0" y="0"/>
                  <wp:positionH relativeFrom="column">
                    <wp:posOffset>2709058</wp:posOffset>
                  </wp:positionH>
                  <wp:positionV relativeFrom="paragraph">
                    <wp:posOffset>452562</wp:posOffset>
                  </wp:positionV>
                  <wp:extent cx="2067252" cy="1441229"/>
                  <wp:effectExtent l="0" t="0" r="0" b="6985"/>
                  <wp:wrapNone/>
                  <wp:docPr id="22" name="Bildobjekt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9150" cy="14425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8C2864" w:rsidRPr="008C2864">
              <w:rPr>
                <w:rFonts w:ascii="Arial" w:hAnsi="Arial" w:cs="Arial"/>
                <w:sz w:val="20"/>
                <w:szCs w:val="20"/>
              </w:rPr>
              <w:t xml:space="preserve">Tryck </w:t>
            </w:r>
            <w:proofErr w:type="spellStart"/>
            <w:r w:rsidR="008C2864" w:rsidRPr="008C2864">
              <w:rPr>
                <w:rFonts w:ascii="Arial" w:hAnsi="Arial" w:cs="Arial"/>
                <w:sz w:val="20"/>
                <w:szCs w:val="20"/>
              </w:rPr>
              <w:t>Confirm</w:t>
            </w:r>
            <w:proofErr w:type="spellEnd"/>
            <w:r w:rsidR="008C2864" w:rsidRPr="008C2864">
              <w:rPr>
                <w:rFonts w:ascii="Arial" w:hAnsi="Arial" w:cs="Arial"/>
                <w:sz w:val="20"/>
                <w:szCs w:val="20"/>
              </w:rPr>
              <w:t>.</w:t>
            </w:r>
            <w:r w:rsidR="00807771">
              <w:rPr>
                <w:rFonts w:ascii="Arial" w:hAnsi="Arial" w:cs="Arial"/>
                <w:sz w:val="20"/>
                <w:szCs w:val="20"/>
              </w:rPr>
              <w:br/>
            </w:r>
            <w:r w:rsidR="00A270B6">
              <w:rPr>
                <w:rFonts w:ascii="Arial" w:hAnsi="Arial" w:cs="Arial"/>
                <w:sz w:val="20"/>
                <w:szCs w:val="20"/>
              </w:rPr>
              <w:br/>
            </w:r>
            <w:r w:rsidR="008C2864" w:rsidRPr="008C2864">
              <w:rPr>
                <w:rFonts w:ascii="Arial" w:hAnsi="Arial" w:cs="Arial"/>
                <w:sz w:val="20"/>
                <w:szCs w:val="20"/>
              </w:rPr>
              <w:br/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8C286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8C286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8C2864"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"http://intranu.vgregion.se/ImageVault/Images/id_38383/width_337/height_238/preserveAspectRatio_0/scope_0/filename_w2mPuD-SEPziwIa3Z4iG.jpg/storage_Edited/ImageVaultHandler.aspx"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72525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672525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672525">
              <w:rPr>
                <w:rFonts w:ascii="Arial" w:hAnsi="Arial" w:cs="Arial"/>
                <w:sz w:val="20"/>
                <w:szCs w:val="20"/>
              </w:rPr>
              <w:instrText>INCLUDEPICTURE  "http://intranu.vgregion.se/ImageVault/Images/id_38383/width_337/height_238/preserveAspectRatio_0/scope_0/filename_w2mPuD-SEPziwIa3Z4iG.jpg/storage_Edited/ImageVaultHandler.aspx" \* MERGEFORMATINET</w:instrText>
            </w:r>
            <w:r w:rsidR="00672525"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 w:rsidR="00672525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="00672525">
              <w:rPr>
                <w:rFonts w:ascii="Arial" w:hAnsi="Arial" w:cs="Arial"/>
                <w:sz w:val="20"/>
                <w:szCs w:val="20"/>
              </w:rPr>
              <w:pict w14:anchorId="268CAA23">
                <v:shape id="_x0000_i1026" type="#_x0000_t75" alt="Mål/Target" style="width:161.25pt;height:114pt">
                  <v:imagedata r:id="rId26" r:href="rId27"/>
                </v:shape>
              </w:pict>
            </w:r>
            <w:r w:rsidR="00672525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8C2864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4219D1">
              <w:rPr>
                <w:rFonts w:ascii="Arial" w:hAnsi="Arial" w:cs="Arial"/>
                <w:sz w:val="20"/>
                <w:szCs w:val="20"/>
              </w:rPr>
              <w:br/>
            </w:r>
          </w:p>
          <w:p w14:paraId="4FBA9D28" w14:textId="28D888CA" w:rsid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Välj den tråd som ska användas</w:t>
            </w:r>
            <w:r w:rsidR="00807771">
              <w:rPr>
                <w:rFonts w:ascii="Arial" w:hAnsi="Arial" w:cs="Arial"/>
                <w:sz w:val="20"/>
                <w:szCs w:val="20"/>
              </w:rPr>
              <w:t xml:space="preserve"> under menyn</w:t>
            </w:r>
            <w:r w:rsidR="00A51AC5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A51AC5">
              <w:rPr>
                <w:rFonts w:ascii="Arial" w:hAnsi="Arial" w:cs="Arial"/>
                <w:sz w:val="20"/>
                <w:szCs w:val="20"/>
              </w:rPr>
              <w:t>Acquisition</w:t>
            </w:r>
            <w:proofErr w:type="spellEnd"/>
            <w:r w:rsidR="00A51AC5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F0C67F2" w14:textId="759FB8FE" w:rsidR="008C131E" w:rsidRPr="008C131E" w:rsidRDefault="00A51AC5" w:rsidP="008C131E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Återgå till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Biops</w:t>
            </w:r>
            <w:r w:rsidR="007226BE">
              <w:rPr>
                <w:rFonts w:ascii="Arial" w:hAnsi="Arial" w:cs="Arial"/>
                <w:sz w:val="20"/>
                <w:szCs w:val="20"/>
              </w:rPr>
              <w:t>y</w:t>
            </w:r>
            <w:proofErr w:type="spellEnd"/>
            <w:r w:rsidR="007226BE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52BD468" w14:textId="2F3E3C56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Markera siffrorna i rutan, i vänster nedre hörn.</w:t>
            </w:r>
            <w:r w:rsidR="007226BE">
              <w:rPr>
                <w:rFonts w:ascii="Arial" w:hAnsi="Arial" w:cs="Arial"/>
                <w:sz w:val="20"/>
                <w:szCs w:val="20"/>
              </w:rPr>
              <w:br/>
            </w:r>
            <w:r w:rsidR="007226BE">
              <w:rPr>
                <w:rFonts w:ascii="Arial" w:hAnsi="Arial" w:cs="Arial"/>
                <w:sz w:val="20"/>
                <w:szCs w:val="20"/>
              </w:rPr>
              <w:br/>
            </w:r>
            <w:r w:rsidR="0045540C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36351E">
              <w:rPr>
                <w:noProof/>
              </w:rPr>
              <w:drawing>
                <wp:inline distT="0" distB="0" distL="0" distR="0" wp14:anchorId="10BFD6CF" wp14:editId="2AE468F7">
                  <wp:extent cx="1684655" cy="1462932"/>
                  <wp:effectExtent l="0" t="0" r="0" b="4445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5397" cy="153304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7F15D8">
              <w:rPr>
                <w:rFonts w:ascii="Arial" w:hAnsi="Arial" w:cs="Arial"/>
                <w:sz w:val="20"/>
                <w:szCs w:val="20"/>
              </w:rPr>
              <w:br/>
            </w:r>
          </w:p>
          <w:p w14:paraId="3D80818F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Transmit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05F71462" w14:textId="1B1CFC76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Bekräfta </w:t>
            </w:r>
            <w:proofErr w:type="spellStart"/>
            <w:r w:rsidR="007226BE">
              <w:rPr>
                <w:rFonts w:ascii="Arial" w:hAnsi="Arial" w:cs="Arial"/>
                <w:sz w:val="20"/>
                <w:szCs w:val="20"/>
              </w:rPr>
              <w:t>tråd</w:t>
            </w:r>
            <w:r w:rsidRPr="008C2864">
              <w:rPr>
                <w:rFonts w:ascii="Arial" w:hAnsi="Arial" w:cs="Arial"/>
                <w:sz w:val="20"/>
                <w:szCs w:val="20"/>
              </w:rPr>
              <w:t>val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igen.</w:t>
            </w:r>
          </w:p>
          <w:p w14:paraId="3E134884" w14:textId="0B7C8611" w:rsidR="00363A44" w:rsidRPr="009D40EA" w:rsidRDefault="008C2864" w:rsidP="009D40EA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Biopsienheten ställer in sig på målet</w:t>
            </w:r>
            <w:r w:rsidR="009D40E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0982FB6C" w14:textId="214CAAE0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Montera nålhållare och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bushings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  <w:r w:rsidR="0036351E">
              <w:rPr>
                <w:rFonts w:ascii="Arial" w:hAnsi="Arial" w:cs="Arial"/>
                <w:sz w:val="20"/>
                <w:szCs w:val="20"/>
              </w:rPr>
              <w:br/>
            </w:r>
            <w:r w:rsidRPr="008C2864">
              <w:rPr>
                <w:rFonts w:ascii="Arial" w:hAnsi="Arial" w:cs="Arial"/>
                <w:sz w:val="20"/>
                <w:szCs w:val="20"/>
              </w:rPr>
              <w:br/>
            </w:r>
            <w:r w:rsidR="009D40E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8C2864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39192C3" wp14:editId="1E07A090">
                  <wp:extent cx="1319917" cy="179882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5034" cy="18057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36351E">
              <w:rPr>
                <w:rFonts w:ascii="Arial" w:hAnsi="Arial" w:cs="Arial"/>
                <w:sz w:val="20"/>
                <w:szCs w:val="20"/>
              </w:rPr>
              <w:br/>
            </w:r>
          </w:p>
          <w:p w14:paraId="00F4274B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Desinficera insticksstället med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5 mg/ml.</w:t>
            </w:r>
          </w:p>
          <w:p w14:paraId="31941F8B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Läkaren lägger bedövning.</w:t>
            </w:r>
          </w:p>
          <w:p w14:paraId="1A8AF349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Läkaren sätter tråden.</w:t>
            </w:r>
          </w:p>
          <w:p w14:paraId="5FA40A0D" w14:textId="715401FF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Om läkaren vill flytta tråden manuellt (X, Y, Z) måste en av åsidosättningsknapparna hållas inne. </w:t>
            </w:r>
            <w:r w:rsidR="007A2A44">
              <w:rPr>
                <w:rFonts w:ascii="Arial" w:hAnsi="Arial" w:cs="Arial"/>
                <w:sz w:val="20"/>
                <w:szCs w:val="20"/>
              </w:rPr>
              <w:br/>
            </w:r>
            <w:r w:rsidR="007A2A44">
              <w:rPr>
                <w:rFonts w:ascii="Arial" w:hAnsi="Arial" w:cs="Arial"/>
                <w:sz w:val="20"/>
                <w:szCs w:val="20"/>
              </w:rPr>
              <w:br/>
            </w:r>
            <w:r w:rsidR="009D40EA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F227D">
              <w:rPr>
                <w:noProof/>
              </w:rPr>
              <w:drawing>
                <wp:inline distT="0" distB="0" distL="0" distR="0" wp14:anchorId="5FF823C9" wp14:editId="1DE9A836">
                  <wp:extent cx="1684892" cy="1724080"/>
                  <wp:effectExtent l="0" t="0" r="0" b="0"/>
                  <wp:docPr id="8" name="Bildobjekt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5264" cy="17449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36351E">
              <w:rPr>
                <w:rFonts w:ascii="Arial" w:hAnsi="Arial" w:cs="Arial"/>
                <w:sz w:val="20"/>
                <w:szCs w:val="20"/>
              </w:rPr>
              <w:br/>
            </w:r>
            <w:r w:rsidR="00084345">
              <w:rPr>
                <w:rFonts w:ascii="Arial" w:hAnsi="Arial" w:cs="Arial"/>
                <w:sz w:val="20"/>
                <w:szCs w:val="20"/>
              </w:rPr>
              <w:br/>
              <w:t>Förflyttning i X-riktning (X=</w:t>
            </w:r>
            <w:r w:rsidR="002C442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2C4424">
              <w:rPr>
                <w:rFonts w:ascii="Arial" w:hAnsi="Arial" w:cs="Arial"/>
                <w:sz w:val="20"/>
                <w:szCs w:val="20"/>
              </w:rPr>
              <w:t>vä</w:t>
            </w:r>
            <w:proofErr w:type="spellEnd"/>
            <w:r w:rsidR="002C4424">
              <w:rPr>
                <w:rFonts w:ascii="Arial" w:hAnsi="Arial" w:cs="Arial"/>
                <w:sz w:val="20"/>
                <w:szCs w:val="20"/>
              </w:rPr>
              <w:t>/hö)</w:t>
            </w:r>
            <w:r w:rsidR="002C4424">
              <w:rPr>
                <w:rFonts w:ascii="Arial" w:hAnsi="Arial" w:cs="Arial"/>
                <w:sz w:val="20"/>
                <w:szCs w:val="20"/>
              </w:rPr>
              <w:br/>
              <w:t>Förflyttning i Y-riktning (Y</w:t>
            </w:r>
            <w:r w:rsidR="00586D77">
              <w:rPr>
                <w:rFonts w:ascii="Arial" w:hAnsi="Arial" w:cs="Arial"/>
                <w:sz w:val="20"/>
                <w:szCs w:val="20"/>
              </w:rPr>
              <w:t>=bakåt/framåt)</w:t>
            </w:r>
            <w:r w:rsidR="00586D77">
              <w:rPr>
                <w:rFonts w:ascii="Arial" w:hAnsi="Arial" w:cs="Arial"/>
                <w:sz w:val="20"/>
                <w:szCs w:val="20"/>
              </w:rPr>
              <w:br/>
              <w:t>Förflyttning i Z-riktning (Z = upp/ner)</w:t>
            </w:r>
          </w:p>
          <w:p w14:paraId="332284B4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Läkaren frigör tråden från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Bushings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E49C5CE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Ta bort nålhållare</w:t>
            </w:r>
          </w:p>
          <w:p w14:paraId="7F36568F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Avsluta undersökningen i Modalitet.</w:t>
            </w:r>
          </w:p>
          <w:p w14:paraId="62A3AD46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Biopsienheten går automatiskt till sitt ursprungsläge. Släpp kompressionen.</w:t>
            </w:r>
          </w:p>
          <w:p w14:paraId="3C3B440D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Ta bort biopsienheten</w:t>
            </w:r>
          </w:p>
          <w:p w14:paraId="48AE7699" w14:textId="297537AA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Sätt </w:t>
            </w:r>
            <w:r w:rsidR="00F2175B">
              <w:rPr>
                <w:rFonts w:ascii="Arial" w:hAnsi="Arial" w:cs="Arial"/>
                <w:sz w:val="20"/>
                <w:szCs w:val="20"/>
              </w:rPr>
              <w:t>markören</w:t>
            </w:r>
            <w:r w:rsidRPr="008C2864">
              <w:rPr>
                <w:rFonts w:ascii="Arial" w:hAnsi="Arial" w:cs="Arial"/>
                <w:sz w:val="20"/>
                <w:szCs w:val="20"/>
              </w:rPr>
              <w:t xml:space="preserve"> vid insticksstället på huden.</w:t>
            </w:r>
          </w:p>
          <w:p w14:paraId="6808972F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Starta SYNGO. Bil2 Mammografi –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Prime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är förvalt i SYNGO. Ändra till ”Kontroll av tråd”. Ta projektionerna CC och ML på aktuellt bröst.</w:t>
            </w:r>
          </w:p>
          <w:p w14:paraId="2C9CCA7B" w14:textId="5FB80998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Utför </w:t>
            </w:r>
            <w:r w:rsidRPr="005A141F">
              <w:rPr>
                <w:rFonts w:ascii="Arial" w:hAnsi="Arial" w:cs="Arial"/>
                <w:sz w:val="20"/>
                <w:szCs w:val="20"/>
                <w:u w:val="single"/>
              </w:rPr>
              <w:t>bildtagning</w:t>
            </w:r>
            <w:r w:rsidRPr="008C2864">
              <w:rPr>
                <w:rFonts w:ascii="Arial" w:hAnsi="Arial" w:cs="Arial"/>
                <w:sz w:val="20"/>
                <w:szCs w:val="20"/>
              </w:rPr>
              <w:t xml:space="preserve"> enligt nedan.</w:t>
            </w:r>
          </w:p>
          <w:p w14:paraId="16109373" w14:textId="77777777" w:rsidR="008C2864" w:rsidRPr="008C2864" w:rsidRDefault="008C2864" w:rsidP="008C2864">
            <w:pPr>
              <w:numPr>
                <w:ilvl w:val="0"/>
                <w:numId w:val="24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Efter godkända bilder lägg förband. Viktigt att lägga kompresser runt tråden så att förbandet inte fäster i tråden.</w:t>
            </w:r>
            <w:r w:rsidRPr="008C2864">
              <w:rPr>
                <w:rFonts w:ascii="Arial" w:hAnsi="Arial" w:cs="Arial"/>
                <w:sz w:val="20"/>
                <w:szCs w:val="20"/>
              </w:rPr>
              <w:br/>
              <w:t xml:space="preserve">Klipp ett jack mot mitten av kompressen, rulla ihop tråden och lägg en kompress ovanpå. Fäst med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. Viktigt att 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 xml:space="preserve"> inte fastnar i tråden!</w:t>
            </w:r>
          </w:p>
        </w:tc>
      </w:tr>
    </w:tbl>
    <w:p w14:paraId="36377B74" w14:textId="77777777" w:rsidR="008C131E" w:rsidRDefault="008C131E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7063"/>
      </w:tblGrid>
      <w:tr w:rsidR="008C2864" w:rsidRPr="008C2864" w14:paraId="02C85273" w14:textId="77777777" w:rsidTr="00067FE6">
        <w:trPr>
          <w:trHeight w:val="239"/>
        </w:trPr>
        <w:tc>
          <w:tcPr>
            <w:tcW w:w="2259" w:type="dxa"/>
            <w:shd w:val="clear" w:color="auto" w:fill="auto"/>
          </w:tcPr>
          <w:p w14:paraId="2211F7C3" w14:textId="7911AD6F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shd w:val="clear" w:color="auto" w:fill="auto"/>
          </w:tcPr>
          <w:p w14:paraId="265AC1C4" w14:textId="77777777" w:rsidR="008C2864" w:rsidRPr="008C2864" w:rsidRDefault="008C2864" w:rsidP="008C2864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A0FBBE0" w14:textId="218A0F80" w:rsidR="008C2864" w:rsidRPr="008C2864" w:rsidRDefault="008C2864" w:rsidP="008C2864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35"/>
        <w:gridCol w:w="24"/>
        <w:gridCol w:w="3945"/>
        <w:gridCol w:w="3118"/>
      </w:tblGrid>
      <w:tr w:rsidR="008C2864" w:rsidRPr="008C2864" w14:paraId="01C2221E" w14:textId="77777777" w:rsidTr="00067FE6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28A75FC3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bookmarkStart w:id="4" w:name="Bildtagning"/>
            <w:bookmarkEnd w:id="4"/>
            <w:r w:rsidRPr="008C2864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8118F16" w14:textId="77777777" w:rsidR="008C2864" w:rsidRPr="008C2864" w:rsidRDefault="008C2864" w:rsidP="008C2864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CC (</w:t>
            </w:r>
            <w:proofErr w:type="spellStart"/>
            <w:r w:rsidRPr="008C2864">
              <w:rPr>
                <w:rFonts w:ascii="Arial" w:hAnsi="Arial" w:cs="Arial"/>
                <w:sz w:val="20"/>
                <w:szCs w:val="20"/>
              </w:rPr>
              <w:t>cranio-caudal</w:t>
            </w:r>
            <w:proofErr w:type="spellEnd"/>
            <w:r w:rsidRPr="008C2864">
              <w:rPr>
                <w:rFonts w:ascii="Arial" w:hAnsi="Arial" w:cs="Arial"/>
                <w:sz w:val="20"/>
                <w:szCs w:val="20"/>
              </w:rPr>
              <w:t>) aktuell sida</w:t>
            </w:r>
          </w:p>
          <w:p w14:paraId="14AB1144" w14:textId="77777777" w:rsidR="008C2864" w:rsidRPr="008C2864" w:rsidRDefault="008C2864" w:rsidP="008C2864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ML (medio-lateral) aktuell sida</w:t>
            </w:r>
          </w:p>
        </w:tc>
      </w:tr>
      <w:tr w:rsidR="008C2864" w:rsidRPr="008C2864" w14:paraId="36AC6654" w14:textId="77777777" w:rsidTr="00067FE6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0FA38629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F5E7B49" w14:textId="77777777" w:rsidR="008C2864" w:rsidRPr="008C2864" w:rsidRDefault="008C2864" w:rsidP="008C2864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610D25C0" w14:textId="77777777" w:rsidTr="00067FE6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0EDE70F2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CC aktuell sida</w:t>
            </w:r>
          </w:p>
        </w:tc>
        <w:tc>
          <w:tcPr>
            <w:tcW w:w="3945" w:type="dxa"/>
            <w:shd w:val="clear" w:color="auto" w:fill="auto"/>
          </w:tcPr>
          <w:p w14:paraId="069FB1E2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3777E6E5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DE1B716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Bröstet komprimeras lätt uppifrån och ned mot röntgenbordet.</w:t>
            </w:r>
          </w:p>
          <w:p w14:paraId="27397CF1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7AFAFF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14:paraId="7FFBF37B" w14:textId="433247F6" w:rsidR="008C2864" w:rsidRPr="008C2864" w:rsidRDefault="008C2864" w:rsidP="008C2864">
            <w:pPr>
              <w:numPr>
                <w:ilvl w:val="0"/>
                <w:numId w:val="29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Hela tråden inkl. </w:t>
            </w:r>
            <w:r w:rsidR="00F2175B">
              <w:rPr>
                <w:rFonts w:ascii="Arial" w:hAnsi="Arial" w:cs="Arial"/>
                <w:sz w:val="20"/>
                <w:szCs w:val="20"/>
              </w:rPr>
              <w:t>markören</w:t>
            </w:r>
            <w:r w:rsidRPr="008C2864">
              <w:rPr>
                <w:rFonts w:ascii="Arial" w:hAnsi="Arial" w:cs="Arial"/>
                <w:sz w:val="20"/>
                <w:szCs w:val="20"/>
              </w:rPr>
              <w:t xml:space="preserve"> ska vara med i bild.</w:t>
            </w:r>
          </w:p>
          <w:p w14:paraId="7FB8B6A2" w14:textId="77777777" w:rsidR="008C2864" w:rsidRPr="008C2864" w:rsidRDefault="008C2864" w:rsidP="008C2864">
            <w:pPr>
              <w:numPr>
                <w:ilvl w:val="0"/>
                <w:numId w:val="29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Lätt komprimerat bröst</w:t>
            </w:r>
          </w:p>
          <w:p w14:paraId="6C4355EA" w14:textId="77777777" w:rsidR="008C2864" w:rsidRPr="008C2864" w:rsidRDefault="008C2864" w:rsidP="008C2864">
            <w:pPr>
              <w:numPr>
                <w:ilvl w:val="0"/>
                <w:numId w:val="29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</w:tc>
        <w:tc>
          <w:tcPr>
            <w:tcW w:w="3118" w:type="dxa"/>
            <w:shd w:val="clear" w:color="auto" w:fill="auto"/>
          </w:tcPr>
          <w:p w14:paraId="6E43F5F4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CC</w:t>
            </w:r>
          </w:p>
          <w:p w14:paraId="403F8CE6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31" w:tgtFrame="_self" w:history="1"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begin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instrText xml:space="preserve"> INCLUDEPICTURE  "http://intranu.vgregion.se/ImageVault/Images/width_235/height_450/preserveAspectRatio_0/scope_0/filename_HkEqtD7G7Ru4X6w0J7Ot.png/storage_Edited/ImageVaultHandler.aspx" \* MERGEFORMATINET </w:instrTex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separate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pict w14:anchorId="52B7FEB5">
                  <v:shape id="_x0000_i1027" type="#_x0000_t75" alt="L CC  med Blyhagel" title="&quot;Illustration CC-projektion&quot;" style="width:114pt;height:219pt" o:button="t">
                    <v:imagedata r:id="rId32" r:href="rId33"/>
                  </v:shape>
                </w:pict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  <w:r>
                <w:rPr>
                  <w:rFonts w:ascii="Arial" w:hAnsi="Arial" w:cs="Arial"/>
                  <w:color w:val="005195"/>
                  <w:sz w:val="18"/>
                  <w:szCs w:val="18"/>
                </w:rPr>
                <w:fldChar w:fldCharType="end"/>
              </w:r>
            </w:hyperlink>
          </w:p>
        </w:tc>
      </w:tr>
      <w:tr w:rsidR="008C2864" w:rsidRPr="008C2864" w14:paraId="5C643184" w14:textId="77777777" w:rsidTr="00067FE6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506E1A8E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AFD9154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Illustration CC-projektion (</w:t>
            </w:r>
            <w:proofErr w:type="spellStart"/>
            <w:r w:rsidRPr="008C2864">
              <w:rPr>
                <w:rFonts w:ascii="Arial" w:hAnsi="Arial" w:cs="Arial"/>
                <w:b/>
                <w:sz w:val="20"/>
                <w:szCs w:val="20"/>
              </w:rPr>
              <w:t>cranio-caudal</w:t>
            </w:r>
            <w:proofErr w:type="spellEnd"/>
            <w:r w:rsidRPr="008C2864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  <w:p w14:paraId="5CBD11E4" w14:textId="77777777" w:rsidR="008C2864" w:rsidRPr="008C2864" w:rsidRDefault="00672525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"http://intranu.vgregion.se/ImageVault/Images/id_33020/scope_0/filename_byNMOtuYvoNXFNMZ-fHW.jpg/storage_Edited/ImageVaultHandler.aspx"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pict w14:anchorId="77B3449C">
                <v:shape id="_x0000_i1028" type="#_x0000_t75" alt="Mammografi CC-projektion cranio-caudal" style="width:345pt;height:96pt">
                  <v:imagedata r:id="rId34" r:href="rId35" croptop="3765f" cropbottom="6582f" cropleft="500f" cropright="2381f"/>
                </v:shape>
              </w:pic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="008C2864" w:rsidRPr="008C2864" w14:paraId="63BAF990" w14:textId="77777777" w:rsidTr="00067FE6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0ACC7F0E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945" w:type="dxa"/>
            <w:shd w:val="clear" w:color="auto" w:fill="auto"/>
          </w:tcPr>
          <w:p w14:paraId="6232F75A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58482B89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10B5223B" w14:textId="77777777" w:rsidTr="00067FE6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1704FE81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ML aktuell sida</w:t>
            </w:r>
          </w:p>
        </w:tc>
        <w:tc>
          <w:tcPr>
            <w:tcW w:w="3945" w:type="dxa"/>
            <w:shd w:val="clear" w:color="auto" w:fill="auto"/>
          </w:tcPr>
          <w:p w14:paraId="35A451A3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8C2864">
              <w:rPr>
                <w:rFonts w:ascii="Arial" w:hAnsi="Arial" w:cs="Arial"/>
                <w:noProof/>
                <w:sz w:val="20"/>
                <w:szCs w:val="20"/>
              </w:rPr>
              <w:t>Röntgenröret vinklat 90°.</w:t>
            </w:r>
          </w:p>
          <w:p w14:paraId="7BDCAB95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  <w:p w14:paraId="5BAF7D5F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Kriterier:</w:t>
            </w:r>
          </w:p>
          <w:p w14:paraId="7669844B" w14:textId="0F5FF900" w:rsidR="008C2864" w:rsidRPr="008C2864" w:rsidRDefault="008C2864" w:rsidP="008C2864">
            <w:pPr>
              <w:numPr>
                <w:ilvl w:val="0"/>
                <w:numId w:val="29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Hela tråden inkl. </w:t>
            </w:r>
            <w:r w:rsidR="00F2175B">
              <w:rPr>
                <w:rFonts w:ascii="Arial" w:hAnsi="Arial" w:cs="Arial"/>
                <w:sz w:val="20"/>
                <w:szCs w:val="20"/>
              </w:rPr>
              <w:t>markören</w:t>
            </w:r>
            <w:r w:rsidRPr="008C2864">
              <w:rPr>
                <w:rFonts w:ascii="Arial" w:hAnsi="Arial" w:cs="Arial"/>
                <w:sz w:val="20"/>
                <w:szCs w:val="20"/>
              </w:rPr>
              <w:t xml:space="preserve"> ska vara med i bild.</w:t>
            </w:r>
          </w:p>
          <w:p w14:paraId="490528D5" w14:textId="77777777" w:rsidR="008C2864" w:rsidRPr="008C2864" w:rsidRDefault="008C2864" w:rsidP="008C2864">
            <w:pPr>
              <w:numPr>
                <w:ilvl w:val="0"/>
                <w:numId w:val="29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Lätt komprimerat bröst</w:t>
            </w:r>
          </w:p>
          <w:p w14:paraId="65FC4952" w14:textId="77777777" w:rsidR="008C2864" w:rsidRPr="008C2864" w:rsidRDefault="008C2864" w:rsidP="008C2864">
            <w:pPr>
              <w:numPr>
                <w:ilvl w:val="0"/>
                <w:numId w:val="29"/>
              </w:numPr>
              <w:spacing w:after="0" w:line="240" w:lineRule="auto"/>
              <w:ind w:left="435" w:right="0"/>
              <w:rPr>
                <w:rFonts w:ascii="Arial" w:hAnsi="Arial" w:cs="Arial"/>
                <w:noProof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Ingen veckbildning.</w:t>
            </w:r>
          </w:p>
          <w:p w14:paraId="1A95B5BE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C6A0386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ML</w:t>
            </w:r>
          </w:p>
          <w:p w14:paraId="0A163327" w14:textId="77777777" w:rsidR="008C2864" w:rsidRPr="008C2864" w:rsidRDefault="00672525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"http://intranu.vgregion.se/ImageVault/Images/width_236/height_355/preserveAspectRatio_0/scope_0/filename_jmjTVCZILOjpggVYblUA.png/storage_Edited/ImageVaultHandler.aspx"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"http://intranu.vgregion.se/ImageVault/Images/width_236/height_355/preserveAspectRatio_0/scope_0/filename_jmjTVCZILOjpggVYblUA.png/storage_Edited/ImageVaultHandler.aspx"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335C133A">
                <v:shape id="_x0000_i1029" type="#_x0000_t75" alt="L ML med Blyhagel" style="width:117.75pt;height:177.75pt">
                  <v:imagedata r:id="rId36" r:href="rId37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8C2864" w:rsidRPr="008C2864" w14:paraId="2077E728" w14:textId="77777777" w:rsidTr="00067FE6">
        <w:trPr>
          <w:trHeight w:val="262"/>
        </w:trPr>
        <w:tc>
          <w:tcPr>
            <w:tcW w:w="2235" w:type="dxa"/>
            <w:shd w:val="clear" w:color="auto" w:fill="auto"/>
          </w:tcPr>
          <w:p w14:paraId="0FEEFAB7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auto"/>
          </w:tcPr>
          <w:p w14:paraId="5790F9F3" w14:textId="77777777" w:rsidR="00F2175B" w:rsidRDefault="00F2175B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  <w:p w14:paraId="5E150AAE" w14:textId="66DD6C4F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ML-projektion (medio-lateral)</w:t>
            </w:r>
            <w:r w:rsidRPr="008C286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847AAFF" w14:textId="77777777" w:rsidR="008C2864" w:rsidRPr="008C2864" w:rsidRDefault="00672525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</w:instrText>
            </w:r>
            <w:r>
              <w:rPr>
                <w:sz w:val="30"/>
                <w:szCs w:val="30"/>
              </w:rPr>
              <w:instrText>INCLUDEPICTURE  "http://intranu.vgregion.se/ImageVault/Images/id_33025/scope_0/filename_Xeii5n6a0y4X6JuRsKWo.jpg/storage_Edited/ImageVaultHandler.aspx" \* MERGEFORMATINET</w:instrText>
            </w:r>
            <w:r>
              <w:rPr>
                <w:sz w:val="30"/>
                <w:szCs w:val="30"/>
              </w:rPr>
              <w:instrText xml:space="preserve">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pict w14:anchorId="6E5A69F7">
                <v:shape id="_x0000_i1030" type="#_x0000_t75" alt="Mammografi ML projektion medio-lateral" style="width:344.25pt;height:79.5pt">
                  <v:imagedata r:id="rId38" r:href="rId39" croptop="1950f" cropbottom="13263f" cropleft="920f" cropright="230f"/>
                </v:shape>
              </w:pict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</w:p>
        </w:tc>
      </w:tr>
      <w:tr w:rsidR="008C2864" w:rsidRPr="008C2864" w14:paraId="55C81FF2" w14:textId="77777777" w:rsidTr="00067FE6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32EBC04D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93D0A7D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02078A22" w14:textId="77777777" w:rsidTr="00067FE6">
        <w:trPr>
          <w:trHeight w:val="262"/>
        </w:trPr>
        <w:tc>
          <w:tcPr>
            <w:tcW w:w="9322" w:type="dxa"/>
            <w:gridSpan w:val="4"/>
            <w:shd w:val="clear" w:color="auto" w:fill="auto"/>
          </w:tcPr>
          <w:p w14:paraId="797E6C24" w14:textId="77777777" w:rsidR="008C2864" w:rsidRPr="008C2864" w:rsidRDefault="008C2864" w:rsidP="00777700">
            <w:pPr>
              <w:pStyle w:val="Rubrik2"/>
              <w:ind w:left="0"/>
              <w:rPr>
                <w:noProof/>
                <w:sz w:val="26"/>
              </w:rPr>
            </w:pPr>
            <w:r w:rsidRPr="008C2864">
              <w:rPr>
                <w:noProof/>
              </w:rPr>
              <w:t>Efter undersökningen</w:t>
            </w:r>
          </w:p>
        </w:tc>
      </w:tr>
      <w:tr w:rsidR="008C2864" w:rsidRPr="008C2864" w14:paraId="611964E7" w14:textId="77777777" w:rsidTr="00067FE6">
        <w:trPr>
          <w:trHeight w:val="263"/>
        </w:trPr>
        <w:tc>
          <w:tcPr>
            <w:tcW w:w="2235" w:type="dxa"/>
            <w:shd w:val="clear" w:color="auto" w:fill="auto"/>
          </w:tcPr>
          <w:p w14:paraId="764AE0F0" w14:textId="22F06E15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777700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</w:tc>
        <w:tc>
          <w:tcPr>
            <w:tcW w:w="7087" w:type="dxa"/>
            <w:gridSpan w:val="3"/>
            <w:shd w:val="clear" w:color="auto" w:fill="auto"/>
          </w:tcPr>
          <w:p w14:paraId="31A445EF" w14:textId="77777777" w:rsidR="008C2864" w:rsidRPr="008C2864" w:rsidRDefault="008C2864" w:rsidP="008C2864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061BBE37" w14:textId="4442EA37" w:rsidR="008C2864" w:rsidRPr="008C2864" w:rsidRDefault="008C2864" w:rsidP="008C2864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</w:rPr>
              <w:t>Fyll i</w:t>
            </w:r>
            <w:r w:rsidR="0092656A">
              <w:rPr>
                <w:rFonts w:ascii="Arial" w:hAnsi="Arial" w:cs="Arial"/>
                <w:sz w:val="20"/>
              </w:rPr>
              <w:t xml:space="preserve"> </w:t>
            </w:r>
            <w:hyperlink r:id="rId40" w:history="1">
              <w:r w:rsidR="0092656A" w:rsidRPr="00672525">
                <w:rPr>
                  <w:rStyle w:val="Hyperlnk"/>
                  <w:rFonts w:ascii="Arial" w:hAnsi="Arial" w:cs="Arial"/>
                  <w:sz w:val="20"/>
                </w:rPr>
                <w:t>Läkemedel</w:t>
              </w:r>
            </w:hyperlink>
            <w:r w:rsidRPr="0092656A">
              <w:rPr>
                <w:rFonts w:ascii="Arial" w:hAnsi="Arial" w:cs="Arial"/>
                <w:sz w:val="20"/>
              </w:rPr>
              <w:t xml:space="preserve"> </w:t>
            </w:r>
            <w:r w:rsidRPr="008C2864">
              <w:rPr>
                <w:rFonts w:ascii="Arial" w:hAnsi="Arial" w:cs="Arial"/>
                <w:sz w:val="20"/>
              </w:rPr>
              <w:t>i undersökningskortet.</w:t>
            </w:r>
          </w:p>
          <w:p w14:paraId="715CF608" w14:textId="77777777" w:rsidR="008C2864" w:rsidRPr="008C2864" w:rsidRDefault="008C2864" w:rsidP="008C2864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165777A3" w14:textId="77777777" w:rsidR="008C2864" w:rsidRPr="008C2864" w:rsidRDefault="008C2864" w:rsidP="008C2864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41" w:history="1">
              <w:r w:rsidRPr="008C286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34955CE4" w14:textId="209DD4B4" w:rsidR="008C2864" w:rsidRPr="008C2864" w:rsidRDefault="008C2864" w:rsidP="008C2864">
            <w:pPr>
              <w:numPr>
                <w:ilvl w:val="0"/>
                <w:numId w:val="21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777700">
              <w:rPr>
                <w:rFonts w:ascii="Arial" w:hAnsi="Arial" w:cs="Arial"/>
                <w:sz w:val="20"/>
                <w:szCs w:val="20"/>
              </w:rPr>
              <w:t>PACS</w:t>
            </w:r>
            <w:r w:rsidRPr="008C2864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8C2864" w:rsidRPr="008C2864" w14:paraId="76D5D71A" w14:textId="77777777" w:rsidTr="00067FE6">
        <w:trPr>
          <w:trHeight w:val="263"/>
        </w:trPr>
        <w:tc>
          <w:tcPr>
            <w:tcW w:w="2235" w:type="dxa"/>
            <w:shd w:val="clear" w:color="auto" w:fill="auto"/>
          </w:tcPr>
          <w:p w14:paraId="2640D619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87" w:type="dxa"/>
            <w:gridSpan w:val="3"/>
            <w:shd w:val="clear" w:color="auto" w:fill="auto"/>
          </w:tcPr>
          <w:p w14:paraId="2062514E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C2864" w:rsidRPr="008C2864" w14:paraId="23FCE070" w14:textId="77777777" w:rsidTr="00067FE6">
        <w:trPr>
          <w:trHeight w:val="263"/>
        </w:trPr>
        <w:tc>
          <w:tcPr>
            <w:tcW w:w="2235" w:type="dxa"/>
            <w:shd w:val="clear" w:color="auto" w:fill="auto"/>
          </w:tcPr>
          <w:p w14:paraId="04AA0260" w14:textId="77777777" w:rsidR="008C2864" w:rsidRPr="008C2864" w:rsidRDefault="008C2864" w:rsidP="008C286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8C2864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</w:tc>
        <w:tc>
          <w:tcPr>
            <w:tcW w:w="7087" w:type="dxa"/>
            <w:gridSpan w:val="3"/>
            <w:shd w:val="clear" w:color="auto" w:fill="auto"/>
          </w:tcPr>
          <w:p w14:paraId="0929CF28" w14:textId="77777777" w:rsidR="008C2864" w:rsidRPr="008C2864" w:rsidRDefault="008C2864" w:rsidP="008C286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8C2864">
              <w:rPr>
                <w:rFonts w:ascii="Arial" w:hAnsi="Arial" w:cs="Arial"/>
                <w:sz w:val="20"/>
                <w:szCs w:val="20"/>
              </w:rPr>
              <w:t>Informera Bröstmottagningen att tråden är satt och patienten är klar.</w:t>
            </w:r>
          </w:p>
        </w:tc>
      </w:tr>
    </w:tbl>
    <w:p w14:paraId="373AF74A" w14:textId="77777777" w:rsidR="008C2864" w:rsidRPr="008C2864" w:rsidRDefault="008C2864" w:rsidP="008C2864">
      <w:pPr>
        <w:spacing w:after="0" w:line="240" w:lineRule="auto"/>
        <w:ind w:left="0" w:right="0"/>
        <w:rPr>
          <w:szCs w:val="20"/>
        </w:rPr>
      </w:pPr>
    </w:p>
    <w:p w14:paraId="6C2D9A1C" w14:textId="77777777" w:rsidR="008C2864" w:rsidRPr="008C2864" w:rsidRDefault="008C2864" w:rsidP="008C286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5540C">
      <w:type w:val="continuous"/>
      <w:pgSz w:w="11900" w:h="16840"/>
      <w:pgMar w:top="1276" w:right="1979" w:bottom="709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12483F" w14:textId="77777777" w:rsidR="002653D4" w:rsidRDefault="002653D4">
      <w:r>
        <w:separator/>
      </w:r>
    </w:p>
  </w:endnote>
  <w:endnote w:type="continuationSeparator" w:id="0">
    <w:p w14:paraId="2FE1EBBA" w14:textId="77777777" w:rsidR="002653D4" w:rsidRDefault="002653D4">
      <w:r>
        <w:continuationSeparator/>
      </w:r>
    </w:p>
  </w:endnote>
  <w:endnote w:type="continuationNotice" w:id="1">
    <w:p w14:paraId="3A2A7DBE" w14:textId="77777777" w:rsidR="002653D4" w:rsidRDefault="002653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868B7" w14:textId="77777777" w:rsidR="002653D4" w:rsidRDefault="002653D4"/>
  </w:footnote>
  <w:footnote w:type="continuationSeparator" w:id="0">
    <w:p w14:paraId="368E24FD" w14:textId="77777777" w:rsidR="002653D4" w:rsidRDefault="002653D4">
      <w:r>
        <w:continuationSeparator/>
      </w:r>
    </w:p>
  </w:footnote>
  <w:footnote w:type="continuationNotice" w:id="1">
    <w:p w14:paraId="28F12475" w14:textId="77777777" w:rsidR="002653D4" w:rsidRDefault="002653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D03FFB"/>
    <w:multiLevelType w:val="hybridMultilevel"/>
    <w:tmpl w:val="6908C4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D1A5FF6"/>
    <w:multiLevelType w:val="hybridMultilevel"/>
    <w:tmpl w:val="80885A48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D6296C"/>
    <w:multiLevelType w:val="hybridMultilevel"/>
    <w:tmpl w:val="9710A7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F566D10"/>
    <w:multiLevelType w:val="hybridMultilevel"/>
    <w:tmpl w:val="B4245CFE"/>
    <w:lvl w:ilvl="0" w:tplc="FFFFFFF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2C03D6A"/>
    <w:multiLevelType w:val="hybridMultilevel"/>
    <w:tmpl w:val="66C635B6"/>
    <w:lvl w:ilvl="0" w:tplc="FFFFFFF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3D440B7B"/>
    <w:multiLevelType w:val="hybridMultilevel"/>
    <w:tmpl w:val="443645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661AB1"/>
    <w:multiLevelType w:val="hybridMultilevel"/>
    <w:tmpl w:val="9814CB1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55A146C7"/>
    <w:multiLevelType w:val="hybridMultilevel"/>
    <w:tmpl w:val="084C92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96048948">
    <w:abstractNumId w:val="27"/>
  </w:num>
  <w:num w:numId="2" w16cid:durableId="1520852713">
    <w:abstractNumId w:val="23"/>
  </w:num>
  <w:num w:numId="3" w16cid:durableId="846947857">
    <w:abstractNumId w:val="0"/>
  </w:num>
  <w:num w:numId="4" w16cid:durableId="1067341573">
    <w:abstractNumId w:val="9"/>
  </w:num>
  <w:num w:numId="5" w16cid:durableId="705714656">
    <w:abstractNumId w:val="25"/>
  </w:num>
  <w:num w:numId="6" w16cid:durableId="2146196657">
    <w:abstractNumId w:val="3"/>
  </w:num>
  <w:num w:numId="7" w16cid:durableId="304047616">
    <w:abstractNumId w:val="18"/>
  </w:num>
  <w:num w:numId="8" w16cid:durableId="963972546">
    <w:abstractNumId w:val="14"/>
  </w:num>
  <w:num w:numId="9" w16cid:durableId="57020086">
    <w:abstractNumId w:val="1"/>
  </w:num>
  <w:num w:numId="10" w16cid:durableId="2025935601">
    <w:abstractNumId w:val="1"/>
  </w:num>
  <w:num w:numId="11" w16cid:durableId="196965499">
    <w:abstractNumId w:val="4"/>
  </w:num>
  <w:num w:numId="12" w16cid:durableId="251860391">
    <w:abstractNumId w:val="7"/>
  </w:num>
  <w:num w:numId="13" w16cid:durableId="1676153415">
    <w:abstractNumId w:val="21"/>
  </w:num>
  <w:num w:numId="14" w16cid:durableId="1098867896">
    <w:abstractNumId w:val="15"/>
  </w:num>
  <w:num w:numId="15" w16cid:durableId="305933054">
    <w:abstractNumId w:val="10"/>
  </w:num>
  <w:num w:numId="16" w16cid:durableId="212423821">
    <w:abstractNumId w:val="20"/>
  </w:num>
  <w:num w:numId="17" w16cid:durableId="505175683">
    <w:abstractNumId w:val="8"/>
  </w:num>
  <w:num w:numId="18" w16cid:durableId="650014403">
    <w:abstractNumId w:val="17"/>
  </w:num>
  <w:num w:numId="19" w16cid:durableId="1581477093">
    <w:abstractNumId w:val="26"/>
  </w:num>
  <w:num w:numId="20" w16cid:durableId="1278365087">
    <w:abstractNumId w:val="24"/>
  </w:num>
  <w:num w:numId="21" w16cid:durableId="290015977">
    <w:abstractNumId w:val="12"/>
  </w:num>
  <w:num w:numId="22" w16cid:durableId="409810670">
    <w:abstractNumId w:val="6"/>
  </w:num>
  <w:num w:numId="23" w16cid:durableId="361052343">
    <w:abstractNumId w:val="19"/>
  </w:num>
  <w:num w:numId="24" w16cid:durableId="2021160936">
    <w:abstractNumId w:val="13"/>
  </w:num>
  <w:num w:numId="25" w16cid:durableId="1206023404">
    <w:abstractNumId w:val="11"/>
  </w:num>
  <w:num w:numId="26" w16cid:durableId="1665429118">
    <w:abstractNumId w:val="5"/>
  </w:num>
  <w:num w:numId="27" w16cid:durableId="349453208">
    <w:abstractNumId w:val="16"/>
  </w:num>
  <w:num w:numId="28" w16cid:durableId="1936593906">
    <w:abstractNumId w:val="22"/>
  </w:num>
  <w:num w:numId="29" w16cid:durableId="18059218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84345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3D4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15DD"/>
    <w:rsid w:val="002C4424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DD3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1E"/>
    <w:rsid w:val="0036357D"/>
    <w:rsid w:val="00363A44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9D1"/>
    <w:rsid w:val="004230F7"/>
    <w:rsid w:val="0043167E"/>
    <w:rsid w:val="0043409A"/>
    <w:rsid w:val="00443C1E"/>
    <w:rsid w:val="00446255"/>
    <w:rsid w:val="00447DAE"/>
    <w:rsid w:val="00451935"/>
    <w:rsid w:val="0045540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335"/>
    <w:rsid w:val="004A355D"/>
    <w:rsid w:val="004A4970"/>
    <w:rsid w:val="004B2183"/>
    <w:rsid w:val="004B2A01"/>
    <w:rsid w:val="004B2F36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6D77"/>
    <w:rsid w:val="00597E28"/>
    <w:rsid w:val="005A141F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525"/>
    <w:rsid w:val="00673C92"/>
    <w:rsid w:val="006753EC"/>
    <w:rsid w:val="00675CA0"/>
    <w:rsid w:val="006979F6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26BE"/>
    <w:rsid w:val="00725816"/>
    <w:rsid w:val="00730955"/>
    <w:rsid w:val="00733A9C"/>
    <w:rsid w:val="00736574"/>
    <w:rsid w:val="007367E0"/>
    <w:rsid w:val="00737215"/>
    <w:rsid w:val="00741724"/>
    <w:rsid w:val="00754905"/>
    <w:rsid w:val="00760038"/>
    <w:rsid w:val="00762EE0"/>
    <w:rsid w:val="00765C41"/>
    <w:rsid w:val="00771100"/>
    <w:rsid w:val="0077132F"/>
    <w:rsid w:val="007759DD"/>
    <w:rsid w:val="00777700"/>
    <w:rsid w:val="0078609F"/>
    <w:rsid w:val="007917BA"/>
    <w:rsid w:val="007A2A44"/>
    <w:rsid w:val="007A5C6F"/>
    <w:rsid w:val="007D4241"/>
    <w:rsid w:val="007D4317"/>
    <w:rsid w:val="007D4EA3"/>
    <w:rsid w:val="007E0B42"/>
    <w:rsid w:val="007F15D8"/>
    <w:rsid w:val="007F1CFF"/>
    <w:rsid w:val="007F5DD5"/>
    <w:rsid w:val="00807771"/>
    <w:rsid w:val="00821A1B"/>
    <w:rsid w:val="008262E9"/>
    <w:rsid w:val="00827E69"/>
    <w:rsid w:val="00835C4D"/>
    <w:rsid w:val="00842094"/>
    <w:rsid w:val="00843F48"/>
    <w:rsid w:val="00851423"/>
    <w:rsid w:val="00857848"/>
    <w:rsid w:val="00865455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131E"/>
    <w:rsid w:val="008C286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EEF"/>
    <w:rsid w:val="00921F47"/>
    <w:rsid w:val="009228AB"/>
    <w:rsid w:val="0092656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0EA"/>
    <w:rsid w:val="009D6819"/>
    <w:rsid w:val="009D6D1C"/>
    <w:rsid w:val="009E0CF9"/>
    <w:rsid w:val="009E531B"/>
    <w:rsid w:val="009E6C56"/>
    <w:rsid w:val="009E7DCF"/>
    <w:rsid w:val="009F227D"/>
    <w:rsid w:val="009F4A56"/>
    <w:rsid w:val="009F4E65"/>
    <w:rsid w:val="00A006A5"/>
    <w:rsid w:val="00A05942"/>
    <w:rsid w:val="00A07BEC"/>
    <w:rsid w:val="00A264BE"/>
    <w:rsid w:val="00A270B6"/>
    <w:rsid w:val="00A272CA"/>
    <w:rsid w:val="00A33051"/>
    <w:rsid w:val="00A407AD"/>
    <w:rsid w:val="00A40923"/>
    <w:rsid w:val="00A41C05"/>
    <w:rsid w:val="00A42426"/>
    <w:rsid w:val="00A514B7"/>
    <w:rsid w:val="00A51AC5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171EA"/>
    <w:rsid w:val="00B33FDD"/>
    <w:rsid w:val="00B359CC"/>
    <w:rsid w:val="00B36107"/>
    <w:rsid w:val="00B41789"/>
    <w:rsid w:val="00B46C03"/>
    <w:rsid w:val="00B60C6C"/>
    <w:rsid w:val="00B617F6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357"/>
    <w:rsid w:val="00D074DB"/>
    <w:rsid w:val="00D139CF"/>
    <w:rsid w:val="00D37E7F"/>
    <w:rsid w:val="00D47AD7"/>
    <w:rsid w:val="00D5110E"/>
    <w:rsid w:val="00D51529"/>
    <w:rsid w:val="00D85218"/>
    <w:rsid w:val="00D915B1"/>
    <w:rsid w:val="00DA299D"/>
    <w:rsid w:val="00DA65C4"/>
    <w:rsid w:val="00DB397D"/>
    <w:rsid w:val="00DD2BE0"/>
    <w:rsid w:val="00DE0A23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6D3B"/>
    <w:rsid w:val="00F2175B"/>
    <w:rsid w:val="00F22264"/>
    <w:rsid w:val="00F2564D"/>
    <w:rsid w:val="00F35B05"/>
    <w:rsid w:val="00F413D9"/>
    <w:rsid w:val="00F5135F"/>
    <w:rsid w:val="00F51F78"/>
    <w:rsid w:val="00F86F47"/>
    <w:rsid w:val="00F90B64"/>
    <w:rsid w:val="00F922D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725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29-1374965483-56/surrogate/Stereotest.pdf" TargetMode="External" Id="rId18" /><Relationship Type="http://schemas.openxmlformats.org/officeDocument/2006/relationships/image" Target="media/image8.jpeg" Id="rId26" /><Relationship Type="http://schemas.openxmlformats.org/officeDocument/2006/relationships/image" Target="http://intranu.vgregion.se/ImageVault/Images/id_33025/scope_0/filename_Xeii5n6a0y4X6JuRsKWo.jpg/storage_Edited/ImageVaultHandler.aspx" TargetMode="External" Id="rId39" /><Relationship Type="http://schemas.openxmlformats.org/officeDocument/2006/relationships/image" Target="media/image4.jpeg" Id="rId21" /><Relationship Type="http://schemas.openxmlformats.org/officeDocument/2006/relationships/image" Target="media/image13.jpeg" Id="rId34" /><Relationship Type="http://schemas.openxmlformats.org/officeDocument/2006/relationships/fontTable" Target="fontTable.xml" Id="rId42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7.png" Id="rId25" /><Relationship Type="http://schemas.openxmlformats.org/officeDocument/2006/relationships/image" Target="http://intranu.vgregion.se/ImageVault/Images/width_235/height_450/preserveAspectRatio_0/scope_0/filename_HkEqtD7G7Ru4X6w0J7Ot.png/storage_Edited/ImageVaultHandler.aspx" TargetMode="External" Id="rId33" /><Relationship Type="http://schemas.openxmlformats.org/officeDocument/2006/relationships/image" Target="media/image15.jpeg" Id="rId38" /><Relationship Type="http://schemas.openxmlformats.org/officeDocument/2006/relationships/footer" Target="footer3.xml" Id="rId16" /><Relationship Type="http://schemas.openxmlformats.org/officeDocument/2006/relationships/image" Target="media/image3.jpeg" Id="rId20" /><Relationship Type="http://schemas.openxmlformats.org/officeDocument/2006/relationships/image" Target="media/image10.jpeg" Id="rId29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png" Id="rId24" /><Relationship Type="http://schemas.openxmlformats.org/officeDocument/2006/relationships/image" Target="media/image12.png" Id="rId32" /><Relationship Type="http://schemas.openxmlformats.org/officeDocument/2006/relationships/image" Target="http://intranu.vgregion.se/ImageVault/Images/width_236/height_355/preserveAspectRatio_0/scope_0/filename_jmjTVCZILOjpggVYblUA.png/storage_Edited/ImageVaultHandler.aspx" TargetMode="External" Id="rId37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40" /><Relationship Type="http://schemas.openxmlformats.org/officeDocument/2006/relationships/header" Target="header2.xml" Id="rId15" /><Relationship Type="http://schemas.openxmlformats.org/officeDocument/2006/relationships/image" Target="media/image5.png" Id="rId23" /><Relationship Type="http://schemas.openxmlformats.org/officeDocument/2006/relationships/image" Target="media/image9.png" Id="rId28" /><Relationship Type="http://schemas.openxmlformats.org/officeDocument/2006/relationships/image" Target="media/image14.png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29-1655924590-56/SURROGATE/Stereotest-Tomosyntestest%20%e2%80%93%20%20Montering%20av%20bord%20med%20tillbeh%c3%b6r.pdf" TargetMode="External" Id="rId19" /><Relationship Type="http://schemas.openxmlformats.org/officeDocument/2006/relationships/hyperlink" Target="http://intranu.vgregion.se/VGRTemplates/Common/Pages/Page.aspx?id=740131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38385/scope_0/filename_5vlei2kpCWZMzaJhxzCb.jpg/storage_Edited/ImageVaultHandler.aspx" TargetMode="External" Id="rId22" /><Relationship Type="http://schemas.openxmlformats.org/officeDocument/2006/relationships/image" Target="http://intranu.vgregion.se/ImageVault/Images/id_38383/width_337/height_238/preserveAspectRatio_0/scope_0/filename_w2mPuD-SEPziwIa3Z4iG.jpg/storage_Edited/ImageVaultHandler.aspx" TargetMode="External" Id="rId27" /><Relationship Type="http://schemas.openxmlformats.org/officeDocument/2006/relationships/image" Target="media/image11.png" Id="rId30" /><Relationship Type="http://schemas.openxmlformats.org/officeDocument/2006/relationships/image" Target="http://intranu.vgregion.se/ImageVault/Images/id_33020/scope_0/filename_byNMOtuYvoNXFNMZ-fHW.jpg/storage_Edited/ImageVaultHandler.aspx" TargetMode="External" Id="rId35" /><Relationship Type="http://schemas.openxmlformats.org/officeDocument/2006/relationships/theme" Target="theme/theme1.xml" Id="rId4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41</TotalTime>
  <Pages>6</Pages>
  <Words>682</Words>
  <Characters>13563</Characters>
  <Application>Microsoft Office Word</Application>
  <DocSecurity>0</DocSecurity>
  <Lines>113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14217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Trådindikering – stereotaxisk</dc:title>
  <dc:subject/>
  <dc:creator>patrik.jens.johansson@vgregion.se</dc:creator>
  <keywords/>
  <lastModifiedBy>Ulrica Sehlberg</lastModifiedBy>
  <revision>39</revision>
  <lastPrinted>2016-03-31T10:56:00.0000000Z</lastPrinted>
  <dcterms:created xsi:type="dcterms:W3CDTF">2022-05-19T07:35:00.0000000Z</dcterms:created>
  <dcterms:modified xsi:type="dcterms:W3CDTF">2025-10-10T07:53:00.0000000Z</dcterms:modified>
</coreProperties>
</file>