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C6B9E" w14:textId="77777777" w:rsidR="00CB6C7F" w:rsidRDefault="00CB6C7F" w:rsidP="00F35B05">
      <w:pPr>
        <w:pStyle w:val="Rubrik2"/>
        <w:sectPr w:rsidR="00CB6C7F" w:rsidSect="00CB6C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35577F" w14:textId="77777777" w:rsidR="00CB6C7F" w:rsidRPr="00CB6C7F" w:rsidRDefault="00CB6C7F" w:rsidP="00CB6C7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16A776F" w14:textId="37E2F64A" w:rsidR="00CB6C7F" w:rsidRPr="00CB6C7F" w:rsidRDefault="001F09D8" w:rsidP="001F09D8">
      <w:pPr>
        <w:pStyle w:val="Rubrik1"/>
        <w:ind w:left="0"/>
        <w:rPr>
          <w:szCs w:val="20"/>
        </w:rPr>
      </w:pPr>
      <w:r w:rsidRPr="00CB6C7F">
        <w:t>Tilläggsbild – Rullade CC-projektioner</w:t>
      </w:r>
    </w:p>
    <w:p w14:paraId="7F1BA930" w14:textId="77777777" w:rsidR="00CB6C7F" w:rsidRPr="00CB6C7F" w:rsidRDefault="00CB6C7F" w:rsidP="001F09D8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CB6C7F">
        <w:t>Syfte</w:t>
      </w:r>
    </w:p>
    <w:p w14:paraId="633684E1" w14:textId="77777777" w:rsidR="00CB6C7F" w:rsidRDefault="00CB6C7F" w:rsidP="00CB6C7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CB6C7F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7CB2A90A" w14:textId="77777777" w:rsidR="00C54BA2" w:rsidRDefault="00C54BA2" w:rsidP="00C54BA2">
      <w:pPr>
        <w:pStyle w:val="Rubrik2"/>
        <w:ind w:left="0"/>
      </w:pPr>
      <w:r>
        <w:t>Förändringar sedan föregående version</w:t>
      </w:r>
    </w:p>
    <w:p w14:paraId="12D5CB27" w14:textId="68B03C2E" w:rsidR="00C54BA2" w:rsidRPr="00CB6C7F" w:rsidRDefault="0019401E" w:rsidP="00C54BA2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bookmarkEnd w:id="3"/>
    <w:p w14:paraId="3D94A20D" w14:textId="77777777" w:rsidR="00CB6C7F" w:rsidRPr="00CB6C7F" w:rsidRDefault="00CB6C7F" w:rsidP="00CB6C7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92"/>
      </w:tblGrid>
      <w:tr w:rsidR="00CB6C7F" w:rsidRPr="00CB6C7F" w14:paraId="1400E088" w14:textId="77777777" w:rsidTr="006111EE">
        <w:trPr>
          <w:trHeight w:val="263"/>
        </w:trPr>
        <w:tc>
          <w:tcPr>
            <w:tcW w:w="9640" w:type="dxa"/>
            <w:gridSpan w:val="3"/>
            <w:shd w:val="clear" w:color="auto" w:fill="auto"/>
          </w:tcPr>
          <w:p w14:paraId="0A199F4C" w14:textId="77777777" w:rsidR="00CB6C7F" w:rsidRPr="00CB6C7F" w:rsidRDefault="00CB6C7F" w:rsidP="001F09D8">
            <w:pPr>
              <w:pStyle w:val="Rubrik2"/>
              <w:ind w:left="0"/>
              <w:rPr>
                <w:sz w:val="28"/>
              </w:rPr>
            </w:pPr>
            <w:r w:rsidRPr="00CB6C7F">
              <w:t>Inför undersökningen</w:t>
            </w:r>
          </w:p>
        </w:tc>
      </w:tr>
      <w:tr w:rsidR="00CB6C7F" w:rsidRPr="00CB6C7F" w14:paraId="48579F78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00B2848C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5B9398BE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För att separera överlappande strukturer från varandra.</w:t>
            </w:r>
          </w:p>
        </w:tc>
      </w:tr>
      <w:tr w:rsidR="00CB6C7F" w:rsidRPr="00CB6C7F" w14:paraId="67960AF2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648D99DB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2754498A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6C7F" w:rsidRPr="00CB6C7F" w14:paraId="51B67506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022EE1A0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5B926654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66000</w:t>
            </w:r>
            <w:r w:rsidRPr="00CB6C7F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1A6C8EFE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66059</w:t>
            </w:r>
            <w:r w:rsidRPr="00CB6C7F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CB6C7F" w:rsidRPr="00CB6C7F" w14:paraId="0E9D0629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5FB43D58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20A254D4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6C7F" w:rsidRPr="00CB6C7F" w14:paraId="2DE1AA2B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39020EC3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1EFD2DB4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B6C7F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71CF0437" w14:textId="7D575971" w:rsidR="00CB6C7F" w:rsidRPr="00CB6C7F" w:rsidRDefault="0019401E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CB6C7F" w:rsidRPr="00CB6C7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B6C7F" w:rsidRPr="00CB6C7F" w14:paraId="646DAB96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4549F495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138E47A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3EA1E8D3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6C7F" w:rsidRPr="00CB6C7F" w14:paraId="0263057E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5E5C7787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1C624E50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CB6C7F" w:rsidRPr="00CB6C7F" w14:paraId="6CC9E075" w14:textId="77777777" w:rsidTr="006111EE">
        <w:trPr>
          <w:trHeight w:val="263"/>
        </w:trPr>
        <w:tc>
          <w:tcPr>
            <w:tcW w:w="2259" w:type="dxa"/>
            <w:shd w:val="clear" w:color="auto" w:fill="auto"/>
          </w:tcPr>
          <w:p w14:paraId="2BD66F9E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5C84C6C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6C7F" w:rsidRPr="00CB6C7F" w14:paraId="521B1E15" w14:textId="77777777" w:rsidTr="006111EE">
        <w:trPr>
          <w:trHeight w:val="389"/>
        </w:trPr>
        <w:tc>
          <w:tcPr>
            <w:tcW w:w="2259" w:type="dxa"/>
            <w:shd w:val="clear" w:color="auto" w:fill="auto"/>
          </w:tcPr>
          <w:p w14:paraId="17B4DC7F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107BAE8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73E277CE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CB6C7F" w:rsidRPr="00CB6C7F" w14:paraId="2BA9E2A3" w14:textId="77777777" w:rsidTr="006111EE">
        <w:trPr>
          <w:trHeight w:val="239"/>
        </w:trPr>
        <w:tc>
          <w:tcPr>
            <w:tcW w:w="2259" w:type="dxa"/>
            <w:shd w:val="clear" w:color="auto" w:fill="auto"/>
          </w:tcPr>
          <w:p w14:paraId="755DFC65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31A896B1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B6C7F" w:rsidRPr="00CB6C7F" w14:paraId="06E40524" w14:textId="77777777" w:rsidTr="006111EE">
        <w:trPr>
          <w:trHeight w:val="239"/>
        </w:trPr>
        <w:tc>
          <w:tcPr>
            <w:tcW w:w="2259" w:type="dxa"/>
            <w:shd w:val="clear" w:color="auto" w:fill="auto"/>
          </w:tcPr>
          <w:p w14:paraId="2F6854FE" w14:textId="3E3B4A82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1F09D8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CB6C7F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50915C94" w14:textId="6C7F2B50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1F09D8">
              <w:rPr>
                <w:rFonts w:ascii="Arial" w:hAnsi="Arial" w:cs="Arial"/>
                <w:sz w:val="20"/>
                <w:szCs w:val="20"/>
              </w:rPr>
              <w:t>PACS</w:t>
            </w:r>
            <w:r w:rsidRPr="00CB6C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3997E77" w14:textId="64071B3B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1F09D8">
              <w:rPr>
                <w:rFonts w:ascii="Arial" w:hAnsi="Arial" w:cs="Arial"/>
                <w:sz w:val="20"/>
                <w:szCs w:val="20"/>
              </w:rPr>
              <w:t>PACS</w:t>
            </w:r>
            <w:r w:rsidRPr="00CB6C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295A03A" w14:textId="53A261FA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1F09D8">
              <w:rPr>
                <w:rFonts w:ascii="Arial" w:hAnsi="Arial" w:cs="Arial"/>
                <w:sz w:val="20"/>
                <w:szCs w:val="20"/>
              </w:rPr>
              <w:t>PACS</w:t>
            </w:r>
            <w:r w:rsidRPr="00CB6C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130BACC" w14:textId="77777777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657AE2E6" w14:textId="77777777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365F73A3" w14:textId="77777777" w:rsidR="00CB6C7F" w:rsidRPr="00CB6C7F" w:rsidRDefault="00CB6C7F" w:rsidP="00CB6C7F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Välj Tilläggsbild enligt ordination (t ex ”Rullade ettor”, R-CCrl eller R-CCrm)</w:t>
            </w:r>
          </w:p>
        </w:tc>
      </w:tr>
    </w:tbl>
    <w:p w14:paraId="5E238CAE" w14:textId="77777777" w:rsidR="001F09D8" w:rsidRDefault="001F09D8">
      <w: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404"/>
        <w:gridCol w:w="2977"/>
      </w:tblGrid>
      <w:tr w:rsidR="00CB6C7F" w:rsidRPr="00CB6C7F" w14:paraId="1CFAB2E1" w14:textId="77777777" w:rsidTr="006111EE">
        <w:trPr>
          <w:trHeight w:val="263"/>
        </w:trPr>
        <w:tc>
          <w:tcPr>
            <w:tcW w:w="9640" w:type="dxa"/>
            <w:gridSpan w:val="4"/>
            <w:shd w:val="clear" w:color="auto" w:fill="auto"/>
          </w:tcPr>
          <w:p w14:paraId="74A5F025" w14:textId="17958532" w:rsidR="00CB6C7F" w:rsidRPr="00CB6C7F" w:rsidRDefault="00CB6C7F" w:rsidP="001F09D8">
            <w:pPr>
              <w:pStyle w:val="Rubrik2"/>
              <w:ind w:left="0"/>
              <w:rPr>
                <w:sz w:val="20"/>
              </w:rPr>
            </w:pPr>
            <w:r w:rsidRPr="00CB6C7F">
              <w:lastRenderedPageBreak/>
              <w:t>Undersökning</w:t>
            </w:r>
          </w:p>
        </w:tc>
      </w:tr>
      <w:tr w:rsidR="00CB6C7F" w:rsidRPr="00CB6C7F" w14:paraId="38F3F372" w14:textId="77777777" w:rsidTr="006111E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8AD29E5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062D0CF6" w14:textId="77777777" w:rsidR="00CB6C7F" w:rsidRPr="00CB6C7F" w:rsidRDefault="00CB6C7F" w:rsidP="00CB6C7F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 xml:space="preserve">CCrl (CC-projektion rolled lateral) – </w:t>
            </w:r>
            <w:r w:rsidRPr="00CB6C7F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 xml:space="preserve"> bröst </w:t>
            </w:r>
          </w:p>
          <w:p w14:paraId="0956F9E2" w14:textId="77777777" w:rsidR="00CB6C7F" w:rsidRPr="00CB6C7F" w:rsidRDefault="00CB6C7F" w:rsidP="00CB6C7F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 xml:space="preserve">CCrm (CC-projektion rolled medial) – </w:t>
            </w:r>
            <w:r w:rsidRPr="00CB6C7F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r w:rsidRPr="00CB6C7F">
              <w:rPr>
                <w:rFonts w:ascii="Arial" w:hAnsi="Arial" w:cs="Arial"/>
                <w:sz w:val="20"/>
                <w:szCs w:val="20"/>
                <w:lang w:val="en-US"/>
              </w:rPr>
              <w:t xml:space="preserve"> bröst </w:t>
            </w:r>
          </w:p>
          <w:p w14:paraId="68BD15A3" w14:textId="77777777" w:rsidR="00CB6C7F" w:rsidRPr="00CB6C7F" w:rsidRDefault="00CB6C7F" w:rsidP="00CB6C7F">
            <w:p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B6C7F" w:rsidRPr="00CB6C7F" w14:paraId="5B9B0CD2" w14:textId="77777777" w:rsidTr="006111E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1CF1F1B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 xml:space="preserve">R-CCrl </w:t>
            </w:r>
          </w:p>
          <w:p w14:paraId="01E8F540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611552B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0A125B37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 Ställ in som till en CC-projektion.</w:t>
            </w:r>
          </w:p>
          <w:p w14:paraId="7D421608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E862C56" wp14:editId="6C5FB675">
                  <wp:extent cx="2827020" cy="844947"/>
                  <wp:effectExtent l="0" t="0" r="0" b="0"/>
                  <wp:docPr id="2" name="Bildobjekt 10" descr="Mammografi CC-projektion cranio-caud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1388451" name="Picture 9" descr="Mammografi CC-projektion cranio-caud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666" b="906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1899" cy="900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B5434ED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Dra den övre delen av bröstet mot lateralsidan samtidigt som du drar den undre delen av bröstet mot medialsidan.</w:t>
            </w:r>
          </w:p>
          <w:p w14:paraId="187F6A67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EE790D4" wp14:editId="04ABE545">
                  <wp:extent cx="1522749" cy="1082040"/>
                  <wp:effectExtent l="0" t="0" r="1270" b="3810"/>
                  <wp:docPr id="11" name="Bildobjekt 11" descr="Rullad lateral i CC-proje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5593333" name="Picture 11" descr="Rullad lateral i CC-proje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4435" cy="10903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21A019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07BF25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Komprimera bröstet (spelar ingen roll vilken av bilderna som märks med CCrl/CCrm).</w:t>
            </w:r>
          </w:p>
          <w:p w14:paraId="383C9CD3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8590ED7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518729C9" wp14:editId="495AD3D1">
                  <wp:extent cx="1533092" cy="2255520"/>
                  <wp:effectExtent l="0" t="0" r="0" b="0"/>
                  <wp:docPr id="3" name="Bildobjekt 6" descr="R-CCr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349733" name="Picture 1" descr="R-CCr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6239" cy="22895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6C7F" w:rsidRPr="00CB6C7F" w14:paraId="1EE1BDB2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6647AF66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6720D776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1F6A9EC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B6C7F" w:rsidRPr="00CB6C7F" w14:paraId="4D99B470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55370BFC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R-CCrm</w:t>
            </w:r>
          </w:p>
          <w:p w14:paraId="3BD3B6D6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441A05FC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Utförs som ovan men dra den övre delen av bröstet mot medialsidan samtidigt som du drar den undre delen av bröstet mot lateralsidan.</w:t>
            </w:r>
          </w:p>
          <w:p w14:paraId="3564710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3C7CE3ED" wp14:editId="1E40BD43">
                  <wp:extent cx="1511300" cy="1036320"/>
                  <wp:effectExtent l="0" t="0" r="0" b="0"/>
                  <wp:docPr id="13" name="Bildobjekt 13" descr="Rullad medial i CC-proje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2529686" name="Picture 15" descr="Rullad medial i CC-proje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8790" cy="10414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50391C" w14:textId="77777777" w:rsidR="00CB6C7F" w:rsidRPr="00CB6C7F" w:rsidRDefault="00CB6C7F" w:rsidP="00CB6C7F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Komprimera bröstet (spelar ingen roll vilken av bilderna som märks med CCrl/CCrm).</w:t>
            </w:r>
          </w:p>
          <w:p w14:paraId="45ABC9C7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A68B2A1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CB6C7F">
              <w:rPr>
                <w:rFonts w:ascii="Arial" w:hAnsi="Arial" w:cs="Arial"/>
                <w:i/>
                <w:iCs/>
                <w:noProof/>
                <w:color w:val="000000"/>
                <w:sz w:val="18"/>
                <w:szCs w:val="18"/>
              </w:rPr>
              <w:drawing>
                <wp:inline distT="0" distB="0" distL="0" distR="0" wp14:anchorId="34A975BA" wp14:editId="641637DC">
                  <wp:extent cx="1555909" cy="2263140"/>
                  <wp:effectExtent l="0" t="0" r="6350" b="3810"/>
                  <wp:docPr id="7" name="Bildobjekt 7" descr="R-CC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563029" name="Picture 3" descr="R-CC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5181" cy="22766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6C7F" w:rsidRPr="00CB6C7F" w14:paraId="7176239B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1CAC0063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0D978553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8E26CD7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</w:tbl>
    <w:p w14:paraId="5C40F7A7" w14:textId="77777777" w:rsidR="00CB6C7F" w:rsidRPr="00CB6C7F" w:rsidRDefault="00CB6C7F" w:rsidP="00CB6C7F">
      <w:pPr>
        <w:spacing w:after="0" w:line="240" w:lineRule="auto"/>
        <w:ind w:left="0" w:right="0"/>
        <w:rPr>
          <w:szCs w:val="20"/>
        </w:rPr>
      </w:pPr>
      <w:r w:rsidRPr="00CB6C7F">
        <w:rPr>
          <w:szCs w:val="20"/>
        </w:rP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4712"/>
        <w:gridCol w:w="2977"/>
      </w:tblGrid>
      <w:tr w:rsidR="00CB6C7F" w:rsidRPr="00CB6C7F" w14:paraId="047FDDB0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4369B5BB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R-CCrm </w:t>
            </w:r>
          </w:p>
          <w:p w14:paraId="496DAEA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  <w:p w14:paraId="0FD165AE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6F367C1B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Utförs på samma sätt som höger bröst.</w:t>
            </w:r>
          </w:p>
        </w:tc>
        <w:tc>
          <w:tcPr>
            <w:tcW w:w="2977" w:type="dxa"/>
            <w:shd w:val="clear" w:color="auto" w:fill="auto"/>
          </w:tcPr>
          <w:p w14:paraId="184404FB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4369E437" wp14:editId="5064DE08">
                  <wp:extent cx="1574029" cy="2369820"/>
                  <wp:effectExtent l="0" t="0" r="7620" b="0"/>
                  <wp:docPr id="8" name="Bildobjekt 8" descr="L-CCr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2226538" name="Picture 5" descr="L-CCr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5838" cy="23875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6C7F" w:rsidRPr="00CB6C7F" w14:paraId="1C3CD8EB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38686DDF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194BE20D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F2BBEA1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  <w:tr w:rsidR="00CB6C7F" w:rsidRPr="00CB6C7F" w14:paraId="190D7A0F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655A6C36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R-CCrm</w:t>
            </w:r>
          </w:p>
          <w:p w14:paraId="58F64056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712" w:type="dxa"/>
            <w:shd w:val="clear" w:color="auto" w:fill="auto"/>
          </w:tcPr>
          <w:p w14:paraId="7A0F1295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Utförs på samma sätt som höger bröst. </w:t>
            </w:r>
          </w:p>
        </w:tc>
        <w:tc>
          <w:tcPr>
            <w:tcW w:w="2977" w:type="dxa"/>
            <w:shd w:val="clear" w:color="auto" w:fill="auto"/>
          </w:tcPr>
          <w:p w14:paraId="2F48DB30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48A6C0C2" wp14:editId="403DA2E0">
                  <wp:extent cx="1624685" cy="2446020"/>
                  <wp:effectExtent l="0" t="0" r="0" b="0"/>
                  <wp:docPr id="5" name="Bildobjekt 9" descr="L-CC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7866108" name="Picture 7" descr="L-CC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7730" cy="24656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6C7F" w:rsidRPr="00CB6C7F" w14:paraId="7FB812FE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35105F13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501C3CA2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64EFFCC" w14:textId="77777777" w:rsidR="00CB6C7F" w:rsidRPr="00CB6C7F" w:rsidRDefault="00CB6C7F" w:rsidP="00CB6C7F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  <w:tr w:rsidR="00CB6C7F" w:rsidRPr="00CB6C7F" w14:paraId="67785CEA" w14:textId="77777777" w:rsidTr="006111EE">
        <w:trPr>
          <w:trHeight w:val="291"/>
        </w:trPr>
        <w:tc>
          <w:tcPr>
            <w:tcW w:w="1951" w:type="dxa"/>
            <w:shd w:val="clear" w:color="auto" w:fill="auto"/>
          </w:tcPr>
          <w:p w14:paraId="53BD8AF7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298906C4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 xml:space="preserve">Illustration Rullad CC-projektion </w:t>
            </w:r>
          </w:p>
          <w:p w14:paraId="08D5494D" w14:textId="77777777" w:rsidR="00CB6C7F" w:rsidRPr="00CB6C7F" w:rsidRDefault="00CB6C7F" w:rsidP="00CB6C7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969B602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179E4165" wp14:editId="2D3F8740">
                  <wp:extent cx="1735338" cy="1249680"/>
                  <wp:effectExtent l="0" t="0" r="0" b="7620"/>
                  <wp:docPr id="12" name="Bildobjekt 12" descr="Rullad CC-proje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642050" name="Picture 13" descr="Rullad CC-proje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768" cy="1260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6C7F" w:rsidRPr="00CB6C7F" w14:paraId="5A74DE30" w14:textId="77777777" w:rsidTr="006111EE">
        <w:trPr>
          <w:trHeight w:val="262"/>
        </w:trPr>
        <w:tc>
          <w:tcPr>
            <w:tcW w:w="9640" w:type="dxa"/>
            <w:gridSpan w:val="3"/>
            <w:shd w:val="clear" w:color="auto" w:fill="auto"/>
          </w:tcPr>
          <w:p w14:paraId="0F917652" w14:textId="77777777" w:rsidR="00CB6C7F" w:rsidRPr="00CB6C7F" w:rsidRDefault="00CB6C7F" w:rsidP="001F09D8">
            <w:pPr>
              <w:pStyle w:val="Rubrik2"/>
              <w:ind w:left="0"/>
              <w:rPr>
                <w:noProof/>
                <w:sz w:val="28"/>
              </w:rPr>
            </w:pPr>
            <w:r w:rsidRPr="00CB6C7F">
              <w:rPr>
                <w:noProof/>
              </w:rPr>
              <w:t>Efter undersökningen</w:t>
            </w:r>
          </w:p>
        </w:tc>
      </w:tr>
      <w:tr w:rsidR="00CB6C7F" w:rsidRPr="00CB6C7F" w14:paraId="4DE0F7FC" w14:textId="77777777" w:rsidTr="006111EE">
        <w:trPr>
          <w:trHeight w:val="263"/>
        </w:trPr>
        <w:tc>
          <w:tcPr>
            <w:tcW w:w="1951" w:type="dxa"/>
            <w:shd w:val="clear" w:color="auto" w:fill="auto"/>
          </w:tcPr>
          <w:p w14:paraId="507CAC55" w14:textId="77777777" w:rsidR="00CB6C7F" w:rsidRPr="00CB6C7F" w:rsidRDefault="00CB6C7F" w:rsidP="00CB6C7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B6C7F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689" w:type="dxa"/>
            <w:gridSpan w:val="2"/>
            <w:shd w:val="clear" w:color="auto" w:fill="auto"/>
          </w:tcPr>
          <w:p w14:paraId="59EC0B00" w14:textId="77777777" w:rsidR="00CB6C7F" w:rsidRPr="00CB6C7F" w:rsidRDefault="00CB6C7F" w:rsidP="00CB6C7F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4F6EDBD6" w14:textId="77777777" w:rsidR="00CB6C7F" w:rsidRPr="00CB6C7F" w:rsidRDefault="00CB6C7F" w:rsidP="00CB6C7F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6AF47C9A" w14:textId="77777777" w:rsidR="00CB6C7F" w:rsidRPr="00CB6C7F" w:rsidRDefault="00CB6C7F" w:rsidP="00CB6C7F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6" w:history="1">
              <w:r w:rsidRPr="00CB6C7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CB6C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05D144F" w14:textId="750E8B4F" w:rsidR="00CB6C7F" w:rsidRPr="00CB6C7F" w:rsidRDefault="00CB6C7F" w:rsidP="00CB6C7F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B6C7F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1F09D8">
              <w:rPr>
                <w:rFonts w:ascii="Arial" w:hAnsi="Arial" w:cs="Arial"/>
                <w:sz w:val="20"/>
                <w:szCs w:val="20"/>
              </w:rPr>
              <w:t>PACS</w:t>
            </w:r>
            <w:r w:rsidRPr="00CB6C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A965DDB" w14:textId="77777777" w:rsidR="00CB6C7F" w:rsidRPr="00CB6C7F" w:rsidRDefault="00CB6C7F" w:rsidP="00CB6C7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B6C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E8BBB" w14:textId="77777777" w:rsidR="00E102A9" w:rsidRDefault="00E102A9">
      <w:r>
        <w:separator/>
      </w:r>
    </w:p>
  </w:endnote>
  <w:endnote w:type="continuationSeparator" w:id="0">
    <w:p w14:paraId="716A8DDF" w14:textId="77777777" w:rsidR="00E102A9" w:rsidRDefault="00E102A9">
      <w:r>
        <w:continuationSeparator/>
      </w:r>
    </w:p>
  </w:endnote>
  <w:endnote w:type="continuationNotice" w:id="1">
    <w:p w14:paraId="483F679B" w14:textId="77777777" w:rsidR="00E102A9" w:rsidRDefault="00E102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BB5FB3" w14:textId="77777777" w:rsidR="00E102A9" w:rsidRDefault="00E102A9"/>
  </w:footnote>
  <w:footnote w:type="continuationSeparator" w:id="0">
    <w:p w14:paraId="53A00002" w14:textId="77777777" w:rsidR="00E102A9" w:rsidRDefault="00E102A9">
      <w:r>
        <w:continuationSeparator/>
      </w:r>
    </w:p>
  </w:footnote>
  <w:footnote w:type="continuationNotice" w:id="1">
    <w:p w14:paraId="2B94D5B2" w14:textId="77777777" w:rsidR="00E102A9" w:rsidRDefault="00E102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4146A6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90C1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E010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AE8E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6250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DA49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BA60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EA08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28C7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C63A4D86">
      <w:start w:val="1"/>
      <w:numFmt w:val="decimal"/>
      <w:lvlText w:val="%1."/>
      <w:lvlJc w:val="left"/>
      <w:pPr>
        <w:ind w:left="720" w:hanging="360"/>
      </w:pPr>
    </w:lvl>
    <w:lvl w:ilvl="1" w:tplc="9CB66D9A" w:tentative="1">
      <w:start w:val="1"/>
      <w:numFmt w:val="lowerLetter"/>
      <w:lvlText w:val="%2."/>
      <w:lvlJc w:val="left"/>
      <w:pPr>
        <w:ind w:left="1440" w:hanging="360"/>
      </w:pPr>
    </w:lvl>
    <w:lvl w:ilvl="2" w:tplc="29CE1CF8" w:tentative="1">
      <w:start w:val="1"/>
      <w:numFmt w:val="lowerRoman"/>
      <w:lvlText w:val="%3."/>
      <w:lvlJc w:val="right"/>
      <w:pPr>
        <w:ind w:left="2160" w:hanging="180"/>
      </w:pPr>
    </w:lvl>
    <w:lvl w:ilvl="3" w:tplc="E15C0FAE" w:tentative="1">
      <w:start w:val="1"/>
      <w:numFmt w:val="decimal"/>
      <w:lvlText w:val="%4."/>
      <w:lvlJc w:val="left"/>
      <w:pPr>
        <w:ind w:left="2880" w:hanging="360"/>
      </w:pPr>
    </w:lvl>
    <w:lvl w:ilvl="4" w:tplc="0C4401BE" w:tentative="1">
      <w:start w:val="1"/>
      <w:numFmt w:val="lowerLetter"/>
      <w:lvlText w:val="%5."/>
      <w:lvlJc w:val="left"/>
      <w:pPr>
        <w:ind w:left="3600" w:hanging="360"/>
      </w:pPr>
    </w:lvl>
    <w:lvl w:ilvl="5" w:tplc="27D0D91E" w:tentative="1">
      <w:start w:val="1"/>
      <w:numFmt w:val="lowerRoman"/>
      <w:lvlText w:val="%6."/>
      <w:lvlJc w:val="right"/>
      <w:pPr>
        <w:ind w:left="4320" w:hanging="180"/>
      </w:pPr>
    </w:lvl>
    <w:lvl w:ilvl="6" w:tplc="0D9C74C0" w:tentative="1">
      <w:start w:val="1"/>
      <w:numFmt w:val="decimal"/>
      <w:lvlText w:val="%7."/>
      <w:lvlJc w:val="left"/>
      <w:pPr>
        <w:ind w:left="5040" w:hanging="360"/>
      </w:pPr>
    </w:lvl>
    <w:lvl w:ilvl="7" w:tplc="446EBE98" w:tentative="1">
      <w:start w:val="1"/>
      <w:numFmt w:val="lowerLetter"/>
      <w:lvlText w:val="%8."/>
      <w:lvlJc w:val="left"/>
      <w:pPr>
        <w:ind w:left="5760" w:hanging="360"/>
      </w:pPr>
    </w:lvl>
    <w:lvl w:ilvl="8" w:tplc="80D619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F54A3C"/>
    <w:multiLevelType w:val="hybridMultilevel"/>
    <w:tmpl w:val="4F44469E"/>
    <w:lvl w:ilvl="0" w:tplc="C74068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7A67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BCB9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81C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D6E0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96C05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F0A5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5815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98ED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6804562">
    <w:abstractNumId w:val="20"/>
  </w:num>
  <w:num w:numId="2" w16cid:durableId="1987582783">
    <w:abstractNumId w:val="16"/>
  </w:num>
  <w:num w:numId="3" w16cid:durableId="59256734">
    <w:abstractNumId w:val="0"/>
  </w:num>
  <w:num w:numId="4" w16cid:durableId="245001864">
    <w:abstractNumId w:val="6"/>
  </w:num>
  <w:num w:numId="5" w16cid:durableId="42604269">
    <w:abstractNumId w:val="18"/>
  </w:num>
  <w:num w:numId="6" w16cid:durableId="2979999">
    <w:abstractNumId w:val="2"/>
  </w:num>
  <w:num w:numId="7" w16cid:durableId="197473602">
    <w:abstractNumId w:val="13"/>
  </w:num>
  <w:num w:numId="8" w16cid:durableId="1084839186">
    <w:abstractNumId w:val="9"/>
  </w:num>
  <w:num w:numId="9" w16cid:durableId="1942104310">
    <w:abstractNumId w:val="1"/>
  </w:num>
  <w:num w:numId="10" w16cid:durableId="995038079">
    <w:abstractNumId w:val="1"/>
  </w:num>
  <w:num w:numId="11" w16cid:durableId="1943488784">
    <w:abstractNumId w:val="3"/>
  </w:num>
  <w:num w:numId="12" w16cid:durableId="666664629">
    <w:abstractNumId w:val="4"/>
  </w:num>
  <w:num w:numId="13" w16cid:durableId="415857902">
    <w:abstractNumId w:val="15"/>
  </w:num>
  <w:num w:numId="14" w16cid:durableId="1813255766">
    <w:abstractNumId w:val="10"/>
  </w:num>
  <w:num w:numId="15" w16cid:durableId="1278562000">
    <w:abstractNumId w:val="7"/>
  </w:num>
  <w:num w:numId="16" w16cid:durableId="2006861027">
    <w:abstractNumId w:val="14"/>
  </w:num>
  <w:num w:numId="17" w16cid:durableId="2036996542">
    <w:abstractNumId w:val="5"/>
  </w:num>
  <w:num w:numId="18" w16cid:durableId="657460454">
    <w:abstractNumId w:val="12"/>
  </w:num>
  <w:num w:numId="19" w16cid:durableId="1379814263">
    <w:abstractNumId w:val="19"/>
  </w:num>
  <w:num w:numId="20" w16cid:durableId="1435130809">
    <w:abstractNumId w:val="17"/>
  </w:num>
  <w:num w:numId="21" w16cid:durableId="143939236">
    <w:abstractNumId w:val="11"/>
  </w:num>
  <w:num w:numId="22" w16cid:durableId="3197008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01E"/>
    <w:rsid w:val="0019632A"/>
    <w:rsid w:val="001A4E7C"/>
    <w:rsid w:val="001B762C"/>
    <w:rsid w:val="001C4D0A"/>
    <w:rsid w:val="001C5FEF"/>
    <w:rsid w:val="001F09D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FD6"/>
    <w:rsid w:val="00892F28"/>
    <w:rsid w:val="008A0C5F"/>
    <w:rsid w:val="008A3DEA"/>
    <w:rsid w:val="008A4EB9"/>
    <w:rsid w:val="008A74C0"/>
    <w:rsid w:val="008B1694"/>
    <w:rsid w:val="008C4B27"/>
    <w:rsid w:val="008C4EA2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4BA2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C7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02A9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10.jpeg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jpeg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256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Rullade CC-projektioner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2022-05-19T07:35:00.0000000Z</dcterms:created>
  <dcterms:modified xsi:type="dcterms:W3CDTF">2025-03-05T10:39:00.0000000Z</dcterms:modified>
</coreProperties>
</file>