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371AC" w14:textId="77777777" w:rsidR="00354F28" w:rsidRDefault="00354F28" w:rsidP="007D0E0C">
      <w:pPr>
        <w:pStyle w:val="Rubrik2"/>
        <w:ind w:left="0"/>
        <w:sectPr w:rsidR="00354F28" w:rsidSect="00354F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718EEE" w14:textId="77777777" w:rsidR="00354F28" w:rsidRPr="00354F28" w:rsidRDefault="00354F28" w:rsidP="00354F28">
      <w:pPr>
        <w:spacing w:after="0" w:line="240" w:lineRule="auto"/>
        <w:ind w:left="0" w:right="-568"/>
        <w:rPr>
          <w:szCs w:val="20"/>
        </w:rPr>
      </w:pPr>
    </w:p>
    <w:p w14:paraId="76CD9EEF" w14:textId="2E23CC09" w:rsidR="00354F28" w:rsidRPr="00FB1363" w:rsidRDefault="00FB1363" w:rsidP="00FB1363">
      <w:pPr>
        <w:pStyle w:val="Rubrik1"/>
        <w:ind w:left="0"/>
        <w:rPr>
          <w:szCs w:val="20"/>
        </w:rPr>
      </w:pPr>
      <w:r w:rsidRPr="00354F28">
        <w:t>Tilläggsbild – LM-projektion (lateral-medial)</w:t>
      </w:r>
      <w:bookmarkStart w:id="1" w:name="_1314629194"/>
      <w:bookmarkStart w:id="2" w:name="Rubrik"/>
      <w:bookmarkEnd w:id="1"/>
      <w:bookmarkEnd w:id="2"/>
    </w:p>
    <w:p w14:paraId="49573680" w14:textId="70A6D343" w:rsidR="00354F28" w:rsidRPr="00354F28" w:rsidRDefault="00FB1363" w:rsidP="00FB1363">
      <w:pPr>
        <w:pStyle w:val="Rubrik2"/>
        <w:ind w:left="0"/>
      </w:pPr>
      <w:bookmarkStart w:id="3" w:name="_Toc501440351"/>
      <w:r>
        <w:t>S</w:t>
      </w:r>
      <w:r w:rsidR="00354F28" w:rsidRPr="00354F28">
        <w:t>yfte</w:t>
      </w:r>
    </w:p>
    <w:p w14:paraId="31D2BA1F" w14:textId="77777777" w:rsidR="00354F28" w:rsidRDefault="00354F28" w:rsidP="00354F2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354F28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63CB1624" w14:textId="6DBCA483" w:rsidR="00FB1363" w:rsidRDefault="00FB1363" w:rsidP="00FB1363">
      <w:pPr>
        <w:pStyle w:val="Rubrik2"/>
        <w:ind w:left="0"/>
      </w:pPr>
      <w:r>
        <w:t>Förändringar sedan föregående version</w:t>
      </w:r>
    </w:p>
    <w:bookmarkEnd w:id="3"/>
    <w:p w14:paraId="7C3B0722" w14:textId="1548BE2F" w:rsidR="00354F28" w:rsidRPr="00354F28" w:rsidRDefault="008953B4" w:rsidP="00AE3B59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992"/>
      </w:tblGrid>
      <w:tr w:rsidR="00354F28" w:rsidRPr="00354F28" w14:paraId="75A628E7" w14:textId="77777777" w:rsidTr="00BC383E">
        <w:trPr>
          <w:trHeight w:val="263"/>
        </w:trPr>
        <w:tc>
          <w:tcPr>
            <w:tcW w:w="9640" w:type="dxa"/>
            <w:gridSpan w:val="3"/>
            <w:shd w:val="clear" w:color="auto" w:fill="auto"/>
          </w:tcPr>
          <w:p w14:paraId="7F8D9550" w14:textId="77777777" w:rsidR="00354F28" w:rsidRPr="00354F28" w:rsidRDefault="00354F28" w:rsidP="00AE3B59">
            <w:pPr>
              <w:pStyle w:val="Rubrik2"/>
              <w:ind w:left="0"/>
              <w:rPr>
                <w:sz w:val="28"/>
              </w:rPr>
            </w:pPr>
            <w:r w:rsidRPr="00354F28">
              <w:t>Inför undersökningen</w:t>
            </w:r>
          </w:p>
        </w:tc>
      </w:tr>
      <w:tr w:rsidR="00354F28" w:rsidRPr="00354F28" w14:paraId="4EBAB97C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027C1617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6D6820AF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Lämplig projektion inför trådindikering/corebiopsi/kalk</w:t>
            </w:r>
          </w:p>
        </w:tc>
      </w:tr>
      <w:tr w:rsidR="00354F28" w:rsidRPr="00354F28" w14:paraId="4C385391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6C6AA7C8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52B38669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4F28" w:rsidRPr="00354F28" w14:paraId="7DCD302E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27EAD152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766D02FD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66000</w:t>
            </w:r>
            <w:r w:rsidRPr="00354F28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  <w:p w14:paraId="4F1899B2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66059</w:t>
            </w:r>
            <w:r w:rsidRPr="00354F28">
              <w:rPr>
                <w:rFonts w:ascii="Arial" w:hAnsi="Arial" w:cs="Arial"/>
                <w:sz w:val="20"/>
                <w:szCs w:val="20"/>
              </w:rPr>
              <w:tab/>
              <w:t>Mammografiutredning selekterad</w:t>
            </w:r>
          </w:p>
        </w:tc>
      </w:tr>
      <w:tr w:rsidR="00354F28" w:rsidRPr="00354F28" w14:paraId="4E4AC4D3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43BE51D7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77568C21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4F28" w:rsidRPr="00354F28" w14:paraId="650BD30E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256DAFCA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7BFDA9C0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54F2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4D6634FE" w14:textId="78622D88" w:rsidR="00354F28" w:rsidRPr="00354F28" w:rsidRDefault="008953B4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354F28" w:rsidRPr="00354F2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354F28" w:rsidRPr="00354F28" w14:paraId="1E7CC5BB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11ACB7AD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A0F176E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92" w:type="dxa"/>
            <w:shd w:val="clear" w:color="auto" w:fill="auto"/>
          </w:tcPr>
          <w:p w14:paraId="2002978D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4F28" w:rsidRPr="00354F28" w14:paraId="560D9DB5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33BA51AE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0DDC4346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354F28" w:rsidRPr="00354F28" w14:paraId="3A954E23" w14:textId="77777777" w:rsidTr="00BC383E">
        <w:trPr>
          <w:trHeight w:val="263"/>
        </w:trPr>
        <w:tc>
          <w:tcPr>
            <w:tcW w:w="2259" w:type="dxa"/>
            <w:shd w:val="clear" w:color="auto" w:fill="auto"/>
          </w:tcPr>
          <w:p w14:paraId="63681B51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2BECE837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4F28" w:rsidRPr="00354F28" w14:paraId="04CE7C10" w14:textId="77777777" w:rsidTr="00BC383E">
        <w:trPr>
          <w:trHeight w:val="389"/>
        </w:trPr>
        <w:tc>
          <w:tcPr>
            <w:tcW w:w="2259" w:type="dxa"/>
            <w:shd w:val="clear" w:color="auto" w:fill="auto"/>
          </w:tcPr>
          <w:p w14:paraId="0CE36B7C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0B9F3490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54F28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75B03AD9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54F28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</w:tc>
      </w:tr>
      <w:tr w:rsidR="00354F28" w:rsidRPr="00354F28" w14:paraId="0795D7AD" w14:textId="77777777" w:rsidTr="00BC383E">
        <w:trPr>
          <w:trHeight w:val="239"/>
        </w:trPr>
        <w:tc>
          <w:tcPr>
            <w:tcW w:w="2259" w:type="dxa"/>
            <w:shd w:val="clear" w:color="auto" w:fill="auto"/>
          </w:tcPr>
          <w:p w14:paraId="007A3494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381" w:type="dxa"/>
            <w:gridSpan w:val="2"/>
            <w:shd w:val="clear" w:color="auto" w:fill="auto"/>
          </w:tcPr>
          <w:p w14:paraId="6B3FBF2B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354F28" w:rsidRPr="00354F28" w14:paraId="397A7499" w14:textId="77777777" w:rsidTr="00BC383E">
        <w:trPr>
          <w:trHeight w:val="239"/>
        </w:trPr>
        <w:tc>
          <w:tcPr>
            <w:tcW w:w="2259" w:type="dxa"/>
            <w:shd w:val="clear" w:color="auto" w:fill="auto"/>
          </w:tcPr>
          <w:p w14:paraId="1A7FBB07" w14:textId="60C0C1E3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AE3B59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354F28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3136B158" w14:textId="4A3BACA1" w:rsidR="00354F28" w:rsidRPr="00354F28" w:rsidRDefault="00354F28" w:rsidP="00354F2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AE3B59">
              <w:rPr>
                <w:rFonts w:ascii="Arial" w:hAnsi="Arial" w:cs="Arial"/>
                <w:sz w:val="20"/>
                <w:szCs w:val="20"/>
              </w:rPr>
              <w:t>PACS</w:t>
            </w:r>
            <w:r w:rsidRPr="00354F2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A3E407B" w14:textId="46B048E7" w:rsidR="00354F28" w:rsidRPr="00354F28" w:rsidRDefault="00354F28" w:rsidP="00354F2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AE3B59">
              <w:rPr>
                <w:rFonts w:ascii="Arial" w:hAnsi="Arial" w:cs="Arial"/>
                <w:sz w:val="20"/>
                <w:szCs w:val="20"/>
              </w:rPr>
              <w:t>PACS</w:t>
            </w:r>
            <w:r w:rsidRPr="00354F2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13C7B69" w14:textId="0F55DD12" w:rsidR="00354F28" w:rsidRPr="00354F28" w:rsidRDefault="00354F28" w:rsidP="00354F2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AE3B59">
              <w:rPr>
                <w:rFonts w:ascii="Arial" w:hAnsi="Arial" w:cs="Arial"/>
                <w:sz w:val="20"/>
                <w:szCs w:val="20"/>
              </w:rPr>
              <w:t>PACS</w:t>
            </w:r>
            <w:r w:rsidRPr="00354F2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85744FB" w14:textId="77777777" w:rsidR="00354F28" w:rsidRPr="00354F28" w:rsidRDefault="00354F28" w:rsidP="00354F2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76FE4937" w14:textId="77777777" w:rsidR="00354F28" w:rsidRPr="00354F28" w:rsidRDefault="00354F28" w:rsidP="00354F2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0A5A1E42" w14:textId="77777777" w:rsidR="00354F28" w:rsidRDefault="00354F28" w:rsidP="00354F2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Välj Tilläggsbild enligt ordination (t ex R-LM, L-LM).</w:t>
            </w:r>
          </w:p>
          <w:p w14:paraId="58345658" w14:textId="77777777" w:rsidR="00AE3B59" w:rsidRDefault="00AE3B59" w:rsidP="00AE3B59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318F901" w14:textId="77777777" w:rsidR="00AE3B59" w:rsidRDefault="00AE3B59" w:rsidP="00AE3B59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2831A75" w14:textId="77777777" w:rsidR="00AE3B59" w:rsidRDefault="00AE3B59" w:rsidP="00AE3B59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44BC2BC" w14:textId="5A9AE414" w:rsidR="00AE3B59" w:rsidRPr="00354F28" w:rsidRDefault="00AE3B59" w:rsidP="00AE3B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E59CCD4" w14:textId="77777777" w:rsidR="007D0E0C" w:rsidRDefault="007D0E0C">
      <w:r>
        <w:br w:type="page"/>
      </w: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404"/>
        <w:gridCol w:w="2977"/>
      </w:tblGrid>
      <w:tr w:rsidR="00354F28" w:rsidRPr="00354F28" w14:paraId="5A5E4C31" w14:textId="77777777" w:rsidTr="00BC383E">
        <w:trPr>
          <w:trHeight w:val="263"/>
        </w:trPr>
        <w:tc>
          <w:tcPr>
            <w:tcW w:w="9640" w:type="dxa"/>
            <w:gridSpan w:val="4"/>
            <w:shd w:val="clear" w:color="auto" w:fill="auto"/>
          </w:tcPr>
          <w:p w14:paraId="29D7E44E" w14:textId="0B2610A9" w:rsidR="00354F28" w:rsidRPr="00354F28" w:rsidRDefault="00354F28" w:rsidP="007D0E0C">
            <w:pPr>
              <w:pStyle w:val="Rubrik2"/>
              <w:ind w:left="0"/>
              <w:rPr>
                <w:sz w:val="20"/>
              </w:rPr>
            </w:pPr>
            <w:r w:rsidRPr="00354F28">
              <w:lastRenderedPageBreak/>
              <w:t>Undersökning</w:t>
            </w:r>
          </w:p>
        </w:tc>
      </w:tr>
      <w:tr w:rsidR="00354F28" w:rsidRPr="00354F28" w14:paraId="3C9C43C0" w14:textId="77777777" w:rsidTr="00BC383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6E9DD50E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381" w:type="dxa"/>
            <w:gridSpan w:val="2"/>
            <w:shd w:val="clear" w:color="auto" w:fill="auto"/>
          </w:tcPr>
          <w:p w14:paraId="38037173" w14:textId="77777777" w:rsidR="00354F28" w:rsidRPr="00354F28" w:rsidRDefault="00354F28" w:rsidP="00354F28">
            <w:pPr>
              <w:numPr>
                <w:ilvl w:val="0"/>
                <w:numId w:val="21"/>
              </w:num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54F28">
              <w:rPr>
                <w:rFonts w:ascii="Arial" w:hAnsi="Arial" w:cs="Arial"/>
                <w:sz w:val="20"/>
                <w:szCs w:val="20"/>
                <w:lang w:val="en-US"/>
              </w:rPr>
              <w:t xml:space="preserve">LM-projektion – </w:t>
            </w:r>
            <w:r w:rsidRPr="00354F28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r w:rsidRPr="00354F28">
              <w:rPr>
                <w:rFonts w:ascii="Arial" w:hAnsi="Arial" w:cs="Arial"/>
                <w:sz w:val="20"/>
                <w:szCs w:val="20"/>
                <w:lang w:val="en-US"/>
              </w:rPr>
              <w:t xml:space="preserve"> bröst </w:t>
            </w:r>
          </w:p>
          <w:p w14:paraId="772409E3" w14:textId="77777777" w:rsidR="00354F28" w:rsidRPr="00354F28" w:rsidRDefault="00354F28" w:rsidP="00354F28">
            <w:pPr>
              <w:spacing w:after="0" w:line="240" w:lineRule="auto"/>
              <w:ind w:left="468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354F28" w:rsidRPr="00354F28" w14:paraId="745A5B7C" w14:textId="77777777" w:rsidTr="00BC383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1DFE102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 xml:space="preserve">R-LM </w:t>
            </w:r>
          </w:p>
          <w:p w14:paraId="14C7F5C7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562C83EC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04CDCA28" w14:textId="77777777" w:rsidR="00354F28" w:rsidRPr="00354F28" w:rsidRDefault="00354F28" w:rsidP="00354F2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Röntgenröret vinklat 90° (horisontell strålriktning).</w:t>
            </w:r>
          </w:p>
          <w:p w14:paraId="65D116B4" w14:textId="77777777" w:rsidR="00354F28" w:rsidRPr="00354F28" w:rsidRDefault="00354F28" w:rsidP="00354F2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Detektorn medialt om aktuellt bröst och i höjd med bröstbenets övre kant.</w:t>
            </w:r>
          </w:p>
          <w:p w14:paraId="2160DDBF" w14:textId="77777777" w:rsidR="00354F28" w:rsidRPr="00354F28" w:rsidRDefault="00354F28" w:rsidP="00354F2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Patienten lutar sig fram något mot detektorn.</w:t>
            </w:r>
          </w:p>
          <w:p w14:paraId="1C27A083" w14:textId="77777777" w:rsidR="00354F28" w:rsidRPr="00354F28" w:rsidRDefault="00354F28" w:rsidP="00354F2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Handen på handtaget.</w:t>
            </w:r>
          </w:p>
          <w:p w14:paraId="374576F1" w14:textId="77777777" w:rsidR="00354F28" w:rsidRPr="00354F28" w:rsidRDefault="00354F28" w:rsidP="00354F2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Komprimera bröstet från lateralsidan.</w:t>
            </w:r>
          </w:p>
        </w:tc>
        <w:tc>
          <w:tcPr>
            <w:tcW w:w="2977" w:type="dxa"/>
            <w:shd w:val="clear" w:color="auto" w:fill="auto"/>
          </w:tcPr>
          <w:p w14:paraId="7EF0BB9C" w14:textId="77777777" w:rsidR="00354F28" w:rsidRPr="00354F28" w:rsidRDefault="00354F28" w:rsidP="00354F2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2457F412" wp14:editId="5D3B1806">
                  <wp:extent cx="1387425" cy="2004060"/>
                  <wp:effectExtent l="0" t="0" r="3810" b="0"/>
                  <wp:docPr id="2" name="Bildobjekt 6" descr="R-L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3359218" name="Picture 1" descr="R-L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2906" cy="20408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54F28" w:rsidRPr="00354F28" w14:paraId="58741510" w14:textId="77777777" w:rsidTr="00BC383E">
        <w:trPr>
          <w:trHeight w:val="263"/>
        </w:trPr>
        <w:tc>
          <w:tcPr>
            <w:tcW w:w="1951" w:type="dxa"/>
            <w:shd w:val="clear" w:color="auto" w:fill="auto"/>
          </w:tcPr>
          <w:p w14:paraId="4974A227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1A7D809F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5BBC0E0E" w14:textId="77777777" w:rsidR="00354F28" w:rsidRPr="00354F28" w:rsidRDefault="00354F28" w:rsidP="00354F2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354F28" w:rsidRPr="00354F28" w14:paraId="74690525" w14:textId="77777777" w:rsidTr="00BC383E">
        <w:trPr>
          <w:trHeight w:val="263"/>
        </w:trPr>
        <w:tc>
          <w:tcPr>
            <w:tcW w:w="1951" w:type="dxa"/>
            <w:shd w:val="clear" w:color="auto" w:fill="auto"/>
          </w:tcPr>
          <w:p w14:paraId="7858E8D1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 xml:space="preserve">L-LM </w:t>
            </w:r>
          </w:p>
          <w:p w14:paraId="05E88A3F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712" w:type="dxa"/>
            <w:gridSpan w:val="2"/>
            <w:shd w:val="clear" w:color="auto" w:fill="auto"/>
          </w:tcPr>
          <w:p w14:paraId="450C5127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04921CD7" w14:textId="77777777" w:rsidR="00354F28" w:rsidRPr="00354F28" w:rsidRDefault="00354F28" w:rsidP="00354F2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354F2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3F1594F1" wp14:editId="39FFB792">
                  <wp:extent cx="1371600" cy="2125707"/>
                  <wp:effectExtent l="0" t="0" r="0" b="8255"/>
                  <wp:docPr id="7" name="Bildobjekt 7" descr="L-L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3378316" name="Picture 3" descr="L-L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5415" cy="21781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54F28" w:rsidRPr="00354F28" w14:paraId="5EB6425F" w14:textId="77777777" w:rsidTr="00BC383E">
        <w:trPr>
          <w:trHeight w:val="291"/>
        </w:trPr>
        <w:tc>
          <w:tcPr>
            <w:tcW w:w="1951" w:type="dxa"/>
            <w:shd w:val="clear" w:color="auto" w:fill="auto"/>
          </w:tcPr>
          <w:p w14:paraId="7BF7609D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Kriterier LM</w:t>
            </w:r>
          </w:p>
          <w:p w14:paraId="5C4250C2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89" w:type="dxa"/>
            <w:gridSpan w:val="3"/>
            <w:shd w:val="clear" w:color="auto" w:fill="auto"/>
          </w:tcPr>
          <w:p w14:paraId="772107B4" w14:textId="77777777" w:rsidR="00354F28" w:rsidRPr="00354F28" w:rsidRDefault="00354F28" w:rsidP="00354F2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49316D71" w14:textId="77777777" w:rsidR="00354F28" w:rsidRPr="00354F28" w:rsidRDefault="00354F28" w:rsidP="00354F2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Ej slokande bröst</w:t>
            </w:r>
          </w:p>
          <w:p w14:paraId="08405502" w14:textId="77777777" w:rsidR="00354F28" w:rsidRPr="00354F28" w:rsidRDefault="00354F28" w:rsidP="00354F2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2709CFBF" w14:textId="77777777" w:rsidR="00354F28" w:rsidRPr="00354F28" w:rsidRDefault="00354F28" w:rsidP="00354F2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 xml:space="preserve">Ingen veckbildning </w:t>
            </w:r>
          </w:p>
          <w:p w14:paraId="3E7397B2" w14:textId="77777777" w:rsidR="00354F28" w:rsidRPr="00354F28" w:rsidRDefault="00354F28" w:rsidP="00354F2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Synlig pectoralismuskel</w:t>
            </w:r>
          </w:p>
          <w:p w14:paraId="738F622D" w14:textId="77777777" w:rsidR="00354F28" w:rsidRPr="00354F28" w:rsidRDefault="00354F28" w:rsidP="00354F2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354F28" w:rsidRPr="00354F28" w14:paraId="3A469FCB" w14:textId="77777777" w:rsidTr="00BC383E">
        <w:trPr>
          <w:trHeight w:val="291"/>
        </w:trPr>
        <w:tc>
          <w:tcPr>
            <w:tcW w:w="1951" w:type="dxa"/>
            <w:shd w:val="clear" w:color="auto" w:fill="auto"/>
          </w:tcPr>
          <w:p w14:paraId="111D1141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2"/>
            <w:shd w:val="clear" w:color="auto" w:fill="auto"/>
          </w:tcPr>
          <w:p w14:paraId="232B9CD1" w14:textId="77777777" w:rsidR="00354F28" w:rsidRPr="00354F28" w:rsidRDefault="00354F28" w:rsidP="00354F2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 xml:space="preserve">Illustration LM-projektion </w:t>
            </w:r>
          </w:p>
        </w:tc>
        <w:tc>
          <w:tcPr>
            <w:tcW w:w="2977" w:type="dxa"/>
            <w:shd w:val="clear" w:color="auto" w:fill="auto"/>
          </w:tcPr>
          <w:p w14:paraId="5B2BCC39" w14:textId="77777777" w:rsidR="00354F28" w:rsidRPr="00354F28" w:rsidRDefault="00354F28" w:rsidP="00354F28">
            <w:pPr>
              <w:spacing w:after="240" w:line="360" w:lineRule="atLeast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54F28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22322399" wp14:editId="788C69F6">
                  <wp:extent cx="1661160" cy="2249986"/>
                  <wp:effectExtent l="0" t="0" r="0" b="0"/>
                  <wp:docPr id="8" name="Bildobjekt 8" descr="Illustration LM-projekt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941516" name="Picture 5" descr="Illustration LM-projekt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7343" cy="22719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54F28" w:rsidRPr="00354F28" w14:paraId="693D5333" w14:textId="77777777" w:rsidTr="00BC383E">
        <w:trPr>
          <w:trHeight w:val="262"/>
        </w:trPr>
        <w:tc>
          <w:tcPr>
            <w:tcW w:w="9640" w:type="dxa"/>
            <w:gridSpan w:val="4"/>
            <w:shd w:val="clear" w:color="auto" w:fill="auto"/>
          </w:tcPr>
          <w:p w14:paraId="426CF69A" w14:textId="77777777" w:rsidR="00354F28" w:rsidRPr="00354F28" w:rsidRDefault="00354F28" w:rsidP="007D0E0C">
            <w:pPr>
              <w:pStyle w:val="Rubrik2"/>
              <w:ind w:left="0"/>
              <w:rPr>
                <w:noProof/>
                <w:sz w:val="28"/>
              </w:rPr>
            </w:pPr>
            <w:r w:rsidRPr="00354F28">
              <w:rPr>
                <w:noProof/>
              </w:rPr>
              <w:lastRenderedPageBreak/>
              <w:t>Efter undersökningen</w:t>
            </w:r>
          </w:p>
        </w:tc>
      </w:tr>
      <w:tr w:rsidR="00354F28" w:rsidRPr="00354F28" w14:paraId="64DBCDFB" w14:textId="77777777" w:rsidTr="00BC383E">
        <w:trPr>
          <w:trHeight w:val="263"/>
        </w:trPr>
        <w:tc>
          <w:tcPr>
            <w:tcW w:w="1951" w:type="dxa"/>
            <w:shd w:val="clear" w:color="auto" w:fill="auto"/>
          </w:tcPr>
          <w:p w14:paraId="70ADC2E3" w14:textId="77777777" w:rsidR="00354F28" w:rsidRPr="00354F28" w:rsidRDefault="00354F28" w:rsidP="00354F2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354F28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689" w:type="dxa"/>
            <w:gridSpan w:val="3"/>
            <w:shd w:val="clear" w:color="auto" w:fill="auto"/>
          </w:tcPr>
          <w:p w14:paraId="551A65DD" w14:textId="77777777" w:rsidR="00354F28" w:rsidRPr="00354F28" w:rsidRDefault="00354F28" w:rsidP="00354F28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0C2C299" w14:textId="77777777" w:rsidR="00354F28" w:rsidRPr="00354F28" w:rsidRDefault="00354F28" w:rsidP="00354F28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7AB05653" w14:textId="77777777" w:rsidR="00354F28" w:rsidRPr="00354F28" w:rsidRDefault="00354F28" w:rsidP="00354F28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1" w:history="1">
              <w:r w:rsidRPr="00354F2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354F2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9EC99F9" w14:textId="264BCB3C" w:rsidR="00354F28" w:rsidRPr="00354F28" w:rsidRDefault="00354F28" w:rsidP="00354F28">
            <w:pPr>
              <w:numPr>
                <w:ilvl w:val="0"/>
                <w:numId w:val="23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354F28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7D0E0C">
              <w:rPr>
                <w:rFonts w:ascii="Arial" w:hAnsi="Arial" w:cs="Arial"/>
                <w:sz w:val="20"/>
                <w:szCs w:val="20"/>
              </w:rPr>
              <w:t>PACS</w:t>
            </w:r>
            <w:r w:rsidRPr="00354F2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5F79FEEF" w14:textId="77777777" w:rsidR="00354F28" w:rsidRPr="00354F28" w:rsidRDefault="00354F28" w:rsidP="00354F2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54F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524734" w14:textId="77777777" w:rsidR="007C028B" w:rsidRDefault="007C028B">
      <w:r>
        <w:separator/>
      </w:r>
    </w:p>
  </w:endnote>
  <w:endnote w:type="continuationSeparator" w:id="0">
    <w:p w14:paraId="02F21093" w14:textId="77777777" w:rsidR="007C028B" w:rsidRDefault="007C028B">
      <w:r>
        <w:continuationSeparator/>
      </w:r>
    </w:p>
  </w:endnote>
  <w:endnote w:type="continuationNotice" w:id="1">
    <w:p w14:paraId="14DF0490" w14:textId="77777777" w:rsidR="007C028B" w:rsidRDefault="007C02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5D5FD" w14:textId="77777777" w:rsidR="007C028B" w:rsidRDefault="007C028B"/>
  </w:footnote>
  <w:footnote w:type="continuationSeparator" w:id="0">
    <w:p w14:paraId="2A0C133D" w14:textId="77777777" w:rsidR="007C028B" w:rsidRDefault="007C028B">
      <w:r>
        <w:continuationSeparator/>
      </w:r>
    </w:p>
  </w:footnote>
  <w:footnote w:type="continuationNotice" w:id="1">
    <w:p w14:paraId="4E9F356C" w14:textId="77777777" w:rsidR="007C028B" w:rsidRDefault="007C02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92A2DA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644D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E7089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1E7B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66E8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5C007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46E6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7232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0403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E4F82"/>
    <w:multiLevelType w:val="hybridMultilevel"/>
    <w:tmpl w:val="CDC477D6"/>
    <w:lvl w:ilvl="0" w:tplc="F482A8F8">
      <w:start w:val="1"/>
      <w:numFmt w:val="decimal"/>
      <w:lvlText w:val="%1."/>
      <w:lvlJc w:val="left"/>
      <w:pPr>
        <w:ind w:left="720" w:hanging="360"/>
      </w:pPr>
    </w:lvl>
    <w:lvl w:ilvl="1" w:tplc="B3FC6C3A" w:tentative="1">
      <w:start w:val="1"/>
      <w:numFmt w:val="lowerLetter"/>
      <w:lvlText w:val="%2."/>
      <w:lvlJc w:val="left"/>
      <w:pPr>
        <w:ind w:left="1440" w:hanging="360"/>
      </w:pPr>
    </w:lvl>
    <w:lvl w:ilvl="2" w:tplc="617A2558" w:tentative="1">
      <w:start w:val="1"/>
      <w:numFmt w:val="lowerRoman"/>
      <w:lvlText w:val="%3."/>
      <w:lvlJc w:val="right"/>
      <w:pPr>
        <w:ind w:left="2160" w:hanging="180"/>
      </w:pPr>
    </w:lvl>
    <w:lvl w:ilvl="3" w:tplc="0A466BE4" w:tentative="1">
      <w:start w:val="1"/>
      <w:numFmt w:val="decimal"/>
      <w:lvlText w:val="%4."/>
      <w:lvlJc w:val="left"/>
      <w:pPr>
        <w:ind w:left="2880" w:hanging="360"/>
      </w:pPr>
    </w:lvl>
    <w:lvl w:ilvl="4" w:tplc="87C62C2C" w:tentative="1">
      <w:start w:val="1"/>
      <w:numFmt w:val="lowerLetter"/>
      <w:lvlText w:val="%5."/>
      <w:lvlJc w:val="left"/>
      <w:pPr>
        <w:ind w:left="3600" w:hanging="360"/>
      </w:pPr>
    </w:lvl>
    <w:lvl w:ilvl="5" w:tplc="FEFA56F2" w:tentative="1">
      <w:start w:val="1"/>
      <w:numFmt w:val="lowerRoman"/>
      <w:lvlText w:val="%6."/>
      <w:lvlJc w:val="right"/>
      <w:pPr>
        <w:ind w:left="4320" w:hanging="180"/>
      </w:pPr>
    </w:lvl>
    <w:lvl w:ilvl="6" w:tplc="FB18626C" w:tentative="1">
      <w:start w:val="1"/>
      <w:numFmt w:val="decimal"/>
      <w:lvlText w:val="%7."/>
      <w:lvlJc w:val="left"/>
      <w:pPr>
        <w:ind w:left="5040" w:hanging="360"/>
      </w:pPr>
    </w:lvl>
    <w:lvl w:ilvl="7" w:tplc="48846EF8" w:tentative="1">
      <w:start w:val="1"/>
      <w:numFmt w:val="lowerLetter"/>
      <w:lvlText w:val="%8."/>
      <w:lvlJc w:val="left"/>
      <w:pPr>
        <w:ind w:left="5760" w:hanging="360"/>
      </w:pPr>
    </w:lvl>
    <w:lvl w:ilvl="8" w:tplc="A89E45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CF54A3C"/>
    <w:multiLevelType w:val="hybridMultilevel"/>
    <w:tmpl w:val="4F44469E"/>
    <w:lvl w:ilvl="0" w:tplc="D81411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10D5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76031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1446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8E28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4082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0EDC0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7CED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20A6D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2795172"/>
    <w:multiLevelType w:val="hybridMultilevel"/>
    <w:tmpl w:val="B552AC0A"/>
    <w:lvl w:ilvl="0" w:tplc="D88E49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44CA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9051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CC3F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F8EF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E4FF0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6411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E8A9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97253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5353221">
    <w:abstractNumId w:val="21"/>
  </w:num>
  <w:num w:numId="2" w16cid:durableId="617029867">
    <w:abstractNumId w:val="16"/>
  </w:num>
  <w:num w:numId="3" w16cid:durableId="1770268738">
    <w:abstractNumId w:val="0"/>
  </w:num>
  <w:num w:numId="4" w16cid:durableId="1751777496">
    <w:abstractNumId w:val="6"/>
  </w:num>
  <w:num w:numId="5" w16cid:durableId="1265915433">
    <w:abstractNumId w:val="18"/>
  </w:num>
  <w:num w:numId="6" w16cid:durableId="822354817">
    <w:abstractNumId w:val="2"/>
  </w:num>
  <w:num w:numId="7" w16cid:durableId="746194525">
    <w:abstractNumId w:val="13"/>
  </w:num>
  <w:num w:numId="8" w16cid:durableId="309872445">
    <w:abstractNumId w:val="9"/>
  </w:num>
  <w:num w:numId="9" w16cid:durableId="1972395211">
    <w:abstractNumId w:val="1"/>
  </w:num>
  <w:num w:numId="10" w16cid:durableId="1921133134">
    <w:abstractNumId w:val="1"/>
  </w:num>
  <w:num w:numId="11" w16cid:durableId="192958832">
    <w:abstractNumId w:val="3"/>
  </w:num>
  <w:num w:numId="12" w16cid:durableId="1432048300">
    <w:abstractNumId w:val="4"/>
  </w:num>
  <w:num w:numId="13" w16cid:durableId="710417417">
    <w:abstractNumId w:val="15"/>
  </w:num>
  <w:num w:numId="14" w16cid:durableId="95252768">
    <w:abstractNumId w:val="10"/>
  </w:num>
  <w:num w:numId="15" w16cid:durableId="1806266838">
    <w:abstractNumId w:val="7"/>
  </w:num>
  <w:num w:numId="16" w16cid:durableId="76828281">
    <w:abstractNumId w:val="14"/>
  </w:num>
  <w:num w:numId="17" w16cid:durableId="1813709936">
    <w:abstractNumId w:val="5"/>
  </w:num>
  <w:num w:numId="18" w16cid:durableId="1438522298">
    <w:abstractNumId w:val="12"/>
  </w:num>
  <w:num w:numId="19" w16cid:durableId="1049300336">
    <w:abstractNumId w:val="20"/>
  </w:num>
  <w:num w:numId="20" w16cid:durableId="1587224230">
    <w:abstractNumId w:val="17"/>
  </w:num>
  <w:num w:numId="21" w16cid:durableId="74909306">
    <w:abstractNumId w:val="11"/>
  </w:num>
  <w:num w:numId="22" w16cid:durableId="904993377">
    <w:abstractNumId w:val="19"/>
  </w:num>
  <w:num w:numId="23" w16cid:durableId="53164746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F28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956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28B"/>
    <w:rsid w:val="007D0E0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53B4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B5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3E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3D5"/>
    <w:rsid w:val="00EF1993"/>
    <w:rsid w:val="00F22264"/>
    <w:rsid w:val="00F2564D"/>
    <w:rsid w:val="00F35B05"/>
    <w:rsid w:val="00F413D9"/>
    <w:rsid w:val="00F5135F"/>
    <w:rsid w:val="00F51F78"/>
    <w:rsid w:val="00F86F47"/>
    <w:rsid w:val="00F90B64"/>
    <w:rsid w:val="00FB136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188</Words>
  <Characters>1802</Characters>
  <Application>Microsoft Office Word</Application>
  <DocSecurity>0</DocSecurity>
  <Lines>15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LM-projektion (lateral-medial)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2022-05-19T07:35:00.0000000Z</dcterms:created>
  <dcterms:modified xsi:type="dcterms:W3CDTF">2025-03-05T10:19:00.0000000Z</dcterms:modified>
</coreProperties>
</file>