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8F913E" w14:textId="77777777" w:rsidR="00075590" w:rsidRDefault="00075590" w:rsidP="00F35B05">
      <w:pPr>
        <w:pStyle w:val="Rubrik2"/>
        <w:sectPr w:rsidR="00075590" w:rsidSect="000755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A9AB0C" w14:textId="77777777" w:rsidR="00075590" w:rsidRPr="00075590" w:rsidRDefault="00075590" w:rsidP="0007559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5713A2E1" w14:textId="77777777" w:rsidR="00075590" w:rsidRPr="00075590" w:rsidRDefault="00075590" w:rsidP="00075590">
      <w:pPr>
        <w:spacing w:after="0" w:line="240" w:lineRule="auto"/>
        <w:ind w:left="0" w:right="-568"/>
        <w:rPr>
          <w:szCs w:val="20"/>
        </w:rPr>
      </w:pPr>
    </w:p>
    <w:p w14:paraId="275C826F" w14:textId="7EBED134" w:rsidR="00075590" w:rsidRPr="00075590" w:rsidRDefault="008935C9" w:rsidP="008935C9">
      <w:pPr>
        <w:pStyle w:val="Rubrik2"/>
        <w:ind w:left="0"/>
        <w:rPr>
          <w:szCs w:val="20"/>
        </w:rPr>
      </w:pPr>
      <w:r w:rsidRPr="00075590">
        <w:t>Tilläggsbild – Konbild/Spot</w:t>
      </w:r>
    </w:p>
    <w:p w14:paraId="215A0A7D" w14:textId="77777777" w:rsidR="00075590" w:rsidRPr="00075590" w:rsidRDefault="00075590" w:rsidP="008935C9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075590">
        <w:t>Syfte</w:t>
      </w:r>
    </w:p>
    <w:p w14:paraId="16513142" w14:textId="77777777" w:rsidR="00075590" w:rsidRDefault="00075590" w:rsidP="000755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075590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AAACA86" w14:textId="77777777" w:rsidR="008935C9" w:rsidRPr="00075590" w:rsidRDefault="008935C9" w:rsidP="000755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bookmarkEnd w:id="3"/>
    <w:p w14:paraId="441C2ED8" w14:textId="77777777" w:rsidR="008935C9" w:rsidRDefault="008935C9" w:rsidP="008935C9">
      <w:pPr>
        <w:pStyle w:val="Rubrik2"/>
        <w:ind w:left="0"/>
      </w:pPr>
      <w:r>
        <w:t>Förändringar sedan föregående version</w:t>
      </w:r>
    </w:p>
    <w:p w14:paraId="083DE29F" w14:textId="3DF42D6A" w:rsidR="008935C9" w:rsidRPr="00D46A11" w:rsidRDefault="00A937AF" w:rsidP="008935C9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43DB6E45" w14:textId="77777777" w:rsidR="00075590" w:rsidRPr="00075590" w:rsidRDefault="00075590" w:rsidP="0007559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640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3389"/>
        <w:gridCol w:w="1015"/>
        <w:gridCol w:w="2977"/>
      </w:tblGrid>
      <w:tr w:rsidR="00075590" w:rsidRPr="00075590" w14:paraId="3AD43FA1" w14:textId="77777777" w:rsidTr="00501E0C">
        <w:trPr>
          <w:trHeight w:val="263"/>
        </w:trPr>
        <w:tc>
          <w:tcPr>
            <w:tcW w:w="9640" w:type="dxa"/>
            <w:gridSpan w:val="5"/>
            <w:shd w:val="clear" w:color="auto" w:fill="auto"/>
          </w:tcPr>
          <w:p w14:paraId="542216DF" w14:textId="77777777" w:rsidR="00075590" w:rsidRPr="00075590" w:rsidRDefault="00075590" w:rsidP="008935C9">
            <w:pPr>
              <w:pStyle w:val="Rubrik2"/>
              <w:ind w:left="0"/>
              <w:rPr>
                <w:sz w:val="28"/>
              </w:rPr>
            </w:pPr>
            <w:r w:rsidRPr="00075590">
              <w:t>Inför undersökningen</w:t>
            </w:r>
          </w:p>
        </w:tc>
      </w:tr>
      <w:tr w:rsidR="00075590" w:rsidRPr="00075590" w14:paraId="1469614B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B99DC6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58AA32B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Tydliggör aktuell förändring.</w:t>
            </w:r>
          </w:p>
        </w:tc>
      </w:tr>
      <w:tr w:rsidR="00075590" w:rsidRPr="00075590" w14:paraId="2E3D094D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9C62B8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3"/>
            <w:shd w:val="clear" w:color="auto" w:fill="auto"/>
          </w:tcPr>
          <w:p w14:paraId="328187A1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590" w:rsidRPr="00075590" w14:paraId="011CCA94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69A9255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22ECAC09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66000</w:t>
            </w:r>
            <w:r w:rsidRPr="00075590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  <w:p w14:paraId="6C909123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66059</w:t>
            </w:r>
            <w:r w:rsidRPr="00075590">
              <w:rPr>
                <w:rFonts w:ascii="Arial" w:hAnsi="Arial" w:cs="Arial"/>
                <w:sz w:val="20"/>
                <w:szCs w:val="20"/>
              </w:rPr>
              <w:tab/>
              <w:t>Mammografiutredning selekterad</w:t>
            </w:r>
          </w:p>
        </w:tc>
      </w:tr>
      <w:tr w:rsidR="00075590" w:rsidRPr="00075590" w14:paraId="0BA3E435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89441BE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3"/>
            <w:shd w:val="clear" w:color="auto" w:fill="auto"/>
          </w:tcPr>
          <w:p w14:paraId="7AAAF5C8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590" w:rsidRPr="00075590" w14:paraId="6F404E12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976841F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42B75BF3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075590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0F4F4615" w14:textId="2BC476BC" w:rsidR="00075590" w:rsidRPr="00075590" w:rsidRDefault="00A937AF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075590" w:rsidRPr="0007559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075590" w:rsidRPr="00075590" w14:paraId="1FFEDFF3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10FFFC75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784C7FB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992" w:type="dxa"/>
            <w:gridSpan w:val="2"/>
            <w:shd w:val="clear" w:color="auto" w:fill="auto"/>
          </w:tcPr>
          <w:p w14:paraId="4BF8B9DB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590" w:rsidRPr="00075590" w14:paraId="3DBF6C60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FE23B81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75118F9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075590" w:rsidRPr="00075590" w14:paraId="39182536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3AD7FE8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1" w:type="dxa"/>
            <w:gridSpan w:val="3"/>
            <w:shd w:val="clear" w:color="auto" w:fill="auto"/>
          </w:tcPr>
          <w:p w14:paraId="6210C9BC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75590" w:rsidRPr="00075590" w14:paraId="29F81F8E" w14:textId="77777777" w:rsidTr="00501E0C">
        <w:trPr>
          <w:trHeight w:val="247"/>
        </w:trPr>
        <w:tc>
          <w:tcPr>
            <w:tcW w:w="2259" w:type="dxa"/>
            <w:gridSpan w:val="2"/>
            <w:shd w:val="clear" w:color="auto" w:fill="auto"/>
          </w:tcPr>
          <w:p w14:paraId="6E586261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4FC3144E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75590">
              <w:rPr>
                <w:rFonts w:ascii="Arial" w:hAnsi="Arial" w:cs="Arial"/>
                <w:sz w:val="20"/>
                <w:szCs w:val="20"/>
                <w:lang w:val="en-US"/>
              </w:rPr>
              <w:t>Kon/spot</w:t>
            </w:r>
          </w:p>
          <w:p w14:paraId="09EED1E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75590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67D2144B" wp14:editId="01616102">
                  <wp:extent cx="1272333" cy="1120140"/>
                  <wp:effectExtent l="0" t="0" r="4445" b="3810"/>
                  <wp:docPr id="2" name="Bildobjekt 2" descr="Kompressionsplatta Kon/spo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0734315" name="Picture 1" descr="Kompressionsplatta Kon/spo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0808" cy="1136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5590" w:rsidRPr="00075590" w14:paraId="30C8CCE3" w14:textId="77777777" w:rsidTr="00501E0C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2EDF55BE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381" w:type="dxa"/>
            <w:gridSpan w:val="3"/>
            <w:shd w:val="clear" w:color="auto" w:fill="auto"/>
          </w:tcPr>
          <w:p w14:paraId="48E9149E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075590" w:rsidRPr="00075590" w14:paraId="2AFECD57" w14:textId="77777777" w:rsidTr="00501E0C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2268F1FD" w14:textId="770AEC94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8935C9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075590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2F18425D" w14:textId="3460D7A0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8935C9">
              <w:rPr>
                <w:rFonts w:ascii="Arial" w:hAnsi="Arial" w:cs="Arial"/>
                <w:sz w:val="20"/>
                <w:szCs w:val="20"/>
              </w:rPr>
              <w:t>PACS</w:t>
            </w:r>
            <w:r w:rsidRPr="0007559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0B6C040" w14:textId="3797372C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8935C9">
              <w:rPr>
                <w:rFonts w:ascii="Arial" w:hAnsi="Arial" w:cs="Arial"/>
                <w:sz w:val="20"/>
                <w:szCs w:val="20"/>
              </w:rPr>
              <w:t>PACS</w:t>
            </w:r>
            <w:r w:rsidRPr="0007559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DFA489F" w14:textId="715CEA4D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8935C9">
              <w:rPr>
                <w:rFonts w:ascii="Arial" w:hAnsi="Arial" w:cs="Arial"/>
                <w:sz w:val="20"/>
                <w:szCs w:val="20"/>
              </w:rPr>
              <w:t>PACS</w:t>
            </w:r>
            <w:r w:rsidRPr="0007559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5C0A86B" w14:textId="77777777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5B09F499" w14:textId="77777777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27F988B8" w14:textId="3E735C35" w:rsidR="00075590" w:rsidRPr="00075590" w:rsidRDefault="00075590" w:rsidP="00075590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Välj Tilläggsbild enligt ordination</w:t>
            </w:r>
            <w:r w:rsidR="00F057E5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075590" w:rsidRPr="00075590" w14:paraId="1D8B33FE" w14:textId="77777777" w:rsidTr="00501E0C">
        <w:trPr>
          <w:trHeight w:val="263"/>
        </w:trPr>
        <w:tc>
          <w:tcPr>
            <w:tcW w:w="9640" w:type="dxa"/>
            <w:gridSpan w:val="5"/>
            <w:shd w:val="clear" w:color="auto" w:fill="auto"/>
          </w:tcPr>
          <w:p w14:paraId="0C185BEC" w14:textId="77777777" w:rsidR="00075590" w:rsidRPr="00075590" w:rsidRDefault="00075590" w:rsidP="008935C9">
            <w:pPr>
              <w:pStyle w:val="Rubrik2"/>
              <w:ind w:left="0"/>
              <w:rPr>
                <w:sz w:val="20"/>
              </w:rPr>
            </w:pPr>
            <w:r w:rsidRPr="00075590">
              <w:lastRenderedPageBreak/>
              <w:t>Undersökning</w:t>
            </w:r>
          </w:p>
        </w:tc>
      </w:tr>
      <w:tr w:rsidR="00075590" w:rsidRPr="00075590" w14:paraId="1643C231" w14:textId="77777777" w:rsidTr="00501E0C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0566727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381" w:type="dxa"/>
            <w:gridSpan w:val="3"/>
            <w:shd w:val="clear" w:color="auto" w:fill="auto"/>
          </w:tcPr>
          <w:p w14:paraId="0DBFE869" w14:textId="77777777" w:rsidR="00075590" w:rsidRPr="00075590" w:rsidRDefault="00075590" w:rsidP="0080468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75590">
              <w:rPr>
                <w:rFonts w:ascii="Arial" w:hAnsi="Arial" w:cs="Arial"/>
                <w:sz w:val="20"/>
                <w:szCs w:val="20"/>
                <w:lang w:val="en-US"/>
              </w:rPr>
              <w:t xml:space="preserve">Konbild/spot – </w:t>
            </w:r>
            <w:r w:rsidRPr="00075590">
              <w:rPr>
                <w:rFonts w:ascii="Arial" w:hAnsi="Arial" w:cs="Arial"/>
                <w:b/>
                <w:sz w:val="20"/>
                <w:szCs w:val="20"/>
                <w:lang w:val="en-US"/>
              </w:rPr>
              <w:t>aktuellt</w:t>
            </w:r>
            <w:r w:rsidRPr="00075590">
              <w:rPr>
                <w:rFonts w:ascii="Arial" w:hAnsi="Arial" w:cs="Arial"/>
                <w:sz w:val="20"/>
                <w:szCs w:val="20"/>
                <w:lang w:val="en-US"/>
              </w:rPr>
              <w:t xml:space="preserve"> bröst </w:t>
            </w:r>
          </w:p>
        </w:tc>
      </w:tr>
      <w:tr w:rsidR="00075590" w:rsidRPr="00075590" w14:paraId="3F184FA5" w14:textId="77777777" w:rsidTr="00501E0C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407D7C91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Tillvägagångssätt</w:t>
            </w:r>
          </w:p>
          <w:p w14:paraId="29209D80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634706D9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Byt kompressionsplatta till kon/spot.</w:t>
            </w:r>
            <w:r w:rsidRPr="00075590">
              <w:rPr>
                <w:rFonts w:ascii="Arial" w:hAnsi="Arial" w:cs="Arial"/>
                <w:sz w:val="20"/>
                <w:szCs w:val="20"/>
              </w:rPr>
              <w:br/>
            </w:r>
          </w:p>
          <w:p w14:paraId="36DE9A62" w14:textId="313F8F21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Läkaren har markerat förändringen på röntgenbilden. </w:t>
            </w:r>
          </w:p>
          <w:p w14:paraId="14D57C7E" w14:textId="77777777" w:rsidR="00075590" w:rsidRPr="00075590" w:rsidRDefault="00075590" w:rsidP="00075590">
            <w:p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5D15ADE9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</w:pPr>
            <w:r w:rsidRPr="00075590">
              <w:rPr>
                <w:rFonts w:ascii="Arial" w:hAnsi="Arial" w:cs="Arial"/>
                <w:b/>
                <w:noProof/>
                <w:color w:val="000000"/>
                <w:sz w:val="18"/>
                <w:szCs w:val="18"/>
              </w:rPr>
              <w:t>Markering</w:t>
            </w:r>
          </w:p>
          <w:p w14:paraId="23BDB011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0FD34273" wp14:editId="145BDBFA">
                  <wp:extent cx="1244471" cy="1832413"/>
                  <wp:effectExtent l="0" t="0" r="0" b="0"/>
                  <wp:docPr id="3" name="Bildobjekt 4" descr="Läkarens markering på förändr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76347215" name="Picture 3" descr="Läkarens markering på förändri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7033" cy="1865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5590" w:rsidRPr="00075590" w14:paraId="5CE6A1AC" w14:textId="77777777" w:rsidTr="00501E0C">
        <w:trPr>
          <w:cantSplit/>
          <w:trHeight w:val="295"/>
        </w:trPr>
        <w:tc>
          <w:tcPr>
            <w:tcW w:w="1951" w:type="dxa"/>
            <w:shd w:val="clear" w:color="auto" w:fill="auto"/>
          </w:tcPr>
          <w:p w14:paraId="22B4541F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7B0BE14E" w14:textId="77777777" w:rsidR="00075590" w:rsidRPr="00075590" w:rsidRDefault="00075590" w:rsidP="0007559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11CF6872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noProof/>
                <w:color w:val="000000"/>
                <w:sz w:val="18"/>
                <w:szCs w:val="18"/>
              </w:rPr>
            </w:pPr>
          </w:p>
        </w:tc>
      </w:tr>
      <w:tr w:rsidR="00075590" w:rsidRPr="00075590" w14:paraId="0F8A0B3D" w14:textId="77777777" w:rsidTr="00501E0C">
        <w:trPr>
          <w:trHeight w:val="263"/>
        </w:trPr>
        <w:tc>
          <w:tcPr>
            <w:tcW w:w="1951" w:type="dxa"/>
            <w:shd w:val="clear" w:color="auto" w:fill="auto"/>
          </w:tcPr>
          <w:p w14:paraId="16D52F89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0B8D4B67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Sjuksköterskan gör en mätning på röntgenbilden.</w:t>
            </w:r>
          </w:p>
          <w:p w14:paraId="46925D79" w14:textId="77777777" w:rsidR="00075590" w:rsidRPr="00075590" w:rsidRDefault="00075590" w:rsidP="00075590">
            <w:pPr>
              <w:spacing w:after="60" w:line="240" w:lineRule="auto"/>
              <w:ind w:left="351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I PACS</w:t>
            </w:r>
          </w:p>
          <w:p w14:paraId="7818C77E" w14:textId="77777777" w:rsidR="00075590" w:rsidRPr="00075590" w:rsidRDefault="00075590" w:rsidP="00075590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Högerklicka – en ruta kommer upp</w:t>
            </w:r>
          </w:p>
          <w:p w14:paraId="69AA1320" w14:textId="77777777" w:rsidR="00075590" w:rsidRPr="00075590" w:rsidRDefault="00075590" w:rsidP="00075590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Välj ”Sträcka”</w:t>
            </w:r>
          </w:p>
          <w:p w14:paraId="3CAC9143" w14:textId="77777777" w:rsidR="00075590" w:rsidRPr="00075590" w:rsidRDefault="00075590" w:rsidP="00075590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Klicka med vänster musknapp på mamillen. Dra en linje (nr 1) från mamillen och rakt in (horisontellt) till samma höjd som förändringen, släpp musknappen.</w:t>
            </w:r>
          </w:p>
          <w:p w14:paraId="434D7AA0" w14:textId="77777777" w:rsidR="00075590" w:rsidRPr="00075590" w:rsidRDefault="00075590" w:rsidP="00075590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För att kunna dra linje nr 2 upprepa från första punkten. </w:t>
            </w:r>
            <w:r w:rsidRPr="00075590">
              <w:rPr>
                <w:rFonts w:ascii="Arial" w:hAnsi="Arial" w:cs="Arial"/>
                <w:sz w:val="20"/>
                <w:szCs w:val="20"/>
              </w:rPr>
              <w:br/>
              <w:t>Dra linjen från mitten av förändringen till 1:a linjens slut, släpp musknappen.</w:t>
            </w:r>
          </w:p>
          <w:p w14:paraId="0E662A50" w14:textId="77777777" w:rsidR="00075590" w:rsidRPr="00075590" w:rsidRDefault="00075590" w:rsidP="00075590">
            <w:pPr>
              <w:numPr>
                <w:ilvl w:val="0"/>
                <w:numId w:val="24"/>
              </w:numPr>
              <w:spacing w:after="60" w:line="240" w:lineRule="auto"/>
              <w:ind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Efter avslutad undersökning ta bort linjerna: Klicka på linjen, tryck på Delete på tangentbordet.</w:t>
            </w:r>
          </w:p>
          <w:p w14:paraId="0071FEE8" w14:textId="77777777" w:rsidR="00075590" w:rsidRPr="00075590" w:rsidRDefault="00075590" w:rsidP="0007559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4CB478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09B41D31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20"/>
              </w:rPr>
            </w:pPr>
            <w:r w:rsidRPr="00075590">
              <w:rPr>
                <w:rFonts w:ascii="Arial" w:hAnsi="Arial" w:cs="Arial"/>
                <w:b/>
                <w:noProof/>
                <w:sz w:val="18"/>
                <w:szCs w:val="20"/>
              </w:rPr>
              <w:t>Mätning MLO</w:t>
            </w:r>
          </w:p>
          <w:p w14:paraId="5DD08540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075590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drawing>
                <wp:inline distT="0" distB="0" distL="0" distR="0" wp14:anchorId="0BEBFE8E" wp14:editId="290E687B">
                  <wp:extent cx="1285885" cy="1965877"/>
                  <wp:effectExtent l="0" t="0" r="0" b="0"/>
                  <wp:docPr id="7" name="Bildobjekt 10" descr="Mätning på bilden (x-y)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6934383" name="Picture 7" descr="Mätning på bilden (x-y)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8054" cy="20150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394E366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  <w:p w14:paraId="21E47482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20"/>
              </w:rPr>
            </w:pPr>
            <w:r w:rsidRPr="00075590">
              <w:rPr>
                <w:rFonts w:ascii="Arial" w:hAnsi="Arial" w:cs="Arial"/>
                <w:b/>
                <w:noProof/>
                <w:sz w:val="18"/>
                <w:szCs w:val="20"/>
              </w:rPr>
              <w:t>Mätning CC</w:t>
            </w:r>
          </w:p>
          <w:p w14:paraId="54565865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075590">
              <w:rPr>
                <w:rFonts w:ascii="Arial" w:hAnsi="Arial" w:cs="Arial"/>
                <w:noProof/>
                <w:color w:val="000000"/>
                <w:sz w:val="18"/>
                <w:szCs w:val="18"/>
              </w:rPr>
              <w:lastRenderedPageBreak/>
              <w:drawing>
                <wp:inline distT="0" distB="0" distL="0" distR="0" wp14:anchorId="191E0423" wp14:editId="2C5D6284">
                  <wp:extent cx="1332205" cy="2022979"/>
                  <wp:effectExtent l="0" t="0" r="1905" b="0"/>
                  <wp:docPr id="11" name="Bildobjekt 11" descr="Mätning CC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34274993" name="Picture 9" descr="Mätning CC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1321" cy="20671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5590" w:rsidRPr="00075590" w14:paraId="3EB69289" w14:textId="77777777" w:rsidTr="00501E0C">
        <w:trPr>
          <w:trHeight w:val="263"/>
        </w:trPr>
        <w:tc>
          <w:tcPr>
            <w:tcW w:w="1951" w:type="dxa"/>
            <w:shd w:val="clear" w:color="auto" w:fill="auto"/>
          </w:tcPr>
          <w:p w14:paraId="3DDDCFE5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017D4888" w14:textId="77777777" w:rsidR="00075590" w:rsidRPr="00075590" w:rsidRDefault="00075590" w:rsidP="0007559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3E542FB2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75590" w:rsidRPr="00075590" w14:paraId="3844477F" w14:textId="77777777" w:rsidTr="00501E0C">
        <w:trPr>
          <w:trHeight w:val="263"/>
        </w:trPr>
        <w:tc>
          <w:tcPr>
            <w:tcW w:w="1951" w:type="dxa"/>
            <w:shd w:val="clear" w:color="auto" w:fill="auto"/>
          </w:tcPr>
          <w:p w14:paraId="7D207306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60E9A48A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Mät sedan med linjal på patientens bröst det mått du erhållit (ungefärligt) från bildmätningen (x- och y-led).</w:t>
            </w:r>
          </w:p>
          <w:p w14:paraId="7E5A299B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Sträva efter att få förändringen centralt i bilden.</w:t>
            </w:r>
          </w:p>
          <w:p w14:paraId="63FB1997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Komprimera patientens bröst.</w:t>
            </w:r>
          </w:p>
          <w:p w14:paraId="3311A07B" w14:textId="77777777" w:rsidR="00075590" w:rsidRPr="00075590" w:rsidRDefault="00075590" w:rsidP="00075590">
            <w:pPr>
              <w:numPr>
                <w:ilvl w:val="0"/>
                <w:numId w:val="23"/>
              </w:numPr>
              <w:spacing w:after="60" w:line="240" w:lineRule="auto"/>
              <w:ind w:left="351" w:right="0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Exponera.</w:t>
            </w:r>
          </w:p>
        </w:tc>
        <w:tc>
          <w:tcPr>
            <w:tcW w:w="2977" w:type="dxa"/>
            <w:shd w:val="clear" w:color="auto" w:fill="auto"/>
          </w:tcPr>
          <w:p w14:paraId="4646545E" w14:textId="600DF2FF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  <w:p w14:paraId="131F7125" w14:textId="14CDB74E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75590" w:rsidRPr="00075590" w14:paraId="7E7033C7" w14:textId="77777777" w:rsidTr="00501E0C">
        <w:trPr>
          <w:trHeight w:val="263"/>
        </w:trPr>
        <w:tc>
          <w:tcPr>
            <w:tcW w:w="1951" w:type="dxa"/>
            <w:shd w:val="clear" w:color="auto" w:fill="auto"/>
          </w:tcPr>
          <w:p w14:paraId="2E77AFAD" w14:textId="77777777" w:rsidR="00075590" w:rsidRPr="00075590" w:rsidRDefault="00075590" w:rsidP="00075590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712" w:type="dxa"/>
            <w:gridSpan w:val="3"/>
            <w:shd w:val="clear" w:color="auto" w:fill="auto"/>
          </w:tcPr>
          <w:p w14:paraId="409B3FD6" w14:textId="77777777" w:rsidR="00075590" w:rsidRPr="00075590" w:rsidRDefault="00075590" w:rsidP="00075590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1EECD33B" w14:textId="77777777" w:rsidR="00075590" w:rsidRPr="00075590" w:rsidRDefault="00075590" w:rsidP="00075590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075590" w:rsidRPr="00075590" w14:paraId="7F7C1927" w14:textId="77777777" w:rsidTr="00501E0C">
        <w:trPr>
          <w:trHeight w:val="262"/>
        </w:trPr>
        <w:tc>
          <w:tcPr>
            <w:tcW w:w="9640" w:type="dxa"/>
            <w:gridSpan w:val="5"/>
            <w:shd w:val="clear" w:color="auto" w:fill="auto"/>
          </w:tcPr>
          <w:p w14:paraId="317F6616" w14:textId="77777777" w:rsidR="00075590" w:rsidRPr="00075590" w:rsidRDefault="00075590" w:rsidP="008935C9">
            <w:pPr>
              <w:pStyle w:val="Rubrik2"/>
              <w:ind w:left="0"/>
              <w:rPr>
                <w:noProof/>
                <w:sz w:val="28"/>
              </w:rPr>
            </w:pPr>
            <w:r w:rsidRPr="00075590">
              <w:rPr>
                <w:noProof/>
              </w:rPr>
              <w:t>Efter undersökningen</w:t>
            </w:r>
          </w:p>
        </w:tc>
      </w:tr>
      <w:tr w:rsidR="00075590" w:rsidRPr="00075590" w14:paraId="47E59FF5" w14:textId="77777777" w:rsidTr="00501E0C">
        <w:trPr>
          <w:trHeight w:val="263"/>
        </w:trPr>
        <w:tc>
          <w:tcPr>
            <w:tcW w:w="1951" w:type="dxa"/>
            <w:shd w:val="clear" w:color="auto" w:fill="auto"/>
          </w:tcPr>
          <w:p w14:paraId="56DDF217" w14:textId="77777777" w:rsidR="00075590" w:rsidRPr="00075590" w:rsidRDefault="00075590" w:rsidP="00075590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75590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689" w:type="dxa"/>
            <w:gridSpan w:val="4"/>
            <w:shd w:val="clear" w:color="auto" w:fill="auto"/>
          </w:tcPr>
          <w:p w14:paraId="1B9D3F30" w14:textId="77777777" w:rsidR="00075590" w:rsidRPr="00075590" w:rsidRDefault="00075590" w:rsidP="00075590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Radera ”avståndsmätningen” på bilden i PACS (klicka på linjen, tryck på Delete på tangentbordet).</w:t>
            </w:r>
          </w:p>
          <w:p w14:paraId="7A8DDE50" w14:textId="77777777" w:rsidR="00075590" w:rsidRPr="00075590" w:rsidRDefault="00075590" w:rsidP="00075590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2F96A703" w14:textId="77777777" w:rsidR="00075590" w:rsidRPr="00075590" w:rsidRDefault="00075590" w:rsidP="00075590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4191F2FC" w14:textId="77777777" w:rsidR="00075590" w:rsidRPr="00075590" w:rsidRDefault="00075590" w:rsidP="00075590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2" w:history="1">
              <w:r w:rsidRPr="0007559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075590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7237FAC" w14:textId="29E938AD" w:rsidR="00075590" w:rsidRPr="00075590" w:rsidRDefault="00075590" w:rsidP="00075590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75590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8935C9">
              <w:rPr>
                <w:rFonts w:ascii="Arial" w:hAnsi="Arial" w:cs="Arial"/>
                <w:sz w:val="20"/>
                <w:szCs w:val="20"/>
              </w:rPr>
              <w:t>PACS</w:t>
            </w:r>
            <w:r w:rsidRPr="00075590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4F3655DE" w14:textId="77777777" w:rsidR="00075590" w:rsidRPr="00075590" w:rsidRDefault="00075590" w:rsidP="0007559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7559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54CC52" w14:textId="77777777" w:rsidR="00F21730" w:rsidRDefault="00F21730">
      <w:r>
        <w:separator/>
      </w:r>
    </w:p>
  </w:endnote>
  <w:endnote w:type="continuationSeparator" w:id="0">
    <w:p w14:paraId="7F23960C" w14:textId="77777777" w:rsidR="00F21730" w:rsidRDefault="00F21730">
      <w:r>
        <w:continuationSeparator/>
      </w:r>
    </w:p>
  </w:endnote>
  <w:endnote w:type="continuationNotice" w:id="1">
    <w:p w14:paraId="21FB24C6" w14:textId="77777777" w:rsidR="00F21730" w:rsidRDefault="00F2173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D51211" w14:textId="77777777" w:rsidR="00F21730" w:rsidRDefault="00F21730"/>
  </w:footnote>
  <w:footnote w:type="continuationSeparator" w:id="0">
    <w:p w14:paraId="278936A8" w14:textId="77777777" w:rsidR="00F21730" w:rsidRDefault="00F21730">
      <w:r>
        <w:continuationSeparator/>
      </w:r>
    </w:p>
  </w:footnote>
  <w:footnote w:type="continuationNotice" w:id="1">
    <w:p w14:paraId="3CBB64DC" w14:textId="77777777" w:rsidR="00F21730" w:rsidRDefault="00F2173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2195056"/>
    <w:multiLevelType w:val="hybridMultilevel"/>
    <w:tmpl w:val="6180019A"/>
    <w:lvl w:ilvl="0" w:tplc="8236C2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AE5E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B58ED7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84AB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FC9B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8C19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37E14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BD0AC5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A2104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9E4F82"/>
    <w:multiLevelType w:val="hybridMultilevel"/>
    <w:tmpl w:val="CDC477D6"/>
    <w:lvl w:ilvl="0" w:tplc="2FEE1502">
      <w:start w:val="1"/>
      <w:numFmt w:val="decimal"/>
      <w:lvlText w:val="%1."/>
      <w:lvlJc w:val="left"/>
      <w:pPr>
        <w:ind w:left="720" w:hanging="360"/>
      </w:pPr>
    </w:lvl>
    <w:lvl w:ilvl="1" w:tplc="67688230" w:tentative="1">
      <w:start w:val="1"/>
      <w:numFmt w:val="lowerLetter"/>
      <w:lvlText w:val="%2."/>
      <w:lvlJc w:val="left"/>
      <w:pPr>
        <w:ind w:left="1440" w:hanging="360"/>
      </w:pPr>
    </w:lvl>
    <w:lvl w:ilvl="2" w:tplc="F2CC286E" w:tentative="1">
      <w:start w:val="1"/>
      <w:numFmt w:val="lowerRoman"/>
      <w:lvlText w:val="%3."/>
      <w:lvlJc w:val="right"/>
      <w:pPr>
        <w:ind w:left="2160" w:hanging="180"/>
      </w:pPr>
    </w:lvl>
    <w:lvl w:ilvl="3" w:tplc="6A18A8C0" w:tentative="1">
      <w:start w:val="1"/>
      <w:numFmt w:val="decimal"/>
      <w:lvlText w:val="%4."/>
      <w:lvlJc w:val="left"/>
      <w:pPr>
        <w:ind w:left="2880" w:hanging="360"/>
      </w:pPr>
    </w:lvl>
    <w:lvl w:ilvl="4" w:tplc="3AC02E80" w:tentative="1">
      <w:start w:val="1"/>
      <w:numFmt w:val="lowerLetter"/>
      <w:lvlText w:val="%5."/>
      <w:lvlJc w:val="left"/>
      <w:pPr>
        <w:ind w:left="3600" w:hanging="360"/>
      </w:pPr>
    </w:lvl>
    <w:lvl w:ilvl="5" w:tplc="4582EF72" w:tentative="1">
      <w:start w:val="1"/>
      <w:numFmt w:val="lowerRoman"/>
      <w:lvlText w:val="%6."/>
      <w:lvlJc w:val="right"/>
      <w:pPr>
        <w:ind w:left="4320" w:hanging="180"/>
      </w:pPr>
    </w:lvl>
    <w:lvl w:ilvl="6" w:tplc="8C564D22" w:tentative="1">
      <w:start w:val="1"/>
      <w:numFmt w:val="decimal"/>
      <w:lvlText w:val="%7."/>
      <w:lvlJc w:val="left"/>
      <w:pPr>
        <w:ind w:left="5040" w:hanging="360"/>
      </w:pPr>
    </w:lvl>
    <w:lvl w:ilvl="7" w:tplc="99B2C4BC" w:tentative="1">
      <w:start w:val="1"/>
      <w:numFmt w:val="lowerLetter"/>
      <w:lvlText w:val="%8."/>
      <w:lvlJc w:val="left"/>
      <w:pPr>
        <w:ind w:left="5760" w:hanging="360"/>
      </w:pPr>
    </w:lvl>
    <w:lvl w:ilvl="8" w:tplc="F2BC9B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4124C3"/>
    <w:multiLevelType w:val="hybridMultilevel"/>
    <w:tmpl w:val="132019CE"/>
    <w:lvl w:ilvl="0" w:tplc="6FA477F4">
      <w:start w:val="1"/>
      <w:numFmt w:val="decimal"/>
      <w:lvlText w:val="%1."/>
      <w:lvlJc w:val="left"/>
      <w:pPr>
        <w:ind w:left="720" w:hanging="360"/>
      </w:pPr>
    </w:lvl>
    <w:lvl w:ilvl="1" w:tplc="41664C4C" w:tentative="1">
      <w:start w:val="1"/>
      <w:numFmt w:val="lowerLetter"/>
      <w:lvlText w:val="%2."/>
      <w:lvlJc w:val="left"/>
      <w:pPr>
        <w:ind w:left="1440" w:hanging="360"/>
      </w:pPr>
    </w:lvl>
    <w:lvl w:ilvl="2" w:tplc="820A546E" w:tentative="1">
      <w:start w:val="1"/>
      <w:numFmt w:val="lowerRoman"/>
      <w:lvlText w:val="%3."/>
      <w:lvlJc w:val="right"/>
      <w:pPr>
        <w:ind w:left="2160" w:hanging="180"/>
      </w:pPr>
    </w:lvl>
    <w:lvl w:ilvl="3" w:tplc="82A6B316" w:tentative="1">
      <w:start w:val="1"/>
      <w:numFmt w:val="decimal"/>
      <w:lvlText w:val="%4."/>
      <w:lvlJc w:val="left"/>
      <w:pPr>
        <w:ind w:left="2880" w:hanging="360"/>
      </w:pPr>
    </w:lvl>
    <w:lvl w:ilvl="4" w:tplc="C936CF44" w:tentative="1">
      <w:start w:val="1"/>
      <w:numFmt w:val="lowerLetter"/>
      <w:lvlText w:val="%5."/>
      <w:lvlJc w:val="left"/>
      <w:pPr>
        <w:ind w:left="3600" w:hanging="360"/>
      </w:pPr>
    </w:lvl>
    <w:lvl w:ilvl="5" w:tplc="1BA6EEF6" w:tentative="1">
      <w:start w:val="1"/>
      <w:numFmt w:val="lowerRoman"/>
      <w:lvlText w:val="%6."/>
      <w:lvlJc w:val="right"/>
      <w:pPr>
        <w:ind w:left="4320" w:hanging="180"/>
      </w:pPr>
    </w:lvl>
    <w:lvl w:ilvl="6" w:tplc="E7E02CFA" w:tentative="1">
      <w:start w:val="1"/>
      <w:numFmt w:val="decimal"/>
      <w:lvlText w:val="%7."/>
      <w:lvlJc w:val="left"/>
      <w:pPr>
        <w:ind w:left="5040" w:hanging="360"/>
      </w:pPr>
    </w:lvl>
    <w:lvl w:ilvl="7" w:tplc="D3841BD6" w:tentative="1">
      <w:start w:val="1"/>
      <w:numFmt w:val="lowerLetter"/>
      <w:lvlText w:val="%8."/>
      <w:lvlJc w:val="left"/>
      <w:pPr>
        <w:ind w:left="5760" w:hanging="360"/>
      </w:pPr>
    </w:lvl>
    <w:lvl w:ilvl="8" w:tplc="5550518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CFC681C"/>
    <w:multiLevelType w:val="hybridMultilevel"/>
    <w:tmpl w:val="9F089CD0"/>
    <w:lvl w:ilvl="0" w:tplc="A48651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57E6F06" w:tentative="1">
      <w:start w:val="1"/>
      <w:numFmt w:val="lowerLetter"/>
      <w:lvlText w:val="%2."/>
      <w:lvlJc w:val="left"/>
      <w:pPr>
        <w:ind w:left="1440" w:hanging="360"/>
      </w:pPr>
    </w:lvl>
    <w:lvl w:ilvl="2" w:tplc="BCE6536A" w:tentative="1">
      <w:start w:val="1"/>
      <w:numFmt w:val="lowerRoman"/>
      <w:lvlText w:val="%3."/>
      <w:lvlJc w:val="right"/>
      <w:pPr>
        <w:ind w:left="2160" w:hanging="180"/>
      </w:pPr>
    </w:lvl>
    <w:lvl w:ilvl="3" w:tplc="88E2DC6C" w:tentative="1">
      <w:start w:val="1"/>
      <w:numFmt w:val="decimal"/>
      <w:lvlText w:val="%4."/>
      <w:lvlJc w:val="left"/>
      <w:pPr>
        <w:ind w:left="2880" w:hanging="360"/>
      </w:pPr>
    </w:lvl>
    <w:lvl w:ilvl="4" w:tplc="AE685AF0" w:tentative="1">
      <w:start w:val="1"/>
      <w:numFmt w:val="lowerLetter"/>
      <w:lvlText w:val="%5."/>
      <w:lvlJc w:val="left"/>
      <w:pPr>
        <w:ind w:left="3600" w:hanging="360"/>
      </w:pPr>
    </w:lvl>
    <w:lvl w:ilvl="5" w:tplc="02085986" w:tentative="1">
      <w:start w:val="1"/>
      <w:numFmt w:val="lowerRoman"/>
      <w:lvlText w:val="%6."/>
      <w:lvlJc w:val="right"/>
      <w:pPr>
        <w:ind w:left="4320" w:hanging="180"/>
      </w:pPr>
    </w:lvl>
    <w:lvl w:ilvl="6" w:tplc="ED486F7E" w:tentative="1">
      <w:start w:val="1"/>
      <w:numFmt w:val="decimal"/>
      <w:lvlText w:val="%7."/>
      <w:lvlJc w:val="left"/>
      <w:pPr>
        <w:ind w:left="5040" w:hanging="360"/>
      </w:pPr>
    </w:lvl>
    <w:lvl w:ilvl="7" w:tplc="A20E8144" w:tentative="1">
      <w:start w:val="1"/>
      <w:numFmt w:val="lowerLetter"/>
      <w:lvlText w:val="%8."/>
      <w:lvlJc w:val="left"/>
      <w:pPr>
        <w:ind w:left="5760" w:hanging="360"/>
      </w:pPr>
    </w:lvl>
    <w:lvl w:ilvl="8" w:tplc="8AE2711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54A3C"/>
    <w:multiLevelType w:val="hybridMultilevel"/>
    <w:tmpl w:val="4F44469E"/>
    <w:lvl w:ilvl="0" w:tplc="597A1F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EB4D8D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36891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F6A18B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1C37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2E88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CB7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FC97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F8F3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52772862">
    <w:abstractNumId w:val="22"/>
  </w:num>
  <w:num w:numId="2" w16cid:durableId="354042118">
    <w:abstractNumId w:val="17"/>
  </w:num>
  <w:num w:numId="3" w16cid:durableId="1211847170">
    <w:abstractNumId w:val="0"/>
  </w:num>
  <w:num w:numId="4" w16cid:durableId="1203129246">
    <w:abstractNumId w:val="6"/>
  </w:num>
  <w:num w:numId="5" w16cid:durableId="2066443840">
    <w:abstractNumId w:val="20"/>
  </w:num>
  <w:num w:numId="6" w16cid:durableId="1337154411">
    <w:abstractNumId w:val="2"/>
  </w:num>
  <w:num w:numId="7" w16cid:durableId="1063604775">
    <w:abstractNumId w:val="13"/>
  </w:num>
  <w:num w:numId="8" w16cid:durableId="1379433933">
    <w:abstractNumId w:val="9"/>
  </w:num>
  <w:num w:numId="9" w16cid:durableId="851719455">
    <w:abstractNumId w:val="1"/>
  </w:num>
  <w:num w:numId="10" w16cid:durableId="351419056">
    <w:abstractNumId w:val="1"/>
  </w:num>
  <w:num w:numId="11" w16cid:durableId="890532889">
    <w:abstractNumId w:val="3"/>
  </w:num>
  <w:num w:numId="12" w16cid:durableId="1918006319">
    <w:abstractNumId w:val="4"/>
  </w:num>
  <w:num w:numId="13" w16cid:durableId="279920617">
    <w:abstractNumId w:val="16"/>
  </w:num>
  <w:num w:numId="14" w16cid:durableId="1837767827">
    <w:abstractNumId w:val="10"/>
  </w:num>
  <w:num w:numId="15" w16cid:durableId="996569764">
    <w:abstractNumId w:val="7"/>
  </w:num>
  <w:num w:numId="16" w16cid:durableId="1906378337">
    <w:abstractNumId w:val="15"/>
  </w:num>
  <w:num w:numId="17" w16cid:durableId="1971395749">
    <w:abstractNumId w:val="5"/>
  </w:num>
  <w:num w:numId="18" w16cid:durableId="2033723493">
    <w:abstractNumId w:val="12"/>
  </w:num>
  <w:num w:numId="19" w16cid:durableId="1901673877">
    <w:abstractNumId w:val="21"/>
  </w:num>
  <w:num w:numId="20" w16cid:durableId="1223371052">
    <w:abstractNumId w:val="19"/>
  </w:num>
  <w:num w:numId="21" w16cid:durableId="649334079">
    <w:abstractNumId w:val="11"/>
  </w:num>
  <w:num w:numId="22" w16cid:durableId="1526358568">
    <w:abstractNumId w:val="8"/>
  </w:num>
  <w:num w:numId="23" w16cid:durableId="1466922110">
    <w:abstractNumId w:val="14"/>
  </w:num>
  <w:num w:numId="24" w16cid:durableId="162072045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590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508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46A"/>
    <w:rsid w:val="007F1CFF"/>
    <w:rsid w:val="007F5DD5"/>
    <w:rsid w:val="0080468D"/>
    <w:rsid w:val="00821A1B"/>
    <w:rsid w:val="008262E9"/>
    <w:rsid w:val="00827E69"/>
    <w:rsid w:val="00835C4D"/>
    <w:rsid w:val="00843F48"/>
    <w:rsid w:val="00850D98"/>
    <w:rsid w:val="00851423"/>
    <w:rsid w:val="00857848"/>
    <w:rsid w:val="008654B6"/>
    <w:rsid w:val="0087139C"/>
    <w:rsid w:val="00880E83"/>
    <w:rsid w:val="00892F28"/>
    <w:rsid w:val="008935C9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37AF"/>
    <w:rsid w:val="00AA0B3A"/>
    <w:rsid w:val="00AA5457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57E5"/>
    <w:rsid w:val="00F2173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3</Pages>
  <Words>254</Words>
  <Characters>2152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Tilläggsbild – Konbild-Spot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2022-05-19T07:35:00.0000000Z</dcterms:created>
  <dcterms:modified xsi:type="dcterms:W3CDTF">2025-03-05T10:45:00.0000000Z</dcterms:modified>
</coreProperties>
</file>