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352369" w14:textId="77777777" w:rsidR="00592862" w:rsidRDefault="00592862" w:rsidP="00F35B05">
      <w:pPr>
        <w:pStyle w:val="Rubrik2"/>
        <w:sectPr w:rsidR="00592862" w:rsidSect="005928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2511CD" w14:textId="77777777" w:rsidR="00592862" w:rsidRPr="00592862" w:rsidRDefault="00592862" w:rsidP="0059286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B28E599" w14:textId="2D358ACF" w:rsidR="00592862" w:rsidRPr="00592862" w:rsidRDefault="00F52089" w:rsidP="00F52089">
      <w:pPr>
        <w:pStyle w:val="Rubrik1"/>
        <w:ind w:left="0"/>
        <w:rPr>
          <w:szCs w:val="20"/>
        </w:rPr>
      </w:pPr>
      <w:r w:rsidRPr="00592862">
        <w:t>Tilläggsbild – Förstoringsbild/</w:t>
      </w:r>
      <w:proofErr w:type="spellStart"/>
      <w:r w:rsidRPr="00592862">
        <w:t>Magnification</w:t>
      </w:r>
      <w:proofErr w:type="spellEnd"/>
    </w:p>
    <w:p w14:paraId="29E7C83E" w14:textId="77777777" w:rsidR="00592862" w:rsidRPr="00592862" w:rsidRDefault="00592862" w:rsidP="00F52089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592862">
        <w:t>Syfte</w:t>
      </w:r>
    </w:p>
    <w:p w14:paraId="3BF9B31D" w14:textId="77777777" w:rsidR="00592862" w:rsidRPr="00592862" w:rsidRDefault="00592862" w:rsidP="0059286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92862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3"/>
    <w:p w14:paraId="75592909" w14:textId="6512881A" w:rsidR="00592862" w:rsidRDefault="00F52089" w:rsidP="00F52089">
      <w:pPr>
        <w:pStyle w:val="Rubrik2"/>
        <w:ind w:left="0"/>
      </w:pPr>
      <w:r>
        <w:t>Förändringar sedan föregående version</w:t>
      </w:r>
    </w:p>
    <w:p w14:paraId="0B531C23" w14:textId="255DF0A7" w:rsidR="00F52089" w:rsidRPr="0013154B" w:rsidRDefault="00132733" w:rsidP="0013154B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</w:t>
      </w:r>
      <w:r w:rsidR="00F52089" w:rsidRPr="0013154B">
        <w:rPr>
          <w:rFonts w:ascii="Arial" w:hAnsi="Arial" w:cs="Arial"/>
          <w:sz w:val="20"/>
          <w:szCs w:val="20"/>
        </w:rPr>
        <w:t>.</w:t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992"/>
      </w:tblGrid>
      <w:tr w:rsidR="00592862" w:rsidRPr="00592862" w14:paraId="1EE84D16" w14:textId="77777777" w:rsidTr="006E20A8">
        <w:trPr>
          <w:trHeight w:val="263"/>
        </w:trPr>
        <w:tc>
          <w:tcPr>
            <w:tcW w:w="9640" w:type="dxa"/>
            <w:gridSpan w:val="3"/>
            <w:shd w:val="clear" w:color="auto" w:fill="auto"/>
          </w:tcPr>
          <w:p w14:paraId="788845BD" w14:textId="77777777" w:rsidR="00592862" w:rsidRPr="00592862" w:rsidRDefault="00592862" w:rsidP="00592862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592862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592862" w:rsidRPr="00592862" w14:paraId="2D8A032B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50E20E59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0B4D3F82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Tas vanligtvis vid blodig sekretion från bröstvårtan.</w:t>
            </w:r>
          </w:p>
        </w:tc>
      </w:tr>
      <w:tr w:rsidR="00592862" w:rsidRPr="00592862" w14:paraId="1F3B6CC8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22A85127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2E3E186A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2862" w:rsidRPr="00592862" w14:paraId="7DD92216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45C8F911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4A07D4CC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92862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592862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  <w:p w14:paraId="297B64DC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92862">
              <w:rPr>
                <w:rFonts w:ascii="Arial" w:hAnsi="Arial" w:cs="Arial"/>
                <w:sz w:val="20"/>
                <w:szCs w:val="20"/>
              </w:rPr>
              <w:t>66059</w:t>
            </w:r>
            <w:proofErr w:type="gramEnd"/>
            <w:r w:rsidRPr="00592862">
              <w:rPr>
                <w:rFonts w:ascii="Arial" w:hAnsi="Arial" w:cs="Arial"/>
                <w:sz w:val="20"/>
                <w:szCs w:val="20"/>
              </w:rPr>
              <w:tab/>
              <w:t>Mammografiutredning selekterad</w:t>
            </w:r>
          </w:p>
        </w:tc>
      </w:tr>
      <w:tr w:rsidR="00592862" w:rsidRPr="00592862" w14:paraId="130BD659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0DFDA1DA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5636E569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2862" w:rsidRPr="00592862" w14:paraId="364D9D14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482AC8B5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2C62A052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92862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5EAD3816" w14:textId="3CDA35D2" w:rsidR="00592862" w:rsidRPr="00592862" w:rsidRDefault="00000000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592862"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</w:t>
              </w:r>
              <w:r w:rsidR="00592862"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</w:t>
              </w:r>
              <w:r w:rsidR="00592862"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ndlingar med röntgenstrålning</w:t>
              </w:r>
            </w:hyperlink>
          </w:p>
        </w:tc>
      </w:tr>
      <w:tr w:rsidR="00592862" w:rsidRPr="00592862" w14:paraId="0C578D78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5A8FD01F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A301684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92" w:type="dxa"/>
            <w:shd w:val="clear" w:color="auto" w:fill="auto"/>
          </w:tcPr>
          <w:p w14:paraId="01DCBD51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2862" w:rsidRPr="00592862" w14:paraId="079B0424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15DADB30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08177974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592862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592862" w:rsidRPr="00592862" w14:paraId="6770C72F" w14:textId="77777777" w:rsidTr="006E20A8">
        <w:trPr>
          <w:trHeight w:val="263"/>
        </w:trPr>
        <w:tc>
          <w:tcPr>
            <w:tcW w:w="2259" w:type="dxa"/>
            <w:shd w:val="clear" w:color="auto" w:fill="auto"/>
          </w:tcPr>
          <w:p w14:paraId="60FA7C41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047DC164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2862" w:rsidRPr="00592862" w14:paraId="55790BF1" w14:textId="77777777" w:rsidTr="006E20A8">
        <w:trPr>
          <w:trHeight w:val="247"/>
        </w:trPr>
        <w:tc>
          <w:tcPr>
            <w:tcW w:w="2259" w:type="dxa"/>
            <w:shd w:val="clear" w:color="auto" w:fill="auto"/>
          </w:tcPr>
          <w:p w14:paraId="6C963634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59AA6AD1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92862">
              <w:rPr>
                <w:rFonts w:ascii="Arial" w:hAnsi="Arial" w:cs="Arial"/>
                <w:sz w:val="20"/>
                <w:szCs w:val="20"/>
                <w:lang w:val="en-US"/>
              </w:rPr>
              <w:t>Magnification</w:t>
            </w:r>
          </w:p>
          <w:p w14:paraId="79D0AC90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92862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6980943D" wp14:editId="04C3C7EC">
                  <wp:extent cx="1822812" cy="1203960"/>
                  <wp:effectExtent l="0" t="0" r="6350" b="0"/>
                  <wp:docPr id="2" name="Bildobjekt 6" descr="Kompressionsplatta Magnifica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0951223" name="Picture 1" descr="Kompressionsplatta Magnifica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2115" b="36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5573" cy="12255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2862" w:rsidRPr="00592862" w14:paraId="769B6596" w14:textId="77777777" w:rsidTr="006E20A8">
        <w:trPr>
          <w:trHeight w:val="239"/>
        </w:trPr>
        <w:tc>
          <w:tcPr>
            <w:tcW w:w="2259" w:type="dxa"/>
            <w:shd w:val="clear" w:color="auto" w:fill="auto"/>
          </w:tcPr>
          <w:p w14:paraId="1FCC11AA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72CE7CEC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592862" w:rsidRPr="00592862" w14:paraId="4CB3412A" w14:textId="77777777" w:rsidTr="006E20A8">
        <w:trPr>
          <w:trHeight w:val="239"/>
        </w:trPr>
        <w:tc>
          <w:tcPr>
            <w:tcW w:w="2259" w:type="dxa"/>
            <w:shd w:val="clear" w:color="auto" w:fill="auto"/>
          </w:tcPr>
          <w:p w14:paraId="4295356F" w14:textId="1094FB3F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F52089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592862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712FCC99" w14:textId="2995F0AB" w:rsidR="00592862" w:rsidRPr="00592862" w:rsidRDefault="00592862" w:rsidP="005928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F52089">
              <w:rPr>
                <w:rFonts w:ascii="Arial" w:hAnsi="Arial" w:cs="Arial"/>
                <w:sz w:val="20"/>
                <w:szCs w:val="20"/>
              </w:rPr>
              <w:t>PACS</w:t>
            </w:r>
            <w:r w:rsidRPr="005928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1C8EB4A" w14:textId="16C77545" w:rsidR="00592862" w:rsidRPr="00592862" w:rsidRDefault="00592862" w:rsidP="005928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F52089">
              <w:rPr>
                <w:rFonts w:ascii="Arial" w:hAnsi="Arial" w:cs="Arial"/>
                <w:sz w:val="20"/>
                <w:szCs w:val="20"/>
              </w:rPr>
              <w:t>PACS</w:t>
            </w:r>
            <w:r w:rsidRPr="005928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3F74A54" w14:textId="1F530D64" w:rsidR="00592862" w:rsidRPr="00592862" w:rsidRDefault="00592862" w:rsidP="005928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F52089">
              <w:rPr>
                <w:rFonts w:ascii="Arial" w:hAnsi="Arial" w:cs="Arial"/>
                <w:sz w:val="20"/>
                <w:szCs w:val="20"/>
              </w:rPr>
              <w:t>PACS</w:t>
            </w:r>
            <w:r w:rsidRPr="005928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0EB4730" w14:textId="77777777" w:rsidR="00592862" w:rsidRPr="00592862" w:rsidRDefault="00592862" w:rsidP="005928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3D16F200" w14:textId="77777777" w:rsidR="00592862" w:rsidRPr="00592862" w:rsidRDefault="00592862" w:rsidP="005928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344EC39E" w14:textId="77777777" w:rsidR="00592862" w:rsidRPr="00592862" w:rsidRDefault="00592862" w:rsidP="005928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Välj Tilläggsbild enligt ordination (</w:t>
            </w:r>
            <w:proofErr w:type="gramStart"/>
            <w:r w:rsidRPr="00592862">
              <w:rPr>
                <w:rFonts w:ascii="Arial" w:hAnsi="Arial" w:cs="Arial"/>
                <w:sz w:val="20"/>
                <w:szCs w:val="20"/>
              </w:rPr>
              <w:t>t ex</w:t>
            </w:r>
            <w:proofErr w:type="gramEnd"/>
            <w:r w:rsidRPr="00592862">
              <w:rPr>
                <w:rFonts w:ascii="Arial" w:hAnsi="Arial" w:cs="Arial"/>
                <w:sz w:val="20"/>
                <w:szCs w:val="20"/>
              </w:rPr>
              <w:t xml:space="preserve"> L-</w:t>
            </w:r>
            <w:proofErr w:type="spellStart"/>
            <w:r w:rsidRPr="00592862">
              <w:rPr>
                <w:rFonts w:ascii="Arial" w:hAnsi="Arial" w:cs="Arial"/>
                <w:sz w:val="20"/>
                <w:szCs w:val="20"/>
              </w:rPr>
              <w:t>mCC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30C541AD" w14:textId="77777777" w:rsidR="00F52089" w:rsidRDefault="00F52089">
      <w:r>
        <w:br w:type="page"/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404"/>
        <w:gridCol w:w="2977"/>
      </w:tblGrid>
      <w:tr w:rsidR="00592862" w:rsidRPr="00592862" w14:paraId="59071631" w14:textId="77777777" w:rsidTr="006E20A8">
        <w:trPr>
          <w:trHeight w:val="263"/>
        </w:trPr>
        <w:tc>
          <w:tcPr>
            <w:tcW w:w="9640" w:type="dxa"/>
            <w:gridSpan w:val="4"/>
            <w:shd w:val="clear" w:color="auto" w:fill="auto"/>
          </w:tcPr>
          <w:p w14:paraId="13D7CE03" w14:textId="50358893" w:rsidR="00592862" w:rsidRPr="00F52089" w:rsidRDefault="00592862" w:rsidP="00592862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F52089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Undersökning</w:t>
            </w:r>
          </w:p>
        </w:tc>
      </w:tr>
      <w:tr w:rsidR="00592862" w:rsidRPr="00592862" w14:paraId="681797DA" w14:textId="77777777" w:rsidTr="006E20A8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FEB2C1D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7C085E53" w14:textId="77777777" w:rsidR="00592862" w:rsidRPr="00592862" w:rsidRDefault="00592862" w:rsidP="00592862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92862">
              <w:rPr>
                <w:rFonts w:ascii="Arial" w:hAnsi="Arial" w:cs="Arial"/>
                <w:sz w:val="20"/>
                <w:szCs w:val="20"/>
                <w:lang w:val="en-US"/>
              </w:rPr>
              <w:t>Förstoringsbild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  <w:lang w:val="en-US"/>
              </w:rPr>
              <w:t xml:space="preserve">/Magnification – </w:t>
            </w:r>
            <w:proofErr w:type="spellStart"/>
            <w:r w:rsidRPr="00592862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92862">
              <w:rPr>
                <w:rFonts w:ascii="Arial" w:hAnsi="Arial" w:cs="Arial"/>
                <w:sz w:val="20"/>
                <w:szCs w:val="20"/>
                <w:lang w:val="en-US"/>
              </w:rPr>
              <w:t>bröst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592862" w:rsidRPr="00592862" w14:paraId="38291E73" w14:textId="77777777" w:rsidTr="006E20A8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C297037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 xml:space="preserve">RMCC </w:t>
            </w:r>
            <w:r w:rsidRPr="0059286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592862">
              <w:rPr>
                <w:rFonts w:ascii="Arial" w:hAnsi="Arial" w:cs="Arial"/>
                <w:sz w:val="20"/>
                <w:szCs w:val="20"/>
              </w:rPr>
              <w:t xml:space="preserve">(right </w:t>
            </w:r>
            <w:proofErr w:type="spellStart"/>
            <w:r w:rsidRPr="00592862">
              <w:rPr>
                <w:rFonts w:ascii="Arial" w:hAnsi="Arial" w:cs="Arial"/>
                <w:sz w:val="20"/>
                <w:szCs w:val="20"/>
              </w:rPr>
              <w:t>magnification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</w:rPr>
              <w:t xml:space="preserve"> CC-projektion)</w:t>
            </w:r>
            <w:r w:rsidRPr="0059286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0CC2EF03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2D57F17A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21D78F51" w14:textId="13A91AB9" w:rsidR="00592862" w:rsidRPr="00592862" w:rsidRDefault="00592862" w:rsidP="00592862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Utförs oftast i CC-projektion – se projektioner </w:t>
            </w:r>
            <w:hyperlink r:id="rId19" w:history="1">
              <w:r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Mammog</w:t>
              </w:r>
              <w:r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r</w:t>
              </w:r>
              <w:r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afi - Kvinnor</w:t>
              </w:r>
            </w:hyperlink>
          </w:p>
          <w:p w14:paraId="65A1E087" w14:textId="77777777" w:rsidR="00592862" w:rsidRPr="00592862" w:rsidRDefault="00592862" w:rsidP="00592862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Sätt på förstoringsbord.</w:t>
            </w:r>
            <w:r w:rsidRPr="00592862">
              <w:rPr>
                <w:rFonts w:ascii="Arial" w:hAnsi="Arial" w:cs="Arial"/>
                <w:sz w:val="20"/>
                <w:szCs w:val="20"/>
              </w:rPr>
              <w:br/>
            </w:r>
            <w:r w:rsidRPr="00592862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65D96174" wp14:editId="5F7C8C3C">
                  <wp:extent cx="1563156" cy="1837054"/>
                  <wp:effectExtent l="0" t="0" r="0" b="0"/>
                  <wp:docPr id="7" name="Bildobjekt 7" descr="Förstoringsbord Magnifica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2156589" name="Picture 3" descr="Förstoringsbord Magnifica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651" r="38836" b="-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4025" cy="1885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E2F8D89" w14:textId="77777777" w:rsidR="00592862" w:rsidRPr="00592862" w:rsidRDefault="00592862" w:rsidP="00592862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T bort ansiktsskydd. </w:t>
            </w:r>
          </w:p>
          <w:p w14:paraId="51558939" w14:textId="77777777" w:rsidR="00592862" w:rsidRPr="00592862" w:rsidRDefault="00592862" w:rsidP="00592862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Sätt på kompressionsplatta. </w:t>
            </w:r>
          </w:p>
          <w:p w14:paraId="597E4259" w14:textId="77777777" w:rsidR="00592862" w:rsidRPr="00592862" w:rsidRDefault="00592862" w:rsidP="00592862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Komprimera patientens bröst.</w:t>
            </w:r>
          </w:p>
          <w:p w14:paraId="5BC426B9" w14:textId="77777777" w:rsidR="00592862" w:rsidRPr="00592862" w:rsidRDefault="00592862" w:rsidP="00592862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Exponera – patienten ska hålla andan under exponeringen.</w:t>
            </w:r>
          </w:p>
        </w:tc>
        <w:tc>
          <w:tcPr>
            <w:tcW w:w="2977" w:type="dxa"/>
            <w:shd w:val="clear" w:color="auto" w:fill="auto"/>
          </w:tcPr>
          <w:p w14:paraId="0F0E719C" w14:textId="77777777" w:rsidR="00592862" w:rsidRPr="00592862" w:rsidRDefault="00592862" w:rsidP="005928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  <w:drawing>
                <wp:inline distT="0" distB="0" distL="0" distR="0" wp14:anchorId="481CC59E" wp14:editId="12D626DA">
                  <wp:extent cx="1769181" cy="2674620"/>
                  <wp:effectExtent l="0" t="0" r="2540" b="0"/>
                  <wp:docPr id="8" name="Bildobjekt 8" descr="Förstoringsbild Magnification RM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1878372" name="Picture 5" descr="Förstoringsbild Magnification RM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362" cy="27217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2862" w:rsidRPr="00592862" w14:paraId="5F605F70" w14:textId="77777777" w:rsidTr="006E20A8">
        <w:trPr>
          <w:trHeight w:val="263"/>
        </w:trPr>
        <w:tc>
          <w:tcPr>
            <w:tcW w:w="1951" w:type="dxa"/>
            <w:shd w:val="clear" w:color="auto" w:fill="auto"/>
          </w:tcPr>
          <w:p w14:paraId="1C820522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430BBDA5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34774A0B" w14:textId="77777777" w:rsidR="00592862" w:rsidRPr="00592862" w:rsidRDefault="00592862" w:rsidP="005928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592862" w:rsidRPr="00592862" w14:paraId="3A1B531E" w14:textId="77777777" w:rsidTr="006E20A8">
        <w:trPr>
          <w:trHeight w:val="263"/>
        </w:trPr>
        <w:tc>
          <w:tcPr>
            <w:tcW w:w="1951" w:type="dxa"/>
            <w:shd w:val="clear" w:color="auto" w:fill="auto"/>
          </w:tcPr>
          <w:p w14:paraId="0F3A248E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 xml:space="preserve">LMCC </w:t>
            </w:r>
            <w:r w:rsidRPr="0059286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592862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592862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92862">
              <w:rPr>
                <w:rFonts w:ascii="Arial" w:hAnsi="Arial" w:cs="Arial"/>
                <w:sz w:val="20"/>
                <w:szCs w:val="20"/>
              </w:rPr>
              <w:t>magnification</w:t>
            </w:r>
            <w:proofErr w:type="spellEnd"/>
            <w:r w:rsidRPr="00592862">
              <w:rPr>
                <w:rFonts w:ascii="Arial" w:hAnsi="Arial" w:cs="Arial"/>
                <w:sz w:val="20"/>
                <w:szCs w:val="20"/>
              </w:rPr>
              <w:t xml:space="preserve"> CC-projektion)</w:t>
            </w:r>
          </w:p>
          <w:p w14:paraId="44991F65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712" w:type="dxa"/>
            <w:gridSpan w:val="2"/>
            <w:shd w:val="clear" w:color="auto" w:fill="auto"/>
          </w:tcPr>
          <w:p w14:paraId="41564E4B" w14:textId="77777777" w:rsidR="00592862" w:rsidRPr="00592862" w:rsidRDefault="00592862" w:rsidP="005928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27065C9A" w14:textId="77777777" w:rsidR="00592862" w:rsidRPr="00592862" w:rsidRDefault="00592862" w:rsidP="005928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  <w:drawing>
                <wp:inline distT="0" distB="0" distL="0" distR="0" wp14:anchorId="3C9D349D" wp14:editId="75F84672">
                  <wp:extent cx="1738378" cy="2682240"/>
                  <wp:effectExtent l="0" t="0" r="0" b="3810"/>
                  <wp:docPr id="3" name="Bildobjekt 9" descr="Förstoringsbild Magnification LM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925660" name="Picture 7" descr="Förstoringsbild Magnification LM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5158" cy="2708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2862" w:rsidRPr="00592862" w14:paraId="3A13A06C" w14:textId="77777777" w:rsidTr="00F52089">
        <w:trPr>
          <w:trHeight w:val="262"/>
        </w:trPr>
        <w:tc>
          <w:tcPr>
            <w:tcW w:w="9640" w:type="dxa"/>
            <w:gridSpan w:val="4"/>
            <w:shd w:val="clear" w:color="auto" w:fill="auto"/>
          </w:tcPr>
          <w:p w14:paraId="45507134" w14:textId="77777777" w:rsidR="00592862" w:rsidRPr="00592862" w:rsidRDefault="00592862" w:rsidP="00F52089">
            <w:pPr>
              <w:pStyle w:val="Rubrik2"/>
              <w:ind w:left="0"/>
              <w:rPr>
                <w:noProof/>
                <w:sz w:val="28"/>
              </w:rPr>
            </w:pPr>
            <w:r w:rsidRPr="00592862">
              <w:rPr>
                <w:noProof/>
              </w:rPr>
              <w:t>Efter undersökningen</w:t>
            </w:r>
          </w:p>
        </w:tc>
      </w:tr>
      <w:tr w:rsidR="00592862" w:rsidRPr="00592862" w14:paraId="2294EFD4" w14:textId="77777777" w:rsidTr="00F52089">
        <w:trPr>
          <w:trHeight w:val="263"/>
        </w:trPr>
        <w:tc>
          <w:tcPr>
            <w:tcW w:w="1951" w:type="dxa"/>
            <w:shd w:val="clear" w:color="auto" w:fill="auto"/>
          </w:tcPr>
          <w:p w14:paraId="1DFE227B" w14:textId="77777777" w:rsidR="00592862" w:rsidRPr="00592862" w:rsidRDefault="00592862" w:rsidP="005928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2862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689" w:type="dxa"/>
            <w:gridSpan w:val="3"/>
            <w:shd w:val="clear" w:color="auto" w:fill="auto"/>
          </w:tcPr>
          <w:p w14:paraId="397D9AF5" w14:textId="77777777" w:rsidR="00592862" w:rsidRPr="00592862" w:rsidRDefault="00592862" w:rsidP="005928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22AE6D6A" w14:textId="77777777" w:rsidR="00592862" w:rsidRPr="00592862" w:rsidRDefault="00592862" w:rsidP="005928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18A84F21" w14:textId="77777777" w:rsidR="00592862" w:rsidRPr="00592862" w:rsidRDefault="00592862" w:rsidP="005928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3" w:history="1">
              <w:r w:rsidRPr="005928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5928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BF073BE" w14:textId="64A6369E" w:rsidR="00592862" w:rsidRPr="00592862" w:rsidRDefault="00592862" w:rsidP="005928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92862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F52089">
              <w:rPr>
                <w:rFonts w:ascii="Arial" w:hAnsi="Arial" w:cs="Arial"/>
                <w:sz w:val="20"/>
                <w:szCs w:val="20"/>
              </w:rPr>
              <w:t>PACS</w:t>
            </w:r>
            <w:r w:rsidRPr="0059286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6C16D82" w14:textId="77777777" w:rsidR="00592862" w:rsidRPr="00592862" w:rsidRDefault="00592862" w:rsidP="00592862">
      <w:pPr>
        <w:spacing w:after="0" w:line="240" w:lineRule="auto"/>
        <w:ind w:left="0" w:right="0"/>
        <w:rPr>
          <w:szCs w:val="20"/>
        </w:rPr>
      </w:pPr>
    </w:p>
    <w:p w14:paraId="0592F7BC" w14:textId="77777777" w:rsidR="00592862" w:rsidRPr="00592862" w:rsidRDefault="00592862" w:rsidP="0059286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928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6859FA" w14:textId="77777777" w:rsidR="00521060" w:rsidRDefault="00521060">
      <w:r>
        <w:separator/>
      </w:r>
    </w:p>
  </w:endnote>
  <w:endnote w:type="continuationSeparator" w:id="0">
    <w:p w14:paraId="0AA0733E" w14:textId="77777777" w:rsidR="00521060" w:rsidRDefault="00521060">
      <w:r>
        <w:continuationSeparator/>
      </w:r>
    </w:p>
  </w:endnote>
  <w:endnote w:type="continuationNotice" w:id="1">
    <w:p w14:paraId="4E7A2FDD" w14:textId="77777777" w:rsidR="00521060" w:rsidRDefault="005210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877F7" w14:textId="77777777" w:rsidR="00521060" w:rsidRDefault="00521060"/>
  </w:footnote>
  <w:footnote w:type="continuationSeparator" w:id="0">
    <w:p w14:paraId="54AAC1EB" w14:textId="77777777" w:rsidR="00521060" w:rsidRDefault="00521060">
      <w:r>
        <w:continuationSeparator/>
      </w:r>
    </w:p>
  </w:footnote>
  <w:footnote w:type="continuationNotice" w:id="1">
    <w:p w14:paraId="28EA306B" w14:textId="77777777" w:rsidR="00521060" w:rsidRDefault="005210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20FA60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7CBA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CE49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92FC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AC4A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12D8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CC5C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A4BC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A2A5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E4F82"/>
    <w:multiLevelType w:val="hybridMultilevel"/>
    <w:tmpl w:val="CDC477D6"/>
    <w:lvl w:ilvl="0" w:tplc="62DAA22A">
      <w:start w:val="1"/>
      <w:numFmt w:val="decimal"/>
      <w:lvlText w:val="%1."/>
      <w:lvlJc w:val="left"/>
      <w:pPr>
        <w:ind w:left="720" w:hanging="360"/>
      </w:pPr>
    </w:lvl>
    <w:lvl w:ilvl="1" w:tplc="9F1A35CA" w:tentative="1">
      <w:start w:val="1"/>
      <w:numFmt w:val="lowerLetter"/>
      <w:lvlText w:val="%2."/>
      <w:lvlJc w:val="left"/>
      <w:pPr>
        <w:ind w:left="1440" w:hanging="360"/>
      </w:pPr>
    </w:lvl>
    <w:lvl w:ilvl="2" w:tplc="E648E33E" w:tentative="1">
      <w:start w:val="1"/>
      <w:numFmt w:val="lowerRoman"/>
      <w:lvlText w:val="%3."/>
      <w:lvlJc w:val="right"/>
      <w:pPr>
        <w:ind w:left="2160" w:hanging="180"/>
      </w:pPr>
    </w:lvl>
    <w:lvl w:ilvl="3" w:tplc="6130035E" w:tentative="1">
      <w:start w:val="1"/>
      <w:numFmt w:val="decimal"/>
      <w:lvlText w:val="%4."/>
      <w:lvlJc w:val="left"/>
      <w:pPr>
        <w:ind w:left="2880" w:hanging="360"/>
      </w:pPr>
    </w:lvl>
    <w:lvl w:ilvl="4" w:tplc="7CA8B4F4" w:tentative="1">
      <w:start w:val="1"/>
      <w:numFmt w:val="lowerLetter"/>
      <w:lvlText w:val="%5."/>
      <w:lvlJc w:val="left"/>
      <w:pPr>
        <w:ind w:left="3600" w:hanging="360"/>
      </w:pPr>
    </w:lvl>
    <w:lvl w:ilvl="5" w:tplc="62C6C69A" w:tentative="1">
      <w:start w:val="1"/>
      <w:numFmt w:val="lowerRoman"/>
      <w:lvlText w:val="%6."/>
      <w:lvlJc w:val="right"/>
      <w:pPr>
        <w:ind w:left="4320" w:hanging="180"/>
      </w:pPr>
    </w:lvl>
    <w:lvl w:ilvl="6" w:tplc="8C32C776" w:tentative="1">
      <w:start w:val="1"/>
      <w:numFmt w:val="decimal"/>
      <w:lvlText w:val="%7."/>
      <w:lvlJc w:val="left"/>
      <w:pPr>
        <w:ind w:left="5040" w:hanging="360"/>
      </w:pPr>
    </w:lvl>
    <w:lvl w:ilvl="7" w:tplc="9D543EC8" w:tentative="1">
      <w:start w:val="1"/>
      <w:numFmt w:val="lowerLetter"/>
      <w:lvlText w:val="%8."/>
      <w:lvlJc w:val="left"/>
      <w:pPr>
        <w:ind w:left="5760" w:hanging="360"/>
      </w:pPr>
    </w:lvl>
    <w:lvl w:ilvl="8" w:tplc="C90ED3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4124C3"/>
    <w:multiLevelType w:val="hybridMultilevel"/>
    <w:tmpl w:val="132019CE"/>
    <w:lvl w:ilvl="0" w:tplc="90B014A6">
      <w:start w:val="1"/>
      <w:numFmt w:val="decimal"/>
      <w:lvlText w:val="%1."/>
      <w:lvlJc w:val="left"/>
      <w:pPr>
        <w:ind w:left="720" w:hanging="360"/>
      </w:pPr>
    </w:lvl>
    <w:lvl w:ilvl="1" w:tplc="A7C26D24" w:tentative="1">
      <w:start w:val="1"/>
      <w:numFmt w:val="lowerLetter"/>
      <w:lvlText w:val="%2."/>
      <w:lvlJc w:val="left"/>
      <w:pPr>
        <w:ind w:left="1440" w:hanging="360"/>
      </w:pPr>
    </w:lvl>
    <w:lvl w:ilvl="2" w:tplc="A162CF90" w:tentative="1">
      <w:start w:val="1"/>
      <w:numFmt w:val="lowerRoman"/>
      <w:lvlText w:val="%3."/>
      <w:lvlJc w:val="right"/>
      <w:pPr>
        <w:ind w:left="2160" w:hanging="180"/>
      </w:pPr>
    </w:lvl>
    <w:lvl w:ilvl="3" w:tplc="7658AD74" w:tentative="1">
      <w:start w:val="1"/>
      <w:numFmt w:val="decimal"/>
      <w:lvlText w:val="%4."/>
      <w:lvlJc w:val="left"/>
      <w:pPr>
        <w:ind w:left="2880" w:hanging="360"/>
      </w:pPr>
    </w:lvl>
    <w:lvl w:ilvl="4" w:tplc="A5D8BD78" w:tentative="1">
      <w:start w:val="1"/>
      <w:numFmt w:val="lowerLetter"/>
      <w:lvlText w:val="%5."/>
      <w:lvlJc w:val="left"/>
      <w:pPr>
        <w:ind w:left="3600" w:hanging="360"/>
      </w:pPr>
    </w:lvl>
    <w:lvl w:ilvl="5" w:tplc="2F6208EA" w:tentative="1">
      <w:start w:val="1"/>
      <w:numFmt w:val="lowerRoman"/>
      <w:lvlText w:val="%6."/>
      <w:lvlJc w:val="right"/>
      <w:pPr>
        <w:ind w:left="4320" w:hanging="180"/>
      </w:pPr>
    </w:lvl>
    <w:lvl w:ilvl="6" w:tplc="358CAD9E" w:tentative="1">
      <w:start w:val="1"/>
      <w:numFmt w:val="decimal"/>
      <w:lvlText w:val="%7."/>
      <w:lvlJc w:val="left"/>
      <w:pPr>
        <w:ind w:left="5040" w:hanging="360"/>
      </w:pPr>
    </w:lvl>
    <w:lvl w:ilvl="7" w:tplc="29DEA8CE" w:tentative="1">
      <w:start w:val="1"/>
      <w:numFmt w:val="lowerLetter"/>
      <w:lvlText w:val="%8."/>
      <w:lvlJc w:val="left"/>
      <w:pPr>
        <w:ind w:left="5760" w:hanging="360"/>
      </w:pPr>
    </w:lvl>
    <w:lvl w:ilvl="8" w:tplc="60E804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376C94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80EF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4433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6E5D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3A5F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6A1D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A44B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4830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F54EE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6054718">
    <w:abstractNumId w:val="21"/>
  </w:num>
  <w:num w:numId="2" w16cid:durableId="285819424">
    <w:abstractNumId w:val="17"/>
  </w:num>
  <w:num w:numId="3" w16cid:durableId="1812333254">
    <w:abstractNumId w:val="0"/>
  </w:num>
  <w:num w:numId="4" w16cid:durableId="268779804">
    <w:abstractNumId w:val="6"/>
  </w:num>
  <w:num w:numId="5" w16cid:durableId="587153899">
    <w:abstractNumId w:val="19"/>
  </w:num>
  <w:num w:numId="6" w16cid:durableId="677851301">
    <w:abstractNumId w:val="2"/>
  </w:num>
  <w:num w:numId="7" w16cid:durableId="1395010041">
    <w:abstractNumId w:val="13"/>
  </w:num>
  <w:num w:numId="8" w16cid:durableId="99498174">
    <w:abstractNumId w:val="9"/>
  </w:num>
  <w:num w:numId="9" w16cid:durableId="573050138">
    <w:abstractNumId w:val="1"/>
  </w:num>
  <w:num w:numId="10" w16cid:durableId="1341078684">
    <w:abstractNumId w:val="1"/>
  </w:num>
  <w:num w:numId="11" w16cid:durableId="652872035">
    <w:abstractNumId w:val="3"/>
  </w:num>
  <w:num w:numId="12" w16cid:durableId="248462526">
    <w:abstractNumId w:val="4"/>
  </w:num>
  <w:num w:numId="13" w16cid:durableId="914970844">
    <w:abstractNumId w:val="16"/>
  </w:num>
  <w:num w:numId="14" w16cid:durableId="1054888982">
    <w:abstractNumId w:val="10"/>
  </w:num>
  <w:num w:numId="15" w16cid:durableId="1720206422">
    <w:abstractNumId w:val="7"/>
  </w:num>
  <w:num w:numId="16" w16cid:durableId="1537354375">
    <w:abstractNumId w:val="15"/>
  </w:num>
  <w:num w:numId="17" w16cid:durableId="749430792">
    <w:abstractNumId w:val="5"/>
  </w:num>
  <w:num w:numId="18" w16cid:durableId="594174130">
    <w:abstractNumId w:val="12"/>
  </w:num>
  <w:num w:numId="19" w16cid:durableId="1086540151">
    <w:abstractNumId w:val="20"/>
  </w:num>
  <w:num w:numId="20" w16cid:durableId="1705595646">
    <w:abstractNumId w:val="18"/>
  </w:num>
  <w:num w:numId="21" w16cid:durableId="868881716">
    <w:abstractNumId w:val="11"/>
  </w:num>
  <w:num w:numId="22" w16cid:durableId="703676703">
    <w:abstractNumId w:val="8"/>
  </w:num>
  <w:num w:numId="23" w16cid:durableId="19495042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2B3"/>
    <w:rsid w:val="0013154B"/>
    <w:rsid w:val="00131B08"/>
    <w:rsid w:val="00132733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06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86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B8C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8F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08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5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29-1655924590-30/SURROGATE/Mammografi%20%e2%80%93%20Kvinno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328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Förstoringsbild-Magnification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2022-05-19T07:35:00.0000000Z</dcterms:created>
  <dcterms:modified xsi:type="dcterms:W3CDTF">2025-03-05T10:22:00.0000000Z</dcterms:modified>
</coreProperties>
</file>