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B102A11" w14:textId="77777777" w:rsidR="00836C80" w:rsidRDefault="00836C80" w:rsidP="00F35B05">
      <w:pPr>
        <w:pStyle w:val="Rubrik2"/>
        <w:sectPr w:rsidR="00836C80" w:rsidSect="00836C80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76F84B8C" w14:textId="77777777" w:rsidR="00836C80" w:rsidRPr="00836C80" w:rsidRDefault="00836C80" w:rsidP="00836C80">
      <w:pPr>
        <w:spacing w:after="0" w:line="240" w:lineRule="auto"/>
        <w:ind w:left="0" w:right="0"/>
        <w:rPr>
          <w:szCs w:val="20"/>
        </w:rPr>
      </w:pPr>
    </w:p>
    <w:p w14:paraId="2E7743CE" w14:textId="0FC9FBFB" w:rsidR="00836C80" w:rsidRPr="00836C80" w:rsidRDefault="00A47DE4" w:rsidP="00A47DE4">
      <w:pPr>
        <w:pStyle w:val="Rubrik1"/>
        <w:rPr>
          <w:szCs w:val="20"/>
        </w:rPr>
      </w:pPr>
      <w:r w:rsidRPr="00836C80">
        <w:t xml:space="preserve">Spara loggfiler – Siemens </w:t>
      </w:r>
      <w:proofErr w:type="spellStart"/>
      <w:r w:rsidRPr="00836C80">
        <w:t>Mammomat</w:t>
      </w:r>
      <w:proofErr w:type="spellEnd"/>
      <w:r w:rsidRPr="00836C80">
        <w:t xml:space="preserve"> Revelation</w:t>
      </w:r>
      <w:r w:rsidR="00836C80" w:rsidRPr="00836C80">
        <w:rPr>
          <w:szCs w:val="20"/>
        </w:rPr>
        <w:tab/>
      </w:r>
    </w:p>
    <w:p w14:paraId="3E93B5CB" w14:textId="77777777" w:rsidR="00836C80" w:rsidRPr="00836C80" w:rsidRDefault="00836C80" w:rsidP="00A47DE4">
      <w:pPr>
        <w:pStyle w:val="Rubrik2"/>
      </w:pPr>
      <w:bookmarkStart w:id="1" w:name="_Toc501440350"/>
      <w:r w:rsidRPr="00836C80">
        <w:t xml:space="preserve">Sammanfattning </w:t>
      </w:r>
      <w:bookmarkEnd w:id="1"/>
    </w:p>
    <w:p w14:paraId="43B21426" w14:textId="77777777" w:rsidR="00836C80" w:rsidRPr="00836C80" w:rsidRDefault="00836C80" w:rsidP="00A47DE4">
      <w:r w:rsidRPr="00836C80">
        <w:t>Loggarna bör sparas ned så snart som möjligt innan omstart.</w:t>
      </w:r>
    </w:p>
    <w:p w14:paraId="21BBC2C2" w14:textId="77777777" w:rsidR="00836C80" w:rsidRPr="00836C80" w:rsidRDefault="00836C80" w:rsidP="00A47DE4">
      <w:r w:rsidRPr="00836C80">
        <w:t xml:space="preserve">Klockslag och eventuellt felmeddelande ska noteras i serviceboken. </w:t>
      </w:r>
    </w:p>
    <w:p w14:paraId="3B2B54DC" w14:textId="77777777" w:rsidR="00836C80" w:rsidRDefault="00836C80" w:rsidP="00A47DE4">
      <w:r w:rsidRPr="00836C80">
        <w:t>Felet meddelas till MTA som vid behov kontaktar Siemens.</w:t>
      </w:r>
    </w:p>
    <w:p w14:paraId="3983E225" w14:textId="6064B553" w:rsidR="00A47DE4" w:rsidRDefault="00A47DE4" w:rsidP="00A47DE4">
      <w:pPr>
        <w:pStyle w:val="Rubrik2"/>
      </w:pPr>
      <w:r>
        <w:t>Förändringar sedan föregående version</w:t>
      </w:r>
    </w:p>
    <w:p w14:paraId="657B3BAD" w14:textId="793E671C" w:rsidR="00A47DE4" w:rsidRPr="00A47DE4" w:rsidRDefault="00A47DE4" w:rsidP="00A47DE4">
      <w:r>
        <w:t>Inga förändringar.</w:t>
      </w:r>
    </w:p>
    <w:p w14:paraId="0863413C" w14:textId="77777777" w:rsidR="00836C80" w:rsidRPr="00836C80" w:rsidRDefault="00836C80" w:rsidP="00A47DE4">
      <w:pPr>
        <w:pStyle w:val="Rubrik2"/>
      </w:pPr>
      <w:r w:rsidRPr="00836C80">
        <w:t>Arbetsplats</w:t>
      </w:r>
    </w:p>
    <w:p w14:paraId="62CA4EF2" w14:textId="77777777" w:rsidR="00836C80" w:rsidRPr="00836C80" w:rsidRDefault="00836C80" w:rsidP="00A47DE4">
      <w:r w:rsidRPr="00836C80">
        <w:t xml:space="preserve">Siemens </w:t>
      </w:r>
      <w:proofErr w:type="spellStart"/>
      <w:r w:rsidRPr="00836C80">
        <w:t>Mammomat</w:t>
      </w:r>
      <w:proofErr w:type="spellEnd"/>
      <w:r w:rsidRPr="00836C80">
        <w:t xml:space="preserve"> Revelation</w:t>
      </w:r>
    </w:p>
    <w:p w14:paraId="064383F1" w14:textId="77777777" w:rsidR="00836C80" w:rsidRPr="00836C80" w:rsidRDefault="00836C80" w:rsidP="00A47DE4">
      <w:pPr>
        <w:pStyle w:val="Rubrik2"/>
      </w:pPr>
      <w:bookmarkStart w:id="2" w:name="_Toc501440351"/>
      <w:r w:rsidRPr="00836C80">
        <w:t>Åtgärder</w:t>
      </w:r>
      <w:bookmarkEnd w:id="2"/>
    </w:p>
    <w:p w14:paraId="672968D9" w14:textId="77777777" w:rsidR="00836C80" w:rsidRPr="00836C80" w:rsidRDefault="00836C80" w:rsidP="00A47DE4">
      <w:pPr>
        <w:pStyle w:val="Punktlista"/>
      </w:pPr>
      <w:r w:rsidRPr="00836C80">
        <w:t xml:space="preserve">Tryck </w:t>
      </w:r>
      <w:proofErr w:type="spellStart"/>
      <w:r w:rsidRPr="00836C80">
        <w:t>Ctrl</w:t>
      </w:r>
      <w:proofErr w:type="spellEnd"/>
      <w:r w:rsidRPr="00836C80">
        <w:t xml:space="preserve"> + Alt + s</w:t>
      </w:r>
    </w:p>
    <w:p w14:paraId="3AA844CB" w14:textId="77777777" w:rsidR="00836C80" w:rsidRPr="00836C80" w:rsidRDefault="00836C80" w:rsidP="00A47DE4">
      <w:pPr>
        <w:pStyle w:val="Punktlista"/>
      </w:pPr>
      <w:r w:rsidRPr="00836C80">
        <w:t>En ruta visas och systemet sparar loggarna automatiskt</w:t>
      </w:r>
    </w:p>
    <w:p w14:paraId="6463F22A" w14:textId="77777777" w:rsidR="00836C80" w:rsidRPr="00836C80" w:rsidRDefault="00836C80" w:rsidP="00A47DE4">
      <w:pPr>
        <w:pStyle w:val="Punktlista"/>
      </w:pPr>
      <w:r w:rsidRPr="00836C80">
        <w:t>Rutan stängs när allt är klart</w:t>
      </w:r>
    </w:p>
    <w:p w14:paraId="694E2DF7" w14:textId="77777777" w:rsidR="00836C80" w:rsidRPr="00836C80" w:rsidRDefault="00836C80" w:rsidP="00836C80">
      <w:pPr>
        <w:spacing w:after="0" w:line="240" w:lineRule="auto"/>
        <w:ind w:left="0" w:right="0"/>
        <w:rPr>
          <w:szCs w:val="20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836C80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8AB009" w14:textId="77777777" w:rsidR="006F47B1" w:rsidRDefault="006F47B1">
      <w:r>
        <w:separator/>
      </w:r>
    </w:p>
  </w:endnote>
  <w:endnote w:type="continuationSeparator" w:id="0">
    <w:p w14:paraId="7E6026AA" w14:textId="77777777" w:rsidR="006F47B1" w:rsidRDefault="006F47B1">
      <w:r>
        <w:continuationSeparator/>
      </w:r>
    </w:p>
  </w:endnote>
  <w:endnote w:type="continuationNotice" w:id="1">
    <w:p w14:paraId="3F00AADB" w14:textId="77777777" w:rsidR="006F47B1" w:rsidRDefault="006F47B1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A9F6B7F" w14:textId="77777777" w:rsidR="006F47B1" w:rsidRDefault="006F47B1"/>
  </w:footnote>
  <w:footnote w:type="continuationSeparator" w:id="0">
    <w:p w14:paraId="19638D0A" w14:textId="77777777" w:rsidR="006F47B1" w:rsidRDefault="006F47B1">
      <w:r>
        <w:continuationSeparator/>
      </w:r>
    </w:p>
  </w:footnote>
  <w:footnote w:type="continuationNotice" w:id="1">
    <w:p w14:paraId="2B9B4505" w14:textId="77777777" w:rsidR="006F47B1" w:rsidRDefault="006F47B1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27E652F7"/>
    <w:multiLevelType w:val="hybridMultilevel"/>
    <w:tmpl w:val="0B528458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828864848">
    <w:abstractNumId w:val="18"/>
  </w:num>
  <w:num w:numId="2" w16cid:durableId="1444690413">
    <w:abstractNumId w:val="15"/>
  </w:num>
  <w:num w:numId="3" w16cid:durableId="941836121">
    <w:abstractNumId w:val="0"/>
  </w:num>
  <w:num w:numId="4" w16cid:durableId="542714353">
    <w:abstractNumId w:val="6"/>
  </w:num>
  <w:num w:numId="5" w16cid:durableId="1292594593">
    <w:abstractNumId w:val="16"/>
  </w:num>
  <w:num w:numId="6" w16cid:durableId="447699534">
    <w:abstractNumId w:val="2"/>
  </w:num>
  <w:num w:numId="7" w16cid:durableId="988169266">
    <w:abstractNumId w:val="12"/>
  </w:num>
  <w:num w:numId="8" w16cid:durableId="1666201264">
    <w:abstractNumId w:val="9"/>
  </w:num>
  <w:num w:numId="9" w16cid:durableId="1537504313">
    <w:abstractNumId w:val="1"/>
  </w:num>
  <w:num w:numId="10" w16cid:durableId="1412584017">
    <w:abstractNumId w:val="1"/>
  </w:num>
  <w:num w:numId="11" w16cid:durableId="510066998">
    <w:abstractNumId w:val="3"/>
  </w:num>
  <w:num w:numId="12" w16cid:durableId="1869416590">
    <w:abstractNumId w:val="4"/>
  </w:num>
  <w:num w:numId="13" w16cid:durableId="1174801009">
    <w:abstractNumId w:val="14"/>
  </w:num>
  <w:num w:numId="14" w16cid:durableId="1935746294">
    <w:abstractNumId w:val="10"/>
  </w:num>
  <w:num w:numId="15" w16cid:durableId="1380520443">
    <w:abstractNumId w:val="7"/>
  </w:num>
  <w:num w:numId="16" w16cid:durableId="1934779309">
    <w:abstractNumId w:val="13"/>
  </w:num>
  <w:num w:numId="17" w16cid:durableId="709306941">
    <w:abstractNumId w:val="5"/>
  </w:num>
  <w:num w:numId="18" w16cid:durableId="982198621">
    <w:abstractNumId w:val="11"/>
  </w:num>
  <w:num w:numId="19" w16cid:durableId="319886729">
    <w:abstractNumId w:val="17"/>
  </w:num>
  <w:num w:numId="20" w16cid:durableId="1520968047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6F47B1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36C80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47DE4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</TotalTime>
  <Pages>1</Pages>
  <Words>73</Words>
  <Characters>392</Characters>
  <Application>Microsoft Office Word</Application>
  <DocSecurity>0</DocSecurity>
  <Lines>3</Lines>
  <Paragraphs>1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464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Spara loggfiler – Siemens Mammomat Revelation</dc:title>
  <dc:subject/>
  <dc:creator>patrik.jens.johansson@vgregion.se</dc:creator>
  <keywords/>
  <lastModifiedBy>Ulrica Sehlberg</lastModifiedBy>
  <revision>3</revision>
  <lastPrinted>2016-03-31T10:56:00.0000000Z</lastPrinted>
  <dcterms:created xsi:type="dcterms:W3CDTF">2022-05-19T07:35:00.0000000Z</dcterms:created>
  <dcterms:modified xsi:type="dcterms:W3CDTF">2023-08-21T12:10:00.0000000Z</dcterms:modified>
</coreProperties>
</file>