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546F2" w14:textId="77777777" w:rsidR="00CD5F35" w:rsidRDefault="00CD5F35" w:rsidP="00470D28">
      <w:pPr>
        <w:pStyle w:val="Rubrik2"/>
        <w:ind w:left="0"/>
        <w:sectPr w:rsidR="00CD5F35" w:rsidSect="00CD5F3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5E3B87E" w14:textId="02D4A018" w:rsidR="00CD5F35" w:rsidRPr="0008304F" w:rsidRDefault="00470D28" w:rsidP="0008304F">
      <w:pPr>
        <w:pStyle w:val="Rubrik1"/>
        <w:ind w:left="0"/>
      </w:pPr>
      <w:r w:rsidRPr="0008304F">
        <w:t xml:space="preserve">Skapa </w:t>
      </w:r>
      <w:r w:rsidR="00CE0DC1">
        <w:t>vecko-</w:t>
      </w:r>
      <w:r w:rsidRPr="0008304F">
        <w:t xml:space="preserve">kontroll </w:t>
      </w:r>
      <w:r w:rsidR="00603A02" w:rsidRPr="0008304F">
        <w:t>T</w:t>
      </w:r>
      <w:r w:rsidR="00E05BE8" w:rsidRPr="0008304F">
        <w:t xml:space="preserve">omocyntes </w:t>
      </w:r>
      <w:r w:rsidRPr="0008304F">
        <w:t>i SYNG</w:t>
      </w:r>
      <w:r w:rsidR="0008304F">
        <w:t>O</w:t>
      </w:r>
      <w:r w:rsidR="00CD5F35" w:rsidRPr="0008304F">
        <w:tab/>
      </w:r>
    </w:p>
    <w:p w14:paraId="6ED6B0BD" w14:textId="77777777" w:rsidR="00CD5F35" w:rsidRPr="00CD5F35" w:rsidRDefault="00CD5F35" w:rsidP="007A40D6">
      <w:pPr>
        <w:pStyle w:val="Rubrik2"/>
        <w:ind w:left="0"/>
      </w:pPr>
      <w:bookmarkStart w:id="1" w:name="_Toc501440350"/>
      <w:r w:rsidRPr="00CD5F35">
        <w:t xml:space="preserve">Syfte </w:t>
      </w:r>
      <w:bookmarkEnd w:id="1"/>
    </w:p>
    <w:p w14:paraId="3D47438A" w14:textId="77777777" w:rsidR="00CD5F35" w:rsidRDefault="00CD5F35" w:rsidP="007A40D6">
      <w:pPr>
        <w:ind w:left="0" w:right="-2"/>
        <w:rPr>
          <w:szCs w:val="20"/>
        </w:rPr>
      </w:pPr>
      <w:r w:rsidRPr="00470D28">
        <w:t>Daglig kontroll utförs för att säkerställa exponeringsautomatik och bildkvalitet</w:t>
      </w:r>
      <w:r w:rsidRPr="00CD5F35">
        <w:rPr>
          <w:szCs w:val="20"/>
        </w:rPr>
        <w:t xml:space="preserve">. </w:t>
      </w:r>
    </w:p>
    <w:p w14:paraId="121166CA" w14:textId="0CD87354" w:rsidR="00470D28" w:rsidRPr="00CD5F35" w:rsidRDefault="00470D28" w:rsidP="007A40D6">
      <w:pPr>
        <w:pStyle w:val="Rubrik2"/>
        <w:ind w:left="0"/>
      </w:pPr>
      <w:r>
        <w:t>Förändringar i denna version</w:t>
      </w:r>
    </w:p>
    <w:p w14:paraId="2668D67C" w14:textId="175F3E12" w:rsidR="00470D28" w:rsidRPr="00260EB6" w:rsidRDefault="00E05BE8" w:rsidP="007A40D6">
      <w:pPr>
        <w:ind w:left="0"/>
      </w:pPr>
      <w:r>
        <w:t>Små förändringar.</w:t>
      </w:r>
    </w:p>
    <w:p w14:paraId="71F6C8CA" w14:textId="77777777" w:rsidR="00CD5F35" w:rsidRPr="00CD5F35" w:rsidRDefault="00CD5F35" w:rsidP="007A40D6">
      <w:pPr>
        <w:pStyle w:val="Rubrik2"/>
        <w:ind w:left="0"/>
      </w:pPr>
      <w:bookmarkStart w:id="2" w:name="_Toc501440351"/>
      <w:r w:rsidRPr="00CD5F35">
        <w:t xml:space="preserve">Åtgärder </w:t>
      </w:r>
      <w:bookmarkEnd w:id="2"/>
    </w:p>
    <w:p w14:paraId="2381EE69" w14:textId="72CE12F0" w:rsidR="00CD5F35" w:rsidRPr="0031662A" w:rsidRDefault="00CD5F35" w:rsidP="003759B6">
      <w:pPr>
        <w:pStyle w:val="Punktlista"/>
      </w:pPr>
      <w:r w:rsidRPr="0031662A">
        <w:t>Gå till listen – välj Patient och sedan Register</w:t>
      </w:r>
      <w:r w:rsidR="0031662A">
        <w:br/>
      </w:r>
      <w:r w:rsidRPr="0031662A">
        <w:br/>
      </w:r>
      <w:r w:rsidRPr="0031662A">
        <w:rPr>
          <w:noProof/>
        </w:rPr>
        <w:drawing>
          <wp:inline distT="0" distB="0" distL="0" distR="0" wp14:anchorId="0865CF83" wp14:editId="54863531">
            <wp:extent cx="2733675" cy="1085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62A">
        <w:br/>
      </w:r>
    </w:p>
    <w:p w14:paraId="4AA403E4" w14:textId="66B97C38" w:rsidR="00CD5F35" w:rsidRPr="0031662A" w:rsidRDefault="00CD5F35" w:rsidP="003759B6">
      <w:pPr>
        <w:pStyle w:val="Punktlista"/>
      </w:pPr>
      <w:r w:rsidRPr="0031662A">
        <w:t>Kolumnen PATIENT till vänster</w:t>
      </w:r>
      <w:r w:rsidR="0031662A">
        <w:br/>
      </w:r>
    </w:p>
    <w:p w14:paraId="11362230" w14:textId="20508505" w:rsidR="00CD5F35" w:rsidRPr="0031662A" w:rsidRDefault="00CD5F35" w:rsidP="00221FC5">
      <w:pPr>
        <w:pStyle w:val="Punktlista"/>
        <w:numPr>
          <w:ilvl w:val="1"/>
          <w:numId w:val="24"/>
        </w:numPr>
      </w:pPr>
      <w:r w:rsidRPr="0031662A">
        <w:t>Last name – fyll i Daglig</w:t>
      </w:r>
      <w:r w:rsidR="00CE0D95">
        <w:t xml:space="preserve"> kontroll</w:t>
      </w:r>
      <w:r w:rsidRPr="0031662A">
        <w:t xml:space="preserve"> </w:t>
      </w:r>
      <w:r w:rsidR="00603A02">
        <w:t>T</w:t>
      </w:r>
      <w:r w:rsidR="00260EB6" w:rsidRPr="0031662A">
        <w:t>omo</w:t>
      </w:r>
      <w:r w:rsidR="0031662A">
        <w:br/>
      </w:r>
    </w:p>
    <w:p w14:paraId="64CA558A" w14:textId="36A92DAD" w:rsidR="00CD5F35" w:rsidRPr="0031662A" w:rsidRDefault="00CD5F35" w:rsidP="00221FC5">
      <w:pPr>
        <w:pStyle w:val="Punktlista"/>
        <w:numPr>
          <w:ilvl w:val="1"/>
          <w:numId w:val="24"/>
        </w:numPr>
      </w:pPr>
      <w:r w:rsidRPr="0031662A">
        <w:t>Date of birth – fyll i dagens datum (åååå-mm-dd)</w:t>
      </w:r>
      <w:r w:rsidR="0031662A">
        <w:br/>
      </w:r>
    </w:p>
    <w:p w14:paraId="414081A0" w14:textId="7577885D" w:rsidR="00221FC5" w:rsidRDefault="00CD5F35" w:rsidP="00221FC5">
      <w:pPr>
        <w:pStyle w:val="Punktlista"/>
        <w:numPr>
          <w:ilvl w:val="1"/>
          <w:numId w:val="24"/>
        </w:numPr>
      </w:pPr>
      <w:r w:rsidRPr="0031662A">
        <w:t>Sex – Klicka i Other</w:t>
      </w:r>
      <w:r w:rsidR="0031662A">
        <w:br/>
      </w:r>
    </w:p>
    <w:p w14:paraId="05B74A6E" w14:textId="77777777" w:rsidR="00221FC5" w:rsidRDefault="00221FC5">
      <w:pPr>
        <w:spacing w:after="0" w:line="240" w:lineRule="auto"/>
        <w:ind w:left="0" w:right="0"/>
      </w:pPr>
      <w:r>
        <w:br w:type="page"/>
      </w:r>
    </w:p>
    <w:p w14:paraId="669ECEFC" w14:textId="77777777" w:rsidR="00CD5F35" w:rsidRPr="0031662A" w:rsidRDefault="00CD5F35" w:rsidP="00221FC5">
      <w:pPr>
        <w:pStyle w:val="Punktlista"/>
        <w:numPr>
          <w:ilvl w:val="0"/>
          <w:numId w:val="0"/>
        </w:numPr>
        <w:ind w:left="1440"/>
      </w:pPr>
    </w:p>
    <w:p w14:paraId="5C348F9A" w14:textId="77777777" w:rsidR="0031662A" w:rsidRPr="0031662A" w:rsidRDefault="00CD5F35" w:rsidP="003759B6">
      <w:pPr>
        <w:pStyle w:val="Punktlista"/>
      </w:pPr>
      <w:r w:rsidRPr="0031662A">
        <w:t xml:space="preserve">Kolumnen Procedure till höger </w:t>
      </w:r>
    </w:p>
    <w:p w14:paraId="6E9FA9F6" w14:textId="26BA4DBB" w:rsidR="00A4345A" w:rsidRDefault="00CD5F35" w:rsidP="00221FC5">
      <w:pPr>
        <w:pStyle w:val="Punktlista"/>
        <w:numPr>
          <w:ilvl w:val="1"/>
          <w:numId w:val="25"/>
        </w:numPr>
      </w:pPr>
      <w:r w:rsidRPr="0031662A">
        <w:t xml:space="preserve">Study – Välj Daglig </w:t>
      </w:r>
      <w:r w:rsidR="00603A02">
        <w:t>QC-processed Tomo</w:t>
      </w:r>
    </w:p>
    <w:p w14:paraId="062BE369" w14:textId="699B8F8C" w:rsidR="00CD5F35" w:rsidRDefault="00CD5F35" w:rsidP="00E3484D">
      <w:pPr>
        <w:pStyle w:val="Punktlista"/>
        <w:numPr>
          <w:ilvl w:val="0"/>
          <w:numId w:val="0"/>
        </w:numPr>
        <w:ind w:left="1440"/>
      </w:pPr>
    </w:p>
    <w:p w14:paraId="6A6343A9" w14:textId="4F020190" w:rsidR="00FD73BD" w:rsidRDefault="00F0405E" w:rsidP="00F0405E">
      <w:pPr>
        <w:pStyle w:val="Punktlista"/>
        <w:numPr>
          <w:ilvl w:val="0"/>
          <w:numId w:val="0"/>
        </w:numPr>
        <w:ind w:left="1440"/>
      </w:pPr>
      <w:r w:rsidRPr="00CD5F35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0A9FC33" wp14:editId="240C9CAC">
                <wp:simplePos x="0" y="0"/>
                <wp:positionH relativeFrom="column">
                  <wp:posOffset>1938351</wp:posOffset>
                </wp:positionH>
                <wp:positionV relativeFrom="paragraph">
                  <wp:posOffset>1554894</wp:posOffset>
                </wp:positionV>
                <wp:extent cx="635635" cy="206734"/>
                <wp:effectExtent l="0" t="0" r="12065" b="222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635" cy="206734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2F937" id="Rectangle 3" o:spid="_x0000_s1026" style="position:absolute;margin-left:152.65pt;margin-top:122.45pt;width:50.05pt;height:16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" strokecolor="red" strokeweight="1pt">
                <v:fill opacity="0"/>
              </v:rect>
            </w:pict>
          </mc:Fallback>
        </mc:AlternateContent>
      </w:r>
      <w:r w:rsidRPr="00CD5F35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6D7EE6" wp14:editId="50C20FFF">
                <wp:simplePos x="0" y="0"/>
                <wp:positionH relativeFrom="column">
                  <wp:posOffset>1180465</wp:posOffset>
                </wp:positionH>
                <wp:positionV relativeFrom="paragraph">
                  <wp:posOffset>1350010</wp:posOffset>
                </wp:positionV>
                <wp:extent cx="1440180" cy="191770"/>
                <wp:effectExtent l="0" t="0" r="26670" b="177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180" cy="191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5023B" id="Rectangle 5" o:spid="_x0000_s1026" style="position:absolute;margin-left:92.95pt;margin-top:106.3pt;width:113.4pt;height:1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" strokecolor="red" strokeweight="1pt">
                <v:fill opacity="0"/>
              </v:rect>
            </w:pict>
          </mc:Fallback>
        </mc:AlternateContent>
      </w:r>
      <w:r w:rsidRPr="00CD5F35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148DDD3F" wp14:editId="1892B015">
                <wp:simplePos x="0" y="0"/>
                <wp:positionH relativeFrom="column">
                  <wp:posOffset>1182840</wp:posOffset>
                </wp:positionH>
                <wp:positionV relativeFrom="paragraph">
                  <wp:posOffset>219075</wp:posOffset>
                </wp:positionV>
                <wp:extent cx="3275747" cy="1286636"/>
                <wp:effectExtent l="0" t="0" r="20320" b="2794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5747" cy="1286636"/>
                          <a:chOff x="3426" y="11563"/>
                          <a:chExt cx="8199" cy="1065"/>
                        </a:xfrm>
                      </wpg:grpSpPr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426" y="11563"/>
                            <a:ext cx="3666" cy="14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619" y="12509"/>
                            <a:ext cx="3006" cy="11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6E7EB4" id="Group 7" o:spid="_x0000_s1026" style="position:absolute;margin-left:93.15pt;margin-top:17.25pt;width:257.95pt;height:101.3pt;z-index:251658241" coordorigin="3426,11563" coordsize="8199,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">
                <v:rect id="Rectangle 5" o:spid="_x0000_s1027" style="position:absolute;left:3426;top:11563;width:3666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" strokecolor="red" strokeweight="1pt">
                  <v:fill opacity="0"/>
                </v:rect>
                <v:rect id="Rectangle 6" o:spid="_x0000_s1028" style="position:absolute;left:8619;top:12509;width:3006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" strokecolor="red" strokeweight="1pt">
                  <v:fill opacity="0"/>
                </v:rect>
              </v:group>
            </w:pict>
          </mc:Fallback>
        </mc:AlternateContent>
      </w:r>
      <w:r w:rsidR="00FD73BD" w:rsidRPr="00FD73BD">
        <w:drawing>
          <wp:inline distT="0" distB="0" distL="0" distR="0" wp14:anchorId="06DE61F4" wp14:editId="536ADEC3">
            <wp:extent cx="3657600" cy="3577944"/>
            <wp:effectExtent l="0" t="0" r="0" b="3810"/>
            <wp:docPr id="773302947" name="Bildobjekt 1" descr="En bild som visar text, skärmbild, dator, programvara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02947" name="Bildobjekt 1" descr="En bild som visar text, skärmbild, dator, programvara&#10;&#10;AI-genererat innehåll kan vara felaktig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69965" cy="3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C6A6F" w14:textId="77777777" w:rsidR="00FD73BD" w:rsidRPr="0031662A" w:rsidRDefault="00FD73BD" w:rsidP="00E3484D">
      <w:pPr>
        <w:pStyle w:val="Punktlista"/>
        <w:numPr>
          <w:ilvl w:val="0"/>
          <w:numId w:val="0"/>
        </w:numPr>
        <w:ind w:left="1440"/>
      </w:pPr>
    </w:p>
    <w:p w14:paraId="5CBFE32C" w14:textId="77777777" w:rsidR="00CD5F35" w:rsidRPr="00CD5F35" w:rsidRDefault="00CD5F35" w:rsidP="00A4345A">
      <w:pPr>
        <w:pStyle w:val="Punktlista"/>
      </w:pPr>
      <w:r w:rsidRPr="00CD5F35">
        <w:t>Exam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8304F"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210F3" w14:textId="77777777" w:rsidR="00791E17" w:rsidRDefault="00791E17">
      <w:r>
        <w:separator/>
      </w:r>
    </w:p>
  </w:endnote>
  <w:endnote w:type="continuationSeparator" w:id="0">
    <w:p w14:paraId="100B8647" w14:textId="77777777" w:rsidR="00791E17" w:rsidRDefault="00791E17">
      <w:r>
        <w:continuationSeparator/>
      </w:r>
    </w:p>
  </w:endnote>
  <w:endnote w:type="continuationNotice" w:id="1">
    <w:p w14:paraId="7EE334D2" w14:textId="77777777" w:rsidR="00791E17" w:rsidRDefault="00791E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CC680" w14:textId="77777777" w:rsidR="00791E17" w:rsidRDefault="00791E17"/>
  </w:footnote>
  <w:footnote w:type="continuationSeparator" w:id="0">
    <w:p w14:paraId="25E580B9" w14:textId="77777777" w:rsidR="00791E17" w:rsidRDefault="00791E17">
      <w:r>
        <w:continuationSeparator/>
      </w:r>
    </w:p>
  </w:footnote>
  <w:footnote w:type="continuationNotice" w:id="1">
    <w:p w14:paraId="2DE27575" w14:textId="77777777" w:rsidR="00791E17" w:rsidRDefault="00791E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7C12887"/>
    <w:multiLevelType w:val="hybridMultilevel"/>
    <w:tmpl w:val="1CFC6D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FB569EA0"/>
    <w:lvl w:ilvl="0" w:tplc="34668BA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187307"/>
    <w:multiLevelType w:val="hybridMultilevel"/>
    <w:tmpl w:val="A2121C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7E9615D"/>
    <w:multiLevelType w:val="hybridMultilevel"/>
    <w:tmpl w:val="62D27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3292EB0"/>
    <w:multiLevelType w:val="hybridMultilevel"/>
    <w:tmpl w:val="FB6E78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0272E"/>
    <w:multiLevelType w:val="hybridMultilevel"/>
    <w:tmpl w:val="1778AA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AF7732"/>
    <w:multiLevelType w:val="hybridMultilevel"/>
    <w:tmpl w:val="33EE7F58"/>
    <w:lvl w:ilvl="0" w:tplc="041D000F">
      <w:start w:val="1"/>
      <w:numFmt w:val="decimal"/>
      <w:pStyle w:val="Punktlista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96318433">
    <w:abstractNumId w:val="23"/>
  </w:num>
  <w:num w:numId="2" w16cid:durableId="1604918426">
    <w:abstractNumId w:val="16"/>
  </w:num>
  <w:num w:numId="3" w16cid:durableId="1856653250">
    <w:abstractNumId w:val="0"/>
  </w:num>
  <w:num w:numId="4" w16cid:durableId="1041857019">
    <w:abstractNumId w:val="6"/>
  </w:num>
  <w:num w:numId="5" w16cid:durableId="2104258588">
    <w:abstractNumId w:val="18"/>
  </w:num>
  <w:num w:numId="6" w16cid:durableId="1125386814">
    <w:abstractNumId w:val="2"/>
  </w:num>
  <w:num w:numId="7" w16cid:durableId="20133848">
    <w:abstractNumId w:val="12"/>
  </w:num>
  <w:num w:numId="8" w16cid:durableId="371082334">
    <w:abstractNumId w:val="9"/>
  </w:num>
  <w:num w:numId="9" w16cid:durableId="38356660">
    <w:abstractNumId w:val="1"/>
  </w:num>
  <w:num w:numId="10" w16cid:durableId="102458036">
    <w:abstractNumId w:val="1"/>
  </w:num>
  <w:num w:numId="11" w16cid:durableId="623080841">
    <w:abstractNumId w:val="3"/>
  </w:num>
  <w:num w:numId="12" w16cid:durableId="1100950267">
    <w:abstractNumId w:val="4"/>
  </w:num>
  <w:num w:numId="13" w16cid:durableId="10186553">
    <w:abstractNumId w:val="14"/>
  </w:num>
  <w:num w:numId="14" w16cid:durableId="1909226587">
    <w:abstractNumId w:val="10"/>
  </w:num>
  <w:num w:numId="15" w16cid:durableId="545025870">
    <w:abstractNumId w:val="7"/>
  </w:num>
  <w:num w:numId="16" w16cid:durableId="2029090781">
    <w:abstractNumId w:val="13"/>
  </w:num>
  <w:num w:numId="17" w16cid:durableId="1854418803">
    <w:abstractNumId w:val="5"/>
  </w:num>
  <w:num w:numId="18" w16cid:durableId="1323700082">
    <w:abstractNumId w:val="11"/>
  </w:num>
  <w:num w:numId="19" w16cid:durableId="1418406766">
    <w:abstractNumId w:val="22"/>
  </w:num>
  <w:num w:numId="20" w16cid:durableId="423379820">
    <w:abstractNumId w:val="8"/>
  </w:num>
  <w:num w:numId="21" w16cid:durableId="1269923424">
    <w:abstractNumId w:val="17"/>
  </w:num>
  <w:num w:numId="22" w16cid:durableId="1932346945">
    <w:abstractNumId w:val="19"/>
  </w:num>
  <w:num w:numId="23" w16cid:durableId="164713260">
    <w:abstractNumId w:val="21"/>
  </w:num>
  <w:num w:numId="24" w16cid:durableId="1061514373">
    <w:abstractNumId w:val="20"/>
  </w:num>
  <w:num w:numId="25" w16cid:durableId="5207000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C6A"/>
    <w:rsid w:val="0005691C"/>
    <w:rsid w:val="00056ECB"/>
    <w:rsid w:val="00056ED5"/>
    <w:rsid w:val="000655CC"/>
    <w:rsid w:val="000700AE"/>
    <w:rsid w:val="0008304F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FC5"/>
    <w:rsid w:val="00235B57"/>
    <w:rsid w:val="00250F24"/>
    <w:rsid w:val="002523C5"/>
    <w:rsid w:val="0025380B"/>
    <w:rsid w:val="0025703A"/>
    <w:rsid w:val="00260EB6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62A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59B6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53BA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D28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057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3A02"/>
    <w:rsid w:val="0060596B"/>
    <w:rsid w:val="00606D97"/>
    <w:rsid w:val="00614E64"/>
    <w:rsid w:val="00617710"/>
    <w:rsid w:val="00617EE6"/>
    <w:rsid w:val="0062184C"/>
    <w:rsid w:val="00623724"/>
    <w:rsid w:val="0062632B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1E17"/>
    <w:rsid w:val="007A40D6"/>
    <w:rsid w:val="007A5C6F"/>
    <w:rsid w:val="007C172B"/>
    <w:rsid w:val="007D4241"/>
    <w:rsid w:val="007D4317"/>
    <w:rsid w:val="007D4EA3"/>
    <w:rsid w:val="007F1CFF"/>
    <w:rsid w:val="007F5DD5"/>
    <w:rsid w:val="00821A1B"/>
    <w:rsid w:val="008262E9"/>
    <w:rsid w:val="00827E69"/>
    <w:rsid w:val="00834804"/>
    <w:rsid w:val="00835C4D"/>
    <w:rsid w:val="00843F48"/>
    <w:rsid w:val="00851423"/>
    <w:rsid w:val="00857848"/>
    <w:rsid w:val="008654B6"/>
    <w:rsid w:val="0087139C"/>
    <w:rsid w:val="008776B4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AC7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45A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17F4"/>
    <w:rsid w:val="00C4115D"/>
    <w:rsid w:val="00C43BDD"/>
    <w:rsid w:val="00C47778"/>
    <w:rsid w:val="00C5011E"/>
    <w:rsid w:val="00C50EE5"/>
    <w:rsid w:val="00C5240A"/>
    <w:rsid w:val="00C5398F"/>
    <w:rsid w:val="00C556F5"/>
    <w:rsid w:val="00C602ED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5F35"/>
    <w:rsid w:val="00CD6647"/>
    <w:rsid w:val="00CE0D95"/>
    <w:rsid w:val="00CE0DC1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B1EA6"/>
    <w:rsid w:val="00DC21D7"/>
    <w:rsid w:val="00DD2BE0"/>
    <w:rsid w:val="00DE4447"/>
    <w:rsid w:val="00DE5DA2"/>
    <w:rsid w:val="00DE643C"/>
    <w:rsid w:val="00DF0033"/>
    <w:rsid w:val="00E026BF"/>
    <w:rsid w:val="00E05BE8"/>
    <w:rsid w:val="00E07B1B"/>
    <w:rsid w:val="00E11853"/>
    <w:rsid w:val="00E3484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405E"/>
    <w:rsid w:val="00F22264"/>
    <w:rsid w:val="00F2564D"/>
    <w:rsid w:val="00F35B05"/>
    <w:rsid w:val="00F413D9"/>
    <w:rsid w:val="00F5135F"/>
    <w:rsid w:val="00F51F78"/>
    <w:rsid w:val="00F70A50"/>
    <w:rsid w:val="00F86F47"/>
    <w:rsid w:val="00F90B64"/>
    <w:rsid w:val="00FB2F0F"/>
    <w:rsid w:val="00FB5086"/>
    <w:rsid w:val="00FB5411"/>
    <w:rsid w:val="00FB6392"/>
    <w:rsid w:val="00FD3C70"/>
    <w:rsid w:val="00FD6820"/>
    <w:rsid w:val="00FD73BD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574F46CF-ED65-423C-B78F-B05EAE7F7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3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jpe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22</TotalTime>
  <Pages>2</Pages>
  <Words>74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470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Skapa vecko-kontroll Tomosyntes i SYNGO</dc:title>
  <dc:subject/>
  <dc:creator>patrik.jens.johansson@vgregion.se</dc:creator>
  <keywords/>
  <lastModifiedBy>Ulrica Sehlberg</lastModifiedBy>
  <revision>20</revision>
  <lastPrinted>2016-03-31T19:56:00.0000000Z</lastPrinted>
  <dcterms:created xsi:type="dcterms:W3CDTF">2022-05-19T16:33:00.0000000Z</dcterms:created>
  <dcterms:modified xsi:type="dcterms:W3CDTF">2025-10-09T13:24:00.0000000Z</dcterms:modified>
</coreProperties>
</file>