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1EEE" w14:textId="77777777" w:rsidR="002E3D2F" w:rsidRDefault="002E3D2F" w:rsidP="00F35B05">
      <w:pPr>
        <w:pStyle w:val="Rubrik2"/>
        <w:sectPr w:rsidR="002E3D2F" w:rsidSect="002E3D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033EA7C" w14:textId="6B4BEFFF" w:rsidR="002E3D2F" w:rsidRPr="002E3D2F" w:rsidRDefault="00C17F84" w:rsidP="00C17F84">
      <w:pPr>
        <w:pStyle w:val="Rubrik1"/>
        <w:rPr>
          <w:szCs w:val="20"/>
        </w:rPr>
      </w:pPr>
      <w:r w:rsidRPr="002E3D2F">
        <w:t>Sekretion som påtalas vid screening</w:t>
      </w:r>
    </w:p>
    <w:p w14:paraId="6A038C2F" w14:textId="77777777" w:rsidR="00C17F84" w:rsidRPr="002E3D2F" w:rsidRDefault="00C17F84" w:rsidP="00C17F84">
      <w:pPr>
        <w:pStyle w:val="Rubrik2"/>
      </w:pPr>
      <w:r w:rsidRPr="002E3D2F">
        <w:t>Sammanfattning</w:t>
      </w:r>
    </w:p>
    <w:p w14:paraId="2525CDBA" w14:textId="77777777" w:rsidR="00C17F84" w:rsidRPr="002E3D2F" w:rsidRDefault="00C17F84" w:rsidP="00C17F84">
      <w:r w:rsidRPr="002E3D2F">
        <w:t>När kvinnor vid screening uppger att de har sekretion från ett eller båda brösten är det viktigt att samla in rätt information.</w:t>
      </w:r>
    </w:p>
    <w:p w14:paraId="118CBF23" w14:textId="799ED148" w:rsidR="002E3D2F" w:rsidRPr="002E3D2F" w:rsidRDefault="00C17F84" w:rsidP="00C17F84">
      <w:pPr>
        <w:pStyle w:val="Rubrik2"/>
      </w:pPr>
      <w:bookmarkStart w:id="1" w:name="_Toc501440350"/>
      <w:r>
        <w:t>Förändringar sedan föregående</w:t>
      </w:r>
      <w:r w:rsidR="002E3D2F" w:rsidRPr="002E3D2F">
        <w:t xml:space="preserve"> version</w:t>
      </w:r>
    </w:p>
    <w:p w14:paraId="5F8D65D3" w14:textId="78EE97C5" w:rsidR="002E3D2F" w:rsidRPr="002E3D2F" w:rsidRDefault="00C17F84" w:rsidP="00C17F84">
      <w:r>
        <w:t>Inga förändringar</w:t>
      </w:r>
      <w:r w:rsidR="002E3D2F" w:rsidRPr="002E3D2F">
        <w:t>.</w:t>
      </w:r>
    </w:p>
    <w:bookmarkEnd w:id="1"/>
    <w:p w14:paraId="1618569F" w14:textId="77777777" w:rsidR="002E3D2F" w:rsidRPr="002E3D2F" w:rsidRDefault="002E3D2F" w:rsidP="00C17F84">
      <w:pPr>
        <w:pStyle w:val="Rubrik2"/>
      </w:pPr>
      <w:r w:rsidRPr="002E3D2F">
        <w:t>Frågor inför eventuell selektering</w:t>
      </w:r>
    </w:p>
    <w:p w14:paraId="3EBFD4AC" w14:textId="77777777" w:rsidR="002E3D2F" w:rsidRPr="002E3D2F" w:rsidRDefault="002E3D2F" w:rsidP="00C17F84">
      <w:r w:rsidRPr="002E3D2F">
        <w:t>Svar på nedanstående frågor underlättar bedömningen, så att rätt kvinnor selekteras.</w:t>
      </w:r>
    </w:p>
    <w:p w14:paraId="604EAC30" w14:textId="77777777" w:rsidR="002E3D2F" w:rsidRPr="002E3D2F" w:rsidRDefault="002E3D2F" w:rsidP="00C17F84">
      <w:pPr>
        <w:pStyle w:val="Punktlista"/>
      </w:pPr>
      <w:r w:rsidRPr="002E3D2F">
        <w:t>Kommer vätskan spontant?</w:t>
      </w:r>
    </w:p>
    <w:p w14:paraId="4530A83F" w14:textId="77777777" w:rsidR="002E3D2F" w:rsidRPr="002E3D2F" w:rsidRDefault="002E3D2F" w:rsidP="00C17F84">
      <w:pPr>
        <w:pStyle w:val="Punktlista"/>
      </w:pPr>
      <w:r w:rsidRPr="002E3D2F">
        <w:t>Hur ofta?</w:t>
      </w:r>
    </w:p>
    <w:p w14:paraId="76B3478F" w14:textId="77777777" w:rsidR="002E3D2F" w:rsidRPr="002E3D2F" w:rsidRDefault="002E3D2F" w:rsidP="00C17F84">
      <w:pPr>
        <w:pStyle w:val="Punktlista"/>
      </w:pPr>
      <w:r w:rsidRPr="002E3D2F">
        <w:t>Mängd?</w:t>
      </w:r>
    </w:p>
    <w:p w14:paraId="56CD2E83" w14:textId="77777777" w:rsidR="002E3D2F" w:rsidRPr="002E3D2F" w:rsidRDefault="002E3D2F" w:rsidP="00C17F84">
      <w:pPr>
        <w:pStyle w:val="Punktlista"/>
      </w:pPr>
      <w:r w:rsidRPr="002E3D2F">
        <w:t>Vilken färg har vätskan? Blod?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E3D2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90634" w14:textId="77777777" w:rsidR="008E38D6" w:rsidRDefault="008E38D6">
      <w:r>
        <w:separator/>
      </w:r>
    </w:p>
  </w:endnote>
  <w:endnote w:type="continuationSeparator" w:id="0">
    <w:p w14:paraId="4FE7B3C4" w14:textId="77777777" w:rsidR="008E38D6" w:rsidRDefault="008E38D6">
      <w:r>
        <w:continuationSeparator/>
      </w:r>
    </w:p>
  </w:endnote>
  <w:endnote w:type="continuationNotice" w:id="1">
    <w:p w14:paraId="19C4F6F3" w14:textId="77777777" w:rsidR="008E38D6" w:rsidRDefault="008E3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59CF8" w14:textId="77777777" w:rsidR="008E38D6" w:rsidRDefault="008E38D6"/>
  </w:footnote>
  <w:footnote w:type="continuationSeparator" w:id="0">
    <w:p w14:paraId="236DD4FF" w14:textId="77777777" w:rsidR="008E38D6" w:rsidRDefault="008E38D6">
      <w:r>
        <w:continuationSeparator/>
      </w:r>
    </w:p>
  </w:footnote>
  <w:footnote w:type="continuationNotice" w:id="1">
    <w:p w14:paraId="22418FB6" w14:textId="77777777" w:rsidR="008E38D6" w:rsidRDefault="008E38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8374DB"/>
    <w:multiLevelType w:val="hybridMultilevel"/>
    <w:tmpl w:val="AB44CA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7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6"/>
  </w:num>
  <w:num w:numId="18">
    <w:abstractNumId w:val="11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D2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38D6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7F8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Sekretion som påtalas vid screening</dc:title>
  <dc:subject/>
  <dc:creator>patrik.jens.johansson@vgregion.se</dc:creator>
  <keywords/>
  <lastModifiedBy>Mathilda Hall Ström</lastModifiedBy>
  <revision>3</revision>
  <lastPrinted>2016-03-31T10:56:00.0000000Z</lastPrinted>
  <dcterms:created xsi:type="dcterms:W3CDTF">2022-05-19T07:33:00.0000000Z</dcterms:created>
  <dcterms:modified xsi:type="dcterms:W3CDTF">2022-12-05T12:53:00.0000000Z</dcterms:modified>
</coreProperties>
</file>