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321E" w14:textId="77777777" w:rsidR="00AF2364" w:rsidRDefault="00AF2364" w:rsidP="00F35B05">
      <w:pPr>
        <w:pStyle w:val="Rubrik2"/>
        <w:sectPr w:rsidR="00AF2364" w:rsidSect="00AF23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D0435D" w14:textId="77777777" w:rsidR="00AF2364" w:rsidRPr="00AF2364" w:rsidRDefault="00AF2364" w:rsidP="00AF236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AB4F52A" w14:textId="3F63A945" w:rsidR="00AF2364" w:rsidRPr="00AF2364" w:rsidRDefault="00AF2364" w:rsidP="00AF236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F236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5F287B" wp14:editId="23744AB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0A3CB" w14:textId="77777777" w:rsidR="00AF2364" w:rsidRPr="003D37FD" w:rsidRDefault="00AF2364" w:rsidP="00AF236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26303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5F287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5A0A3CB" w14:textId="77777777" w:rsidR="00AF2364" w:rsidRPr="003D37FD" w:rsidRDefault="00AF2364" w:rsidP="00AF236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26303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82E2933" w14:textId="47AC6CF1" w:rsidR="00AF2364" w:rsidRPr="00AF2364" w:rsidRDefault="00B959F3" w:rsidP="00B959F3">
      <w:pPr>
        <w:pStyle w:val="Rubrik1"/>
      </w:pPr>
      <w:bookmarkStart w:id="1" w:name="_1314629194"/>
      <w:bookmarkStart w:id="2" w:name="Rubrik"/>
      <w:bookmarkEnd w:id="1"/>
      <w:bookmarkEnd w:id="2"/>
      <w:r w:rsidRPr="00AF2364">
        <w:t>Second opinion mammografi – Uddevalla sjukhus</w:t>
      </w:r>
    </w:p>
    <w:p w14:paraId="4D6E2E90" w14:textId="77777777" w:rsidR="00AF2364" w:rsidRPr="00AF2364" w:rsidRDefault="00AF2364" w:rsidP="00B959F3">
      <w:pPr>
        <w:pStyle w:val="Rubrik2"/>
      </w:pPr>
      <w:r w:rsidRPr="00AF2364">
        <w:t xml:space="preserve">Bakgrund </w:t>
      </w:r>
    </w:p>
    <w:p w14:paraId="16FD2A60" w14:textId="77777777" w:rsidR="00AF2364" w:rsidRPr="00AF2364" w:rsidRDefault="00AF2364" w:rsidP="00B959F3">
      <w:r w:rsidRPr="00AF2364">
        <w:t>Beslut i RKM (Regionalt Kvalitetsråd Mammografi) att införa en regiongemensam rutin för second opinion (eftergranskning).</w:t>
      </w:r>
    </w:p>
    <w:p w14:paraId="094F531C" w14:textId="77777777" w:rsidR="00AF2364" w:rsidRPr="00AF2364" w:rsidRDefault="00AF2364" w:rsidP="00B959F3">
      <w:pPr>
        <w:pStyle w:val="Rubrik2"/>
      </w:pPr>
      <w:r w:rsidRPr="00AF2364">
        <w:t>Sammanfattning</w:t>
      </w:r>
    </w:p>
    <w:p w14:paraId="43340F6C" w14:textId="7350070C" w:rsidR="00AF2364" w:rsidRDefault="00AF2364" w:rsidP="00B959F3">
      <w:r w:rsidRPr="00AF2364">
        <w:t>Ökad patientsäkerhet och ökat samarbete mellan mammografi</w:t>
      </w:r>
      <w:r w:rsidR="00B959F3">
        <w:t>-</w:t>
      </w:r>
      <w:r w:rsidRPr="00AF2364">
        <w:t>avdelningarna i VGR och Halland.</w:t>
      </w:r>
    </w:p>
    <w:p w14:paraId="1CFE556D" w14:textId="26439D41" w:rsidR="00B959F3" w:rsidRDefault="00B959F3" w:rsidP="00B959F3">
      <w:pPr>
        <w:pStyle w:val="Rubrik2"/>
      </w:pPr>
      <w:r>
        <w:t>Förändringar sedan föregående version</w:t>
      </w:r>
    </w:p>
    <w:p w14:paraId="5B7DB221" w14:textId="65B4E930" w:rsidR="00B959F3" w:rsidRPr="00B959F3" w:rsidRDefault="00B959F3" w:rsidP="00B959F3">
      <w:r>
        <w:t>Inga förändringar.</w:t>
      </w:r>
    </w:p>
    <w:p w14:paraId="3F406931" w14:textId="77777777" w:rsidR="00AF2364" w:rsidRPr="00AF2364" w:rsidRDefault="00AF2364" w:rsidP="00AF2364">
      <w:pPr>
        <w:tabs>
          <w:tab w:val="left" w:pos="5560"/>
        </w:tabs>
        <w:spacing w:after="0" w:line="240" w:lineRule="auto"/>
        <w:ind w:left="0" w:right="0"/>
        <w:rPr>
          <w:szCs w:val="20"/>
        </w:rPr>
      </w:pPr>
      <w:r w:rsidRPr="00AF2364">
        <w:rPr>
          <w:szCs w:val="20"/>
        </w:rPr>
        <w:tab/>
      </w:r>
    </w:p>
    <w:p w14:paraId="2510572B" w14:textId="77777777" w:rsidR="00AF2364" w:rsidRPr="00AF2364" w:rsidRDefault="00AF2364" w:rsidP="00B959F3">
      <w:pPr>
        <w:pStyle w:val="Rubrik2"/>
      </w:pPr>
      <w:r w:rsidRPr="00AF2364">
        <w:t>Åtgärder</w:t>
      </w:r>
    </w:p>
    <w:p w14:paraId="7EECC257" w14:textId="77777777" w:rsidR="00AF2364" w:rsidRPr="00AF2364" w:rsidRDefault="00AF2364" w:rsidP="00B959F3">
      <w:r w:rsidRPr="00AF2364">
        <w:t xml:space="preserve">Rutin när mammografiavdelningen Uddevalla får en förfrågan om </w:t>
      </w:r>
      <w:r w:rsidRPr="00AF2364">
        <w:br/>
        <w:t>second opinion/eftergranskning av undersökning utförd av annan mammografiavdelning:</w:t>
      </w:r>
    </w:p>
    <w:p w14:paraId="5BE88CDF" w14:textId="77777777" w:rsidR="00AF2364" w:rsidRPr="00AF2364" w:rsidRDefault="00AF2364" w:rsidP="00B959F3">
      <w:pPr>
        <w:pStyle w:val="Punktlista"/>
      </w:pPr>
      <w:r w:rsidRPr="00AF2364">
        <w:t>Remiss med önskemål om second opinion/eftergranskning inkommer till mammografiavdelningen Uddevalla sjukhus.</w:t>
      </w:r>
    </w:p>
    <w:p w14:paraId="03713E3A" w14:textId="77777777" w:rsidR="00AF2364" w:rsidRPr="00AF2364" w:rsidRDefault="00AF2364" w:rsidP="00B959F3">
      <w:pPr>
        <w:pStyle w:val="Punktlista"/>
      </w:pPr>
      <w:r w:rsidRPr="00AF2364">
        <w:t>Remissen registreras i RIS med följande kod:</w:t>
      </w:r>
      <w:r w:rsidRPr="00AF2364">
        <w:br/>
      </w:r>
      <w:r w:rsidRPr="00AF2364">
        <w:rPr>
          <w:i/>
        </w:rPr>
        <w:t>66001 - mammografigranskning av främmande undersökning</w:t>
      </w:r>
    </w:p>
    <w:p w14:paraId="2A6CEA2C" w14:textId="77777777" w:rsidR="00AF2364" w:rsidRPr="00AF2364" w:rsidRDefault="00AF2364" w:rsidP="00B959F3">
      <w:pPr>
        <w:pStyle w:val="Punktlista"/>
      </w:pPr>
      <w:r w:rsidRPr="00AF2364">
        <w:t xml:space="preserve">Eftergranskning utförs av radiolog vid mammografiavdelningen </w:t>
      </w:r>
      <w:r w:rsidRPr="00AF2364">
        <w:br/>
        <w:t xml:space="preserve">Uddevalla sjukhus. </w:t>
      </w:r>
    </w:p>
    <w:p w14:paraId="2F606F2E" w14:textId="77777777" w:rsidR="00AF2364" w:rsidRPr="00AF2364" w:rsidRDefault="00AF2364" w:rsidP="00B959F3">
      <w:pPr>
        <w:pStyle w:val="Punktlista"/>
      </w:pPr>
      <w:r w:rsidRPr="00AF2364">
        <w:t>Svar skrivs och skickas till remittenten.</w:t>
      </w:r>
    </w:p>
    <w:p w14:paraId="2195FF58" w14:textId="77777777" w:rsidR="00AF2364" w:rsidRPr="00AF2364" w:rsidRDefault="00AF2364" w:rsidP="00AF2364">
      <w:pPr>
        <w:spacing w:before="120" w:after="0" w:line="276" w:lineRule="auto"/>
        <w:ind w:left="357" w:right="0"/>
        <w:rPr>
          <w:szCs w:val="20"/>
        </w:rPr>
      </w:pPr>
      <w:r w:rsidRPr="00AF2364">
        <w:rPr>
          <w:szCs w:val="20"/>
        </w:rPr>
        <w:t xml:space="preserve"> </w:t>
      </w:r>
    </w:p>
    <w:p w14:paraId="12719F53" w14:textId="77777777" w:rsidR="00AF2364" w:rsidRPr="00AF2364" w:rsidRDefault="00AF2364" w:rsidP="00B959F3">
      <w:r w:rsidRPr="00AF2364">
        <w:lastRenderedPageBreak/>
        <w:t>Rutin när mammografiavdelningen Uddevalla sjukhus gör en förfrågan till annan mammografiavdelning om second opinion/eftergranskning av undersökning utförd hos oss:</w:t>
      </w:r>
    </w:p>
    <w:p w14:paraId="2BF9EA27" w14:textId="77777777" w:rsidR="00AF2364" w:rsidRPr="00AF2364" w:rsidRDefault="00AF2364" w:rsidP="00B959F3">
      <w:pPr>
        <w:pStyle w:val="Punktlista"/>
      </w:pPr>
      <w:r w:rsidRPr="00AF2364">
        <w:t>Demonstrationsremiss registreras i RIS med följande kod:</w:t>
      </w:r>
      <w:r w:rsidRPr="00AF2364">
        <w:br/>
        <w:t>66002 - mammografidemonstration av tidigare granskad undersökning</w:t>
      </w:r>
    </w:p>
    <w:p w14:paraId="2D989A15" w14:textId="77777777" w:rsidR="00AF2364" w:rsidRPr="00AF2364" w:rsidRDefault="00AF2364" w:rsidP="00B959F3">
      <w:pPr>
        <w:pStyle w:val="Punktlista"/>
      </w:pPr>
      <w:r w:rsidRPr="00AF2364">
        <w:t>Remiss med önskemål om second opinion/eftergranskning skickas i första hand till annan mammografiavdelning inom regionen.</w:t>
      </w:r>
    </w:p>
    <w:p w14:paraId="525BEF25" w14:textId="77777777" w:rsidR="00AF2364" w:rsidRPr="00AF2364" w:rsidRDefault="00AF2364" w:rsidP="00B959F3">
      <w:pPr>
        <w:pStyle w:val="Punktlista"/>
      </w:pPr>
      <w:r w:rsidRPr="00AF2364">
        <w:t>När svar anländer till mammografiavdelningen skrivs detta in i RIS.</w:t>
      </w:r>
    </w:p>
    <w:p w14:paraId="2BF23E47" w14:textId="77777777" w:rsidR="00AF2364" w:rsidRPr="00AF2364" w:rsidRDefault="00AF2364" w:rsidP="00B959F3">
      <w:pPr>
        <w:pStyle w:val="Punktlista"/>
      </w:pPr>
      <w:r w:rsidRPr="00AF2364">
        <w:t>Sekreterarna återkopplar till vederbörande läkare via meddelandefunktion i RIS.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F236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2DC41" w14:textId="77777777" w:rsidR="00E503E4" w:rsidRDefault="00E503E4">
      <w:r>
        <w:separator/>
      </w:r>
    </w:p>
  </w:endnote>
  <w:endnote w:type="continuationSeparator" w:id="0">
    <w:p w14:paraId="1E188782" w14:textId="77777777" w:rsidR="00E503E4" w:rsidRDefault="00E503E4">
      <w:r>
        <w:continuationSeparator/>
      </w:r>
    </w:p>
  </w:endnote>
  <w:endnote w:type="continuationNotice" w:id="1">
    <w:p w14:paraId="3667F439" w14:textId="77777777" w:rsidR="00E503E4" w:rsidRDefault="00E50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367C9" w14:textId="77777777" w:rsidR="00E503E4" w:rsidRDefault="00E503E4"/>
  </w:footnote>
  <w:footnote w:type="continuationSeparator" w:id="0">
    <w:p w14:paraId="76111BF0" w14:textId="77777777" w:rsidR="00E503E4" w:rsidRDefault="00E503E4">
      <w:r>
        <w:continuationSeparator/>
      </w:r>
    </w:p>
  </w:footnote>
  <w:footnote w:type="continuationNotice" w:id="1">
    <w:p w14:paraId="37FB7286" w14:textId="77777777" w:rsidR="00E503E4" w:rsidRDefault="00E503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6A74A6"/>
    <w:multiLevelType w:val="hybridMultilevel"/>
    <w:tmpl w:val="8A7894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548148">
    <w:abstractNumId w:val="18"/>
  </w:num>
  <w:num w:numId="2" w16cid:durableId="1682396600">
    <w:abstractNumId w:val="15"/>
  </w:num>
  <w:num w:numId="3" w16cid:durableId="1462073587">
    <w:abstractNumId w:val="0"/>
  </w:num>
  <w:num w:numId="4" w16cid:durableId="331957990">
    <w:abstractNumId w:val="6"/>
  </w:num>
  <w:num w:numId="5" w16cid:durableId="355498020">
    <w:abstractNumId w:val="16"/>
  </w:num>
  <w:num w:numId="6" w16cid:durableId="1211842263">
    <w:abstractNumId w:val="2"/>
  </w:num>
  <w:num w:numId="7" w16cid:durableId="124349625">
    <w:abstractNumId w:val="12"/>
  </w:num>
  <w:num w:numId="8" w16cid:durableId="1813593097">
    <w:abstractNumId w:val="9"/>
  </w:num>
  <w:num w:numId="9" w16cid:durableId="1936091560">
    <w:abstractNumId w:val="1"/>
  </w:num>
  <w:num w:numId="10" w16cid:durableId="312487578">
    <w:abstractNumId w:val="1"/>
  </w:num>
  <w:num w:numId="11" w16cid:durableId="1243414559">
    <w:abstractNumId w:val="3"/>
  </w:num>
  <w:num w:numId="12" w16cid:durableId="999235591">
    <w:abstractNumId w:val="4"/>
  </w:num>
  <w:num w:numId="13" w16cid:durableId="2028557623">
    <w:abstractNumId w:val="14"/>
  </w:num>
  <w:num w:numId="14" w16cid:durableId="1457332271">
    <w:abstractNumId w:val="10"/>
  </w:num>
  <w:num w:numId="15" w16cid:durableId="94522454">
    <w:abstractNumId w:val="7"/>
  </w:num>
  <w:num w:numId="16" w16cid:durableId="972636656">
    <w:abstractNumId w:val="13"/>
  </w:num>
  <w:num w:numId="17" w16cid:durableId="989335313">
    <w:abstractNumId w:val="5"/>
  </w:num>
  <w:num w:numId="18" w16cid:durableId="1465080401">
    <w:abstractNumId w:val="11"/>
  </w:num>
  <w:num w:numId="19" w16cid:durableId="163975775">
    <w:abstractNumId w:val="17"/>
  </w:num>
  <w:num w:numId="20" w16cid:durableId="1618639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0D4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45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E4D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364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9F3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03E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4284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221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Second opinion mammografi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2022-05-19T07:33:00.0000000Z</dcterms:created>
  <dcterms:modified xsi:type="dcterms:W3CDTF">2023-04-05T07:44:00.0000000Z</dcterms:modified>
</coreProperties>
</file>