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FDA5" w14:textId="77777777" w:rsidR="00B70C08" w:rsidRDefault="00B70C08" w:rsidP="00F35B05">
      <w:pPr>
        <w:pStyle w:val="Rubrik2"/>
        <w:sectPr w:rsidR="00B70C08" w:rsidSect="00B70C0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A22F7FF" w14:textId="10858DDC" w:rsidR="00B70C08" w:rsidRPr="00B70C08" w:rsidRDefault="00806A16" w:rsidP="004265A1">
      <w:pPr>
        <w:pStyle w:val="Rubrik1"/>
        <w:rPr>
          <w:szCs w:val="20"/>
        </w:rPr>
      </w:pPr>
      <w:r w:rsidRPr="00B70C08">
        <w:t>Arbetsfördelning ultraljud</w:t>
      </w:r>
    </w:p>
    <w:p w14:paraId="1B580988" w14:textId="77777777" w:rsidR="004265A1" w:rsidRPr="00B70C08" w:rsidRDefault="004265A1" w:rsidP="004265A1">
      <w:pPr>
        <w:pStyle w:val="Rubrik2"/>
      </w:pPr>
      <w:bookmarkStart w:id="1" w:name="_Toc501440350"/>
      <w:bookmarkStart w:id="2" w:name="_Toc501440349"/>
      <w:r w:rsidRPr="00B70C08">
        <w:t xml:space="preserve">Syfte </w:t>
      </w:r>
      <w:bookmarkEnd w:id="1"/>
    </w:p>
    <w:p w14:paraId="1B727409" w14:textId="77777777" w:rsidR="004265A1" w:rsidRPr="00B70C08" w:rsidRDefault="004265A1" w:rsidP="00AF0E55">
      <w:r w:rsidRPr="00B70C08">
        <w:t>Fördelning av arbetsuppgifter vid ultraljudsundersökning på mammografiavdelningen.</w:t>
      </w:r>
    </w:p>
    <w:p w14:paraId="4B91E101" w14:textId="4D3DC792" w:rsidR="00B70C08" w:rsidRPr="00B70C08" w:rsidRDefault="00806A16" w:rsidP="00AF0E55">
      <w:pPr>
        <w:pStyle w:val="Rubrik2"/>
      </w:pPr>
      <w:r>
        <w:t>Förändringar sedan föregående</w:t>
      </w:r>
      <w:r w:rsidR="00B70C08" w:rsidRPr="00B70C08">
        <w:t xml:space="preserve"> version </w:t>
      </w:r>
      <w:bookmarkEnd w:id="2"/>
    </w:p>
    <w:p w14:paraId="29C6691E" w14:textId="077DD5E9" w:rsidR="00B70C08" w:rsidRPr="00B70C08" w:rsidRDefault="00093584" w:rsidP="00AF0E55">
      <w:r>
        <w:t>Inga förändringar.</w:t>
      </w:r>
    </w:p>
    <w:p w14:paraId="3BBB5CC5" w14:textId="77777777" w:rsidR="00B70C08" w:rsidRPr="00B70C08" w:rsidRDefault="00B70C08" w:rsidP="00AF0E55">
      <w:pPr>
        <w:pStyle w:val="Rubrik2"/>
      </w:pPr>
      <w:r w:rsidRPr="00B70C08">
        <w:t>Ultraljud</w:t>
      </w:r>
    </w:p>
    <w:p w14:paraId="1DE2C63D" w14:textId="77777777" w:rsidR="00B70C08" w:rsidRPr="00B70C08" w:rsidRDefault="00B70C08" w:rsidP="00AF0E55">
      <w:pPr>
        <w:pStyle w:val="Punktlista"/>
      </w:pPr>
      <w:r w:rsidRPr="00B70C08">
        <w:t>Läkaren skapar ett ultraljudskort, om det inte redan finns, och bokar på lab.</w:t>
      </w:r>
    </w:p>
    <w:p w14:paraId="1FDBCF61" w14:textId="58A7537F" w:rsidR="00B70C08" w:rsidRPr="00B70C08" w:rsidRDefault="00B70C08" w:rsidP="00AF0E55">
      <w:pPr>
        <w:pStyle w:val="Punktlista"/>
      </w:pPr>
      <w:r w:rsidRPr="00B70C08">
        <w:t>Sjuksköterskan hämtar patienten, kontrollerar identitet och startar undersökningen. Sjuksköterskan hämtar rätt patient på ultraljudsmaskinen. Sjuksköterskan ber patienten att ta av sig på överkroppen och lägga sig på rygg med en handduk över bröstet.</w:t>
      </w:r>
    </w:p>
    <w:p w14:paraId="4EAF7F13" w14:textId="77777777" w:rsidR="00B70C08" w:rsidRPr="00B70C08" w:rsidRDefault="00B70C08" w:rsidP="00AF0E55">
      <w:pPr>
        <w:pStyle w:val="Punktlista"/>
      </w:pPr>
      <w:r w:rsidRPr="00B70C08">
        <w:t>Sjuksköterskan kontrollerar att det finns glas upplagda för eventuell cytologi, och att det finns sprittorkar i burken.</w:t>
      </w:r>
    </w:p>
    <w:p w14:paraId="3DAAD6A4" w14:textId="77777777" w:rsidR="00B70C08" w:rsidRPr="00B70C08" w:rsidRDefault="00B70C08" w:rsidP="00AF0E55">
      <w:pPr>
        <w:pStyle w:val="Punktlista"/>
      </w:pPr>
      <w:r w:rsidRPr="00B70C08">
        <w:t>Sjuksköterskan säger till läkaren att det är klart för ultraljud och vilken patient.</w:t>
      </w:r>
    </w:p>
    <w:p w14:paraId="5DF92A24" w14:textId="77777777" w:rsidR="00B70C08" w:rsidRPr="00B70C08" w:rsidRDefault="00B70C08" w:rsidP="00AF0E55">
      <w:pPr>
        <w:pStyle w:val="Punktlista"/>
      </w:pPr>
      <w:r w:rsidRPr="00B70C08">
        <w:t>Innan undersökningen påbörjas önskas oftast en kilkudde som sjuksköterskan lägger rätt på den sida där läkaren vill börja undersökningen.</w:t>
      </w:r>
    </w:p>
    <w:p w14:paraId="3CAD9ABF" w14:textId="19132F40" w:rsidR="00B70C08" w:rsidRPr="004265A1" w:rsidRDefault="00B70C08" w:rsidP="00AF0E55">
      <w:pPr>
        <w:pStyle w:val="Punktlista"/>
      </w:pPr>
      <w:r w:rsidRPr="004265A1">
        <w:t>Läkaren genomför ultraljudsundersökningen och beslutar angående eventuell provtagning. Om provtagning behövs informerar läkaren patienten om detta.</w:t>
      </w:r>
    </w:p>
    <w:p w14:paraId="7B463112" w14:textId="77777777" w:rsidR="00190880" w:rsidRDefault="00190880">
      <w:pPr>
        <w:spacing w:after="0" w:line="240" w:lineRule="auto"/>
        <w:ind w:left="0" w:right="0"/>
        <w:rPr>
          <w:rFonts w:asciiTheme="majorHAnsi" w:eastAsiaTheme="majorEastAsia" w:hAnsiTheme="majorHAnsi" w:cstheme="majorBidi"/>
          <w:bCs/>
          <w:color w:val="000000" w:themeColor="text1"/>
          <w:sz w:val="40"/>
          <w:szCs w:val="26"/>
        </w:rPr>
      </w:pPr>
      <w:r>
        <w:br w:type="page"/>
      </w:r>
    </w:p>
    <w:p w14:paraId="6B16593E" w14:textId="4A88C04D" w:rsidR="00B70C08" w:rsidRPr="00B70C08" w:rsidRDefault="00B70C08" w:rsidP="00AF0E55">
      <w:pPr>
        <w:pStyle w:val="Rubrik2"/>
        <w:rPr>
          <w:sz w:val="28"/>
          <w:szCs w:val="28"/>
        </w:rPr>
      </w:pPr>
      <w:r w:rsidRPr="00B70C08">
        <w:lastRenderedPageBreak/>
        <w:t>Finnålspunktion</w:t>
      </w:r>
    </w:p>
    <w:p w14:paraId="536A80C8" w14:textId="7DF4ED12" w:rsidR="00B70C08" w:rsidRPr="00B70C08" w:rsidRDefault="00B70C08" w:rsidP="00AF0E55">
      <w:pPr>
        <w:pStyle w:val="Punktlista"/>
      </w:pPr>
      <w:r w:rsidRPr="00B70C08">
        <w:t>Sjuksköterskan hämtar patienten, kontrollerar identitet och startar undersökningen. Sjuksköterskan hämtar rätt patient på ultraljudsmaskinen. Sjuksköterskan ber patienten att ta av sig på överkroppen och lägga sig på rygg med en handduk över bröstet.</w:t>
      </w:r>
    </w:p>
    <w:p w14:paraId="37DB49CE" w14:textId="001897EB" w:rsidR="00B70C08" w:rsidRPr="00B70C08" w:rsidRDefault="00B70C08" w:rsidP="00AF0E55">
      <w:pPr>
        <w:pStyle w:val="Punktlista"/>
      </w:pPr>
      <w:r w:rsidRPr="00B70C08">
        <w:t xml:space="preserve">Sjuksköterskan gör </w:t>
      </w:r>
      <w:r w:rsidR="00190880" w:rsidRPr="00B70C08">
        <w:t>i ordning</w:t>
      </w:r>
      <w:r w:rsidRPr="00B70C08">
        <w:t xml:space="preserve"> utrustningen för finnålspunktion och spritar av bröstet där provet ska tas.</w:t>
      </w:r>
    </w:p>
    <w:p w14:paraId="72AB32CF" w14:textId="77777777" w:rsidR="00B70C08" w:rsidRPr="00B70C08" w:rsidRDefault="00B70C08" w:rsidP="00AF0E55">
      <w:pPr>
        <w:pStyle w:val="Punktlista"/>
      </w:pPr>
      <w:r w:rsidRPr="00B70C08">
        <w:t>Läkaren spritar av transducern.</w:t>
      </w:r>
    </w:p>
    <w:p w14:paraId="2CC91A46" w14:textId="77777777" w:rsidR="00B70C08" w:rsidRPr="00B70C08" w:rsidRDefault="00B70C08" w:rsidP="00AF0E55">
      <w:pPr>
        <w:pStyle w:val="Punktlista"/>
      </w:pPr>
      <w:r w:rsidRPr="00B70C08">
        <w:t>Läkaren tar provet med assistans av sjuksköterskan som aspirerar när läkaren säger till.</w:t>
      </w:r>
    </w:p>
    <w:p w14:paraId="3A01B8A3" w14:textId="77777777" w:rsidR="00B70C08" w:rsidRPr="00B70C08" w:rsidRDefault="00B70C08" w:rsidP="00AF0E55">
      <w:pPr>
        <w:pStyle w:val="Punktlista"/>
      </w:pPr>
      <w:r w:rsidRPr="00B70C08">
        <w:t>Läkaren stryker ut provet på glas.</w:t>
      </w:r>
    </w:p>
    <w:p w14:paraId="6F150A72" w14:textId="77777777" w:rsidR="00B70C08" w:rsidRPr="00B70C08" w:rsidRDefault="00B70C08" w:rsidP="00AF0E55">
      <w:pPr>
        <w:pStyle w:val="Punktlista"/>
      </w:pPr>
      <w:r w:rsidRPr="00B70C08">
        <w:t>Sjuksköterskan trycker om det blöder och plåstrar om när provtagningen är klar.</w:t>
      </w:r>
    </w:p>
    <w:p w14:paraId="21258503" w14:textId="7F572279" w:rsidR="00B70C08" w:rsidRPr="004265A1" w:rsidRDefault="00B70C08" w:rsidP="00AF0E55">
      <w:pPr>
        <w:pStyle w:val="Punktlista"/>
      </w:pPr>
      <w:r w:rsidRPr="004265A1">
        <w:t>Sjuksköterskan dokumenterar.</w:t>
      </w:r>
    </w:p>
    <w:p w14:paraId="376C7EFC" w14:textId="77777777" w:rsidR="00B70C08" w:rsidRPr="00B70C08" w:rsidRDefault="00B70C08" w:rsidP="00AF0E55">
      <w:pPr>
        <w:pStyle w:val="Rubrik2"/>
        <w:rPr>
          <w:sz w:val="28"/>
          <w:szCs w:val="28"/>
        </w:rPr>
      </w:pPr>
      <w:r w:rsidRPr="00B70C08">
        <w:t>Corebiopsi</w:t>
      </w:r>
    </w:p>
    <w:p w14:paraId="58505A8B" w14:textId="62DAC0DF" w:rsidR="00B70C08" w:rsidRPr="00B70C08" w:rsidRDefault="00B70C08" w:rsidP="00AF0E55">
      <w:pPr>
        <w:pStyle w:val="Punktlista"/>
      </w:pPr>
      <w:r w:rsidRPr="00B70C08">
        <w:t>Sjuksköterskan hämtar patienten, kontrollerar identitet och startar undersökningen. Sjuksköterskan hämtar rätt patient på ultraljudsmaskinen. Sjuksköterskan ber patienten att ta av sig på överkroppen och lägga sig på rygg med en handduk över bröstet.</w:t>
      </w:r>
    </w:p>
    <w:p w14:paraId="1DAE6DE6" w14:textId="77777777" w:rsidR="00B70C08" w:rsidRPr="00B70C08" w:rsidRDefault="00B70C08" w:rsidP="00AF0E55">
      <w:pPr>
        <w:pStyle w:val="Punktlista"/>
      </w:pPr>
      <w:r w:rsidRPr="00B70C08">
        <w:t>Sjuksköterskan har förberett utrustning för corebiopsi och bedövning och spritar av bröstet där provet ska tas.</w:t>
      </w:r>
    </w:p>
    <w:p w14:paraId="47BADD82" w14:textId="77777777" w:rsidR="00B70C08" w:rsidRPr="00B70C08" w:rsidRDefault="00B70C08" w:rsidP="00AF0E55">
      <w:pPr>
        <w:pStyle w:val="Punktlista"/>
      </w:pPr>
      <w:r w:rsidRPr="00B70C08">
        <w:t>Läkaren sätter skydd på transducern.</w:t>
      </w:r>
    </w:p>
    <w:p w14:paraId="66D08C9B" w14:textId="77777777" w:rsidR="00B70C08" w:rsidRPr="00B70C08" w:rsidRDefault="00B70C08" w:rsidP="00AF0E55">
      <w:pPr>
        <w:pStyle w:val="Punktlista"/>
      </w:pPr>
      <w:r w:rsidRPr="00B70C08">
        <w:t>Läkaren laddar biopsiinstrumentet och visar patienten hur det låter.</w:t>
      </w:r>
    </w:p>
    <w:p w14:paraId="69AF01FA" w14:textId="77777777" w:rsidR="00B70C08" w:rsidRPr="00B70C08" w:rsidRDefault="00B70C08" w:rsidP="00AF0E55">
      <w:pPr>
        <w:pStyle w:val="Punktlista"/>
      </w:pPr>
      <w:r w:rsidRPr="00B70C08">
        <w:t>Läkaren genomför provtagningen med assistans av sjuksköterskan.</w:t>
      </w:r>
    </w:p>
    <w:p w14:paraId="79EBD4B2" w14:textId="77777777" w:rsidR="00B70C08" w:rsidRPr="00B70C08" w:rsidRDefault="00B70C08" w:rsidP="00AF0E55">
      <w:pPr>
        <w:pStyle w:val="Punktlista"/>
      </w:pPr>
      <w:r w:rsidRPr="00B70C08">
        <w:t>Sjuksköterskan trycker om det blöder och plåstrar om när provtagningen är klar.</w:t>
      </w:r>
    </w:p>
    <w:p w14:paraId="5A7A2CAD" w14:textId="1470C5C4" w:rsidR="00B70C08" w:rsidRPr="004265A1" w:rsidRDefault="00B70C08" w:rsidP="00AF0E55">
      <w:pPr>
        <w:pStyle w:val="Punktlista"/>
      </w:pPr>
      <w:r w:rsidRPr="004265A1">
        <w:t>Sjuksköterskan dokumenterar.</w:t>
      </w:r>
    </w:p>
    <w:p w14:paraId="1C10C16A" w14:textId="77777777" w:rsidR="00B70C08" w:rsidRPr="00B70C08" w:rsidRDefault="00B70C08" w:rsidP="00AF0E55">
      <w:pPr>
        <w:pStyle w:val="Rubrik2"/>
      </w:pPr>
      <w:r w:rsidRPr="00B70C08">
        <w:t>Indikering</w:t>
      </w:r>
    </w:p>
    <w:p w14:paraId="49D8CDCF" w14:textId="3C544B83" w:rsidR="00B70C08" w:rsidRPr="00B70C08" w:rsidRDefault="00B70C08" w:rsidP="00AF0E55">
      <w:pPr>
        <w:pStyle w:val="Punktlista"/>
      </w:pPr>
      <w:r w:rsidRPr="00B70C08">
        <w:t>Sjuksköterskan hämtar patienten, kontrollerar identitet och startar undersökningen. Sjuksköterskan hämtar rätt patient på ultraljudsmaskinen. Sjuksköterskan ber patienten att ta av sig på överkroppen och lägga sig på rygg med en handduk över bröstet.</w:t>
      </w:r>
    </w:p>
    <w:p w14:paraId="1D5C50EC" w14:textId="77777777" w:rsidR="00B70C08" w:rsidRPr="00B70C08" w:rsidRDefault="00B70C08" w:rsidP="00AF0E55">
      <w:pPr>
        <w:pStyle w:val="Punktlista"/>
      </w:pPr>
      <w:r w:rsidRPr="00B70C08">
        <w:t>Sjuksköterskan tar fram utrustning och bedövning.</w:t>
      </w:r>
    </w:p>
    <w:p w14:paraId="79993596" w14:textId="77777777" w:rsidR="00B70C08" w:rsidRPr="00B70C08" w:rsidRDefault="00B70C08" w:rsidP="00AF0E55">
      <w:pPr>
        <w:pStyle w:val="Punktlista"/>
      </w:pPr>
      <w:r w:rsidRPr="00B70C08">
        <w:t>Läkaren gör en orienterande ultraljudsundersökning och förbereder tråden.</w:t>
      </w:r>
    </w:p>
    <w:p w14:paraId="05A9C31E" w14:textId="77777777" w:rsidR="00B70C08" w:rsidRPr="00B70C08" w:rsidRDefault="00B70C08" w:rsidP="00AF0E55">
      <w:pPr>
        <w:pStyle w:val="Punktlista"/>
      </w:pPr>
      <w:r w:rsidRPr="00B70C08">
        <w:t>Indikeringen genomförs i lokalbedövning.</w:t>
      </w:r>
    </w:p>
    <w:p w14:paraId="5CAF00AE" w14:textId="77777777" w:rsidR="00B70C08" w:rsidRPr="00B70C08" w:rsidRDefault="00B70C08" w:rsidP="00AF0E55">
      <w:pPr>
        <w:pStyle w:val="Punktlista"/>
      </w:pPr>
      <w:r w:rsidRPr="00B70C08">
        <w:lastRenderedPageBreak/>
        <w:t>Sjuksköterskan tar patienten vidare för mammografiundersökning.</w:t>
      </w:r>
    </w:p>
    <w:p w14:paraId="40BA088D" w14:textId="77777777" w:rsidR="00B70C08" w:rsidRPr="00B70C08" w:rsidRDefault="00B70C08" w:rsidP="00AF0E55">
      <w:pPr>
        <w:pStyle w:val="Punktlista"/>
      </w:pPr>
      <w:r w:rsidRPr="00B70C08">
        <w:t>Sjuksköterskan lägger förband om tråden och meddelar Bröstmottagningen att patienten är klar.</w:t>
      </w:r>
    </w:p>
    <w:p w14:paraId="207712F5" w14:textId="43347A63" w:rsidR="00B70C08" w:rsidRPr="004265A1" w:rsidRDefault="00B70C08" w:rsidP="00AF0E55">
      <w:pPr>
        <w:pStyle w:val="Punktlista"/>
      </w:pPr>
      <w:r w:rsidRPr="004265A1">
        <w:t>Sjuksköterskan dokumenterar</w:t>
      </w:r>
      <w:r w:rsidR="00F672E4">
        <w:t>.</w:t>
      </w:r>
    </w:p>
    <w:p w14:paraId="131EFF46" w14:textId="77777777" w:rsidR="00B70C08" w:rsidRPr="00B70C08" w:rsidRDefault="00B70C08" w:rsidP="00AF0E55">
      <w:pPr>
        <w:pStyle w:val="Rubrik2"/>
      </w:pPr>
      <w:r w:rsidRPr="00B70C08">
        <w:t>När undersökningen är klar</w:t>
      </w:r>
    </w:p>
    <w:p w14:paraId="2733D1BC" w14:textId="77777777" w:rsidR="00B70C08" w:rsidRPr="00B70C08" w:rsidRDefault="00B70C08" w:rsidP="00AF0E55">
      <w:pPr>
        <w:pStyle w:val="Punktlista"/>
      </w:pPr>
      <w:r w:rsidRPr="00B70C08">
        <w:t>Läkaren tar ställning till om SVF ska startas och informerar i så fall patienten om det.</w:t>
      </w:r>
    </w:p>
    <w:p w14:paraId="0A01E0B5" w14:textId="77777777" w:rsidR="00B70C08" w:rsidRPr="00B70C08" w:rsidRDefault="00B70C08" w:rsidP="00AF0E55">
      <w:pPr>
        <w:pStyle w:val="Punktlista"/>
      </w:pPr>
      <w:r w:rsidRPr="00B70C08">
        <w:t>Sjuksköterskan stämmer av med läkaren om det finns osäkerhet angående undersökningskorten.</w:t>
      </w:r>
    </w:p>
    <w:p w14:paraId="05163734" w14:textId="77777777" w:rsidR="00B70C08" w:rsidRPr="00B70C08" w:rsidRDefault="00B70C08" w:rsidP="00AF0E55">
      <w:pPr>
        <w:pStyle w:val="Punktlista"/>
      </w:pPr>
      <w:r w:rsidRPr="00B70C08">
        <w:t>Sjuksköterskan frågar patienten angående biobankslagen.</w:t>
      </w:r>
    </w:p>
    <w:p w14:paraId="40508940" w14:textId="5565B403" w:rsidR="00B70C08" w:rsidRPr="00B70C08" w:rsidRDefault="00B70C08" w:rsidP="00AF0E55">
      <w:pPr>
        <w:pStyle w:val="Punktlista"/>
      </w:pPr>
      <w:r w:rsidRPr="00B70C08">
        <w:t xml:space="preserve">Sjuksköterskan informerar patienten om den ska gå tillbaka till väntrummet och träffa bröstkirurg eller inte. </w:t>
      </w:r>
      <w:r w:rsidRPr="00B70C08">
        <w:br/>
        <w:t xml:space="preserve">Om finnålspunktion har </w:t>
      </w:r>
      <w:r w:rsidR="00ED4DF3">
        <w:t>gjorts ska patienten inte lovas svar samma dag, utan får besked angående provsvar av bröstmottagningen.</w:t>
      </w:r>
    </w:p>
    <w:p w14:paraId="6CAE4167" w14:textId="57F4430E" w:rsidR="00B70C08" w:rsidRPr="00B70C08" w:rsidRDefault="00B70C08" w:rsidP="00AF0E55">
      <w:pPr>
        <w:pStyle w:val="Punktlista"/>
      </w:pPr>
      <w:r w:rsidRPr="00B70C08">
        <w:t>Sjuksköterskan skapar de ultraljudskort som behövs och stoppar undersökningen.</w:t>
      </w:r>
    </w:p>
    <w:p w14:paraId="740FEE7F" w14:textId="77777777" w:rsidR="00B70C08" w:rsidRPr="00B70C08" w:rsidRDefault="00B70C08" w:rsidP="00AF0E55">
      <w:pPr>
        <w:pStyle w:val="Punktlista"/>
      </w:pPr>
      <w:r w:rsidRPr="00B70C08">
        <w:t>Sjuksköterskan tar hand om eventuella glas eller biopsier, hämtar remiss från läkaren och lämnar upp allt till patologen.</w:t>
      </w:r>
    </w:p>
    <w:p w14:paraId="2AD1709D" w14:textId="5015D65C" w:rsidR="00B70C08" w:rsidRPr="00B70C08" w:rsidRDefault="00B70C08" w:rsidP="00585806">
      <w:pPr>
        <w:pStyle w:val="Punktlista"/>
      </w:pPr>
      <w:r w:rsidRPr="00B70C08">
        <w:t>Sjuksköterskan torkar rent transducern och städar upp i undersökningsrummet.</w:t>
      </w:r>
    </w:p>
    <w:bookmarkEnd w:id="0"/>
    <w:p w14:paraId="76B9F95B" w14:textId="24513497" w:rsidR="00536A5A" w:rsidRPr="00536A5A" w:rsidRDefault="00536A5A" w:rsidP="00536A5A">
      <w:pPr>
        <w:spacing w:after="0" w:line="240" w:lineRule="auto"/>
        <w:ind w:left="0" w:right="0"/>
      </w:pPr>
    </w:p>
    <w:sectPr w:rsidR="00536A5A" w:rsidRPr="00536A5A" w:rsidSect="00B70C0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F9C4" w14:textId="77777777" w:rsidR="00396694" w:rsidRDefault="00396694">
      <w:r>
        <w:separator/>
      </w:r>
    </w:p>
  </w:endnote>
  <w:endnote w:type="continuationSeparator" w:id="0">
    <w:p w14:paraId="454A98DD" w14:textId="77777777" w:rsidR="00396694" w:rsidRDefault="00396694">
      <w:r>
        <w:continuationSeparator/>
      </w:r>
    </w:p>
  </w:endnote>
  <w:endnote w:type="continuationNotice" w:id="1">
    <w:p w14:paraId="2E9A9618" w14:textId="77777777" w:rsidR="00396694" w:rsidRDefault="00396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5F2EE" w14:textId="77777777" w:rsidR="00396694" w:rsidRDefault="00396694"/>
  </w:footnote>
  <w:footnote w:type="continuationSeparator" w:id="0">
    <w:p w14:paraId="2177B98A" w14:textId="77777777" w:rsidR="00396694" w:rsidRDefault="00396694">
      <w:r>
        <w:continuationSeparator/>
      </w:r>
    </w:p>
  </w:footnote>
  <w:footnote w:type="continuationNotice" w:id="1">
    <w:p w14:paraId="1FD4BE18" w14:textId="77777777" w:rsidR="00396694" w:rsidRDefault="003966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4A4056"/>
    <w:multiLevelType w:val="hybridMultilevel"/>
    <w:tmpl w:val="C1B84A1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8810F7"/>
    <w:multiLevelType w:val="hybridMultilevel"/>
    <w:tmpl w:val="2E084A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442E59"/>
    <w:multiLevelType w:val="hybridMultilevel"/>
    <w:tmpl w:val="A18040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E6C68FF"/>
    <w:multiLevelType w:val="hybridMultilevel"/>
    <w:tmpl w:val="7F1CE8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60601823">
    <w:abstractNumId w:val="21"/>
  </w:num>
  <w:num w:numId="2" w16cid:durableId="206453220">
    <w:abstractNumId w:val="17"/>
  </w:num>
  <w:num w:numId="3" w16cid:durableId="614752179">
    <w:abstractNumId w:val="0"/>
  </w:num>
  <w:num w:numId="4" w16cid:durableId="1558004792">
    <w:abstractNumId w:val="7"/>
  </w:num>
  <w:num w:numId="5" w16cid:durableId="2029522758">
    <w:abstractNumId w:val="19"/>
  </w:num>
  <w:num w:numId="6" w16cid:durableId="1032921342">
    <w:abstractNumId w:val="3"/>
  </w:num>
  <w:num w:numId="7" w16cid:durableId="255402171">
    <w:abstractNumId w:val="12"/>
  </w:num>
  <w:num w:numId="8" w16cid:durableId="1784227388">
    <w:abstractNumId w:val="9"/>
  </w:num>
  <w:num w:numId="9" w16cid:durableId="392235388">
    <w:abstractNumId w:val="1"/>
  </w:num>
  <w:num w:numId="10" w16cid:durableId="1500581744">
    <w:abstractNumId w:val="1"/>
  </w:num>
  <w:num w:numId="11" w16cid:durableId="322703993">
    <w:abstractNumId w:val="4"/>
  </w:num>
  <w:num w:numId="12" w16cid:durableId="592010282">
    <w:abstractNumId w:val="5"/>
  </w:num>
  <w:num w:numId="13" w16cid:durableId="133184531">
    <w:abstractNumId w:val="16"/>
  </w:num>
  <w:num w:numId="14" w16cid:durableId="559250441">
    <w:abstractNumId w:val="10"/>
  </w:num>
  <w:num w:numId="15" w16cid:durableId="1141078122">
    <w:abstractNumId w:val="8"/>
  </w:num>
  <w:num w:numId="16" w16cid:durableId="757289397">
    <w:abstractNumId w:val="15"/>
  </w:num>
  <w:num w:numId="17" w16cid:durableId="1258559659">
    <w:abstractNumId w:val="6"/>
  </w:num>
  <w:num w:numId="18" w16cid:durableId="1148593690">
    <w:abstractNumId w:val="11"/>
  </w:num>
  <w:num w:numId="19" w16cid:durableId="2048678604">
    <w:abstractNumId w:val="20"/>
  </w:num>
  <w:num w:numId="20" w16cid:durableId="1577858902">
    <w:abstractNumId w:val="14"/>
  </w:num>
  <w:num w:numId="21" w16cid:durableId="190655656">
    <w:abstractNumId w:val="13"/>
  </w:num>
  <w:num w:numId="22" w16cid:durableId="713846505">
    <w:abstractNumId w:val="2"/>
  </w:num>
  <w:num w:numId="23" w16cid:durableId="17631882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3584"/>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0880"/>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6694"/>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65A1"/>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2685"/>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5B57"/>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6A16"/>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0E55"/>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0C08"/>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4DF3"/>
    <w:rsid w:val="00ED6CE8"/>
    <w:rsid w:val="00ED7AA6"/>
    <w:rsid w:val="00EE2A56"/>
    <w:rsid w:val="00EE3818"/>
    <w:rsid w:val="00F22264"/>
    <w:rsid w:val="00F2564D"/>
    <w:rsid w:val="00F35B05"/>
    <w:rsid w:val="00F413D9"/>
    <w:rsid w:val="00F5135F"/>
    <w:rsid w:val="00F51F78"/>
    <w:rsid w:val="00F672E4"/>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476</Words>
  <Characters>3216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Arbetsfördelning ultraljud</dc:title>
  <dc:subject/>
  <dc:creator>patrik.jens.johansson@vgregion.se</dc:creator>
  <keywords/>
  <lastModifiedBy>Ulrica Sehlberg</lastModifiedBy>
  <revision>10</revision>
  <lastPrinted>2016-03-31T10:56:00.0000000Z</lastPrinted>
  <dcterms:created xsi:type="dcterms:W3CDTF">2022-05-19T07:30:00.0000000Z</dcterms:created>
  <dcterms:modified xsi:type="dcterms:W3CDTF">2024-11-04T15:14:00.0000000Z</dcterms:modified>
</coreProperties>
</file>