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D9297" w14:textId="77777777" w:rsidR="00E60879" w:rsidRDefault="00E60879" w:rsidP="00972022">
      <w:pPr>
        <w:pStyle w:val="Rubrik2"/>
        <w:ind w:left="0"/>
        <w:sectPr w:rsidR="00E60879" w:rsidSect="00E60879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7D8A2159" w14:textId="02056909" w:rsidR="00E60879" w:rsidRPr="00972022" w:rsidRDefault="0031718C" w:rsidP="00972022">
      <w:pPr>
        <w:pStyle w:val="Rubrik1"/>
      </w:pPr>
      <w:r w:rsidRPr="00972022">
        <w:t xml:space="preserve">Reservrutin Manuell registrering – </w:t>
      </w:r>
      <w:r w:rsidRPr="00972022">
        <w:br/>
        <w:t>Siemens Mammomat Revelation</w:t>
      </w:r>
    </w:p>
    <w:p w14:paraId="372E60A6" w14:textId="77777777" w:rsidR="00E60879" w:rsidRPr="00E60879" w:rsidRDefault="00E60879" w:rsidP="00E60879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E60879">
        <w:rPr>
          <w:szCs w:val="20"/>
        </w:rPr>
        <w:tab/>
      </w:r>
    </w:p>
    <w:p w14:paraId="13DF5234" w14:textId="77777777" w:rsidR="00E60879" w:rsidRPr="00E60879" w:rsidRDefault="00E60879" w:rsidP="0031718C">
      <w:pPr>
        <w:pStyle w:val="Rubrik2"/>
      </w:pPr>
      <w:bookmarkStart w:id="1" w:name="_Toc501440350"/>
      <w:r w:rsidRPr="00E60879">
        <w:t xml:space="preserve">Sammanfattning/syfte </w:t>
      </w:r>
      <w:bookmarkEnd w:id="1"/>
    </w:p>
    <w:p w14:paraId="7961618A" w14:textId="095BA559" w:rsidR="00E60879" w:rsidRDefault="00E60879" w:rsidP="00213CC5">
      <w:pPr>
        <w:pStyle w:val="Normalefterlista"/>
        <w:ind w:right="1559"/>
      </w:pPr>
      <w:r w:rsidRPr="00E60879">
        <w:t>Reservrutin som träder i kraft när systeme</w:t>
      </w:r>
      <w:r w:rsidR="00213CC5">
        <w:t xml:space="preserve">t </w:t>
      </w:r>
      <w:r w:rsidRPr="00E60879">
        <w:t>PACS inte fungerar.</w:t>
      </w:r>
    </w:p>
    <w:p w14:paraId="1C3EABCB" w14:textId="3B9C78C9" w:rsidR="0031718C" w:rsidRDefault="0031718C" w:rsidP="0031718C">
      <w:pPr>
        <w:pStyle w:val="Rubrik2"/>
      </w:pPr>
      <w:r>
        <w:t>Förändringar sedan föregående version</w:t>
      </w:r>
    </w:p>
    <w:p w14:paraId="432893CB" w14:textId="77024659" w:rsidR="0031718C" w:rsidRPr="0031718C" w:rsidRDefault="003E0D3A" w:rsidP="0031718C">
      <w:r>
        <w:t>Inga förändringar.</w:t>
      </w:r>
    </w:p>
    <w:p w14:paraId="27E7E45E" w14:textId="77777777" w:rsidR="00E60879" w:rsidRPr="00E60879" w:rsidRDefault="00E60879" w:rsidP="00213CC5">
      <w:pPr>
        <w:pStyle w:val="Rubrik2"/>
      </w:pPr>
      <w:r w:rsidRPr="00E60879">
        <w:t>Manuell registrering av persondata på Mammomat Revelation</w:t>
      </w:r>
    </w:p>
    <w:p w14:paraId="0630C018" w14:textId="6365E300" w:rsidR="00E60879" w:rsidRPr="00E60879" w:rsidRDefault="00E60879" w:rsidP="005C1834">
      <w:pPr>
        <w:pStyle w:val="Punktlista"/>
      </w:pPr>
      <w:r w:rsidRPr="00E60879">
        <w:t>Gå till listen – välj Patient och sedan Register</w:t>
      </w:r>
      <w:r w:rsidRPr="00E60879">
        <w:br/>
      </w:r>
      <w:r w:rsidRPr="00E60879">
        <w:rPr>
          <w:noProof/>
        </w:rPr>
        <w:drawing>
          <wp:inline distT="0" distB="0" distL="0" distR="0" wp14:anchorId="21955032" wp14:editId="5451DBB0">
            <wp:extent cx="1952625" cy="78105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0879">
        <w:br/>
      </w:r>
    </w:p>
    <w:p w14:paraId="1746194F" w14:textId="60E2E5D7" w:rsidR="00E60879" w:rsidRPr="005C1834" w:rsidRDefault="00E60879" w:rsidP="005C1834">
      <w:pPr>
        <w:pStyle w:val="Punktlista"/>
      </w:pPr>
      <w:r w:rsidRPr="00E60879">
        <w:t>Fyll i namn och personnummer enligt bild</w:t>
      </w:r>
      <w:r w:rsidRPr="00E60879">
        <w:br/>
        <w:t>Efternamn</w:t>
      </w:r>
      <w:r w:rsidRPr="00E60879">
        <w:br/>
        <w:t>Förnamn</w:t>
      </w:r>
      <w:r w:rsidRPr="00E60879">
        <w:br/>
        <w:t>Patient ID – 10 siffror</w:t>
      </w:r>
      <w:r w:rsidRPr="00E60879">
        <w:tab/>
      </w:r>
      <w:r w:rsidRPr="00E60879">
        <w:br/>
        <w:t>Date of birth – ÅÅÅÅ-MM-DD</w:t>
      </w:r>
      <w:r w:rsidRPr="00E60879">
        <w:tab/>
      </w:r>
      <w:r w:rsidRPr="00E60879">
        <w:br/>
      </w:r>
      <w:r w:rsidRPr="005C1834">
        <w:rPr>
          <w:noProof/>
        </w:rPr>
        <w:lastRenderedPageBreak/>
        <w:drawing>
          <wp:inline distT="0" distB="0" distL="0" distR="0" wp14:anchorId="78324F33" wp14:editId="3C609939">
            <wp:extent cx="2266950" cy="17811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1834">
        <w:br/>
      </w:r>
    </w:p>
    <w:p w14:paraId="7745B533" w14:textId="1C20323C" w:rsidR="00E60879" w:rsidRPr="005C1834" w:rsidRDefault="00E60879" w:rsidP="005C1834">
      <w:pPr>
        <w:pStyle w:val="Punktlista"/>
      </w:pPr>
      <w:r w:rsidRPr="005C1834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758D1E" wp14:editId="1E24F0EB">
                <wp:simplePos x="0" y="0"/>
                <wp:positionH relativeFrom="column">
                  <wp:posOffset>1360170</wp:posOffset>
                </wp:positionH>
                <wp:positionV relativeFrom="paragraph">
                  <wp:posOffset>287020</wp:posOffset>
                </wp:positionV>
                <wp:extent cx="650875" cy="252730"/>
                <wp:effectExtent l="15240" t="14605" r="19685" b="18415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0875" cy="25273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254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A9E644" id="Rectangle 5" o:spid="_x0000_s1026" style="position:absolute;margin-left:107.1pt;margin-top:22.6pt;width:51.25pt;height:19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" strokecolor="red" strokeweight="2pt">
                <v:fill opacity="0"/>
              </v:rect>
            </w:pict>
          </mc:Fallback>
        </mc:AlternateContent>
      </w:r>
      <w:r w:rsidRPr="005C1834">
        <w:t>Klicka på Exam</w:t>
      </w:r>
      <w:r w:rsidRPr="005C1834">
        <w:br/>
      </w:r>
      <w:r w:rsidRPr="005C1834">
        <w:rPr>
          <w:noProof/>
        </w:rPr>
        <w:drawing>
          <wp:inline distT="0" distB="0" distL="0" distR="0" wp14:anchorId="3D154AD8" wp14:editId="012E87D9">
            <wp:extent cx="2733675" cy="4095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76B9F95B" w14:textId="0EE867E9" w:rsidR="00536A5A" w:rsidRPr="005C1834" w:rsidRDefault="005C1834" w:rsidP="005C1834">
      <w:pPr>
        <w:pStyle w:val="Punktlista"/>
      </w:pPr>
      <w:r w:rsidRPr="005C1834">
        <w:t>Kontakta PACS-administratör för vidare handläggning.</w:t>
      </w:r>
    </w:p>
    <w:sectPr w:rsidR="00536A5A" w:rsidRPr="005C1834" w:rsidSect="00213CC5">
      <w:type w:val="continuous"/>
      <w:pgSz w:w="11900" w:h="16840"/>
      <w:pgMar w:top="1418" w:right="1127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6DE9CE" w14:textId="77777777" w:rsidR="00361D47" w:rsidRDefault="00361D47">
      <w:r>
        <w:separator/>
      </w:r>
    </w:p>
  </w:endnote>
  <w:endnote w:type="continuationSeparator" w:id="0">
    <w:p w14:paraId="2CB50701" w14:textId="77777777" w:rsidR="00361D47" w:rsidRDefault="00361D47">
      <w:r>
        <w:continuationSeparator/>
      </w:r>
    </w:p>
  </w:endnote>
  <w:endnote w:type="continuationNotice" w:id="1">
    <w:p w14:paraId="539178CA" w14:textId="77777777" w:rsidR="00361D47" w:rsidRDefault="00361D4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B01009" w14:textId="77777777" w:rsidR="00361D47" w:rsidRDefault="00361D47"/>
  </w:footnote>
  <w:footnote w:type="continuationSeparator" w:id="0">
    <w:p w14:paraId="612AF4A3" w14:textId="77777777" w:rsidR="00361D47" w:rsidRDefault="00361D47">
      <w:r>
        <w:continuationSeparator/>
      </w:r>
    </w:p>
  </w:footnote>
  <w:footnote w:type="continuationNotice" w:id="1">
    <w:p w14:paraId="0F2930EE" w14:textId="77777777" w:rsidR="00361D47" w:rsidRDefault="00361D4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2ADE3AE8"/>
    <w:multiLevelType w:val="hybridMultilevel"/>
    <w:tmpl w:val="1318C34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0C8A64EA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21966687">
    <w:abstractNumId w:val="18"/>
  </w:num>
  <w:num w:numId="2" w16cid:durableId="1090617060">
    <w:abstractNumId w:val="15"/>
  </w:num>
  <w:num w:numId="3" w16cid:durableId="787697590">
    <w:abstractNumId w:val="0"/>
  </w:num>
  <w:num w:numId="4" w16cid:durableId="341250965">
    <w:abstractNumId w:val="6"/>
  </w:num>
  <w:num w:numId="5" w16cid:durableId="1732732601">
    <w:abstractNumId w:val="16"/>
  </w:num>
  <w:num w:numId="6" w16cid:durableId="635525647">
    <w:abstractNumId w:val="2"/>
  </w:num>
  <w:num w:numId="7" w16cid:durableId="2108232653">
    <w:abstractNumId w:val="12"/>
  </w:num>
  <w:num w:numId="8" w16cid:durableId="631253239">
    <w:abstractNumId w:val="9"/>
  </w:num>
  <w:num w:numId="9" w16cid:durableId="218791233">
    <w:abstractNumId w:val="1"/>
  </w:num>
  <w:num w:numId="10" w16cid:durableId="980962391">
    <w:abstractNumId w:val="1"/>
  </w:num>
  <w:num w:numId="11" w16cid:durableId="1347093695">
    <w:abstractNumId w:val="3"/>
  </w:num>
  <w:num w:numId="12" w16cid:durableId="1861159576">
    <w:abstractNumId w:val="4"/>
  </w:num>
  <w:num w:numId="13" w16cid:durableId="1902711660">
    <w:abstractNumId w:val="14"/>
  </w:num>
  <w:num w:numId="14" w16cid:durableId="1874073941">
    <w:abstractNumId w:val="10"/>
  </w:num>
  <w:num w:numId="15" w16cid:durableId="1660502016">
    <w:abstractNumId w:val="7"/>
  </w:num>
  <w:num w:numId="16" w16cid:durableId="1534227932">
    <w:abstractNumId w:val="13"/>
  </w:num>
  <w:num w:numId="17" w16cid:durableId="1300454368">
    <w:abstractNumId w:val="5"/>
  </w:num>
  <w:num w:numId="18" w16cid:durableId="1667977085">
    <w:abstractNumId w:val="11"/>
  </w:num>
  <w:num w:numId="19" w16cid:durableId="1362048685">
    <w:abstractNumId w:val="17"/>
  </w:num>
  <w:num w:numId="20" w16cid:durableId="144395488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3CC5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1718C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1D47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0D3A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6A1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1834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39A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72022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0879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image" Target="media/image4.jpeg" Id="rId18" /><Relationship Type="http://schemas.openxmlformats.org/officeDocument/2006/relationships/theme" Target="theme/theme1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image" Target="media/image3.jpeg" Id="rId17" /><Relationship Type="http://schemas.openxmlformats.org/officeDocument/2006/relationships/footer" Target="footer3.xml" Id="rId16" /><Relationship Type="http://schemas.openxmlformats.org/officeDocument/2006/relationships/fontTable" Target="fontTable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image" Target="media/image5.jpeg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5</TotalTime>
  <Pages>2</Pages>
  <Words>63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505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Reservrutin Manuell registrering - Siemens Mammomat Revelation</dc:title>
  <dc:subject/>
  <dc:creator>patrik.jens.johansson@vgregion.se</dc:creator>
  <keywords/>
  <lastModifiedBy>Ulrica Sehlberg</lastModifiedBy>
  <revision>7</revision>
  <lastPrinted>2016-03-31T10:56:00.0000000Z</lastPrinted>
  <dcterms:created xsi:type="dcterms:W3CDTF">2022-05-19T07:33:00.0000000Z</dcterms:created>
  <dcterms:modified xsi:type="dcterms:W3CDTF">2025-06-11T08:43:00.0000000Z</dcterms:modified>
</coreProperties>
</file>