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1F05" w14:textId="77777777" w:rsidR="00BB1D0A" w:rsidRDefault="00BB1D0A" w:rsidP="00F35B05">
      <w:pPr>
        <w:pStyle w:val="Rubrik2"/>
        <w:sectPr w:rsidR="00BB1D0A" w:rsidSect="00BB1D0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4F4F77C" w14:textId="7136CA19" w:rsidR="00BB1D0A" w:rsidRPr="00BB1D0A" w:rsidRDefault="00F11595" w:rsidP="00F11595">
      <w:pPr>
        <w:pStyle w:val="Rubrik1"/>
        <w:rPr>
          <w:szCs w:val="20"/>
        </w:rPr>
      </w:pPr>
      <w:r w:rsidRPr="00BB1D0A">
        <w:t>Reservrutin Arbetsflöde Modalitet fungerar inte - Screeningvagn</w:t>
      </w:r>
    </w:p>
    <w:p w14:paraId="27492D0B" w14:textId="77777777" w:rsidR="00BB1D0A" w:rsidRPr="00BB1D0A" w:rsidRDefault="00BB1D0A" w:rsidP="00F11595">
      <w:pPr>
        <w:pStyle w:val="Rubrik2"/>
      </w:pPr>
      <w:bookmarkStart w:id="1" w:name="_Toc501440350"/>
      <w:r w:rsidRPr="00BB1D0A">
        <w:t xml:space="preserve">Sammanfattning/syfte </w:t>
      </w:r>
      <w:bookmarkEnd w:id="1"/>
    </w:p>
    <w:p w14:paraId="0609F1A9" w14:textId="54D25787" w:rsidR="00BB1D0A" w:rsidRPr="00BB1D0A" w:rsidRDefault="00BB1D0A" w:rsidP="00DD0041">
      <w:bookmarkStart w:id="2" w:name="_Toc501440351"/>
      <w:r w:rsidRPr="00BB1D0A">
        <w:t>Reservrutinen träder i kraft när modalitet Siemens Revelation inte fungerar.</w:t>
      </w:r>
      <w:bookmarkEnd w:id="2"/>
    </w:p>
    <w:p w14:paraId="5DC6DE55" w14:textId="33599CE1" w:rsidR="00F11595" w:rsidRPr="00F11595" w:rsidRDefault="00BB1D0A" w:rsidP="00F11595">
      <w:r w:rsidRPr="00BB1D0A">
        <w:t xml:space="preserve">I screeningvagnen finns en specifik plats där reservrutinspärmar och övrigt material, som behövs vid ett driftstopp, förvaras. </w:t>
      </w:r>
    </w:p>
    <w:p w14:paraId="00DF2E5C" w14:textId="19009F7E" w:rsidR="00F11595" w:rsidRDefault="00F11595" w:rsidP="00F11595">
      <w:pPr>
        <w:pStyle w:val="Rubrik2"/>
      </w:pPr>
      <w:r>
        <w:t>Förändringar i denna version</w:t>
      </w:r>
    </w:p>
    <w:p w14:paraId="404C5D42" w14:textId="2A407DBA" w:rsidR="00F11595" w:rsidRPr="00F11595" w:rsidRDefault="00C06D4C" w:rsidP="00F11595">
      <w:r>
        <w:t>Inga förändringar.</w:t>
      </w:r>
    </w:p>
    <w:p w14:paraId="0349C4E8" w14:textId="77777777" w:rsidR="00BB1D0A" w:rsidRPr="00BB1D0A" w:rsidRDefault="00BB1D0A" w:rsidP="00C06D4C">
      <w:pPr>
        <w:pStyle w:val="Rubrik2"/>
      </w:pPr>
      <w:r w:rsidRPr="00BB1D0A">
        <w:t>Arbetsflöde Screeningvagn</w:t>
      </w:r>
    </w:p>
    <w:p w14:paraId="4013BBF1" w14:textId="77777777" w:rsidR="00BB1D0A" w:rsidRPr="00BB1D0A" w:rsidRDefault="00BB1D0A" w:rsidP="00C06D4C">
      <w:pPr>
        <w:pStyle w:val="Rubrik3"/>
      </w:pPr>
      <w:r w:rsidRPr="00BB1D0A">
        <w:t>Modalitet Siemens Revelation fungerar inte</w:t>
      </w:r>
    </w:p>
    <w:p w14:paraId="501DE737" w14:textId="215A227A" w:rsidR="00BB1D0A" w:rsidRPr="00BB1D0A" w:rsidRDefault="00BB1D0A" w:rsidP="00C06D4C">
      <w:pPr>
        <w:pStyle w:val="Punktlista"/>
        <w:numPr>
          <w:ilvl w:val="0"/>
          <w:numId w:val="22"/>
        </w:numPr>
      </w:pPr>
      <w:r w:rsidRPr="00BB1D0A">
        <w:t>Dagtid (7.30–16.00)</w:t>
      </w:r>
      <w:r w:rsidRPr="00BB1D0A">
        <w:tab/>
        <w:t>Kontakta MT, telefon 010-43</w:t>
      </w:r>
      <w:r w:rsidR="00FE5A8E">
        <w:t>5</w:t>
      </w:r>
      <w:r w:rsidRPr="00BB1D0A">
        <w:t xml:space="preserve"> 28 15</w:t>
      </w:r>
      <w:r w:rsidRPr="00BB1D0A">
        <w:br/>
        <w:t>Övrig tid</w:t>
      </w:r>
      <w:r w:rsidRPr="00BB1D0A">
        <w:tab/>
        <w:t>Kontakta MT följande morgon</w:t>
      </w:r>
    </w:p>
    <w:p w14:paraId="263C1195" w14:textId="77777777" w:rsidR="00BB1D0A" w:rsidRPr="00BB1D0A" w:rsidRDefault="00BB1D0A" w:rsidP="00C06D4C">
      <w:pPr>
        <w:pStyle w:val="Punktlista"/>
        <w:numPr>
          <w:ilvl w:val="0"/>
          <w:numId w:val="22"/>
        </w:numPr>
      </w:pPr>
      <w:r w:rsidRPr="00BB1D0A">
        <w:t>Kvinnorna skickas hem.</w:t>
      </w:r>
    </w:p>
    <w:p w14:paraId="697B4A7B" w14:textId="77777777" w:rsidR="00BB1D0A" w:rsidRPr="00BB1D0A" w:rsidRDefault="00BB1D0A" w:rsidP="00C06D4C">
      <w:pPr>
        <w:pStyle w:val="Punktlista"/>
        <w:numPr>
          <w:ilvl w:val="0"/>
          <w:numId w:val="22"/>
        </w:numPr>
      </w:pPr>
      <w:r w:rsidRPr="00BB1D0A">
        <w:t xml:space="preserve">Kontakta mammografiavdelningen som får informera och boka om kvinnorna. Sekreterare skickar ny kallelse till alla kvinnor som inte har blivit undersökta denna dag. </w:t>
      </w:r>
    </w:p>
    <w:p w14:paraId="39E54A38" w14:textId="346E820A" w:rsidR="00BB1D0A" w:rsidRPr="00BB1D0A" w:rsidRDefault="00BB1D0A" w:rsidP="00C06D4C">
      <w:pPr>
        <w:pStyle w:val="Punktlista"/>
        <w:numPr>
          <w:ilvl w:val="0"/>
          <w:numId w:val="22"/>
        </w:numPr>
      </w:pPr>
      <w:r w:rsidRPr="00BB1D0A">
        <w:t>Om ni lämnar vagnen, sätt upp en skylt på dörren. Se flik</w:t>
      </w:r>
      <w:r w:rsidR="00285909">
        <w:t xml:space="preserve"> 4</w:t>
      </w:r>
      <w:r w:rsidRPr="00BB1D0A">
        <w:t xml:space="preserve"> i reservrutinspärmen.</w:t>
      </w:r>
    </w:p>
    <w:p w14:paraId="2C5D11A6" w14:textId="77777777" w:rsidR="00BB1D0A" w:rsidRPr="00BB1D0A" w:rsidRDefault="00BB1D0A" w:rsidP="00C06D4C">
      <w:pPr>
        <w:pStyle w:val="Punktlista"/>
        <w:numPr>
          <w:ilvl w:val="0"/>
          <w:numId w:val="22"/>
        </w:numPr>
      </w:pPr>
      <w:r w:rsidRPr="00BB1D0A">
        <w:t>Tidbok/sekreterare bokar om kvinnorna när man vet när modaliteten är lagad.</w:t>
      </w:r>
    </w:p>
    <w:p w14:paraId="097AD5D7" w14:textId="77777777" w:rsidR="00BB1D0A" w:rsidRPr="00BB1D0A" w:rsidRDefault="00BB1D0A" w:rsidP="00C06D4C">
      <w:pPr>
        <w:pStyle w:val="Punktlista"/>
        <w:numPr>
          <w:ilvl w:val="0"/>
          <w:numId w:val="22"/>
        </w:numPr>
      </w:pPr>
      <w:r w:rsidRPr="00BB1D0A">
        <w:t xml:space="preserve">Om man hunnit påbörja bildtagning på en patient: </w:t>
      </w:r>
    </w:p>
    <w:p w14:paraId="486A45FD" w14:textId="6CD7D845" w:rsidR="00BB1D0A" w:rsidRPr="00BB1D0A" w:rsidRDefault="00BB1D0A" w:rsidP="00C06D4C">
      <w:pPr>
        <w:pStyle w:val="Punktlista"/>
      </w:pPr>
      <w:r w:rsidRPr="00BB1D0A">
        <w:t xml:space="preserve">Avsluta undersökningen i </w:t>
      </w:r>
      <w:r w:rsidR="00DD0041">
        <w:t>PACS</w:t>
      </w:r>
      <w:r w:rsidRPr="00BB1D0A">
        <w:t xml:space="preserve"> genom att trycka stopp-tid.</w:t>
      </w:r>
    </w:p>
    <w:p w14:paraId="4FCB487C" w14:textId="4E106076" w:rsidR="00BB1D0A" w:rsidRPr="00BB1D0A" w:rsidRDefault="00BB1D0A" w:rsidP="00AC2E55">
      <w:pPr>
        <w:pStyle w:val="Punktlista"/>
      </w:pPr>
      <w:r w:rsidRPr="00BB1D0A">
        <w:t xml:space="preserve">Kontakta </w:t>
      </w:r>
      <w:r w:rsidR="00AC2E55">
        <w:t>tidboken.</w:t>
      </w:r>
    </w:p>
    <w:p w14:paraId="11C2BEE0" w14:textId="77777777" w:rsidR="00BB1D0A" w:rsidRPr="00BB1D0A" w:rsidRDefault="00BB1D0A" w:rsidP="00BB1D0A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B1D0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8EC28" w14:textId="77777777" w:rsidR="00440916" w:rsidRDefault="00440916">
      <w:r>
        <w:separator/>
      </w:r>
    </w:p>
  </w:endnote>
  <w:endnote w:type="continuationSeparator" w:id="0">
    <w:p w14:paraId="758200DA" w14:textId="77777777" w:rsidR="00440916" w:rsidRDefault="00440916">
      <w:r>
        <w:continuationSeparator/>
      </w:r>
    </w:p>
  </w:endnote>
  <w:endnote w:type="continuationNotice" w:id="1">
    <w:p w14:paraId="7CD154B3" w14:textId="77777777" w:rsidR="00440916" w:rsidRDefault="004409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A2CC6" w14:textId="77777777" w:rsidR="00440916" w:rsidRDefault="00440916"/>
  </w:footnote>
  <w:footnote w:type="continuationSeparator" w:id="0">
    <w:p w14:paraId="4C412C04" w14:textId="77777777" w:rsidR="00440916" w:rsidRDefault="00440916">
      <w:r>
        <w:continuationSeparator/>
      </w:r>
    </w:p>
  </w:footnote>
  <w:footnote w:type="continuationNotice" w:id="1">
    <w:p w14:paraId="420A1B82" w14:textId="77777777" w:rsidR="00440916" w:rsidRDefault="004409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062107"/>
    <w:multiLevelType w:val="hybridMultilevel"/>
    <w:tmpl w:val="CF186E66"/>
    <w:lvl w:ilvl="0" w:tplc="9AA2E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DE1B34" w:tentative="1">
      <w:start w:val="1"/>
      <w:numFmt w:val="lowerLetter"/>
      <w:lvlText w:val="%2."/>
      <w:lvlJc w:val="left"/>
      <w:pPr>
        <w:ind w:left="1440" w:hanging="360"/>
      </w:pPr>
    </w:lvl>
    <w:lvl w:ilvl="2" w:tplc="05026A18" w:tentative="1">
      <w:start w:val="1"/>
      <w:numFmt w:val="lowerRoman"/>
      <w:lvlText w:val="%3."/>
      <w:lvlJc w:val="right"/>
      <w:pPr>
        <w:ind w:left="2160" w:hanging="180"/>
      </w:pPr>
    </w:lvl>
    <w:lvl w:ilvl="3" w:tplc="815C1104" w:tentative="1">
      <w:start w:val="1"/>
      <w:numFmt w:val="decimal"/>
      <w:lvlText w:val="%4."/>
      <w:lvlJc w:val="left"/>
      <w:pPr>
        <w:ind w:left="2880" w:hanging="360"/>
      </w:pPr>
    </w:lvl>
    <w:lvl w:ilvl="4" w:tplc="39003156" w:tentative="1">
      <w:start w:val="1"/>
      <w:numFmt w:val="lowerLetter"/>
      <w:lvlText w:val="%5."/>
      <w:lvlJc w:val="left"/>
      <w:pPr>
        <w:ind w:left="3600" w:hanging="360"/>
      </w:pPr>
    </w:lvl>
    <w:lvl w:ilvl="5" w:tplc="206C50C8" w:tentative="1">
      <w:start w:val="1"/>
      <w:numFmt w:val="lowerRoman"/>
      <w:lvlText w:val="%6."/>
      <w:lvlJc w:val="right"/>
      <w:pPr>
        <w:ind w:left="4320" w:hanging="180"/>
      </w:pPr>
    </w:lvl>
    <w:lvl w:ilvl="6" w:tplc="5ADE8668" w:tentative="1">
      <w:start w:val="1"/>
      <w:numFmt w:val="decimal"/>
      <w:lvlText w:val="%7."/>
      <w:lvlJc w:val="left"/>
      <w:pPr>
        <w:ind w:left="5040" w:hanging="360"/>
      </w:pPr>
    </w:lvl>
    <w:lvl w:ilvl="7" w:tplc="B0B8F118" w:tentative="1">
      <w:start w:val="1"/>
      <w:numFmt w:val="lowerLetter"/>
      <w:lvlText w:val="%8."/>
      <w:lvlJc w:val="left"/>
      <w:pPr>
        <w:ind w:left="5760" w:hanging="360"/>
      </w:pPr>
    </w:lvl>
    <w:lvl w:ilvl="8" w:tplc="D5AE3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6382F"/>
    <w:multiLevelType w:val="hybridMultilevel"/>
    <w:tmpl w:val="1262B24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7A3E55"/>
    <w:multiLevelType w:val="hybridMultilevel"/>
    <w:tmpl w:val="E21AA5FA"/>
    <w:lvl w:ilvl="0" w:tplc="FF5AB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9A31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5CF64C" w:tentative="1">
      <w:start w:val="1"/>
      <w:numFmt w:val="lowerRoman"/>
      <w:lvlText w:val="%3."/>
      <w:lvlJc w:val="right"/>
      <w:pPr>
        <w:ind w:left="2160" w:hanging="180"/>
      </w:pPr>
    </w:lvl>
    <w:lvl w:ilvl="3" w:tplc="48E6374A" w:tentative="1">
      <w:start w:val="1"/>
      <w:numFmt w:val="decimal"/>
      <w:lvlText w:val="%4."/>
      <w:lvlJc w:val="left"/>
      <w:pPr>
        <w:ind w:left="2880" w:hanging="360"/>
      </w:pPr>
    </w:lvl>
    <w:lvl w:ilvl="4" w:tplc="8AFEA8F6" w:tentative="1">
      <w:start w:val="1"/>
      <w:numFmt w:val="lowerLetter"/>
      <w:lvlText w:val="%5."/>
      <w:lvlJc w:val="left"/>
      <w:pPr>
        <w:ind w:left="3600" w:hanging="360"/>
      </w:pPr>
    </w:lvl>
    <w:lvl w:ilvl="5" w:tplc="88A45FFE" w:tentative="1">
      <w:start w:val="1"/>
      <w:numFmt w:val="lowerRoman"/>
      <w:lvlText w:val="%6."/>
      <w:lvlJc w:val="right"/>
      <w:pPr>
        <w:ind w:left="4320" w:hanging="180"/>
      </w:pPr>
    </w:lvl>
    <w:lvl w:ilvl="6" w:tplc="E7181942" w:tentative="1">
      <w:start w:val="1"/>
      <w:numFmt w:val="decimal"/>
      <w:lvlText w:val="%7."/>
      <w:lvlJc w:val="left"/>
      <w:pPr>
        <w:ind w:left="5040" w:hanging="360"/>
      </w:pPr>
    </w:lvl>
    <w:lvl w:ilvl="7" w:tplc="4E209D38" w:tentative="1">
      <w:start w:val="1"/>
      <w:numFmt w:val="lowerLetter"/>
      <w:lvlText w:val="%8."/>
      <w:lvlJc w:val="left"/>
      <w:pPr>
        <w:ind w:left="5760" w:hanging="360"/>
      </w:pPr>
    </w:lvl>
    <w:lvl w:ilvl="8" w:tplc="FF0C27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37018940">
    <w:abstractNumId w:val="20"/>
  </w:num>
  <w:num w:numId="2" w16cid:durableId="482507349">
    <w:abstractNumId w:val="16"/>
  </w:num>
  <w:num w:numId="3" w16cid:durableId="1822236397">
    <w:abstractNumId w:val="0"/>
  </w:num>
  <w:num w:numId="4" w16cid:durableId="2122259846">
    <w:abstractNumId w:val="7"/>
  </w:num>
  <w:num w:numId="5" w16cid:durableId="217596277">
    <w:abstractNumId w:val="18"/>
  </w:num>
  <w:num w:numId="6" w16cid:durableId="585919555">
    <w:abstractNumId w:val="2"/>
  </w:num>
  <w:num w:numId="7" w16cid:durableId="1909417132">
    <w:abstractNumId w:val="12"/>
  </w:num>
  <w:num w:numId="8" w16cid:durableId="372121911">
    <w:abstractNumId w:val="9"/>
  </w:num>
  <w:num w:numId="9" w16cid:durableId="14357080">
    <w:abstractNumId w:val="1"/>
  </w:num>
  <w:num w:numId="10" w16cid:durableId="2102874166">
    <w:abstractNumId w:val="1"/>
  </w:num>
  <w:num w:numId="11" w16cid:durableId="2123382319">
    <w:abstractNumId w:val="4"/>
  </w:num>
  <w:num w:numId="12" w16cid:durableId="1455757092">
    <w:abstractNumId w:val="5"/>
  </w:num>
  <w:num w:numId="13" w16cid:durableId="276259470">
    <w:abstractNumId w:val="15"/>
  </w:num>
  <w:num w:numId="14" w16cid:durableId="2043087075">
    <w:abstractNumId w:val="10"/>
  </w:num>
  <w:num w:numId="15" w16cid:durableId="964504224">
    <w:abstractNumId w:val="8"/>
  </w:num>
  <w:num w:numId="16" w16cid:durableId="1837763426">
    <w:abstractNumId w:val="14"/>
  </w:num>
  <w:num w:numId="17" w16cid:durableId="619453208">
    <w:abstractNumId w:val="6"/>
  </w:num>
  <w:num w:numId="18" w16cid:durableId="1600329916">
    <w:abstractNumId w:val="11"/>
  </w:num>
  <w:num w:numId="19" w16cid:durableId="781921855">
    <w:abstractNumId w:val="19"/>
  </w:num>
  <w:num w:numId="20" w16cid:durableId="1351104520">
    <w:abstractNumId w:val="17"/>
  </w:num>
  <w:num w:numId="21" w16cid:durableId="1317564802">
    <w:abstractNumId w:val="3"/>
  </w:num>
  <w:num w:numId="22" w16cid:durableId="4953459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5909"/>
    <w:rsid w:val="00290B5C"/>
    <w:rsid w:val="00294791"/>
    <w:rsid w:val="002B0B30"/>
    <w:rsid w:val="002B0C78"/>
    <w:rsid w:val="002C0C02"/>
    <w:rsid w:val="002C1277"/>
    <w:rsid w:val="002C60AD"/>
    <w:rsid w:val="002C65EF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916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84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20DF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2E55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D0A"/>
    <w:rsid w:val="00BB69DB"/>
    <w:rsid w:val="00BC322E"/>
    <w:rsid w:val="00BC44CD"/>
    <w:rsid w:val="00BC48A6"/>
    <w:rsid w:val="00BE7978"/>
    <w:rsid w:val="00C06D4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004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159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5A8E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320D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320D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320D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20D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20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1</Pages>
  <Words>155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Arbetsflöde Modalitet fungerar inte - Screeningvagn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2022-05-19T07:33:00.0000000Z</dcterms:created>
  <dcterms:modified xsi:type="dcterms:W3CDTF">2023-06-01T07:38:00.0000000Z</dcterms:modified>
</coreProperties>
</file>