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DAC03" w14:textId="77777777" w:rsidR="0040294E" w:rsidRDefault="0040294E" w:rsidP="00F35B05">
      <w:pPr>
        <w:pStyle w:val="Rubrik2"/>
        <w:sectPr w:rsidR="0040294E" w:rsidSect="0040294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E59A0FE" w14:textId="13C07839" w:rsidR="0040294E" w:rsidRPr="0040294E" w:rsidRDefault="007762BB" w:rsidP="00686E47">
      <w:pPr>
        <w:pStyle w:val="Rubrik1"/>
        <w:rPr>
          <w:szCs w:val="20"/>
        </w:rPr>
      </w:pPr>
      <w:r w:rsidRPr="0040294E">
        <w:t>Provlarm av personlarm</w:t>
      </w:r>
    </w:p>
    <w:p w14:paraId="007FA20E" w14:textId="77777777" w:rsidR="007762BB" w:rsidRPr="0040294E" w:rsidRDefault="007762BB" w:rsidP="00686E47">
      <w:pPr>
        <w:pStyle w:val="Rubrik2"/>
      </w:pPr>
      <w:bookmarkStart w:id="1" w:name="_Toc501440350"/>
      <w:r w:rsidRPr="0040294E">
        <w:t>Syfte</w:t>
      </w:r>
      <w:bookmarkEnd w:id="1"/>
    </w:p>
    <w:p w14:paraId="3B78A849" w14:textId="77777777" w:rsidR="007762BB" w:rsidRPr="0040294E" w:rsidRDefault="007762BB" w:rsidP="00686E47">
      <w:r w:rsidRPr="0040294E">
        <w:t>Säkra rutiner vid provlarm i mobila enheter.</w:t>
      </w:r>
    </w:p>
    <w:p w14:paraId="72FC2273" w14:textId="028868C9" w:rsidR="0040294E" w:rsidRPr="00686E47" w:rsidRDefault="00AF416B" w:rsidP="00686E47">
      <w:pPr>
        <w:pStyle w:val="Rubrik2"/>
      </w:pPr>
      <w:bookmarkStart w:id="2" w:name="_1314629194"/>
      <w:bookmarkStart w:id="3" w:name="Rubrik"/>
      <w:bookmarkStart w:id="4" w:name="_Toc501440349"/>
      <w:bookmarkEnd w:id="2"/>
      <w:bookmarkEnd w:id="3"/>
      <w:r>
        <w:t>Förändringar sedan föregående</w:t>
      </w:r>
      <w:r w:rsidR="0040294E" w:rsidRPr="00686E47">
        <w:t xml:space="preserve"> version </w:t>
      </w:r>
      <w:bookmarkEnd w:id="4"/>
    </w:p>
    <w:p w14:paraId="4DC28CC3" w14:textId="00471CE7" w:rsidR="0040294E" w:rsidRPr="0040294E" w:rsidRDefault="00BA7FCD" w:rsidP="00686E47">
      <w:r>
        <w:t>Inga förändringar.</w:t>
      </w:r>
    </w:p>
    <w:p w14:paraId="2C5CB890" w14:textId="77777777" w:rsidR="0040294E" w:rsidRPr="00686E47" w:rsidRDefault="0040294E" w:rsidP="00686E47">
      <w:pPr>
        <w:pStyle w:val="Rubrik2"/>
      </w:pPr>
      <w:r w:rsidRPr="00686E47">
        <w:t>Provlarm</w:t>
      </w:r>
    </w:p>
    <w:p w14:paraId="7C21433A" w14:textId="77777777" w:rsidR="0040294E" w:rsidRPr="0040294E" w:rsidRDefault="0040294E" w:rsidP="00686E47">
      <w:r w:rsidRPr="0040294E">
        <w:t>Ring alltid före provlarm!</w:t>
      </w:r>
    </w:p>
    <w:p w14:paraId="2A1E4AD6" w14:textId="77777777" w:rsidR="0040294E" w:rsidRPr="0040294E" w:rsidRDefault="0040294E" w:rsidP="00686E47">
      <w:r w:rsidRPr="0040294E">
        <w:t>Vid provlarm mot larmcentralen, ring till 08-737 15 56.</w:t>
      </w:r>
    </w:p>
    <w:p w14:paraId="6729BA53" w14:textId="77777777" w:rsidR="0040294E" w:rsidRPr="0040294E" w:rsidRDefault="0040294E" w:rsidP="00F34E86">
      <w:pPr>
        <w:pStyle w:val="Liststycke"/>
        <w:numPr>
          <w:ilvl w:val="0"/>
          <w:numId w:val="21"/>
        </w:numPr>
      </w:pPr>
      <w:r w:rsidRPr="0040294E">
        <w:t>Uppge enhetens larmnummer</w:t>
      </w:r>
    </w:p>
    <w:p w14:paraId="46DDE00A" w14:textId="77777777" w:rsidR="0040294E" w:rsidRPr="0040294E" w:rsidRDefault="0040294E" w:rsidP="00F34E86">
      <w:pPr>
        <w:pStyle w:val="Liststycke"/>
        <w:numPr>
          <w:ilvl w:val="0"/>
          <w:numId w:val="21"/>
        </w:numPr>
      </w:pPr>
      <w:r w:rsidRPr="0040294E">
        <w:t>Uppge personlig/gemensam kod</w:t>
      </w:r>
    </w:p>
    <w:p w14:paraId="48E8A9F6" w14:textId="77777777" w:rsidR="0040294E" w:rsidRPr="0040294E" w:rsidRDefault="0040294E" w:rsidP="00F34E86">
      <w:pPr>
        <w:pStyle w:val="Liststycke"/>
        <w:numPr>
          <w:ilvl w:val="0"/>
          <w:numId w:val="21"/>
        </w:numPr>
      </w:pPr>
      <w:r w:rsidRPr="0040294E">
        <w:t>Fråga om belastningen tillåter provlarm nu.</w:t>
      </w:r>
    </w:p>
    <w:p w14:paraId="78D3E282" w14:textId="77777777" w:rsidR="0040294E" w:rsidRPr="0040294E" w:rsidRDefault="0040294E" w:rsidP="00686E47">
      <w:r w:rsidRPr="0040294E">
        <w:t>Lämpliga tider för provlarm är 09.00-11.00, 14.00-16.00, 23.00-05.00.</w:t>
      </w:r>
    </w:p>
    <w:p w14:paraId="3085442D" w14:textId="77777777" w:rsidR="0040294E" w:rsidRPr="0040294E" w:rsidRDefault="0040294E" w:rsidP="00686E47">
      <w:r w:rsidRPr="0040294E">
        <w:t>Provlarm utförs vid behov, normalt är 1 gång per månad eller vid flytt av mammografivagnen.</w:t>
      </w:r>
    </w:p>
    <w:p w14:paraId="03954C57" w14:textId="77777777" w:rsidR="0040294E" w:rsidRPr="00686E47" w:rsidRDefault="0040294E" w:rsidP="00686E47">
      <w:pPr>
        <w:pStyle w:val="Rubrik2"/>
      </w:pPr>
      <w:r w:rsidRPr="00686E47">
        <w:t>Mer information om personlarm</w:t>
      </w:r>
    </w:p>
    <w:p w14:paraId="119E5EDB" w14:textId="198E5942" w:rsidR="0040294E" w:rsidRPr="0040294E" w:rsidRDefault="00000000" w:rsidP="00686E47">
      <w:pPr>
        <w:rPr>
          <w:szCs w:val="20"/>
        </w:rPr>
      </w:pPr>
      <w:hyperlink r:id="rId17" w:history="1">
        <w:r w:rsidR="0040294E" w:rsidRPr="0040294E">
          <w:rPr>
            <w:color w:val="0000FF"/>
            <w:szCs w:val="20"/>
            <w:u w:val="single"/>
          </w:rPr>
          <w:t>Information avse</w:t>
        </w:r>
        <w:r w:rsidR="0040294E" w:rsidRPr="0040294E">
          <w:rPr>
            <w:color w:val="0000FF"/>
            <w:szCs w:val="20"/>
            <w:u w:val="single"/>
          </w:rPr>
          <w:t>e</w:t>
        </w:r>
        <w:r w:rsidR="0040294E" w:rsidRPr="0040294E">
          <w:rPr>
            <w:color w:val="0000FF"/>
            <w:szCs w:val="20"/>
            <w:u w:val="single"/>
          </w:rPr>
          <w:t>nde personlarm med GPS funktion, extern</w:t>
        </w:r>
      </w:hyperlink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0294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0878B" w14:textId="77777777" w:rsidR="00780FAA" w:rsidRDefault="00780FAA">
      <w:r>
        <w:separator/>
      </w:r>
    </w:p>
  </w:endnote>
  <w:endnote w:type="continuationSeparator" w:id="0">
    <w:p w14:paraId="0867134D" w14:textId="77777777" w:rsidR="00780FAA" w:rsidRDefault="00780FAA">
      <w:r>
        <w:continuationSeparator/>
      </w:r>
    </w:p>
  </w:endnote>
  <w:endnote w:type="continuationNotice" w:id="1">
    <w:p w14:paraId="6D0B8922" w14:textId="77777777" w:rsidR="00780FAA" w:rsidRDefault="00780F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8214" w14:textId="77777777" w:rsidR="00780FAA" w:rsidRDefault="00780FAA"/>
  </w:footnote>
  <w:footnote w:type="continuationSeparator" w:id="0">
    <w:p w14:paraId="6EBA75AE" w14:textId="77777777" w:rsidR="00780FAA" w:rsidRDefault="00780FAA">
      <w:r>
        <w:continuationSeparator/>
      </w:r>
    </w:p>
  </w:footnote>
  <w:footnote w:type="continuationNotice" w:id="1">
    <w:p w14:paraId="24BFE81B" w14:textId="77777777" w:rsidR="00780FAA" w:rsidRDefault="00780F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A2B6385"/>
    <w:multiLevelType w:val="hybridMultilevel"/>
    <w:tmpl w:val="79B8EE36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C404984"/>
    <w:multiLevelType w:val="hybridMultilevel"/>
    <w:tmpl w:val="1C2E60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42112006">
    <w:abstractNumId w:val="19"/>
  </w:num>
  <w:num w:numId="2" w16cid:durableId="1649747678">
    <w:abstractNumId w:val="15"/>
  </w:num>
  <w:num w:numId="3" w16cid:durableId="522746018">
    <w:abstractNumId w:val="0"/>
  </w:num>
  <w:num w:numId="4" w16cid:durableId="547883688">
    <w:abstractNumId w:val="6"/>
  </w:num>
  <w:num w:numId="5" w16cid:durableId="1456293323">
    <w:abstractNumId w:val="17"/>
  </w:num>
  <w:num w:numId="6" w16cid:durableId="222647328">
    <w:abstractNumId w:val="2"/>
  </w:num>
  <w:num w:numId="7" w16cid:durableId="680741758">
    <w:abstractNumId w:val="12"/>
  </w:num>
  <w:num w:numId="8" w16cid:durableId="1157575242">
    <w:abstractNumId w:val="9"/>
  </w:num>
  <w:num w:numId="9" w16cid:durableId="344788659">
    <w:abstractNumId w:val="1"/>
  </w:num>
  <w:num w:numId="10" w16cid:durableId="2112360670">
    <w:abstractNumId w:val="1"/>
  </w:num>
  <w:num w:numId="11" w16cid:durableId="1830244795">
    <w:abstractNumId w:val="3"/>
  </w:num>
  <w:num w:numId="12" w16cid:durableId="1922595555">
    <w:abstractNumId w:val="4"/>
  </w:num>
  <w:num w:numId="13" w16cid:durableId="1676373749">
    <w:abstractNumId w:val="14"/>
  </w:num>
  <w:num w:numId="14" w16cid:durableId="1704868429">
    <w:abstractNumId w:val="10"/>
  </w:num>
  <w:num w:numId="15" w16cid:durableId="1005743898">
    <w:abstractNumId w:val="7"/>
  </w:num>
  <w:num w:numId="16" w16cid:durableId="2084451906">
    <w:abstractNumId w:val="13"/>
  </w:num>
  <w:num w:numId="17" w16cid:durableId="309990483">
    <w:abstractNumId w:val="5"/>
  </w:num>
  <w:num w:numId="18" w16cid:durableId="1761826512">
    <w:abstractNumId w:val="11"/>
  </w:num>
  <w:num w:numId="19" w16cid:durableId="884026564">
    <w:abstractNumId w:val="18"/>
  </w:num>
  <w:num w:numId="20" w16cid:durableId="717975342">
    <w:abstractNumId w:val="16"/>
  </w:num>
  <w:num w:numId="21" w16cid:durableId="13449375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5F7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294E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6E47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62BB"/>
    <w:rsid w:val="00780FAA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416B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7FCD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4E86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444-2101229903-648/SURROGATE/Information%20avseende%20personlarm%20MED%20GPS%20funktion%2c%20extern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1</Pages>
  <Words>126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Provlarm av personlarm</dc:title>
  <dc:subject/>
  <dc:creator>patrik.jens.johansson@vgregion.se</dc:creator>
  <keywords/>
  <lastModifiedBy>Mathilda Hall Ström</lastModifiedBy>
  <revision>8</revision>
  <lastPrinted>2016-03-31T10:56:00.0000000Z</lastPrinted>
  <dcterms:created xsi:type="dcterms:W3CDTF">2022-05-19T07:33:00.0000000Z</dcterms:created>
  <dcterms:modified xsi:type="dcterms:W3CDTF">2023-01-31T09:26:00.0000000Z</dcterms:modified>
</coreProperties>
</file>