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DFA5D" w14:textId="77777777" w:rsidR="008E1CC3" w:rsidRDefault="008E1CC3" w:rsidP="00C30B9E">
      <w:pPr>
        <w:pStyle w:val="Rubrik2"/>
        <w:ind w:left="0"/>
        <w:sectPr w:rsidR="008E1CC3" w:rsidSect="008E1CC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A31BAA" w14:textId="07CEF61B" w:rsidR="008E1CC3" w:rsidRPr="00D97180" w:rsidRDefault="00D97180" w:rsidP="00D97180">
      <w:pPr>
        <w:pStyle w:val="Rubrik1"/>
        <w:ind w:left="0"/>
      </w:pPr>
      <w:r w:rsidRPr="00D97180">
        <w:t xml:space="preserve">Preparatundersökning – </w:t>
      </w:r>
      <w:proofErr w:type="spellStart"/>
      <w:r w:rsidRPr="00D97180">
        <w:t>Faxitron</w:t>
      </w:r>
      <w:proofErr w:type="spellEnd"/>
    </w:p>
    <w:p w14:paraId="15B19F39" w14:textId="77777777" w:rsidR="008E1CC3" w:rsidRPr="008E1CC3" w:rsidRDefault="008E1CC3" w:rsidP="00D97180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8E1CC3">
        <w:t>Syfte</w:t>
      </w:r>
    </w:p>
    <w:p w14:paraId="5A3606CD" w14:textId="77777777" w:rsidR="008E1CC3" w:rsidRDefault="008E1CC3" w:rsidP="008E1CC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8E1CC3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55E4A970" w14:textId="01F6FA3D" w:rsidR="00D97180" w:rsidRDefault="00D97180" w:rsidP="00D97180">
      <w:pPr>
        <w:pStyle w:val="Rubrik2"/>
        <w:ind w:left="0"/>
      </w:pPr>
      <w:r>
        <w:t>Förändringar sedan föregående version</w:t>
      </w:r>
    </w:p>
    <w:p w14:paraId="65AFD00B" w14:textId="665CACDE" w:rsidR="008E1CC3" w:rsidRPr="008E1CC3" w:rsidRDefault="00D97180" w:rsidP="00C30B9E">
      <w:pPr>
        <w:ind w:left="0"/>
        <w:rPr>
          <w:rFonts w:ascii="Arial" w:hAnsi="Arial" w:cs="Arial"/>
          <w:sz w:val="20"/>
          <w:szCs w:val="20"/>
        </w:rPr>
      </w:pPr>
      <w:r w:rsidRPr="00C30B9E">
        <w:rPr>
          <w:rFonts w:ascii="Arial" w:hAnsi="Arial" w:cs="Arial"/>
          <w:sz w:val="20"/>
          <w:szCs w:val="20"/>
        </w:rPr>
        <w:t>Reviderad, endast smärre förändring</w:t>
      </w:r>
      <w:bookmarkEnd w:id="3"/>
      <w:r w:rsidR="00DC4701">
        <w:rPr>
          <w:rFonts w:ascii="Arial" w:hAnsi="Arial" w:cs="Arial"/>
          <w:sz w:val="20"/>
          <w:szCs w:val="20"/>
        </w:rPr>
        <w:t>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9"/>
        <w:gridCol w:w="3380"/>
        <w:gridCol w:w="147"/>
        <w:gridCol w:w="3527"/>
      </w:tblGrid>
      <w:tr w:rsidR="008E1CC3" w:rsidRPr="008E1CC3" w14:paraId="6F4078B9" w14:textId="77777777" w:rsidTr="008205B3">
        <w:trPr>
          <w:trHeight w:val="263"/>
        </w:trPr>
        <w:tc>
          <w:tcPr>
            <w:tcW w:w="9322" w:type="dxa"/>
            <w:gridSpan w:val="5"/>
            <w:shd w:val="clear" w:color="auto" w:fill="auto"/>
          </w:tcPr>
          <w:p w14:paraId="24CD3394" w14:textId="77777777" w:rsidR="008E1CC3" w:rsidRPr="008E1CC3" w:rsidRDefault="008E1CC3" w:rsidP="00D97180">
            <w:pPr>
              <w:pStyle w:val="Rubrik2"/>
              <w:ind w:left="0"/>
              <w:rPr>
                <w:sz w:val="28"/>
              </w:rPr>
            </w:pPr>
            <w:r w:rsidRPr="008E1CC3">
              <w:t>Inför undersökningen</w:t>
            </w:r>
          </w:p>
        </w:tc>
      </w:tr>
      <w:tr w:rsidR="008E1CC3" w:rsidRPr="008E1CC3" w14:paraId="7C946128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176447BF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7D212BA5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Visualisera kalk</w:t>
            </w:r>
          </w:p>
        </w:tc>
      </w:tr>
      <w:tr w:rsidR="008E1CC3" w:rsidRPr="008E1CC3" w14:paraId="1DAC1AAC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6360446C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4"/>
            <w:shd w:val="clear" w:color="auto" w:fill="auto"/>
          </w:tcPr>
          <w:p w14:paraId="7F2DDE0A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CC3" w:rsidRPr="008E1CC3" w14:paraId="109D4E81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6E8807D5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73A15DED" w14:textId="2B5BEBF4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E1CC3">
              <w:rPr>
                <w:rFonts w:ascii="Arial" w:hAnsi="Arial" w:cs="Arial"/>
                <w:sz w:val="20"/>
                <w:szCs w:val="20"/>
              </w:rPr>
              <w:t>66802</w:t>
            </w:r>
            <w:proofErr w:type="gramEnd"/>
            <w:r w:rsidRPr="008E1CC3">
              <w:rPr>
                <w:rFonts w:ascii="Arial" w:hAnsi="Arial" w:cs="Arial"/>
                <w:sz w:val="20"/>
                <w:szCs w:val="20"/>
              </w:rPr>
              <w:tab/>
              <w:t>Mammografi av biopsipreparat</w:t>
            </w:r>
          </w:p>
        </w:tc>
      </w:tr>
      <w:tr w:rsidR="008E1CC3" w:rsidRPr="008E1CC3" w14:paraId="03265365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7DD952A6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4"/>
            <w:shd w:val="clear" w:color="auto" w:fill="auto"/>
          </w:tcPr>
          <w:p w14:paraId="15449575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CC3" w:rsidRPr="008E1CC3" w14:paraId="1F4A218E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7059EB68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44A8EAF2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E1CC3" w:rsidRPr="008E1CC3" w14:paraId="0E55F312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79F5FDAE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2"/>
            <w:shd w:val="clear" w:color="auto" w:fill="auto"/>
          </w:tcPr>
          <w:p w14:paraId="6D11E5C8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  <w:shd w:val="clear" w:color="auto" w:fill="auto"/>
          </w:tcPr>
          <w:p w14:paraId="62A9274F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CC3" w:rsidRPr="008E1CC3" w14:paraId="27B6B4F7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125AA633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3AA6AFE5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CoreVision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Faxitron</w:t>
            </w:r>
            <w:proofErr w:type="spellEnd"/>
          </w:p>
        </w:tc>
      </w:tr>
      <w:tr w:rsidR="008E1CC3" w:rsidRPr="008E1CC3" w14:paraId="52BB4939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27493A3A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4"/>
            <w:shd w:val="clear" w:color="auto" w:fill="auto"/>
          </w:tcPr>
          <w:p w14:paraId="3F4B9C63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CC3" w:rsidRPr="008E1CC3" w14:paraId="746B4469" w14:textId="77777777" w:rsidTr="008205B3">
        <w:trPr>
          <w:trHeight w:val="239"/>
        </w:trPr>
        <w:tc>
          <w:tcPr>
            <w:tcW w:w="2259" w:type="dxa"/>
            <w:shd w:val="clear" w:color="auto" w:fill="auto"/>
          </w:tcPr>
          <w:p w14:paraId="75F4DF94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  <w:lang w:val="en-US"/>
              </w:rPr>
              <w:t>Material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4E3222BB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E1CC3">
              <w:rPr>
                <w:rFonts w:ascii="Arial" w:hAnsi="Arial" w:cs="Arial"/>
                <w:sz w:val="20"/>
                <w:szCs w:val="20"/>
                <w:lang w:val="en-US"/>
              </w:rPr>
              <w:t>CoreVision-bricka</w:t>
            </w:r>
            <w:proofErr w:type="spellEnd"/>
          </w:p>
        </w:tc>
      </w:tr>
      <w:tr w:rsidR="008E1CC3" w:rsidRPr="008E1CC3" w14:paraId="1BEE8943" w14:textId="77777777" w:rsidTr="008205B3">
        <w:trPr>
          <w:trHeight w:val="239"/>
        </w:trPr>
        <w:tc>
          <w:tcPr>
            <w:tcW w:w="2259" w:type="dxa"/>
            <w:shd w:val="clear" w:color="auto" w:fill="auto"/>
          </w:tcPr>
          <w:p w14:paraId="522C603D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4"/>
            <w:shd w:val="clear" w:color="auto" w:fill="auto"/>
          </w:tcPr>
          <w:p w14:paraId="0B74D3D0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1CC3" w:rsidRPr="008E1CC3" w14:paraId="3196A13E" w14:textId="77777777" w:rsidTr="008205B3">
        <w:trPr>
          <w:trHeight w:val="239"/>
        </w:trPr>
        <w:tc>
          <w:tcPr>
            <w:tcW w:w="2259" w:type="dxa"/>
            <w:shd w:val="clear" w:color="auto" w:fill="auto"/>
          </w:tcPr>
          <w:p w14:paraId="291499BF" w14:textId="4D0C8CAF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C30B9E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8E1CC3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4"/>
            <w:shd w:val="clear" w:color="auto" w:fill="auto"/>
          </w:tcPr>
          <w:p w14:paraId="165AF607" w14:textId="031A9CA3" w:rsidR="008E1CC3" w:rsidRPr="008E1CC3" w:rsidRDefault="008E1CC3" w:rsidP="008E1CC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(Mammografi av biopsipreparat) är valt i </w:t>
            </w:r>
            <w:r w:rsidR="00C30B9E">
              <w:rPr>
                <w:rFonts w:ascii="Arial" w:hAnsi="Arial" w:cs="Arial"/>
                <w:sz w:val="20"/>
                <w:szCs w:val="20"/>
              </w:rPr>
              <w:t>PACS</w:t>
            </w:r>
            <w:r w:rsidRPr="008E1C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9D2284" w14:textId="3F55542B" w:rsidR="008E1CC3" w:rsidRPr="008E1CC3" w:rsidRDefault="00C30B9E" w:rsidP="008E1CC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PACS</w:t>
            </w:r>
            <w:r w:rsidR="008E1CC3" w:rsidRPr="008E1CC3">
              <w:rPr>
                <w:rFonts w:ascii="Arial" w:hAnsi="Arial" w:cs="Arial"/>
                <w:sz w:val="20"/>
                <w:szCs w:val="20"/>
              </w:rPr>
              <w:t xml:space="preserve"> är inte installerat på datorn i sköljrummet, starta och signera undersökningen på lab.</w:t>
            </w:r>
          </w:p>
          <w:p w14:paraId="3941EFBB" w14:textId="6617383B" w:rsidR="008E1CC3" w:rsidRPr="008E1CC3" w:rsidRDefault="008E1CC3" w:rsidP="008E1CC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C30B9E">
              <w:rPr>
                <w:rFonts w:ascii="Arial" w:hAnsi="Arial" w:cs="Arial"/>
                <w:sz w:val="20"/>
                <w:szCs w:val="20"/>
              </w:rPr>
              <w:t>PACS</w:t>
            </w:r>
            <w:r w:rsidRPr="008E1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E1CC3" w:rsidRPr="008E1CC3" w14:paraId="7A804DEB" w14:textId="77777777" w:rsidTr="008205B3">
        <w:trPr>
          <w:trHeight w:val="263"/>
        </w:trPr>
        <w:tc>
          <w:tcPr>
            <w:tcW w:w="9322" w:type="dxa"/>
            <w:gridSpan w:val="5"/>
            <w:shd w:val="clear" w:color="auto" w:fill="auto"/>
          </w:tcPr>
          <w:p w14:paraId="7AB485DC" w14:textId="77777777" w:rsidR="008E1CC3" w:rsidRPr="008E1CC3" w:rsidRDefault="008E1CC3" w:rsidP="008E1CC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0"/>
                <w:szCs w:val="28"/>
              </w:rPr>
            </w:pPr>
            <w:r w:rsidRPr="008E1CC3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Undersökning</w:t>
            </w:r>
          </w:p>
        </w:tc>
      </w:tr>
      <w:tr w:rsidR="008E1CC3" w:rsidRPr="008E1CC3" w14:paraId="7316C907" w14:textId="77777777" w:rsidTr="008205B3">
        <w:trPr>
          <w:trHeight w:val="263"/>
        </w:trPr>
        <w:tc>
          <w:tcPr>
            <w:tcW w:w="2268" w:type="dxa"/>
            <w:gridSpan w:val="2"/>
            <w:shd w:val="clear" w:color="auto" w:fill="auto"/>
          </w:tcPr>
          <w:p w14:paraId="273A1A19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 xml:space="preserve">Bildtagning </w:t>
            </w:r>
            <w:proofErr w:type="spellStart"/>
            <w:r w:rsidRPr="008E1CC3">
              <w:rPr>
                <w:rFonts w:ascii="Arial" w:hAnsi="Arial" w:cs="Arial"/>
                <w:b/>
                <w:sz w:val="20"/>
                <w:szCs w:val="20"/>
              </w:rPr>
              <w:t>Faxitron</w:t>
            </w:r>
            <w:proofErr w:type="spellEnd"/>
          </w:p>
        </w:tc>
        <w:tc>
          <w:tcPr>
            <w:tcW w:w="3527" w:type="dxa"/>
            <w:gridSpan w:val="2"/>
            <w:shd w:val="clear" w:color="auto" w:fill="auto"/>
          </w:tcPr>
          <w:p w14:paraId="7B07EFF2" w14:textId="77777777" w:rsidR="008E1CC3" w:rsidRPr="008E1CC3" w:rsidRDefault="008E1CC3" w:rsidP="008E1CC3">
            <w:pPr>
              <w:numPr>
                <w:ilvl w:val="0"/>
                <w:numId w:val="25"/>
              </w:numPr>
              <w:spacing w:after="0" w:line="240" w:lineRule="auto"/>
              <w:ind w:left="459" w:right="0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Corebiopsi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– kalk </w:t>
            </w:r>
          </w:p>
          <w:p w14:paraId="7A8CFFF6" w14:textId="21011890" w:rsidR="008E1CC3" w:rsidRPr="008E1CC3" w:rsidRDefault="008E1CC3" w:rsidP="0024720B">
            <w:pPr>
              <w:spacing w:after="0" w:line="240" w:lineRule="auto"/>
              <w:ind w:left="459" w:right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14:paraId="0E4473AF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noProof/>
                <w:szCs w:val="20"/>
              </w:rPr>
              <w:drawing>
                <wp:inline distT="0" distB="0" distL="0" distR="0" wp14:anchorId="67265EC7" wp14:editId="460EF1FA">
                  <wp:extent cx="2174875" cy="1737995"/>
                  <wp:effectExtent l="0" t="0" r="0" b="0"/>
                  <wp:docPr id="5" name="Bildobjekt 6" descr="Faxitron preparatröntgen (kal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274588" name="Picture 1" descr="Faxitron preparatröntgen (kal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875" cy="173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CC3" w:rsidRPr="008E1CC3" w14:paraId="294C559E" w14:textId="77777777" w:rsidTr="008205B3">
        <w:trPr>
          <w:trHeight w:val="263"/>
        </w:trPr>
        <w:tc>
          <w:tcPr>
            <w:tcW w:w="9322" w:type="dxa"/>
            <w:gridSpan w:val="5"/>
            <w:shd w:val="clear" w:color="auto" w:fill="auto"/>
          </w:tcPr>
          <w:p w14:paraId="4C2B042F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707D605E" w14:textId="77777777" w:rsidR="008E1CC3" w:rsidRPr="008E1CC3" w:rsidRDefault="008E1CC3" w:rsidP="008E1CC3">
      <w:pPr>
        <w:spacing w:after="0" w:line="240" w:lineRule="auto"/>
        <w:ind w:left="0" w:right="0"/>
        <w:rPr>
          <w:szCs w:val="20"/>
        </w:rPr>
      </w:pPr>
      <w:r w:rsidRPr="008E1CC3">
        <w:rPr>
          <w:szCs w:val="20"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9"/>
        <w:gridCol w:w="4395"/>
        <w:gridCol w:w="2659"/>
      </w:tblGrid>
      <w:tr w:rsidR="008E1CC3" w:rsidRPr="008E1CC3" w14:paraId="18235AEC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14E6EB6A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lastRenderedPageBreak/>
              <w:t>Tillvägagångssätt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79E1FF52" w14:textId="77777777" w:rsidR="008E1CC3" w:rsidRPr="008E1CC3" w:rsidRDefault="008E1CC3" w:rsidP="008E1CC3">
            <w:pPr>
              <w:numPr>
                <w:ilvl w:val="0"/>
                <w:numId w:val="22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Välj ”Start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procedure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6E0CE75F" w14:textId="77777777" w:rsidR="008E1CC3" w:rsidRPr="008E1CC3" w:rsidRDefault="008E1CC3" w:rsidP="008E1CC3">
            <w:pPr>
              <w:numPr>
                <w:ilvl w:val="0"/>
                <w:numId w:val="22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Välj ”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Select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from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Worklist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” –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Worklist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Connnect-Query</w:t>
            </w:r>
            <w:proofErr w:type="spellEnd"/>
          </w:p>
          <w:p w14:paraId="41D32094" w14:textId="23608F01" w:rsidR="008E1CC3" w:rsidRPr="00246875" w:rsidRDefault="008E1CC3" w:rsidP="00246875">
            <w:pPr>
              <w:numPr>
                <w:ilvl w:val="0"/>
                <w:numId w:val="22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Välj patientens namn och dubbelklicka på namnet.</w:t>
            </w:r>
          </w:p>
          <w:p w14:paraId="5B95AD39" w14:textId="77777777" w:rsidR="008E1CC3" w:rsidRPr="008E1CC3" w:rsidRDefault="008E1CC3" w:rsidP="008E1CC3">
            <w:pPr>
              <w:numPr>
                <w:ilvl w:val="0"/>
                <w:numId w:val="22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Accept</w:t>
            </w:r>
          </w:p>
        </w:tc>
      </w:tr>
      <w:tr w:rsidR="008E1CC3" w:rsidRPr="008E1CC3" w14:paraId="2E319ED2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1F63C2D6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513660EF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CC3" w:rsidRPr="008E1CC3" w14:paraId="2CE9EE98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40A6AAA4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54ED32F0" w14:textId="77777777" w:rsidR="008E1CC3" w:rsidRPr="008E1CC3" w:rsidRDefault="008E1CC3" w:rsidP="008E1CC3">
            <w:pPr>
              <w:numPr>
                <w:ilvl w:val="0"/>
                <w:numId w:val="23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Öppna röntgenkammarens låda genom att trycka på den svarta knappen.</w:t>
            </w:r>
          </w:p>
          <w:p w14:paraId="2AC80777" w14:textId="183B0CC6" w:rsidR="008E1CC3" w:rsidRPr="008E1CC3" w:rsidRDefault="008E1CC3" w:rsidP="008E1CC3">
            <w:pPr>
              <w:numPr>
                <w:ilvl w:val="0"/>
                <w:numId w:val="23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Placera </w:t>
            </w:r>
            <w:r w:rsidR="00246875">
              <w:rPr>
                <w:rFonts w:ascii="Arial" w:hAnsi="Arial" w:cs="Arial"/>
                <w:sz w:val="20"/>
                <w:szCs w:val="20"/>
              </w:rPr>
              <w:t xml:space="preserve">den stängda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CoreVision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>-brickan med preparat i lådan.</w:t>
            </w:r>
          </w:p>
          <w:p w14:paraId="56D337BF" w14:textId="77777777" w:rsidR="008E1CC3" w:rsidRPr="008E1CC3" w:rsidRDefault="008E1CC3" w:rsidP="008E1CC3">
            <w:pPr>
              <w:numPr>
                <w:ilvl w:val="0"/>
                <w:numId w:val="23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Tryck åter på den svarta knappen –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CoreVisionlådan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stängs.</w:t>
            </w:r>
          </w:p>
          <w:p w14:paraId="000E7A39" w14:textId="77777777" w:rsidR="008E1CC3" w:rsidRPr="008E1CC3" w:rsidRDefault="008E1CC3" w:rsidP="008E1CC3">
            <w:pPr>
              <w:numPr>
                <w:ilvl w:val="0"/>
                <w:numId w:val="23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Tryck på den gröna röntgenknappen på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Faxitron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>/Start X-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ray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på skärmen för att ta en bild. Bilden kommer att visas efter några sekunder.</w:t>
            </w:r>
          </w:p>
          <w:p w14:paraId="46739C65" w14:textId="77777777" w:rsidR="008E1CC3" w:rsidRPr="008E1CC3" w:rsidRDefault="008E1CC3" w:rsidP="008E1CC3">
            <w:pPr>
              <w:numPr>
                <w:ilvl w:val="0"/>
                <w:numId w:val="23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Till vänster på skärmen finns diverse verktyg för att </w:t>
            </w:r>
            <w:proofErr w:type="gramStart"/>
            <w:r w:rsidRPr="008E1CC3">
              <w:rPr>
                <w:rFonts w:ascii="Arial" w:hAnsi="Arial" w:cs="Arial"/>
                <w:sz w:val="20"/>
                <w:szCs w:val="20"/>
              </w:rPr>
              <w:t>t ex</w:t>
            </w:r>
            <w:proofErr w:type="gramEnd"/>
            <w:r w:rsidRPr="008E1CC3">
              <w:rPr>
                <w:rFonts w:ascii="Arial" w:hAnsi="Arial" w:cs="Arial"/>
                <w:sz w:val="20"/>
                <w:szCs w:val="20"/>
              </w:rPr>
              <w:t xml:space="preserve"> förstora bilden, ändra kontrast och annotera i bilden.</w:t>
            </w:r>
          </w:p>
        </w:tc>
        <w:tc>
          <w:tcPr>
            <w:tcW w:w="2659" w:type="dxa"/>
            <w:shd w:val="clear" w:color="auto" w:fill="auto"/>
          </w:tcPr>
          <w:p w14:paraId="5C43B7AA" w14:textId="162E05F4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590C72" wp14:editId="008B544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1110615</wp:posOffset>
                      </wp:positionV>
                      <wp:extent cx="1993557" cy="552450"/>
                      <wp:effectExtent l="0" t="0" r="26035" b="19050"/>
                      <wp:wrapNone/>
                      <wp:docPr id="3" name="Textru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3557" cy="552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68BD5F7" w14:textId="2EEEAE9C" w:rsidR="008E1CC3" w:rsidRPr="00921C6E" w:rsidRDefault="008E1CC3" w:rsidP="008E1CC3">
                                  <w:pPr>
                                    <w:tabs>
                                      <w:tab w:val="left" w:pos="851"/>
                                    </w:tabs>
                                    <w:ind w:left="851"/>
                                    <w:rPr>
                                      <w:sz w:val="22"/>
                                    </w:rPr>
                                  </w:pPr>
                                  <w:r w:rsidRPr="00921C6E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Knapp för att öppna</w:t>
                                  </w:r>
                                  <w:r w:rsidR="009B7F19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/stänga</w:t>
                                  </w:r>
                                  <w:r w:rsidRPr="00921C6E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</w:t>
                                  </w:r>
                                  <w:r w:rsidR="009B7F19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/</w:t>
                                  </w:r>
                                  <w:r w:rsidRPr="00921C6E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röntgenkammarens låda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590C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0" o:spid="_x0000_s1026" type="#_x0000_t202" style="position:absolute;margin-left:4.85pt;margin-top:87.45pt;width:156.9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" filled="f" strokecolor="red" strokeweight=".5pt">
                      <v:textbox>
                        <w:txbxContent>
                          <w:p w14:paraId="268BD5F7" w14:textId="2EEEAE9C" w:rsidR="008E1CC3" w:rsidRPr="00921C6E" w:rsidRDefault="008E1CC3" w:rsidP="008E1CC3">
                            <w:pPr>
                              <w:tabs>
                                <w:tab w:val="left" w:pos="851"/>
                              </w:tabs>
                              <w:ind w:left="851"/>
                              <w:rPr>
                                <w:sz w:val="22"/>
                              </w:rPr>
                            </w:pPr>
                            <w:r w:rsidRPr="00921C6E">
                              <w:rPr>
                                <w:rFonts w:ascii="Arial" w:hAnsi="Arial" w:cs="Arial"/>
                                <w:sz w:val="18"/>
                              </w:rPr>
                              <w:t>Knapp för att öppna</w:t>
                            </w:r>
                            <w:r w:rsidR="009B7F19">
                              <w:rPr>
                                <w:rFonts w:ascii="Arial" w:hAnsi="Arial" w:cs="Arial"/>
                                <w:sz w:val="18"/>
                              </w:rPr>
                              <w:t>/stänga</w:t>
                            </w:r>
                            <w:r w:rsidRPr="00921C6E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="009B7F19">
                              <w:rPr>
                                <w:rFonts w:ascii="Arial" w:hAnsi="Arial" w:cs="Arial"/>
                                <w:sz w:val="18"/>
                              </w:rPr>
                              <w:t>/</w:t>
                            </w:r>
                            <w:r w:rsidRPr="00921C6E">
                              <w:rPr>
                                <w:rFonts w:ascii="Arial" w:hAnsi="Arial" w:cs="Arial"/>
                                <w:sz w:val="18"/>
                              </w:rPr>
                              <w:t>röntgenkammarens låda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CC3">
              <w:rPr>
                <w:noProof/>
                <w:szCs w:val="20"/>
              </w:rPr>
              <w:drawing>
                <wp:inline distT="0" distB="0" distL="0" distR="0" wp14:anchorId="424689B8" wp14:editId="271E2F36">
                  <wp:extent cx="619125" cy="2381250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15239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E1CC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E1CC3" w:rsidRPr="008E1CC3" w14:paraId="633CC32B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2572FE09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4" w:type="dxa"/>
            <w:gridSpan w:val="2"/>
            <w:shd w:val="clear" w:color="auto" w:fill="auto"/>
          </w:tcPr>
          <w:p w14:paraId="47885751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548A932B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8E1CC3" w:rsidRPr="008E1CC3" w14:paraId="2421B84A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2D182DB3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Skicka bilder till PACS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139E0725" w14:textId="77777777" w:rsidR="008E1CC3" w:rsidRPr="008E1CC3" w:rsidRDefault="008E1CC3" w:rsidP="008E1CC3">
            <w:pPr>
              <w:numPr>
                <w:ilvl w:val="0"/>
                <w:numId w:val="24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Välj ”PACS-store” på vänstra sidan av skärmen. </w:t>
            </w:r>
          </w:p>
          <w:p w14:paraId="3084C51F" w14:textId="77777777" w:rsidR="008E1CC3" w:rsidRPr="008E1CC3" w:rsidRDefault="008E1CC3" w:rsidP="008E1CC3">
            <w:pPr>
              <w:numPr>
                <w:ilvl w:val="0"/>
                <w:numId w:val="24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En ruta visas – </w:t>
            </w:r>
            <w:proofErr w:type="spellStart"/>
            <w:r w:rsidRPr="008E1CC3">
              <w:rPr>
                <w:rFonts w:ascii="Arial" w:hAnsi="Arial" w:cs="Arial"/>
                <w:sz w:val="20"/>
                <w:szCs w:val="20"/>
              </w:rPr>
              <w:t>Completed</w:t>
            </w:r>
            <w:proofErr w:type="spellEnd"/>
            <w:r w:rsidRPr="008E1CC3">
              <w:rPr>
                <w:rFonts w:ascii="Arial" w:hAnsi="Arial" w:cs="Arial"/>
                <w:sz w:val="20"/>
                <w:szCs w:val="20"/>
              </w:rPr>
              <w:t xml:space="preserve"> = Klart.</w:t>
            </w:r>
          </w:p>
          <w:p w14:paraId="708B1651" w14:textId="77777777" w:rsidR="008E1CC3" w:rsidRPr="008E1CC3" w:rsidRDefault="008E1CC3" w:rsidP="008E1CC3">
            <w:pPr>
              <w:numPr>
                <w:ilvl w:val="0"/>
                <w:numId w:val="24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</w:pPr>
            <w:proofErr w:type="gramStart"/>
            <w:r w:rsidRPr="008E1CC3">
              <w:rPr>
                <w:rFonts w:ascii="Arial" w:hAnsi="Arial" w:cs="Arial"/>
                <w:sz w:val="20"/>
                <w:szCs w:val="20"/>
              </w:rPr>
              <w:t>Stäng rutan</w:t>
            </w:r>
            <w:proofErr w:type="gramEnd"/>
            <w:r w:rsidRPr="008E1C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E41C63" w14:textId="77777777" w:rsidR="008E1CC3" w:rsidRPr="008E1CC3" w:rsidRDefault="008E1CC3" w:rsidP="008E1CC3">
            <w:pPr>
              <w:numPr>
                <w:ilvl w:val="0"/>
                <w:numId w:val="24"/>
              </w:numPr>
              <w:spacing w:after="60" w:line="240" w:lineRule="auto"/>
              <w:ind w:left="465" w:right="0" w:hanging="357"/>
              <w:contextualSpacing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Återgå till startmenyn – välj ”</w:t>
            </w:r>
            <w:r w:rsidRPr="008E1CC3">
              <w:rPr>
                <w:rFonts w:ascii="Arial" w:hAnsi="Arial" w:cs="Arial"/>
                <w:b/>
                <w:sz w:val="20"/>
                <w:szCs w:val="20"/>
              </w:rPr>
              <w:t>&lt;</w:t>
            </w:r>
            <w:r w:rsidRPr="008E1CC3">
              <w:rPr>
                <w:rFonts w:ascii="Arial" w:hAnsi="Arial" w:cs="Arial"/>
                <w:sz w:val="20"/>
                <w:szCs w:val="20"/>
              </w:rPr>
              <w:t>” på vänster sida av skärmen</w:t>
            </w:r>
          </w:p>
        </w:tc>
      </w:tr>
      <w:tr w:rsidR="008E1CC3" w:rsidRPr="008E1CC3" w14:paraId="360CF683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3CA7BCCF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shd w:val="clear" w:color="auto" w:fill="auto"/>
          </w:tcPr>
          <w:p w14:paraId="0A032772" w14:textId="77777777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CC3" w:rsidRPr="008E1CC3" w14:paraId="2B531627" w14:textId="77777777" w:rsidTr="008205B3">
        <w:trPr>
          <w:trHeight w:val="263"/>
        </w:trPr>
        <w:tc>
          <w:tcPr>
            <w:tcW w:w="2259" w:type="dxa"/>
            <w:shd w:val="clear" w:color="auto" w:fill="auto"/>
          </w:tcPr>
          <w:p w14:paraId="2A59DEFA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Manual</w:t>
            </w:r>
          </w:p>
        </w:tc>
        <w:tc>
          <w:tcPr>
            <w:tcW w:w="7063" w:type="dxa"/>
            <w:gridSpan w:val="3"/>
            <w:shd w:val="clear" w:color="auto" w:fill="auto"/>
          </w:tcPr>
          <w:p w14:paraId="54CBD910" w14:textId="4AD49304" w:rsidR="008E1CC3" w:rsidRPr="008E1CC3" w:rsidRDefault="008E1CC3" w:rsidP="008E1CC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proofErr w:type="spellStart"/>
              <w:r w:rsidRPr="008E1C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Faxitron</w:t>
              </w:r>
              <w:proofErr w:type="spellEnd"/>
              <w:r w:rsidRPr="008E1C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 xml:space="preserve"> </w:t>
              </w:r>
              <w:proofErr w:type="gramStart"/>
              <w:r w:rsidRPr="008E1C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–  manual</w:t>
              </w:r>
              <w:proofErr w:type="gramEnd"/>
              <w:r w:rsidRPr="008E1C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 xml:space="preserve"> från leverantören</w:t>
              </w:r>
            </w:hyperlink>
          </w:p>
        </w:tc>
      </w:tr>
      <w:tr w:rsidR="008E1CC3" w:rsidRPr="008E1CC3" w14:paraId="796854CE" w14:textId="77777777" w:rsidTr="008205B3">
        <w:trPr>
          <w:trHeight w:val="262"/>
        </w:trPr>
        <w:tc>
          <w:tcPr>
            <w:tcW w:w="9322" w:type="dxa"/>
            <w:gridSpan w:val="4"/>
            <w:shd w:val="clear" w:color="auto" w:fill="auto"/>
          </w:tcPr>
          <w:p w14:paraId="2D8599C1" w14:textId="77777777" w:rsidR="008E1CC3" w:rsidRPr="008E1CC3" w:rsidRDefault="008E1CC3" w:rsidP="008E1CC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noProof/>
                <w:sz w:val="28"/>
                <w:szCs w:val="28"/>
                <w:highlight w:val="yellow"/>
              </w:rPr>
            </w:pPr>
            <w:r w:rsidRPr="008E1CC3">
              <w:rPr>
                <w:rFonts w:ascii="Calibri" w:hAnsi="Calibri" w:cs="Arial"/>
                <w:b/>
                <w:bCs/>
                <w:iCs/>
                <w:noProof/>
                <w:sz w:val="32"/>
                <w:szCs w:val="28"/>
              </w:rPr>
              <w:t>Efter undersökningen</w:t>
            </w:r>
          </w:p>
        </w:tc>
      </w:tr>
      <w:tr w:rsidR="008E1CC3" w:rsidRPr="008E1CC3" w14:paraId="16C1D986" w14:textId="77777777" w:rsidTr="008205B3">
        <w:trPr>
          <w:trHeight w:val="263"/>
        </w:trPr>
        <w:tc>
          <w:tcPr>
            <w:tcW w:w="2268" w:type="dxa"/>
            <w:gridSpan w:val="2"/>
            <w:shd w:val="clear" w:color="auto" w:fill="auto"/>
          </w:tcPr>
          <w:p w14:paraId="328A5EEB" w14:textId="77777777" w:rsidR="008E1CC3" w:rsidRPr="008E1CC3" w:rsidRDefault="008E1CC3" w:rsidP="008E1CC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E1CC3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054" w:type="dxa"/>
            <w:gridSpan w:val="2"/>
            <w:shd w:val="clear" w:color="auto" w:fill="auto"/>
          </w:tcPr>
          <w:p w14:paraId="01682F6C" w14:textId="77777777" w:rsidR="008E1CC3" w:rsidRPr="008E1CC3" w:rsidRDefault="008E1CC3" w:rsidP="008E1CC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14EFF1BE" w14:textId="77777777" w:rsidR="008E1CC3" w:rsidRPr="008E1CC3" w:rsidRDefault="008E1CC3" w:rsidP="008E1CC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0" w:history="1">
              <w:r w:rsidRPr="008E1C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8E1C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19BFA5" w14:textId="72754514" w:rsidR="008E1CC3" w:rsidRPr="008E1CC3" w:rsidRDefault="008E1CC3" w:rsidP="008E1CC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1CC3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C30B9E">
              <w:rPr>
                <w:rFonts w:ascii="Arial" w:hAnsi="Arial" w:cs="Arial"/>
                <w:sz w:val="20"/>
                <w:szCs w:val="20"/>
              </w:rPr>
              <w:t>PACS</w:t>
            </w:r>
            <w:r w:rsidRPr="008E1C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D9F611" w14:textId="77777777" w:rsidR="008E1CC3" w:rsidRPr="008E1CC3" w:rsidRDefault="008E1CC3" w:rsidP="008E1CC3">
            <w:pPr>
              <w:spacing w:after="0" w:line="240" w:lineRule="auto"/>
              <w:ind w:left="99" w:right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E1CC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7AF0" w14:textId="77777777" w:rsidR="001A0220" w:rsidRDefault="001A0220">
      <w:r>
        <w:separator/>
      </w:r>
    </w:p>
  </w:endnote>
  <w:endnote w:type="continuationSeparator" w:id="0">
    <w:p w14:paraId="7C08F06D" w14:textId="77777777" w:rsidR="001A0220" w:rsidRDefault="001A0220">
      <w:r>
        <w:continuationSeparator/>
      </w:r>
    </w:p>
  </w:endnote>
  <w:endnote w:type="continuationNotice" w:id="1">
    <w:p w14:paraId="5BB9FA63" w14:textId="77777777" w:rsidR="001A0220" w:rsidRDefault="001A02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47153" w14:textId="77777777" w:rsidR="001A0220" w:rsidRDefault="001A0220"/>
  </w:footnote>
  <w:footnote w:type="continuationSeparator" w:id="0">
    <w:p w14:paraId="6E0034E0" w14:textId="77777777" w:rsidR="001A0220" w:rsidRDefault="001A0220">
      <w:r>
        <w:continuationSeparator/>
      </w:r>
    </w:p>
  </w:footnote>
  <w:footnote w:type="continuationNotice" w:id="1">
    <w:p w14:paraId="35515E3D" w14:textId="77777777" w:rsidR="001A0220" w:rsidRDefault="001A02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231625"/>
    <w:multiLevelType w:val="hybridMultilevel"/>
    <w:tmpl w:val="D9F2D372"/>
    <w:lvl w:ilvl="0" w:tplc="07CC596C">
      <w:start w:val="1"/>
      <w:numFmt w:val="decimal"/>
      <w:lvlText w:val="%1."/>
      <w:lvlJc w:val="left"/>
      <w:pPr>
        <w:ind w:left="600" w:hanging="360"/>
      </w:pPr>
      <w:rPr>
        <w:sz w:val="20"/>
        <w:szCs w:val="20"/>
      </w:rPr>
    </w:lvl>
    <w:lvl w:ilvl="1" w:tplc="0524B9F2" w:tentative="1">
      <w:start w:val="1"/>
      <w:numFmt w:val="lowerLetter"/>
      <w:lvlText w:val="%2."/>
      <w:lvlJc w:val="left"/>
      <w:pPr>
        <w:ind w:left="1440" w:hanging="360"/>
      </w:pPr>
    </w:lvl>
    <w:lvl w:ilvl="2" w:tplc="154C7498" w:tentative="1">
      <w:start w:val="1"/>
      <w:numFmt w:val="lowerRoman"/>
      <w:lvlText w:val="%3."/>
      <w:lvlJc w:val="right"/>
      <w:pPr>
        <w:ind w:left="2160" w:hanging="180"/>
      </w:pPr>
    </w:lvl>
    <w:lvl w:ilvl="3" w:tplc="84A898A4" w:tentative="1">
      <w:start w:val="1"/>
      <w:numFmt w:val="decimal"/>
      <w:lvlText w:val="%4."/>
      <w:lvlJc w:val="left"/>
      <w:pPr>
        <w:ind w:left="2880" w:hanging="360"/>
      </w:pPr>
    </w:lvl>
    <w:lvl w:ilvl="4" w:tplc="30626650" w:tentative="1">
      <w:start w:val="1"/>
      <w:numFmt w:val="lowerLetter"/>
      <w:lvlText w:val="%5."/>
      <w:lvlJc w:val="left"/>
      <w:pPr>
        <w:ind w:left="3600" w:hanging="360"/>
      </w:pPr>
    </w:lvl>
    <w:lvl w:ilvl="5" w:tplc="66B0FE60" w:tentative="1">
      <w:start w:val="1"/>
      <w:numFmt w:val="lowerRoman"/>
      <w:lvlText w:val="%6."/>
      <w:lvlJc w:val="right"/>
      <w:pPr>
        <w:ind w:left="4320" w:hanging="180"/>
      </w:pPr>
    </w:lvl>
    <w:lvl w:ilvl="6" w:tplc="5BA65EE6" w:tentative="1">
      <w:start w:val="1"/>
      <w:numFmt w:val="decimal"/>
      <w:lvlText w:val="%7."/>
      <w:lvlJc w:val="left"/>
      <w:pPr>
        <w:ind w:left="5040" w:hanging="360"/>
      </w:pPr>
    </w:lvl>
    <w:lvl w:ilvl="7" w:tplc="047E9882" w:tentative="1">
      <w:start w:val="1"/>
      <w:numFmt w:val="lowerLetter"/>
      <w:lvlText w:val="%8."/>
      <w:lvlJc w:val="left"/>
      <w:pPr>
        <w:ind w:left="5760" w:hanging="360"/>
      </w:pPr>
    </w:lvl>
    <w:lvl w:ilvl="8" w:tplc="3692F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1057F"/>
    <w:multiLevelType w:val="hybridMultilevel"/>
    <w:tmpl w:val="34C01236"/>
    <w:lvl w:ilvl="0" w:tplc="7F7C5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E2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82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AF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4A4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828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065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A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A3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195056"/>
    <w:multiLevelType w:val="hybridMultilevel"/>
    <w:tmpl w:val="6180019A"/>
    <w:lvl w:ilvl="0" w:tplc="A23A0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AC52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DEF0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0E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8AD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4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C0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25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52A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C5DEA"/>
    <w:multiLevelType w:val="hybridMultilevel"/>
    <w:tmpl w:val="5820237A"/>
    <w:lvl w:ilvl="0" w:tplc="97BA4C30">
      <w:start w:val="1"/>
      <w:numFmt w:val="decimal"/>
      <w:lvlText w:val="%1."/>
      <w:lvlJc w:val="left"/>
      <w:pPr>
        <w:ind w:left="720" w:hanging="360"/>
      </w:pPr>
    </w:lvl>
    <w:lvl w:ilvl="1" w:tplc="60B69C1A" w:tentative="1">
      <w:start w:val="1"/>
      <w:numFmt w:val="lowerLetter"/>
      <w:lvlText w:val="%2."/>
      <w:lvlJc w:val="left"/>
      <w:pPr>
        <w:ind w:left="1440" w:hanging="360"/>
      </w:pPr>
    </w:lvl>
    <w:lvl w:ilvl="2" w:tplc="FDAC49D0" w:tentative="1">
      <w:start w:val="1"/>
      <w:numFmt w:val="lowerRoman"/>
      <w:lvlText w:val="%3."/>
      <w:lvlJc w:val="right"/>
      <w:pPr>
        <w:ind w:left="2160" w:hanging="180"/>
      </w:pPr>
    </w:lvl>
    <w:lvl w:ilvl="3" w:tplc="3FDA0C44" w:tentative="1">
      <w:start w:val="1"/>
      <w:numFmt w:val="decimal"/>
      <w:lvlText w:val="%4."/>
      <w:lvlJc w:val="left"/>
      <w:pPr>
        <w:ind w:left="2880" w:hanging="360"/>
      </w:pPr>
    </w:lvl>
    <w:lvl w:ilvl="4" w:tplc="11ECEE08" w:tentative="1">
      <w:start w:val="1"/>
      <w:numFmt w:val="lowerLetter"/>
      <w:lvlText w:val="%5."/>
      <w:lvlJc w:val="left"/>
      <w:pPr>
        <w:ind w:left="3600" w:hanging="360"/>
      </w:pPr>
    </w:lvl>
    <w:lvl w:ilvl="5" w:tplc="3A6A7B0E" w:tentative="1">
      <w:start w:val="1"/>
      <w:numFmt w:val="lowerRoman"/>
      <w:lvlText w:val="%6."/>
      <w:lvlJc w:val="right"/>
      <w:pPr>
        <w:ind w:left="4320" w:hanging="180"/>
      </w:pPr>
    </w:lvl>
    <w:lvl w:ilvl="6" w:tplc="570AA08A" w:tentative="1">
      <w:start w:val="1"/>
      <w:numFmt w:val="decimal"/>
      <w:lvlText w:val="%7."/>
      <w:lvlJc w:val="left"/>
      <w:pPr>
        <w:ind w:left="5040" w:hanging="360"/>
      </w:pPr>
    </w:lvl>
    <w:lvl w:ilvl="7" w:tplc="39C49FF2" w:tentative="1">
      <w:start w:val="1"/>
      <w:numFmt w:val="lowerLetter"/>
      <w:lvlText w:val="%8."/>
      <w:lvlJc w:val="left"/>
      <w:pPr>
        <w:ind w:left="5760" w:hanging="360"/>
      </w:pPr>
    </w:lvl>
    <w:lvl w:ilvl="8" w:tplc="B3427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CF54A3C"/>
    <w:multiLevelType w:val="hybridMultilevel"/>
    <w:tmpl w:val="4F44469E"/>
    <w:lvl w:ilvl="0" w:tplc="4D3EB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2AA6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6D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06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273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62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A8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EA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8A9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DB85E42"/>
    <w:multiLevelType w:val="hybridMultilevel"/>
    <w:tmpl w:val="A9549262"/>
    <w:lvl w:ilvl="0" w:tplc="08C612BA">
      <w:start w:val="1"/>
      <w:numFmt w:val="decimal"/>
      <w:lvlText w:val="%1."/>
      <w:lvlJc w:val="left"/>
      <w:pPr>
        <w:ind w:left="720" w:hanging="360"/>
      </w:pPr>
    </w:lvl>
    <w:lvl w:ilvl="1" w:tplc="B6789006" w:tentative="1">
      <w:start w:val="1"/>
      <w:numFmt w:val="lowerLetter"/>
      <w:lvlText w:val="%2."/>
      <w:lvlJc w:val="left"/>
      <w:pPr>
        <w:ind w:left="1440" w:hanging="360"/>
      </w:pPr>
    </w:lvl>
    <w:lvl w:ilvl="2" w:tplc="B608D270" w:tentative="1">
      <w:start w:val="1"/>
      <w:numFmt w:val="lowerRoman"/>
      <w:lvlText w:val="%3."/>
      <w:lvlJc w:val="right"/>
      <w:pPr>
        <w:ind w:left="2160" w:hanging="180"/>
      </w:pPr>
    </w:lvl>
    <w:lvl w:ilvl="3" w:tplc="BD68CB8A" w:tentative="1">
      <w:start w:val="1"/>
      <w:numFmt w:val="decimal"/>
      <w:lvlText w:val="%4."/>
      <w:lvlJc w:val="left"/>
      <w:pPr>
        <w:ind w:left="2880" w:hanging="360"/>
      </w:pPr>
    </w:lvl>
    <w:lvl w:ilvl="4" w:tplc="14E04084" w:tentative="1">
      <w:start w:val="1"/>
      <w:numFmt w:val="lowerLetter"/>
      <w:lvlText w:val="%5."/>
      <w:lvlJc w:val="left"/>
      <w:pPr>
        <w:ind w:left="3600" w:hanging="360"/>
      </w:pPr>
    </w:lvl>
    <w:lvl w:ilvl="5" w:tplc="6B74BEEA" w:tentative="1">
      <w:start w:val="1"/>
      <w:numFmt w:val="lowerRoman"/>
      <w:lvlText w:val="%6."/>
      <w:lvlJc w:val="right"/>
      <w:pPr>
        <w:ind w:left="4320" w:hanging="180"/>
      </w:pPr>
    </w:lvl>
    <w:lvl w:ilvl="6" w:tplc="BF8AC47A" w:tentative="1">
      <w:start w:val="1"/>
      <w:numFmt w:val="decimal"/>
      <w:lvlText w:val="%7."/>
      <w:lvlJc w:val="left"/>
      <w:pPr>
        <w:ind w:left="5040" w:hanging="360"/>
      </w:pPr>
    </w:lvl>
    <w:lvl w:ilvl="7" w:tplc="0A084B26" w:tentative="1">
      <w:start w:val="1"/>
      <w:numFmt w:val="lowerLetter"/>
      <w:lvlText w:val="%8."/>
      <w:lvlJc w:val="left"/>
      <w:pPr>
        <w:ind w:left="5760" w:hanging="360"/>
      </w:pPr>
    </w:lvl>
    <w:lvl w:ilvl="8" w:tplc="5596B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63117006">
    <w:abstractNumId w:val="23"/>
  </w:num>
  <w:num w:numId="2" w16cid:durableId="815878156">
    <w:abstractNumId w:val="18"/>
  </w:num>
  <w:num w:numId="3" w16cid:durableId="626547957">
    <w:abstractNumId w:val="0"/>
  </w:num>
  <w:num w:numId="4" w16cid:durableId="454521360">
    <w:abstractNumId w:val="8"/>
  </w:num>
  <w:num w:numId="5" w16cid:durableId="601842977">
    <w:abstractNumId w:val="20"/>
  </w:num>
  <w:num w:numId="6" w16cid:durableId="210190717">
    <w:abstractNumId w:val="2"/>
  </w:num>
  <w:num w:numId="7" w16cid:durableId="198133201">
    <w:abstractNumId w:val="14"/>
  </w:num>
  <w:num w:numId="8" w16cid:durableId="211037805">
    <w:abstractNumId w:val="11"/>
  </w:num>
  <w:num w:numId="9" w16cid:durableId="1727413554">
    <w:abstractNumId w:val="1"/>
  </w:num>
  <w:num w:numId="10" w16cid:durableId="67312611">
    <w:abstractNumId w:val="1"/>
  </w:num>
  <w:num w:numId="11" w16cid:durableId="1150949227">
    <w:abstractNumId w:val="3"/>
  </w:num>
  <w:num w:numId="12" w16cid:durableId="1161194409">
    <w:abstractNumId w:val="4"/>
  </w:num>
  <w:num w:numId="13" w16cid:durableId="374044233">
    <w:abstractNumId w:val="17"/>
  </w:num>
  <w:num w:numId="14" w16cid:durableId="207882839">
    <w:abstractNumId w:val="12"/>
  </w:num>
  <w:num w:numId="15" w16cid:durableId="1171221463">
    <w:abstractNumId w:val="9"/>
  </w:num>
  <w:num w:numId="16" w16cid:durableId="412430161">
    <w:abstractNumId w:val="16"/>
  </w:num>
  <w:num w:numId="17" w16cid:durableId="2082868438">
    <w:abstractNumId w:val="5"/>
  </w:num>
  <w:num w:numId="18" w16cid:durableId="1099528182">
    <w:abstractNumId w:val="13"/>
  </w:num>
  <w:num w:numId="19" w16cid:durableId="1092702247">
    <w:abstractNumId w:val="21"/>
  </w:num>
  <w:num w:numId="20" w16cid:durableId="811412689">
    <w:abstractNumId w:val="19"/>
  </w:num>
  <w:num w:numId="21" w16cid:durableId="2061248028">
    <w:abstractNumId w:val="10"/>
  </w:num>
  <w:num w:numId="22" w16cid:durableId="907617657">
    <w:abstractNumId w:val="15"/>
  </w:num>
  <w:num w:numId="23" w16cid:durableId="1399401307">
    <w:abstractNumId w:val="22"/>
  </w:num>
  <w:num w:numId="24" w16cid:durableId="171342370">
    <w:abstractNumId w:val="6"/>
  </w:num>
  <w:num w:numId="25" w16cid:durableId="949968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B5E"/>
    <w:rsid w:val="000E463B"/>
    <w:rsid w:val="000E5A7E"/>
    <w:rsid w:val="000F43A3"/>
    <w:rsid w:val="000F7681"/>
    <w:rsid w:val="00103031"/>
    <w:rsid w:val="001044FE"/>
    <w:rsid w:val="001139D4"/>
    <w:rsid w:val="00115B1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835"/>
    <w:rsid w:val="00181FDC"/>
    <w:rsid w:val="001860B9"/>
    <w:rsid w:val="00186F2B"/>
    <w:rsid w:val="001874D6"/>
    <w:rsid w:val="0019632A"/>
    <w:rsid w:val="001A0220"/>
    <w:rsid w:val="001A4E7C"/>
    <w:rsid w:val="001B762C"/>
    <w:rsid w:val="001C4D0A"/>
    <w:rsid w:val="001C5FEF"/>
    <w:rsid w:val="00211487"/>
    <w:rsid w:val="00211D91"/>
    <w:rsid w:val="00217DEC"/>
    <w:rsid w:val="00235B57"/>
    <w:rsid w:val="00246875"/>
    <w:rsid w:val="0024720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657"/>
    <w:rsid w:val="0062184C"/>
    <w:rsid w:val="00623724"/>
    <w:rsid w:val="00627BEA"/>
    <w:rsid w:val="006319DB"/>
    <w:rsid w:val="0065595B"/>
    <w:rsid w:val="00657D7C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30D5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CC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7F19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D9F"/>
    <w:rsid w:val="00B13F4C"/>
    <w:rsid w:val="00B16219"/>
    <w:rsid w:val="00B16C59"/>
    <w:rsid w:val="00B33FDD"/>
    <w:rsid w:val="00B359CC"/>
    <w:rsid w:val="00B36107"/>
    <w:rsid w:val="00B41789"/>
    <w:rsid w:val="00B46C03"/>
    <w:rsid w:val="00B56082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B9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85218"/>
    <w:rsid w:val="00D915B1"/>
    <w:rsid w:val="00D97180"/>
    <w:rsid w:val="00DA299D"/>
    <w:rsid w:val="00DA31FF"/>
    <w:rsid w:val="00DA65C4"/>
    <w:rsid w:val="00DC4701"/>
    <w:rsid w:val="00DD2BE0"/>
    <w:rsid w:val="00DE4447"/>
    <w:rsid w:val="00DE588D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444-2101229903-673/native/Faxitron-manual%20fr%c3%a5n%20leverant%c3%b6r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327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Preparatundersökning – Faxitron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2022-05-19T07:32:00.0000000Z</dcterms:created>
  <dcterms:modified xsi:type="dcterms:W3CDTF">2025-10-20T13:19:00.0000000Z</dcterms:modified>
</coreProperties>
</file>