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EA808" w14:textId="77777777" w:rsidR="006F2689" w:rsidRDefault="006F2689" w:rsidP="00F35B05">
      <w:pPr>
        <w:pStyle w:val="Rubrik2"/>
        <w:sectPr w:rsidR="006F2689" w:rsidSect="006F268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AA10982" w14:textId="77777777" w:rsidR="006F2689" w:rsidRPr="006F2689" w:rsidRDefault="006F2689" w:rsidP="006F2689">
      <w:pPr>
        <w:spacing w:after="0" w:line="240" w:lineRule="auto"/>
        <w:ind w:left="0" w:right="0"/>
        <w:rPr>
          <w:szCs w:val="20"/>
        </w:rPr>
      </w:pPr>
    </w:p>
    <w:p w14:paraId="723DDCEA" w14:textId="279E818E" w:rsidR="006F2689" w:rsidRPr="00012C6E" w:rsidRDefault="00012C6E" w:rsidP="00012C6E">
      <w:pPr>
        <w:pStyle w:val="Rubrik1"/>
      </w:pPr>
      <w:bookmarkStart w:id="1" w:name="_Toc501440349"/>
      <w:r w:rsidRPr="00012C6E">
        <w:t>Postoperativ uppföljning på Bröst- och mammografimottagningen</w:t>
      </w:r>
    </w:p>
    <w:p w14:paraId="237E879A" w14:textId="77777777" w:rsidR="006F2689" w:rsidRPr="006F2689" w:rsidRDefault="006F2689" w:rsidP="00012C6E">
      <w:pPr>
        <w:pStyle w:val="Rubrik2"/>
      </w:pPr>
      <w:bookmarkStart w:id="2" w:name="_Toc501440350"/>
      <w:bookmarkEnd w:id="1"/>
      <w:r w:rsidRPr="006F2689">
        <w:t xml:space="preserve">Sammanfattning/syfte </w:t>
      </w:r>
      <w:bookmarkEnd w:id="2"/>
    </w:p>
    <w:p w14:paraId="4824E980" w14:textId="77777777" w:rsidR="006F2689" w:rsidRDefault="006F2689" w:rsidP="00012C6E">
      <w:bookmarkStart w:id="3" w:name="_Toc501440351"/>
      <w:r w:rsidRPr="006F2689">
        <w:t>Tydliga gemensamma rutiner för postoperativa kontroller på bröstcentrum.</w:t>
      </w:r>
    </w:p>
    <w:p w14:paraId="55EEFA7B" w14:textId="31540CDE" w:rsidR="00012C6E" w:rsidRPr="006F2689" w:rsidRDefault="00012C6E" w:rsidP="00012C6E">
      <w:pPr>
        <w:pStyle w:val="Rubrik2"/>
      </w:pPr>
      <w:r>
        <w:t>Förändringar i denna version</w:t>
      </w:r>
    </w:p>
    <w:p w14:paraId="4C0C2B02" w14:textId="4A49989E" w:rsidR="00012C6E" w:rsidRPr="006F2689" w:rsidRDefault="00012C6E" w:rsidP="00012C6E">
      <w:bookmarkStart w:id="4" w:name="_Toc501440348"/>
      <w:r w:rsidRPr="006F2689">
        <w:t>Inga förändringar</w:t>
      </w:r>
      <w:r>
        <w:t>.</w:t>
      </w:r>
    </w:p>
    <w:bookmarkEnd w:id="4"/>
    <w:p w14:paraId="4B1EA313" w14:textId="77777777" w:rsidR="006F2689" w:rsidRPr="006F2689" w:rsidRDefault="006F2689" w:rsidP="006F2689">
      <w:pPr>
        <w:spacing w:after="0" w:line="240" w:lineRule="auto"/>
        <w:ind w:left="0" w:right="0"/>
        <w:rPr>
          <w:szCs w:val="20"/>
        </w:rPr>
      </w:pPr>
    </w:p>
    <w:p w14:paraId="7162E5FE" w14:textId="77777777" w:rsidR="006F2689" w:rsidRPr="006F2689" w:rsidRDefault="006F2689" w:rsidP="00012C6E">
      <w:pPr>
        <w:pStyle w:val="Rubrik2"/>
      </w:pPr>
      <w:bookmarkStart w:id="5" w:name="_Hlk72141375"/>
      <w:bookmarkEnd w:id="3"/>
      <w:r w:rsidRPr="006F2689">
        <w:t>Vid 1-årskontrollen görs vanligen</w:t>
      </w:r>
    </w:p>
    <w:bookmarkEnd w:id="5"/>
    <w:p w14:paraId="7A1E3629" w14:textId="77777777" w:rsidR="006F2689" w:rsidRPr="006F2689" w:rsidRDefault="006F2689" w:rsidP="00012C6E">
      <w:r w:rsidRPr="006F2689">
        <w:t>Huvudregeln är enbart mammografi av kvarvarande bröst.</w:t>
      </w:r>
      <w:r w:rsidRPr="006F2689">
        <w:br/>
        <w:t>Ultraljudsundersökning görs om det finns behov utifrån mammografibilden,</w:t>
      </w:r>
      <w:r w:rsidRPr="006F2689">
        <w:br/>
        <w:t xml:space="preserve">eller på grund av oklart palpationsfynd på bröstmottagningen. </w:t>
      </w:r>
      <w:r w:rsidRPr="006F2689">
        <w:br/>
        <w:t>Ultraljud är en riktad undersökning och inte en bra screeningmetod. Undantag</w:t>
      </w:r>
      <w:r w:rsidRPr="006F2689">
        <w:br/>
        <w:t>från huvudregeln kan dock ibland behövas.</w:t>
      </w:r>
    </w:p>
    <w:p w14:paraId="7410AA84" w14:textId="77777777" w:rsidR="006F2689" w:rsidRPr="006F2689" w:rsidRDefault="006F2689" w:rsidP="00012C6E"/>
    <w:p w14:paraId="3E6A9240" w14:textId="77777777" w:rsidR="006F2689" w:rsidRPr="006F2689" w:rsidRDefault="006F2689" w:rsidP="00012C6E">
      <w:r w:rsidRPr="006F2689">
        <w:t xml:space="preserve">Om bilateralt </w:t>
      </w:r>
      <w:proofErr w:type="spellStart"/>
      <w:r w:rsidRPr="006F2689">
        <w:t>mastektomerad</w:t>
      </w:r>
      <w:proofErr w:type="spellEnd"/>
      <w:r w:rsidRPr="006F2689">
        <w:t xml:space="preserve"> görs vid 1-årskontrollen bilateralt ultraljud därefter vanligen inga ytterligare ultraljudskontroller.</w:t>
      </w:r>
    </w:p>
    <w:p w14:paraId="19796450" w14:textId="77777777" w:rsidR="006F2689" w:rsidRPr="006F2689" w:rsidRDefault="006F2689" w:rsidP="006F2689">
      <w:pPr>
        <w:spacing w:after="0" w:line="240" w:lineRule="auto"/>
        <w:ind w:left="0" w:right="0"/>
        <w:rPr>
          <w:szCs w:val="20"/>
        </w:rPr>
      </w:pPr>
    </w:p>
    <w:p w14:paraId="610A1A57" w14:textId="77777777" w:rsidR="006F2689" w:rsidRPr="006F2689" w:rsidRDefault="006F2689" w:rsidP="00012C6E">
      <w:pPr>
        <w:pStyle w:val="Rubrik2"/>
      </w:pPr>
      <w:r w:rsidRPr="006F2689">
        <w:t>Uppföljning därefter</w:t>
      </w:r>
    </w:p>
    <w:p w14:paraId="5BA16E2B" w14:textId="77777777" w:rsidR="006F2689" w:rsidRPr="006F2689" w:rsidRDefault="006F2689" w:rsidP="00012C6E">
      <w:pPr>
        <w:spacing w:after="0" w:line="240" w:lineRule="auto"/>
        <w:ind w:left="0" w:right="0" w:firstLine="992"/>
        <w:rPr>
          <w:b/>
          <w:bCs/>
          <w:szCs w:val="20"/>
        </w:rPr>
      </w:pPr>
      <w:r w:rsidRPr="006F2689">
        <w:rPr>
          <w:b/>
          <w:bCs/>
          <w:szCs w:val="20"/>
        </w:rPr>
        <w:t xml:space="preserve">Opererad med </w:t>
      </w:r>
      <w:proofErr w:type="spellStart"/>
      <w:r w:rsidRPr="006F2689">
        <w:rPr>
          <w:b/>
          <w:bCs/>
          <w:szCs w:val="20"/>
        </w:rPr>
        <w:t>mastektomi</w:t>
      </w:r>
      <w:proofErr w:type="spellEnd"/>
    </w:p>
    <w:p w14:paraId="5B0C5D68" w14:textId="77777777" w:rsidR="006F2689" w:rsidRPr="006F2689" w:rsidRDefault="006F2689" w:rsidP="00012C6E">
      <w:r w:rsidRPr="006F2689">
        <w:t>Åter ordinarie screeningprogram med kvarvarande bröst samt uppföljning enligt rutin med bröstsjuksköterska.</w:t>
      </w:r>
    </w:p>
    <w:p w14:paraId="04684D4E" w14:textId="77777777" w:rsidR="006F2689" w:rsidRPr="006F2689" w:rsidRDefault="006F2689" w:rsidP="006F2689">
      <w:pPr>
        <w:spacing w:after="0" w:line="240" w:lineRule="auto"/>
        <w:ind w:left="0" w:right="0"/>
        <w:rPr>
          <w:szCs w:val="20"/>
        </w:rPr>
      </w:pPr>
    </w:p>
    <w:p w14:paraId="306A59BE" w14:textId="6C3488E8" w:rsidR="006F2689" w:rsidRPr="006F2689" w:rsidRDefault="006F2689" w:rsidP="00012C6E">
      <w:pPr>
        <w:tabs>
          <w:tab w:val="right" w:pos="8931"/>
        </w:tabs>
        <w:spacing w:after="0" w:line="240" w:lineRule="auto"/>
        <w:ind w:left="993" w:right="0"/>
        <w:rPr>
          <w:b/>
          <w:bCs/>
          <w:szCs w:val="20"/>
        </w:rPr>
      </w:pPr>
      <w:r w:rsidRPr="006F2689">
        <w:rPr>
          <w:b/>
          <w:bCs/>
          <w:szCs w:val="20"/>
        </w:rPr>
        <w:t>Opererad med sektor</w:t>
      </w:r>
      <w:r w:rsidRPr="006F2689">
        <w:rPr>
          <w:b/>
          <w:bCs/>
          <w:szCs w:val="20"/>
        </w:rPr>
        <w:tab/>
      </w:r>
    </w:p>
    <w:p w14:paraId="7B018E89" w14:textId="77777777" w:rsidR="006F2689" w:rsidRPr="006F2689" w:rsidRDefault="006F2689" w:rsidP="00012C6E">
      <w:r w:rsidRPr="006F2689">
        <w:t>Årliga mammografier inom screeningen enligt särskild rutin för cancerkontroller samt uppföljning enligt rutin med bröstsjuksköterska.</w:t>
      </w:r>
    </w:p>
    <w:p w14:paraId="05C606AC" w14:textId="77777777" w:rsidR="006F2689" w:rsidRPr="006F2689" w:rsidRDefault="006F2689" w:rsidP="006F2689">
      <w:pPr>
        <w:spacing w:after="0" w:line="240" w:lineRule="auto"/>
        <w:ind w:left="0" w:right="0"/>
        <w:rPr>
          <w:szCs w:val="20"/>
        </w:rPr>
      </w:pPr>
    </w:p>
    <w:p w14:paraId="18FAB35A" w14:textId="77777777" w:rsidR="006F2689" w:rsidRPr="006F2689" w:rsidRDefault="006F2689" w:rsidP="00012C6E">
      <w:pPr>
        <w:spacing w:after="0" w:line="240" w:lineRule="auto"/>
        <w:ind w:left="0" w:right="0" w:firstLine="992"/>
        <w:rPr>
          <w:b/>
          <w:bCs/>
          <w:szCs w:val="20"/>
        </w:rPr>
      </w:pPr>
      <w:r w:rsidRPr="006F2689">
        <w:rPr>
          <w:b/>
          <w:bCs/>
          <w:szCs w:val="20"/>
        </w:rPr>
        <w:t xml:space="preserve">Opererad med sektor och </w:t>
      </w:r>
      <w:proofErr w:type="spellStart"/>
      <w:r w:rsidRPr="006F2689">
        <w:rPr>
          <w:b/>
          <w:bCs/>
          <w:szCs w:val="20"/>
        </w:rPr>
        <w:t>sentinel</w:t>
      </w:r>
      <w:proofErr w:type="spellEnd"/>
      <w:r w:rsidRPr="006F2689">
        <w:rPr>
          <w:b/>
          <w:bCs/>
          <w:szCs w:val="20"/>
        </w:rPr>
        <w:t xml:space="preserve"> </w:t>
      </w:r>
      <w:proofErr w:type="spellStart"/>
      <w:r w:rsidRPr="006F2689">
        <w:rPr>
          <w:b/>
          <w:bCs/>
          <w:szCs w:val="20"/>
        </w:rPr>
        <w:t>node</w:t>
      </w:r>
      <w:proofErr w:type="spellEnd"/>
      <w:r w:rsidRPr="006F2689">
        <w:rPr>
          <w:b/>
          <w:bCs/>
          <w:szCs w:val="20"/>
        </w:rPr>
        <w:t>/axill under 40 år</w:t>
      </w:r>
    </w:p>
    <w:p w14:paraId="135C523A" w14:textId="3E78702F" w:rsidR="006F2689" w:rsidRPr="006D0A9D" w:rsidRDefault="006F2689" w:rsidP="006D0A9D">
      <w:r w:rsidRPr="006F2689">
        <w:t>Under 40 år följs med årlig mammografi och ultraljud till screeningsålder det vill säga</w:t>
      </w:r>
      <w:r w:rsidRPr="006F2689">
        <w:br/>
        <w:t xml:space="preserve">ej ”årliga kontroller i screeningen” enligt särskild rutin. Däremot återstående år till </w:t>
      </w:r>
      <w:r w:rsidR="007D03A8">
        <w:t>5</w:t>
      </w:r>
      <w:r w:rsidRPr="006F2689">
        <w:t xml:space="preserve"> år postoperativt kan göras inom ”årliga kontroller inom screeningen” då pat</w:t>
      </w:r>
      <w:r w:rsidR="007D03A8">
        <w:t>ient</w:t>
      </w:r>
      <w:r w:rsidRPr="006F2689">
        <w:t xml:space="preserve"> blivit över 40 år.</w:t>
      </w:r>
    </w:p>
    <w:p w14:paraId="57CB489F" w14:textId="77777777" w:rsidR="006F2689" w:rsidRPr="006F2689" w:rsidRDefault="006F2689" w:rsidP="00012C6E">
      <w:pPr>
        <w:pStyle w:val="Punktlista"/>
      </w:pPr>
      <w:r w:rsidRPr="006F2689">
        <w:t xml:space="preserve">Pat ska alltid </w:t>
      </w:r>
      <w:proofErr w:type="spellStart"/>
      <w:r w:rsidRPr="006F2689">
        <w:t>återinformeras</w:t>
      </w:r>
      <w:proofErr w:type="spellEnd"/>
      <w:r w:rsidRPr="006F2689">
        <w:t xml:space="preserve"> om att höra av sig vid behov.</w:t>
      </w:r>
    </w:p>
    <w:p w14:paraId="2CADD587" w14:textId="77777777" w:rsidR="006F2689" w:rsidRPr="006F2689" w:rsidRDefault="006F2689" w:rsidP="00012C6E">
      <w:pPr>
        <w:pStyle w:val="Punktlista"/>
      </w:pPr>
      <w:r w:rsidRPr="006F2689">
        <w:t>Mammografiradiologen avgör om det behöver kompletteras med ultraljud på grund av svårbedömda bröst (exempelvis är alla täta bröst inte automatiskt svårbedömda).</w:t>
      </w:r>
    </w:p>
    <w:p w14:paraId="23E566C0" w14:textId="77777777" w:rsidR="006F2689" w:rsidRPr="006F2689" w:rsidRDefault="006F2689" w:rsidP="00012C6E">
      <w:pPr>
        <w:pStyle w:val="Punktlista"/>
      </w:pPr>
      <w:r w:rsidRPr="006F2689">
        <w:t>Vid enbart ömhet räcker det med mammografi, ultraljud är ej nödvändigt.</w:t>
      </w:r>
    </w:p>
    <w:p w14:paraId="32A38AE6" w14:textId="29B197CA" w:rsidR="006F2689" w:rsidRPr="006F2689" w:rsidRDefault="006F2689" w:rsidP="00012C6E">
      <w:pPr>
        <w:pStyle w:val="Punktlista"/>
      </w:pPr>
      <w:r w:rsidRPr="006F2689">
        <w:t>Årliga kontroller inom screeningen enligt särskild rutin ”innebär årliga mammografier till och med</w:t>
      </w:r>
      <w:r w:rsidR="007D03A8">
        <w:t xml:space="preserve"> 5</w:t>
      </w:r>
      <w:r w:rsidRPr="006F2689">
        <w:t xml:space="preserve"> år postoperativt därefter åter till vanliga mammografiscreeningen. Årliga kontroller inom screening görs till max 77 år,</w:t>
      </w:r>
      <w:r w:rsidRPr="006F2689">
        <w:br/>
        <w:t>om äldre pat</w:t>
      </w:r>
      <w:r w:rsidR="007D03A8">
        <w:t xml:space="preserve">ient </w:t>
      </w:r>
      <w:r w:rsidRPr="006F2689">
        <w:t xml:space="preserve">vid </w:t>
      </w:r>
      <w:proofErr w:type="spellStart"/>
      <w:r w:rsidRPr="006F2689">
        <w:t>op</w:t>
      </w:r>
      <w:proofErr w:type="spellEnd"/>
      <w:r w:rsidRPr="006F2689">
        <w:t xml:space="preserve"> får till detta anpassad uppföljning göras likaså om äldre pat</w:t>
      </w:r>
      <w:r w:rsidR="007D03A8">
        <w:t>ient</w:t>
      </w:r>
      <w:r w:rsidRPr="006F2689">
        <w:t xml:space="preserve"> som </w:t>
      </w:r>
      <w:proofErr w:type="spellStart"/>
      <w:r w:rsidRPr="006F2689">
        <w:t>mastektomerats</w:t>
      </w:r>
      <w:proofErr w:type="spellEnd"/>
      <w:r w:rsidRPr="006F2689">
        <w:t xml:space="preserve"> (se annat informationsblad).</w:t>
      </w:r>
    </w:p>
    <w:p w14:paraId="47146768" w14:textId="77777777" w:rsidR="006F2689" w:rsidRPr="006F2689" w:rsidRDefault="006F2689" w:rsidP="006F2689">
      <w:pPr>
        <w:spacing w:after="0" w:line="240" w:lineRule="auto"/>
        <w:ind w:left="720" w:right="0"/>
        <w:contextualSpacing/>
        <w:rPr>
          <w:szCs w:val="20"/>
        </w:rPr>
      </w:pPr>
    </w:p>
    <w:p w14:paraId="74CFD00D" w14:textId="77777777" w:rsidR="006F2689" w:rsidRPr="006F2689" w:rsidRDefault="006F2689" w:rsidP="00012C6E">
      <w:pPr>
        <w:spacing w:after="0" w:line="240" w:lineRule="auto"/>
        <w:ind w:left="0" w:right="0" w:firstLine="1304"/>
        <w:rPr>
          <w:b/>
          <w:bCs/>
          <w:szCs w:val="20"/>
        </w:rPr>
      </w:pPr>
      <w:r w:rsidRPr="006F2689">
        <w:rPr>
          <w:b/>
          <w:bCs/>
          <w:szCs w:val="20"/>
        </w:rPr>
        <w:t>Läs mer</w:t>
      </w:r>
    </w:p>
    <w:p w14:paraId="636D89AB" w14:textId="77777777" w:rsidR="006F2689" w:rsidRPr="006F2689" w:rsidRDefault="006F2689" w:rsidP="006F2689">
      <w:pPr>
        <w:spacing w:after="0" w:line="240" w:lineRule="auto"/>
        <w:ind w:left="0" w:right="0"/>
        <w:rPr>
          <w:szCs w:val="20"/>
        </w:rPr>
      </w:pPr>
    </w:p>
    <w:p w14:paraId="7C474434" w14:textId="77777777" w:rsidR="006F2689" w:rsidRPr="006F2689" w:rsidRDefault="00000000" w:rsidP="00012C6E">
      <w:pPr>
        <w:rPr>
          <w:color w:val="000000"/>
        </w:rPr>
      </w:pPr>
      <w:hyperlink r:id="rId17" w:history="1">
        <w:r w:rsidR="006F2689" w:rsidRPr="006F2689">
          <w:t>http://www.swebcg.se/wp-content/uploads/2020/12/SweBCGs-kortversion-av-nationella-VP202101-202105_f%C3%B6r-publicering_201231.pdf</w:t>
        </w:r>
      </w:hyperlink>
    </w:p>
    <w:p w14:paraId="55106BFC" w14:textId="77777777" w:rsidR="006F2689" w:rsidRPr="006F2689" w:rsidRDefault="006F2689" w:rsidP="006F2689">
      <w:pPr>
        <w:autoSpaceDE w:val="0"/>
        <w:autoSpaceDN w:val="0"/>
        <w:adjustRightInd w:val="0"/>
        <w:spacing w:after="0" w:line="240" w:lineRule="auto"/>
        <w:ind w:left="0" w:right="0"/>
        <w:rPr>
          <w:rFonts w:ascii="Calibri" w:hAnsi="Calibri" w:cs="Calibri"/>
          <w:color w:val="000000"/>
        </w:rPr>
      </w:pPr>
    </w:p>
    <w:p w14:paraId="76B9F95B" w14:textId="1B63FD77" w:rsidR="00536A5A" w:rsidRPr="00012C6E" w:rsidRDefault="00000000" w:rsidP="00012C6E">
      <w:pPr>
        <w:rPr>
          <w:szCs w:val="20"/>
        </w:rPr>
      </w:pPr>
      <w:hyperlink r:id="rId18" w:history="1">
        <w:r w:rsidR="006F2689" w:rsidRPr="006F2689">
          <w:rPr>
            <w:color w:val="0000FF"/>
            <w:szCs w:val="20"/>
            <w:u w:val="single"/>
          </w:rPr>
          <w:t>Tillämpning av nationellt vårdprogram för bröstcancer (vgregion.se)</w:t>
        </w:r>
      </w:hyperlink>
      <w:bookmarkEnd w:id="0"/>
    </w:p>
    <w:sectPr w:rsidR="00536A5A" w:rsidRPr="00012C6E" w:rsidSect="00012C6E">
      <w:type w:val="continuous"/>
      <w:pgSz w:w="11900" w:h="16840"/>
      <w:pgMar w:top="1418" w:right="134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5F604" w14:textId="77777777" w:rsidR="00C37E9C" w:rsidRDefault="00C37E9C">
      <w:r>
        <w:separator/>
      </w:r>
    </w:p>
  </w:endnote>
  <w:endnote w:type="continuationSeparator" w:id="0">
    <w:p w14:paraId="21F9D3A5" w14:textId="77777777" w:rsidR="00C37E9C" w:rsidRDefault="00C37E9C">
      <w:r>
        <w:continuationSeparator/>
      </w:r>
    </w:p>
  </w:endnote>
  <w:endnote w:type="continuationNotice" w:id="1">
    <w:p w14:paraId="14941339" w14:textId="77777777" w:rsidR="00C37E9C" w:rsidRDefault="00C37E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60A2D" w14:textId="77777777" w:rsidR="00C37E9C" w:rsidRDefault="00C37E9C"/>
  </w:footnote>
  <w:footnote w:type="continuationSeparator" w:id="0">
    <w:p w14:paraId="127F5C80" w14:textId="77777777" w:rsidR="00C37E9C" w:rsidRDefault="00C37E9C">
      <w:r>
        <w:continuationSeparator/>
      </w:r>
    </w:p>
  </w:footnote>
  <w:footnote w:type="continuationNotice" w:id="1">
    <w:p w14:paraId="65E3D5C7" w14:textId="77777777" w:rsidR="00C37E9C" w:rsidRDefault="00C37E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733ED0"/>
    <w:multiLevelType w:val="hybridMultilevel"/>
    <w:tmpl w:val="C4847134"/>
    <w:lvl w:ilvl="0" w:tplc="57386F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BACC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7886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D437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662F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E4AE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8031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2ABE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FA5C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61217534">
    <w:abstractNumId w:val="18"/>
  </w:num>
  <w:num w:numId="2" w16cid:durableId="686366596">
    <w:abstractNumId w:val="15"/>
  </w:num>
  <w:num w:numId="3" w16cid:durableId="524253784">
    <w:abstractNumId w:val="0"/>
  </w:num>
  <w:num w:numId="4" w16cid:durableId="401636933">
    <w:abstractNumId w:val="6"/>
  </w:num>
  <w:num w:numId="5" w16cid:durableId="1899629364">
    <w:abstractNumId w:val="16"/>
  </w:num>
  <w:num w:numId="6" w16cid:durableId="1539930037">
    <w:abstractNumId w:val="2"/>
  </w:num>
  <w:num w:numId="7" w16cid:durableId="1333993515">
    <w:abstractNumId w:val="12"/>
  </w:num>
  <w:num w:numId="8" w16cid:durableId="828253861">
    <w:abstractNumId w:val="8"/>
  </w:num>
  <w:num w:numId="9" w16cid:durableId="1809201922">
    <w:abstractNumId w:val="1"/>
  </w:num>
  <w:num w:numId="10" w16cid:durableId="1756050963">
    <w:abstractNumId w:val="1"/>
  </w:num>
  <w:num w:numId="11" w16cid:durableId="1759206514">
    <w:abstractNumId w:val="3"/>
  </w:num>
  <w:num w:numId="12" w16cid:durableId="256063846">
    <w:abstractNumId w:val="4"/>
  </w:num>
  <w:num w:numId="13" w16cid:durableId="1598752530">
    <w:abstractNumId w:val="14"/>
  </w:num>
  <w:num w:numId="14" w16cid:durableId="1195725591">
    <w:abstractNumId w:val="10"/>
  </w:num>
  <w:num w:numId="15" w16cid:durableId="267473225">
    <w:abstractNumId w:val="7"/>
  </w:num>
  <w:num w:numId="16" w16cid:durableId="160128123">
    <w:abstractNumId w:val="13"/>
  </w:num>
  <w:num w:numId="17" w16cid:durableId="357195519">
    <w:abstractNumId w:val="5"/>
  </w:num>
  <w:num w:numId="18" w16cid:durableId="943532911">
    <w:abstractNumId w:val="11"/>
  </w:num>
  <w:num w:numId="19" w16cid:durableId="1726560244">
    <w:abstractNumId w:val="17"/>
  </w:num>
  <w:num w:numId="20" w16cid:durableId="9823937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2C6E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A9D"/>
    <w:rsid w:val="006D0CFB"/>
    <w:rsid w:val="006D30C0"/>
    <w:rsid w:val="006D7535"/>
    <w:rsid w:val="006E450B"/>
    <w:rsid w:val="006F0D7E"/>
    <w:rsid w:val="006F2689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03A8"/>
    <w:rsid w:val="007D4241"/>
    <w:rsid w:val="007D4317"/>
    <w:rsid w:val="007D4EA3"/>
    <w:rsid w:val="007F1CFF"/>
    <w:rsid w:val="007F5DD5"/>
    <w:rsid w:val="00821A1B"/>
    <w:rsid w:val="008262E9"/>
    <w:rsid w:val="00827E69"/>
    <w:rsid w:val="00832223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7E9C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alfresco-offentlig.vgregion.se/alfresco/service/vgr/storage/node/content/36063/Till%c3%a4mpning%20av%20nationellt%20v%c3%a5rdprogram%20f%c3%b6r%20br%c3%b6stcancer.pdf?a=false&amp;guest=true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://www.swebcg.se/wp-content/uploads/2020/12/SweBCGs-kortversion-av-nationella-VP202101-202105_f%C3%B6r-publicering_201231.pdf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2</Pages>
  <Words>403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2539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Postoperativ uppföljning på bröst- och mammografimottagningen</dc:title>
  <dc:subject/>
  <dc:creator>patrik.jens.johansson@vgregion.se</dc:creator>
  <keywords/>
  <lastModifiedBy>Ulrica Sehlberg</lastModifiedBy>
  <revision>5</revision>
  <lastPrinted>2016-03-31T10:56:00.0000000Z</lastPrinted>
  <dcterms:created xsi:type="dcterms:W3CDTF">2022-05-19T07:32:00.0000000Z</dcterms:created>
  <dcterms:modified xsi:type="dcterms:W3CDTF">2024-09-30T12:27:00.0000000Z</dcterms:modified>
</coreProperties>
</file>