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5375" w14:textId="77777777" w:rsidR="007F223D" w:rsidRDefault="007F223D" w:rsidP="00F35B05">
      <w:pPr>
        <w:pStyle w:val="Rubrik2"/>
        <w:sectPr w:rsidR="007F223D" w:rsidSect="007F223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B857BC9" w14:textId="113C95B9" w:rsidR="007F223D" w:rsidRPr="007F223D" w:rsidRDefault="00012BFA" w:rsidP="00012BFA">
      <w:pPr>
        <w:pStyle w:val="Rubrik1"/>
        <w:ind w:left="0"/>
        <w:rPr>
          <w:szCs w:val="20"/>
        </w:rPr>
      </w:pPr>
      <w:r w:rsidRPr="007F223D">
        <w:t>Mammografi av biopsipreparat</w:t>
      </w:r>
    </w:p>
    <w:p w14:paraId="1B7599BE" w14:textId="77777777" w:rsidR="007F223D" w:rsidRPr="007F223D" w:rsidRDefault="007F223D" w:rsidP="00012BFA">
      <w:pPr>
        <w:pStyle w:val="Rubrik2"/>
        <w:ind w:left="0"/>
      </w:pPr>
      <w:bookmarkStart w:id="1" w:name="_Toc501440349"/>
      <w:r w:rsidRPr="007F223D">
        <w:t>Syfte</w:t>
      </w:r>
    </w:p>
    <w:p w14:paraId="0997CD91" w14:textId="77777777" w:rsidR="007F223D" w:rsidRDefault="007F223D" w:rsidP="007F223D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7F223D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4A5FCBB8" w14:textId="58D94B10" w:rsidR="00012BFA" w:rsidRDefault="00012BFA" w:rsidP="00012BFA">
      <w:pPr>
        <w:pStyle w:val="Rubrik2"/>
        <w:ind w:left="0"/>
      </w:pPr>
      <w:r>
        <w:t>Förändringar sedan föregående version</w:t>
      </w:r>
    </w:p>
    <w:p w14:paraId="1FB5E85A" w14:textId="136650F0" w:rsidR="007F223D" w:rsidRPr="007F223D" w:rsidRDefault="005B64EB" w:rsidP="00012BFA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7063"/>
      </w:tblGrid>
      <w:tr w:rsidR="007F223D" w:rsidRPr="007F223D" w14:paraId="24CE73BF" w14:textId="77777777" w:rsidTr="68DFB02C">
        <w:trPr>
          <w:trHeight w:val="263"/>
        </w:trPr>
        <w:tc>
          <w:tcPr>
            <w:tcW w:w="9322" w:type="dxa"/>
            <w:gridSpan w:val="2"/>
            <w:shd w:val="clear" w:color="auto" w:fill="auto"/>
          </w:tcPr>
          <w:p w14:paraId="209F92C6" w14:textId="77777777" w:rsidR="007F223D" w:rsidRPr="007F223D" w:rsidRDefault="007F223D" w:rsidP="00012BFA">
            <w:pPr>
              <w:pStyle w:val="Rubrik2"/>
              <w:ind w:left="0"/>
              <w:rPr>
                <w:sz w:val="28"/>
              </w:rPr>
            </w:pPr>
            <w:r w:rsidRPr="007F223D">
              <w:t>Inför undersökningen</w:t>
            </w:r>
          </w:p>
        </w:tc>
      </w:tr>
      <w:tr w:rsidR="007F223D" w:rsidRPr="007F223D" w14:paraId="5869C69D" w14:textId="77777777" w:rsidTr="68DFB02C">
        <w:trPr>
          <w:trHeight w:val="263"/>
        </w:trPr>
        <w:tc>
          <w:tcPr>
            <w:tcW w:w="2259" w:type="dxa"/>
            <w:shd w:val="clear" w:color="auto" w:fill="auto"/>
          </w:tcPr>
          <w:p w14:paraId="1F3B3A9C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3" w:type="dxa"/>
            <w:shd w:val="clear" w:color="auto" w:fill="auto"/>
          </w:tcPr>
          <w:p w14:paraId="3E442C71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>Visualisera kalk.</w:t>
            </w:r>
          </w:p>
        </w:tc>
      </w:tr>
      <w:tr w:rsidR="007F223D" w:rsidRPr="007F223D" w14:paraId="75D768B7" w14:textId="77777777" w:rsidTr="68DFB02C">
        <w:trPr>
          <w:trHeight w:val="263"/>
        </w:trPr>
        <w:tc>
          <w:tcPr>
            <w:tcW w:w="2259" w:type="dxa"/>
            <w:shd w:val="clear" w:color="auto" w:fill="auto"/>
          </w:tcPr>
          <w:p w14:paraId="6CF54D86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9ABFB61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23D" w:rsidRPr="007F223D" w14:paraId="477785CE" w14:textId="77777777" w:rsidTr="68DFB02C">
        <w:trPr>
          <w:trHeight w:val="263"/>
        </w:trPr>
        <w:tc>
          <w:tcPr>
            <w:tcW w:w="2259" w:type="dxa"/>
            <w:shd w:val="clear" w:color="auto" w:fill="auto"/>
          </w:tcPr>
          <w:p w14:paraId="63D92253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223D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shd w:val="clear" w:color="auto" w:fill="auto"/>
          </w:tcPr>
          <w:p w14:paraId="1C06AF15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>66802</w:t>
            </w:r>
            <w:r w:rsidRPr="007F223D">
              <w:rPr>
                <w:rFonts w:ascii="Arial" w:hAnsi="Arial" w:cs="Arial"/>
                <w:sz w:val="20"/>
                <w:szCs w:val="20"/>
              </w:rPr>
              <w:tab/>
              <w:t>Mammografi av biopsipreparat</w:t>
            </w:r>
          </w:p>
        </w:tc>
      </w:tr>
      <w:tr w:rsidR="007F223D" w:rsidRPr="007F223D" w14:paraId="5177E5AD" w14:textId="77777777" w:rsidTr="68DFB02C">
        <w:trPr>
          <w:trHeight w:val="263"/>
        </w:trPr>
        <w:tc>
          <w:tcPr>
            <w:tcW w:w="2259" w:type="dxa"/>
            <w:shd w:val="clear" w:color="auto" w:fill="auto"/>
          </w:tcPr>
          <w:p w14:paraId="4F550D1F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0CE53D93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23D" w:rsidRPr="007F223D" w14:paraId="4526FBF0" w14:textId="77777777" w:rsidTr="68DFB02C">
        <w:trPr>
          <w:trHeight w:val="263"/>
        </w:trPr>
        <w:tc>
          <w:tcPr>
            <w:tcW w:w="2259" w:type="dxa"/>
            <w:shd w:val="clear" w:color="auto" w:fill="auto"/>
          </w:tcPr>
          <w:p w14:paraId="7FB2FD4E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shd w:val="clear" w:color="auto" w:fill="auto"/>
          </w:tcPr>
          <w:p w14:paraId="10AC82EA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>Siemens Mammomat Revelation</w:t>
            </w:r>
          </w:p>
        </w:tc>
      </w:tr>
      <w:tr w:rsidR="007F223D" w:rsidRPr="007F223D" w14:paraId="46D26D21" w14:textId="77777777" w:rsidTr="68DFB02C">
        <w:trPr>
          <w:trHeight w:val="263"/>
        </w:trPr>
        <w:tc>
          <w:tcPr>
            <w:tcW w:w="2259" w:type="dxa"/>
            <w:shd w:val="clear" w:color="auto" w:fill="auto"/>
          </w:tcPr>
          <w:p w14:paraId="039BF11F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07DD7F4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23D" w:rsidRPr="007F223D" w14:paraId="49111D1A" w14:textId="77777777" w:rsidTr="68DFB02C">
        <w:trPr>
          <w:trHeight w:val="239"/>
        </w:trPr>
        <w:tc>
          <w:tcPr>
            <w:tcW w:w="2259" w:type="dxa"/>
            <w:shd w:val="clear" w:color="auto" w:fill="auto"/>
          </w:tcPr>
          <w:p w14:paraId="11B15B64" w14:textId="372599FB" w:rsidR="007F223D" w:rsidRPr="007F223D" w:rsidRDefault="007F223D" w:rsidP="007F223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223D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012BFA">
              <w:rPr>
                <w:rFonts w:ascii="Arial" w:hAnsi="Arial" w:cs="Arial"/>
                <w:b/>
                <w:sz w:val="20"/>
                <w:szCs w:val="20"/>
              </w:rPr>
              <w:t>PACS</w:t>
            </w:r>
          </w:p>
        </w:tc>
        <w:tc>
          <w:tcPr>
            <w:tcW w:w="7063" w:type="dxa"/>
            <w:shd w:val="clear" w:color="auto" w:fill="auto"/>
          </w:tcPr>
          <w:p w14:paraId="5C0BBAFB" w14:textId="650420D2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 xml:space="preserve">Skapa ett undersökningskort för mammografi av biopsipreparat i </w:t>
            </w:r>
            <w:r w:rsidR="00012BFA">
              <w:rPr>
                <w:rFonts w:ascii="Arial" w:hAnsi="Arial" w:cs="Arial"/>
                <w:sz w:val="20"/>
                <w:szCs w:val="20"/>
              </w:rPr>
              <w:t>PACS.</w:t>
            </w:r>
          </w:p>
        </w:tc>
      </w:tr>
      <w:tr w:rsidR="007F223D" w:rsidRPr="007F223D" w14:paraId="3E650F0F" w14:textId="77777777" w:rsidTr="68DFB02C">
        <w:trPr>
          <w:trHeight w:val="239"/>
        </w:trPr>
        <w:tc>
          <w:tcPr>
            <w:tcW w:w="2259" w:type="dxa"/>
            <w:shd w:val="clear" w:color="auto" w:fill="auto"/>
          </w:tcPr>
          <w:p w14:paraId="30965A32" w14:textId="77777777" w:rsidR="007F223D" w:rsidRPr="007F223D" w:rsidRDefault="007F223D" w:rsidP="007F223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shd w:val="clear" w:color="auto" w:fill="auto"/>
          </w:tcPr>
          <w:p w14:paraId="130EEB49" w14:textId="77777777" w:rsidR="007F223D" w:rsidRPr="007F223D" w:rsidRDefault="007F223D" w:rsidP="007F223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223D" w:rsidRPr="007F223D" w14:paraId="77E3C27B" w14:textId="77777777" w:rsidTr="68DFB02C">
        <w:trPr>
          <w:trHeight w:val="263"/>
        </w:trPr>
        <w:tc>
          <w:tcPr>
            <w:tcW w:w="9322" w:type="dxa"/>
            <w:gridSpan w:val="2"/>
            <w:shd w:val="clear" w:color="auto" w:fill="auto"/>
          </w:tcPr>
          <w:p w14:paraId="45FF8D7D" w14:textId="77777777" w:rsidR="007F223D" w:rsidRPr="007F223D" w:rsidRDefault="007F223D" w:rsidP="00012BFA">
            <w:pPr>
              <w:pStyle w:val="Rubrik2"/>
              <w:ind w:left="0"/>
              <w:rPr>
                <w:sz w:val="20"/>
              </w:rPr>
            </w:pPr>
            <w:r w:rsidRPr="007F223D">
              <w:t>Undersökning</w:t>
            </w:r>
          </w:p>
        </w:tc>
      </w:tr>
      <w:tr w:rsidR="007F223D" w:rsidRPr="007F223D" w14:paraId="7B096093" w14:textId="77777777" w:rsidTr="68DFB02C">
        <w:trPr>
          <w:trHeight w:val="263"/>
        </w:trPr>
        <w:tc>
          <w:tcPr>
            <w:tcW w:w="2259" w:type="dxa"/>
            <w:shd w:val="clear" w:color="auto" w:fill="auto"/>
          </w:tcPr>
          <w:p w14:paraId="77A8F339" w14:textId="77777777" w:rsidR="007F223D" w:rsidRPr="007F223D" w:rsidRDefault="007F223D" w:rsidP="007F223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223D">
              <w:rPr>
                <w:rFonts w:ascii="Arial" w:hAnsi="Arial" w:cs="Arial"/>
                <w:b/>
                <w:sz w:val="20"/>
                <w:szCs w:val="20"/>
              </w:rPr>
              <w:t>Tillvägagångssätt</w:t>
            </w:r>
          </w:p>
        </w:tc>
        <w:tc>
          <w:tcPr>
            <w:tcW w:w="7063" w:type="dxa"/>
            <w:shd w:val="clear" w:color="auto" w:fill="auto"/>
          </w:tcPr>
          <w:p w14:paraId="2787CC5E" w14:textId="77777777" w:rsidR="007F223D" w:rsidRPr="007F223D" w:rsidRDefault="007F223D" w:rsidP="007F223D">
            <w:pPr>
              <w:numPr>
                <w:ilvl w:val="0"/>
                <w:numId w:val="20"/>
              </w:numPr>
              <w:spacing w:before="120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>Lägg biopsikorgen i en plastlåda.</w:t>
            </w:r>
          </w:p>
          <w:p w14:paraId="1FB7F2F7" w14:textId="77777777" w:rsidR="007F223D" w:rsidRPr="007F223D" w:rsidRDefault="007F223D" w:rsidP="007F223D">
            <w:pPr>
              <w:numPr>
                <w:ilvl w:val="0"/>
                <w:numId w:val="20"/>
              </w:numPr>
              <w:spacing w:before="120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>Dubbelklicka på InSpect View-knappen.</w:t>
            </w:r>
          </w:p>
          <w:p w14:paraId="6EF0A5C6" w14:textId="77777777" w:rsidR="007F223D" w:rsidRPr="007F223D" w:rsidRDefault="007F223D" w:rsidP="007F223D">
            <w:pPr>
              <w:numPr>
                <w:ilvl w:val="0"/>
                <w:numId w:val="20"/>
              </w:numPr>
              <w:spacing w:before="120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68DFB02C">
              <w:rPr>
                <w:rFonts w:ascii="Arial" w:hAnsi="Arial" w:cs="Arial"/>
                <w:sz w:val="20"/>
                <w:szCs w:val="20"/>
              </w:rPr>
              <w:t xml:space="preserve">Ett dialogfönster visas och meddelar vilken sida som plastlådan ska röntgas på. Tänd lampa på stativet visar också vilken sida som plastlådan ska placeras. </w:t>
            </w:r>
            <w:r>
              <w:br/>
            </w:r>
            <w:r w:rsidRPr="68DFB02C">
              <w:rPr>
                <w:rFonts w:ascii="Arial" w:hAnsi="Arial" w:cs="Arial"/>
                <w:sz w:val="20"/>
                <w:szCs w:val="20"/>
              </w:rPr>
              <w:t>OBS! Sidoangivelsen anger inte vilket bröst som utreds utan vilken sida på stativet som preparatet ska röntgas på. Tryck OK.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40DC68CA" wp14:editId="1304A090">
                  <wp:extent cx="2720340" cy="1447800"/>
                  <wp:effectExtent l="0" t="0" r="3810" b="0"/>
                  <wp:docPr id="2" name="Bildobjekt 2" descr="Specime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3" t="934" b="2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34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br/>
            </w:r>
            <w:r>
              <w:rPr>
                <w:noProof/>
              </w:rPr>
              <w:lastRenderedPageBreak/>
              <w:drawing>
                <wp:inline distT="0" distB="0" distL="0" distR="0" wp14:anchorId="1FA7D671" wp14:editId="5C333969">
                  <wp:extent cx="3244299" cy="2003763"/>
                  <wp:effectExtent l="0" t="8255" r="5080" b="5080"/>
                  <wp:docPr id="3" name="Bildobjekt 6" descr="C:\Users\helpe7\AppData\Local\Microsoft\Windows\INetCache\Content.Word\20191022_1542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6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44299" cy="200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  <w:p w14:paraId="2114980A" w14:textId="77777777" w:rsidR="007F223D" w:rsidRPr="007F223D" w:rsidRDefault="007F223D" w:rsidP="007F223D">
            <w:pPr>
              <w:numPr>
                <w:ilvl w:val="0"/>
                <w:numId w:val="20"/>
              </w:numPr>
              <w:spacing w:before="120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68DFB02C">
              <w:rPr>
                <w:rFonts w:ascii="Arial" w:hAnsi="Arial" w:cs="Arial"/>
                <w:sz w:val="20"/>
                <w:szCs w:val="20"/>
              </w:rPr>
              <w:t>Sätt den stängda provlådan med preparatet på biopsitornet.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483A5247" wp14:editId="6230B548">
                  <wp:extent cx="2900290" cy="1987817"/>
                  <wp:effectExtent l="0" t="952" r="0" b="0"/>
                  <wp:docPr id="5" name="Bildobjekt 5" descr="C:\Users\helpe7\AppData\Local\Microsoft\Windows\INetCache\Content.Word\20191022_154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5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00290" cy="1987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197BE5" w14:textId="77777777" w:rsidR="007F223D" w:rsidRPr="007F223D" w:rsidRDefault="007F223D" w:rsidP="007F223D">
            <w:pPr>
              <w:numPr>
                <w:ilvl w:val="0"/>
                <w:numId w:val="20"/>
              </w:numPr>
              <w:spacing w:before="120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 xml:space="preserve">Tryck på exponeringsknappen. Röret vinklas 6° åt sidan från plastlådan. </w:t>
            </w:r>
          </w:p>
          <w:p w14:paraId="22B2C5E0" w14:textId="77777777" w:rsidR="007F223D" w:rsidRPr="007F223D" w:rsidRDefault="007F223D" w:rsidP="007F223D">
            <w:pPr>
              <w:numPr>
                <w:ilvl w:val="0"/>
                <w:numId w:val="20"/>
              </w:numPr>
              <w:spacing w:before="120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>Vid behov kan du utföra fler exponeringar genom att lägga till/Add fler bilder med R/L PREPARAT Inspect.</w:t>
            </w:r>
          </w:p>
          <w:p w14:paraId="3F5DF95E" w14:textId="77777777" w:rsidR="007F223D" w:rsidRPr="007F223D" w:rsidRDefault="007F223D" w:rsidP="007F223D">
            <w:pPr>
              <w:numPr>
                <w:ilvl w:val="0"/>
                <w:numId w:val="20"/>
              </w:numPr>
              <w:spacing w:before="120"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>Fortsätt enligt metod</w:t>
            </w:r>
          </w:p>
          <w:p w14:paraId="13346092" w14:textId="77777777" w:rsidR="007F223D" w:rsidRPr="007F223D" w:rsidRDefault="007F223D" w:rsidP="007F223D">
            <w:pPr>
              <w:numPr>
                <w:ilvl w:val="1"/>
                <w:numId w:val="20"/>
              </w:numPr>
              <w:spacing w:before="120" w:after="0" w:line="240" w:lineRule="auto"/>
              <w:ind w:left="894" w:right="0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 xml:space="preserve">Bröstbiopsi/corebiopsi – stereotaxisk </w:t>
            </w:r>
          </w:p>
          <w:p w14:paraId="5B697736" w14:textId="77777777" w:rsidR="007F223D" w:rsidRPr="007F223D" w:rsidRDefault="007F223D" w:rsidP="007F223D">
            <w:pPr>
              <w:numPr>
                <w:ilvl w:val="1"/>
                <w:numId w:val="20"/>
              </w:numPr>
              <w:spacing w:before="120" w:after="0" w:line="240" w:lineRule="auto"/>
              <w:ind w:left="894" w:right="0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 xml:space="preserve">Bröstbiopsi/corebiopsi – tomosyntes </w:t>
            </w:r>
          </w:p>
          <w:p w14:paraId="780F38F7" w14:textId="77777777" w:rsidR="007F223D" w:rsidRPr="007F223D" w:rsidRDefault="007F223D" w:rsidP="007F223D">
            <w:pPr>
              <w:numPr>
                <w:ilvl w:val="1"/>
                <w:numId w:val="20"/>
              </w:numPr>
              <w:spacing w:before="120" w:after="0" w:line="240" w:lineRule="auto"/>
              <w:ind w:left="894" w:right="0"/>
              <w:rPr>
                <w:rFonts w:ascii="Arial" w:hAnsi="Arial" w:cs="Arial"/>
                <w:sz w:val="20"/>
                <w:szCs w:val="20"/>
              </w:rPr>
            </w:pPr>
            <w:r w:rsidRPr="007F223D">
              <w:rPr>
                <w:rFonts w:ascii="Arial" w:hAnsi="Arial" w:cs="Arial"/>
                <w:sz w:val="20"/>
                <w:szCs w:val="20"/>
              </w:rPr>
              <w:t xml:space="preserve">Vacorabiopsi/vakuumbiopsi – stereotaxisk </w:t>
            </w:r>
          </w:p>
        </w:tc>
      </w:tr>
      <w:bookmarkEnd w:id="1"/>
    </w:tbl>
    <w:p w14:paraId="31CAE98E" w14:textId="77777777" w:rsidR="007F223D" w:rsidRPr="007F223D" w:rsidRDefault="007F223D" w:rsidP="007F223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F223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6C72D1" w:rsidRDefault="006C72D1">
      <w:r>
        <w:separator/>
      </w:r>
    </w:p>
  </w:endnote>
  <w:endnote w:type="continuationSeparator" w:id="0">
    <w:p w14:paraId="38030764" w14:textId="77777777" w:rsidR="006C72D1" w:rsidRDefault="006C72D1">
      <w:r>
        <w:continuationSeparator/>
      </w:r>
    </w:p>
  </w:endnote>
  <w:endnote w:type="continuationNotice" w:id="1">
    <w:p w14:paraId="0576E0AF" w14:textId="77777777" w:rsidR="006C72D1" w:rsidRDefault="006C7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6C72D1" w:rsidRDefault="006C72D1"/>
  </w:footnote>
  <w:footnote w:type="continuationSeparator" w:id="0">
    <w:p w14:paraId="5C57738A" w14:textId="77777777" w:rsidR="006C72D1" w:rsidRDefault="006C72D1">
      <w:r>
        <w:continuationSeparator/>
      </w:r>
    </w:p>
  </w:footnote>
  <w:footnote w:type="continuationNotice" w:id="1">
    <w:p w14:paraId="4F5088BD" w14:textId="77777777" w:rsidR="006C72D1" w:rsidRDefault="006C72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7740305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7EE70AE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E3643"/>
    <w:multiLevelType w:val="hybridMultilevel"/>
    <w:tmpl w:val="7CA692FA"/>
    <w:lvl w:ilvl="0" w:tplc="FB9E7D42">
      <w:start w:val="1"/>
      <w:numFmt w:val="decimal"/>
      <w:lvlText w:val="%1."/>
      <w:lvlJc w:val="left"/>
      <w:pPr>
        <w:ind w:left="720" w:hanging="360"/>
      </w:pPr>
    </w:lvl>
    <w:lvl w:ilvl="1" w:tplc="B64023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A6159A" w:tentative="1">
      <w:start w:val="1"/>
      <w:numFmt w:val="lowerRoman"/>
      <w:lvlText w:val="%3."/>
      <w:lvlJc w:val="right"/>
      <w:pPr>
        <w:ind w:left="2160" w:hanging="180"/>
      </w:pPr>
    </w:lvl>
    <w:lvl w:ilvl="3" w:tplc="29C6E38E" w:tentative="1">
      <w:start w:val="1"/>
      <w:numFmt w:val="decimal"/>
      <w:lvlText w:val="%4."/>
      <w:lvlJc w:val="left"/>
      <w:pPr>
        <w:ind w:left="2880" w:hanging="360"/>
      </w:pPr>
    </w:lvl>
    <w:lvl w:ilvl="4" w:tplc="3DEE54D8" w:tentative="1">
      <w:start w:val="1"/>
      <w:numFmt w:val="lowerLetter"/>
      <w:lvlText w:val="%5."/>
      <w:lvlJc w:val="left"/>
      <w:pPr>
        <w:ind w:left="3600" w:hanging="360"/>
      </w:pPr>
    </w:lvl>
    <w:lvl w:ilvl="5" w:tplc="3C2236FC" w:tentative="1">
      <w:start w:val="1"/>
      <w:numFmt w:val="lowerRoman"/>
      <w:lvlText w:val="%6."/>
      <w:lvlJc w:val="right"/>
      <w:pPr>
        <w:ind w:left="4320" w:hanging="180"/>
      </w:pPr>
    </w:lvl>
    <w:lvl w:ilvl="6" w:tplc="ED3481D0" w:tentative="1">
      <w:start w:val="1"/>
      <w:numFmt w:val="decimal"/>
      <w:lvlText w:val="%7."/>
      <w:lvlJc w:val="left"/>
      <w:pPr>
        <w:ind w:left="5040" w:hanging="360"/>
      </w:pPr>
    </w:lvl>
    <w:lvl w:ilvl="7" w:tplc="67243BF2" w:tentative="1">
      <w:start w:val="1"/>
      <w:numFmt w:val="lowerLetter"/>
      <w:lvlText w:val="%8."/>
      <w:lvlJc w:val="left"/>
      <w:pPr>
        <w:ind w:left="5760" w:hanging="360"/>
      </w:pPr>
    </w:lvl>
    <w:lvl w:ilvl="8" w:tplc="FDD80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1939332">
    <w:abstractNumId w:val="18"/>
  </w:num>
  <w:num w:numId="2" w16cid:durableId="1372806788">
    <w:abstractNumId w:val="15"/>
  </w:num>
  <w:num w:numId="3" w16cid:durableId="1238638128">
    <w:abstractNumId w:val="0"/>
  </w:num>
  <w:num w:numId="4" w16cid:durableId="657996815">
    <w:abstractNumId w:val="6"/>
  </w:num>
  <w:num w:numId="5" w16cid:durableId="603148150">
    <w:abstractNumId w:val="16"/>
  </w:num>
  <w:num w:numId="6" w16cid:durableId="763694668">
    <w:abstractNumId w:val="2"/>
  </w:num>
  <w:num w:numId="7" w16cid:durableId="1320655">
    <w:abstractNumId w:val="11"/>
  </w:num>
  <w:num w:numId="8" w16cid:durableId="1268928541">
    <w:abstractNumId w:val="8"/>
  </w:num>
  <w:num w:numId="9" w16cid:durableId="1019240282">
    <w:abstractNumId w:val="1"/>
  </w:num>
  <w:num w:numId="10" w16cid:durableId="1916551012">
    <w:abstractNumId w:val="1"/>
  </w:num>
  <w:num w:numId="11" w16cid:durableId="1052846715">
    <w:abstractNumId w:val="3"/>
  </w:num>
  <w:num w:numId="12" w16cid:durableId="516580456">
    <w:abstractNumId w:val="4"/>
  </w:num>
  <w:num w:numId="13" w16cid:durableId="950162401">
    <w:abstractNumId w:val="14"/>
  </w:num>
  <w:num w:numId="14" w16cid:durableId="2025008393">
    <w:abstractNumId w:val="9"/>
  </w:num>
  <w:num w:numId="15" w16cid:durableId="1783760827">
    <w:abstractNumId w:val="7"/>
  </w:num>
  <w:num w:numId="16" w16cid:durableId="1222323151">
    <w:abstractNumId w:val="13"/>
  </w:num>
  <w:num w:numId="17" w16cid:durableId="1368985505">
    <w:abstractNumId w:val="5"/>
  </w:num>
  <w:num w:numId="18" w16cid:durableId="945691416">
    <w:abstractNumId w:val="10"/>
  </w:num>
  <w:num w:numId="19" w16cid:durableId="1821269881">
    <w:abstractNumId w:val="17"/>
  </w:num>
  <w:num w:numId="20" w16cid:durableId="1661350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BFA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67689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0DEF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255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6DA0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64EB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2D1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223D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566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2AC9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8DFB02C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B9E65AE-816E-40DB-BF54-24648D21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g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jp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148</Words>
  <Characters>1043</Characters>
  <Application>Microsoft Office Word</Application>
  <DocSecurity>0</DocSecurity>
  <Lines>8</Lines>
  <Paragraphs>2</Paragraphs>
  <ScaleCrop>false</ScaleCrop>
  <Manager/>
  <Company/>
  <LinksUpToDate>false</LinksUpToDate>
  <CharactersWithSpaces>1189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av biopsipreparat</dc:title>
  <dc:subject/>
  <dc:creator>patrik.jens.johansson@vgregion.se</dc:creator>
  <keywords/>
  <lastModifiedBy>Ulrica Sehlberg</lastModifiedBy>
  <revision>6</revision>
  <lastPrinted>2016-03-31T19:56:00.0000000Z</lastPrinted>
  <dcterms:created xsi:type="dcterms:W3CDTF">2022-05-19T16:32:00.0000000Z</dcterms:created>
  <dcterms:modified xsi:type="dcterms:W3CDTF">2025-03-05T09:52:00.0000000Z</dcterms:modified>
</coreProperties>
</file>