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CFABA" w14:textId="77777777" w:rsidR="00690607" w:rsidRDefault="00690607" w:rsidP="00F35B05">
      <w:pPr>
        <w:pStyle w:val="Rubrik2"/>
        <w:sectPr w:rsidR="00690607" w:rsidSect="0069060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67985D3" w14:textId="77777777" w:rsidR="003502D8" w:rsidRDefault="00961A79" w:rsidP="003502D8">
      <w:pPr>
        <w:pStyle w:val="Rubrik1"/>
        <w:ind w:left="0"/>
      </w:pPr>
      <w:r w:rsidRPr="00690607">
        <w:t>Mammografi – Utredning, selekterad, återkallad</w:t>
      </w:r>
      <w:bookmarkStart w:id="1" w:name="_1314629194"/>
      <w:bookmarkStart w:id="2" w:name="Rubrik"/>
      <w:bookmarkStart w:id="3" w:name="_Toc501440351"/>
      <w:bookmarkEnd w:id="1"/>
      <w:bookmarkEnd w:id="2"/>
    </w:p>
    <w:p w14:paraId="100E9F4F" w14:textId="71A685EF" w:rsidR="00690607" w:rsidRPr="003502D8" w:rsidRDefault="00690607" w:rsidP="003502D8">
      <w:pPr>
        <w:pStyle w:val="Rubrik1"/>
        <w:ind w:left="0"/>
        <w:rPr>
          <w:szCs w:val="20"/>
        </w:rPr>
      </w:pPr>
      <w:r w:rsidRPr="00690607">
        <w:t>Syfte</w:t>
      </w:r>
      <w:r w:rsidR="003502D8">
        <w:br/>
      </w:r>
      <w:r w:rsidRPr="00690607">
        <w:rPr>
          <w:rFonts w:ascii="Arial" w:hAnsi="Arial" w:cs="Arial"/>
          <w:sz w:val="20"/>
          <w:szCs w:val="20"/>
        </w:rPr>
        <w:t>Metodbeskrivning för undersökning på Mammografiavdelningen, NU-sjukvården.</w:t>
      </w:r>
    </w:p>
    <w:p w14:paraId="58EB498C" w14:textId="6473BF37" w:rsidR="00961A79" w:rsidRDefault="00961A79" w:rsidP="00961A79">
      <w:pPr>
        <w:pStyle w:val="Rubrik2"/>
        <w:ind w:left="0"/>
      </w:pPr>
      <w:r>
        <w:t>Förändringar sedan föregående version</w:t>
      </w:r>
    </w:p>
    <w:bookmarkEnd w:id="3"/>
    <w:p w14:paraId="1C025891" w14:textId="5ADE3073" w:rsidR="00690607" w:rsidRPr="00690607" w:rsidRDefault="001A6249" w:rsidP="003502D8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Smärre tillägg under undersökning/bildtagning.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690607" w:rsidRPr="00690607" w14:paraId="75FF3D95" w14:textId="77777777" w:rsidTr="001717CF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210C755D" w14:textId="77777777" w:rsidR="00690607" w:rsidRPr="00690607" w:rsidRDefault="00690607" w:rsidP="00961A79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690607">
              <w:t>Inför undersökningen</w:t>
            </w:r>
          </w:p>
        </w:tc>
      </w:tr>
      <w:tr w:rsidR="00690607" w:rsidRPr="00690607" w14:paraId="5A782D71" w14:textId="77777777" w:rsidTr="001717CF">
        <w:trPr>
          <w:trHeight w:val="263"/>
        </w:trPr>
        <w:tc>
          <w:tcPr>
            <w:tcW w:w="2259" w:type="dxa"/>
            <w:shd w:val="clear" w:color="auto" w:fill="auto"/>
          </w:tcPr>
          <w:p w14:paraId="5BEA844C" w14:textId="77777777" w:rsidR="00690607" w:rsidRPr="00690607" w:rsidRDefault="00690607" w:rsidP="0069060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0607">
              <w:rPr>
                <w:rFonts w:ascii="Arial" w:hAnsi="Arial" w:cs="Arial"/>
                <w:b/>
                <w:sz w:val="20"/>
                <w:szCs w:val="20"/>
              </w:rPr>
              <w:t>Indikation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4EE24B86" w14:textId="77777777" w:rsidR="00690607" w:rsidRPr="00690607" w:rsidRDefault="00690607" w:rsidP="0069060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0607">
              <w:rPr>
                <w:rFonts w:ascii="Arial" w:hAnsi="Arial" w:cs="Arial"/>
                <w:sz w:val="20"/>
                <w:szCs w:val="20"/>
              </w:rPr>
              <w:t>Diagnostisera förändringar och utesluta malignitet</w:t>
            </w:r>
          </w:p>
        </w:tc>
      </w:tr>
      <w:tr w:rsidR="00690607" w:rsidRPr="00690607" w14:paraId="3B68B6FF" w14:textId="77777777" w:rsidTr="001717CF">
        <w:trPr>
          <w:trHeight w:val="263"/>
        </w:trPr>
        <w:tc>
          <w:tcPr>
            <w:tcW w:w="2259" w:type="dxa"/>
            <w:shd w:val="clear" w:color="auto" w:fill="auto"/>
          </w:tcPr>
          <w:p w14:paraId="4F74391E" w14:textId="77777777" w:rsidR="00690607" w:rsidRPr="00690607" w:rsidRDefault="00690607" w:rsidP="0069060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38C01169" w14:textId="77777777" w:rsidR="00690607" w:rsidRPr="00690607" w:rsidRDefault="00690607" w:rsidP="0069060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607" w:rsidRPr="00690607" w14:paraId="4D8FCA14" w14:textId="77777777" w:rsidTr="001717CF">
        <w:trPr>
          <w:trHeight w:val="263"/>
        </w:trPr>
        <w:tc>
          <w:tcPr>
            <w:tcW w:w="2259" w:type="dxa"/>
            <w:shd w:val="clear" w:color="auto" w:fill="auto"/>
          </w:tcPr>
          <w:p w14:paraId="3B4123E9" w14:textId="77777777" w:rsidR="00690607" w:rsidRPr="00690607" w:rsidRDefault="00690607" w:rsidP="0069060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0607">
              <w:rPr>
                <w:rFonts w:ascii="Arial" w:hAnsi="Arial" w:cs="Arial"/>
                <w:b/>
                <w:sz w:val="20"/>
                <w:szCs w:val="20"/>
              </w:rPr>
              <w:t>Undersökningskod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4D0B823A" w14:textId="77777777" w:rsidR="00690607" w:rsidRPr="00690607" w:rsidRDefault="00690607" w:rsidP="0069060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0607">
              <w:rPr>
                <w:rFonts w:ascii="Arial" w:hAnsi="Arial" w:cs="Arial"/>
                <w:sz w:val="20"/>
                <w:szCs w:val="20"/>
              </w:rPr>
              <w:t>66059</w:t>
            </w:r>
            <w:r w:rsidRPr="00690607">
              <w:rPr>
                <w:rFonts w:ascii="Arial" w:hAnsi="Arial" w:cs="Arial"/>
                <w:sz w:val="20"/>
                <w:szCs w:val="20"/>
              </w:rPr>
              <w:tab/>
              <w:t>Mammografiutredning selekterad</w:t>
            </w:r>
          </w:p>
        </w:tc>
      </w:tr>
      <w:tr w:rsidR="00690607" w:rsidRPr="00690607" w14:paraId="476EBA24" w14:textId="77777777" w:rsidTr="001717CF">
        <w:trPr>
          <w:trHeight w:val="263"/>
        </w:trPr>
        <w:tc>
          <w:tcPr>
            <w:tcW w:w="2259" w:type="dxa"/>
            <w:shd w:val="clear" w:color="auto" w:fill="auto"/>
          </w:tcPr>
          <w:p w14:paraId="20484765" w14:textId="77777777" w:rsidR="00690607" w:rsidRPr="00690607" w:rsidRDefault="00690607" w:rsidP="0069060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0FE7B746" w14:textId="77777777" w:rsidR="00690607" w:rsidRPr="00690607" w:rsidRDefault="00690607" w:rsidP="0069060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607" w:rsidRPr="00690607" w14:paraId="153BB716" w14:textId="77777777" w:rsidTr="001717CF">
        <w:trPr>
          <w:trHeight w:val="263"/>
        </w:trPr>
        <w:tc>
          <w:tcPr>
            <w:tcW w:w="2259" w:type="dxa"/>
            <w:shd w:val="clear" w:color="auto" w:fill="auto"/>
          </w:tcPr>
          <w:p w14:paraId="7DE7DC61" w14:textId="77777777" w:rsidR="00690607" w:rsidRPr="00690607" w:rsidRDefault="00690607" w:rsidP="0069060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0607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42FE6542" w14:textId="77777777" w:rsidR="00690607" w:rsidRPr="00690607" w:rsidRDefault="00690607" w:rsidP="0069060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0607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5.6 i </w:t>
            </w:r>
          </w:p>
          <w:p w14:paraId="347F5DBC" w14:textId="579BB76C" w:rsidR="00690607" w:rsidRPr="00690607" w:rsidRDefault="00000000" w:rsidP="0069060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690607" w:rsidRPr="0069060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690607" w:rsidRPr="00690607" w14:paraId="74B171D2" w14:textId="77777777" w:rsidTr="001717CF">
        <w:trPr>
          <w:trHeight w:val="263"/>
        </w:trPr>
        <w:tc>
          <w:tcPr>
            <w:tcW w:w="2259" w:type="dxa"/>
            <w:shd w:val="clear" w:color="auto" w:fill="auto"/>
          </w:tcPr>
          <w:p w14:paraId="2EEB8CE7" w14:textId="77777777" w:rsidR="00690607" w:rsidRPr="00690607" w:rsidRDefault="00690607" w:rsidP="0069060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D893F74" w14:textId="77777777" w:rsidR="00690607" w:rsidRPr="00690607" w:rsidRDefault="00690607" w:rsidP="0069060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35540E32" w14:textId="77777777" w:rsidR="00690607" w:rsidRPr="00690607" w:rsidRDefault="00690607" w:rsidP="0069060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607" w:rsidRPr="00690607" w14:paraId="1A9F03D6" w14:textId="77777777" w:rsidTr="001717CF">
        <w:trPr>
          <w:trHeight w:val="263"/>
        </w:trPr>
        <w:tc>
          <w:tcPr>
            <w:tcW w:w="2259" w:type="dxa"/>
            <w:shd w:val="clear" w:color="auto" w:fill="auto"/>
          </w:tcPr>
          <w:p w14:paraId="56688770" w14:textId="77777777" w:rsidR="00690607" w:rsidRPr="00690607" w:rsidRDefault="00690607" w:rsidP="0069060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0607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320C129" w14:textId="77777777" w:rsidR="00690607" w:rsidRPr="00690607" w:rsidRDefault="00690607" w:rsidP="0069060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0607">
              <w:rPr>
                <w:rFonts w:ascii="Arial" w:hAnsi="Arial" w:cs="Arial"/>
                <w:sz w:val="20"/>
                <w:szCs w:val="20"/>
              </w:rPr>
              <w:t>Siemens Mammomat Revelation</w:t>
            </w:r>
          </w:p>
        </w:tc>
      </w:tr>
      <w:tr w:rsidR="00690607" w:rsidRPr="00690607" w14:paraId="3C422DE3" w14:textId="77777777" w:rsidTr="001717CF">
        <w:trPr>
          <w:trHeight w:val="263"/>
        </w:trPr>
        <w:tc>
          <w:tcPr>
            <w:tcW w:w="2259" w:type="dxa"/>
            <w:shd w:val="clear" w:color="auto" w:fill="auto"/>
          </w:tcPr>
          <w:p w14:paraId="6162D639" w14:textId="77777777" w:rsidR="00690607" w:rsidRPr="00690607" w:rsidRDefault="00690607" w:rsidP="0069060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27C1435E" w14:textId="77777777" w:rsidR="00690607" w:rsidRPr="00690607" w:rsidRDefault="00690607" w:rsidP="0069060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607" w:rsidRPr="00690607" w14:paraId="66A639A2" w14:textId="77777777" w:rsidTr="001717CF">
        <w:trPr>
          <w:trHeight w:val="389"/>
        </w:trPr>
        <w:tc>
          <w:tcPr>
            <w:tcW w:w="2259" w:type="dxa"/>
            <w:shd w:val="clear" w:color="auto" w:fill="auto"/>
          </w:tcPr>
          <w:p w14:paraId="51E734E8" w14:textId="77777777" w:rsidR="00690607" w:rsidRPr="00690607" w:rsidRDefault="00690607" w:rsidP="0069060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0607">
              <w:rPr>
                <w:rFonts w:ascii="Arial" w:hAnsi="Arial" w:cs="Arial"/>
                <w:b/>
                <w:sz w:val="20"/>
                <w:szCs w:val="20"/>
              </w:rPr>
              <w:t>Kompressionsplatta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2DE58126" w14:textId="77777777" w:rsidR="00690607" w:rsidRPr="00690607" w:rsidRDefault="00690607" w:rsidP="0069060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0607">
              <w:rPr>
                <w:rFonts w:ascii="Arial" w:hAnsi="Arial" w:cs="Arial"/>
                <w:sz w:val="20"/>
                <w:szCs w:val="20"/>
                <w:lang w:val="en-US"/>
              </w:rPr>
              <w:t>18 x 24, 24 x 30</w:t>
            </w:r>
          </w:p>
          <w:p w14:paraId="5898529D" w14:textId="77777777" w:rsidR="00690607" w:rsidRPr="00690607" w:rsidRDefault="00690607" w:rsidP="0069060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0607">
              <w:rPr>
                <w:rFonts w:ascii="Arial" w:hAnsi="Arial" w:cs="Arial"/>
                <w:sz w:val="20"/>
                <w:szCs w:val="20"/>
                <w:lang w:val="en-US"/>
              </w:rPr>
              <w:t>Softcomp 20 x 26, 12 x 24</w:t>
            </w:r>
          </w:p>
        </w:tc>
      </w:tr>
      <w:tr w:rsidR="00690607" w:rsidRPr="00690607" w14:paraId="0944C9EC" w14:textId="77777777" w:rsidTr="001717CF">
        <w:trPr>
          <w:trHeight w:val="239"/>
        </w:trPr>
        <w:tc>
          <w:tcPr>
            <w:tcW w:w="2259" w:type="dxa"/>
            <w:shd w:val="clear" w:color="auto" w:fill="auto"/>
          </w:tcPr>
          <w:p w14:paraId="11FDEB93" w14:textId="77777777" w:rsidR="00690607" w:rsidRPr="00690607" w:rsidRDefault="00690607" w:rsidP="0069060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55431335" w14:textId="77777777" w:rsidR="00690607" w:rsidRPr="00690607" w:rsidRDefault="00690607" w:rsidP="0069060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90607" w:rsidRPr="00690607" w14:paraId="08C0D36A" w14:textId="77777777" w:rsidTr="001717CF">
        <w:trPr>
          <w:trHeight w:val="239"/>
        </w:trPr>
        <w:tc>
          <w:tcPr>
            <w:tcW w:w="2259" w:type="dxa"/>
            <w:shd w:val="clear" w:color="auto" w:fill="auto"/>
          </w:tcPr>
          <w:p w14:paraId="2F032B44" w14:textId="264EA495" w:rsidR="00690607" w:rsidRPr="00690607" w:rsidRDefault="00690607" w:rsidP="0069060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0607">
              <w:rPr>
                <w:rFonts w:ascii="Arial" w:hAnsi="Arial" w:cs="Arial"/>
                <w:b/>
                <w:sz w:val="20"/>
                <w:szCs w:val="20"/>
              </w:rPr>
              <w:t xml:space="preserve">Förberedelser i </w:t>
            </w:r>
            <w:r w:rsidR="00961A79">
              <w:rPr>
                <w:rFonts w:ascii="Arial" w:hAnsi="Arial" w:cs="Arial"/>
                <w:b/>
                <w:sz w:val="20"/>
                <w:szCs w:val="20"/>
              </w:rPr>
              <w:t>PACS</w:t>
            </w:r>
            <w:r w:rsidRPr="00690607">
              <w:rPr>
                <w:rFonts w:ascii="Arial" w:hAnsi="Arial" w:cs="Arial"/>
                <w:b/>
                <w:sz w:val="20"/>
                <w:szCs w:val="20"/>
              </w:rPr>
              <w:t xml:space="preserve"> och SYNGO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279FA2F3" w14:textId="02F35BD0" w:rsidR="00690607" w:rsidRPr="00690607" w:rsidRDefault="00690607" w:rsidP="00690607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90607">
              <w:rPr>
                <w:rFonts w:ascii="Arial" w:hAnsi="Arial" w:cs="Arial"/>
                <w:sz w:val="20"/>
                <w:szCs w:val="20"/>
              </w:rPr>
              <w:t xml:space="preserve">Kontrollera patient-ID och att rätt undersökningskort är valt i </w:t>
            </w:r>
            <w:r w:rsidR="00961A79">
              <w:rPr>
                <w:rFonts w:ascii="Arial" w:hAnsi="Arial" w:cs="Arial"/>
                <w:sz w:val="20"/>
                <w:szCs w:val="20"/>
              </w:rPr>
              <w:t>PACS</w:t>
            </w:r>
            <w:r w:rsidRPr="0069060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23B168D" w14:textId="3CE26C6C" w:rsidR="00690607" w:rsidRPr="00690607" w:rsidRDefault="00690607" w:rsidP="00690607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90607">
              <w:rPr>
                <w:rFonts w:ascii="Arial" w:hAnsi="Arial" w:cs="Arial"/>
                <w:sz w:val="20"/>
                <w:szCs w:val="20"/>
              </w:rPr>
              <w:t xml:space="preserve">Starta och signera undersökningen i </w:t>
            </w:r>
            <w:r w:rsidR="00961A79">
              <w:rPr>
                <w:rFonts w:ascii="Arial" w:hAnsi="Arial" w:cs="Arial"/>
                <w:sz w:val="20"/>
                <w:szCs w:val="20"/>
              </w:rPr>
              <w:t>PACS</w:t>
            </w:r>
            <w:r w:rsidRPr="0069060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DCE3A2" w14:textId="58580577" w:rsidR="00690607" w:rsidRPr="00690607" w:rsidRDefault="00690607" w:rsidP="00690607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90607">
              <w:rPr>
                <w:rFonts w:ascii="Arial" w:hAnsi="Arial" w:cs="Arial"/>
                <w:sz w:val="20"/>
                <w:szCs w:val="20"/>
              </w:rPr>
              <w:t xml:space="preserve">Skriv ansvarig läkares signatur i </w:t>
            </w:r>
            <w:r w:rsidR="00961A79">
              <w:rPr>
                <w:rFonts w:ascii="Arial" w:hAnsi="Arial" w:cs="Arial"/>
                <w:sz w:val="20"/>
                <w:szCs w:val="20"/>
              </w:rPr>
              <w:t>PACS</w:t>
            </w:r>
            <w:r w:rsidRPr="0069060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8159178" w14:textId="77777777" w:rsidR="00690607" w:rsidRPr="00690607" w:rsidRDefault="00690607" w:rsidP="00690607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90607">
              <w:rPr>
                <w:rFonts w:ascii="Arial" w:hAnsi="Arial" w:cs="Arial"/>
                <w:sz w:val="20"/>
                <w:szCs w:val="20"/>
              </w:rPr>
              <w:t>Markera samma patient i SYNGO.</w:t>
            </w:r>
          </w:p>
          <w:p w14:paraId="6E7A9DB4" w14:textId="77777777" w:rsidR="00690607" w:rsidRPr="00690607" w:rsidRDefault="00690607" w:rsidP="00690607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90607">
              <w:rPr>
                <w:rFonts w:ascii="Arial" w:hAnsi="Arial" w:cs="Arial"/>
                <w:sz w:val="20"/>
                <w:szCs w:val="20"/>
              </w:rPr>
              <w:t>Bil2 Mammografi – Prime är förvalt i SYNGO.</w:t>
            </w:r>
          </w:p>
          <w:p w14:paraId="7100FEFE" w14:textId="77777777" w:rsidR="00690607" w:rsidRPr="00690607" w:rsidRDefault="00690607" w:rsidP="00690607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90607">
              <w:rPr>
                <w:rFonts w:ascii="Arial" w:hAnsi="Arial" w:cs="Arial"/>
                <w:sz w:val="20"/>
                <w:szCs w:val="20"/>
              </w:rPr>
              <w:t>Starta undersökningen.</w:t>
            </w:r>
          </w:p>
          <w:p w14:paraId="4E43592C" w14:textId="77777777" w:rsidR="00690607" w:rsidRPr="00690607" w:rsidRDefault="00690607" w:rsidP="00690607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90607">
              <w:rPr>
                <w:rFonts w:ascii="Arial" w:hAnsi="Arial" w:cs="Arial"/>
                <w:sz w:val="20"/>
                <w:szCs w:val="20"/>
              </w:rPr>
              <w:t>Välj rätt tilläggsbild/-er enligt ordination.</w:t>
            </w:r>
          </w:p>
        </w:tc>
      </w:tr>
      <w:tr w:rsidR="00690607" w:rsidRPr="00690607" w14:paraId="5C9CED2C" w14:textId="77777777" w:rsidTr="001717CF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687B4898" w14:textId="77777777" w:rsidR="00690607" w:rsidRPr="00690607" w:rsidRDefault="00690607" w:rsidP="00690607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20"/>
                <w:szCs w:val="28"/>
              </w:rPr>
            </w:pPr>
            <w:r w:rsidRPr="00690607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t>Undersökning</w:t>
            </w:r>
          </w:p>
        </w:tc>
      </w:tr>
      <w:tr w:rsidR="00690607" w:rsidRPr="00690607" w14:paraId="435CE2A0" w14:textId="77777777" w:rsidTr="001717CF">
        <w:trPr>
          <w:trHeight w:val="263"/>
        </w:trPr>
        <w:tc>
          <w:tcPr>
            <w:tcW w:w="2259" w:type="dxa"/>
            <w:shd w:val="clear" w:color="auto" w:fill="auto"/>
          </w:tcPr>
          <w:p w14:paraId="0B4397CA" w14:textId="77777777" w:rsidR="00690607" w:rsidRPr="00690607" w:rsidRDefault="00690607" w:rsidP="0069060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0607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AD16515" w14:textId="6CCE1AB0" w:rsidR="00690607" w:rsidRDefault="00690607" w:rsidP="0069060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0607">
              <w:rPr>
                <w:rFonts w:ascii="Arial" w:hAnsi="Arial" w:cs="Arial"/>
                <w:sz w:val="20"/>
                <w:szCs w:val="20"/>
              </w:rPr>
              <w:t>Enligt ordination, se remissanteckningar. Se metodbeskrivning för tilläggsbild/-er.</w:t>
            </w:r>
            <w:r w:rsidR="00AB35B2">
              <w:rPr>
                <w:rFonts w:ascii="Arial" w:hAnsi="Arial" w:cs="Arial"/>
                <w:sz w:val="20"/>
                <w:szCs w:val="20"/>
              </w:rPr>
              <w:br/>
            </w:r>
          </w:p>
          <w:p w14:paraId="3B22DBF4" w14:textId="09C1D9D3" w:rsidR="00307A54" w:rsidRPr="00690607" w:rsidRDefault="00AB35B2" w:rsidP="0069060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 kvinnan har implantat rådgör med läkaren.</w:t>
            </w:r>
          </w:p>
        </w:tc>
      </w:tr>
    </w:tbl>
    <w:p w14:paraId="3163271B" w14:textId="77777777" w:rsidR="003502D8" w:rsidRDefault="003502D8">
      <w: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68"/>
        <w:gridCol w:w="7054"/>
      </w:tblGrid>
      <w:tr w:rsidR="00690607" w:rsidRPr="00690607" w14:paraId="05E514CD" w14:textId="77777777" w:rsidTr="001717CF">
        <w:trPr>
          <w:trHeight w:val="262"/>
        </w:trPr>
        <w:tc>
          <w:tcPr>
            <w:tcW w:w="9322" w:type="dxa"/>
            <w:gridSpan w:val="2"/>
            <w:shd w:val="clear" w:color="auto" w:fill="auto"/>
          </w:tcPr>
          <w:p w14:paraId="5D6EFCCC" w14:textId="6DD577D5" w:rsidR="00690607" w:rsidRPr="00690607" w:rsidRDefault="00690607" w:rsidP="00690607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noProof/>
                <w:sz w:val="26"/>
                <w:szCs w:val="28"/>
              </w:rPr>
            </w:pPr>
            <w:r w:rsidRPr="00690607">
              <w:rPr>
                <w:rFonts w:ascii="Calibri" w:hAnsi="Calibri" w:cs="Arial"/>
                <w:b/>
                <w:bCs/>
                <w:iCs/>
                <w:noProof/>
                <w:sz w:val="32"/>
                <w:szCs w:val="28"/>
              </w:rPr>
              <w:lastRenderedPageBreak/>
              <w:t>Efter undersökningen</w:t>
            </w:r>
          </w:p>
        </w:tc>
      </w:tr>
      <w:tr w:rsidR="00690607" w:rsidRPr="00690607" w14:paraId="5818AA71" w14:textId="77777777" w:rsidTr="001717CF">
        <w:trPr>
          <w:trHeight w:val="263"/>
        </w:trPr>
        <w:tc>
          <w:tcPr>
            <w:tcW w:w="2268" w:type="dxa"/>
            <w:shd w:val="clear" w:color="auto" w:fill="auto"/>
          </w:tcPr>
          <w:p w14:paraId="405BA529" w14:textId="77777777" w:rsidR="00690607" w:rsidRPr="00690607" w:rsidRDefault="00690607" w:rsidP="0069060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0607">
              <w:rPr>
                <w:rFonts w:ascii="Arial" w:hAnsi="Arial" w:cs="Arial"/>
                <w:b/>
                <w:sz w:val="20"/>
                <w:szCs w:val="20"/>
              </w:rPr>
              <w:t>Vid avslutad undersökning</w:t>
            </w:r>
          </w:p>
        </w:tc>
        <w:tc>
          <w:tcPr>
            <w:tcW w:w="7054" w:type="dxa"/>
            <w:shd w:val="clear" w:color="auto" w:fill="auto"/>
          </w:tcPr>
          <w:p w14:paraId="16DBE193" w14:textId="77777777" w:rsidR="00690607" w:rsidRPr="00690607" w:rsidRDefault="00690607" w:rsidP="00690607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690607">
              <w:rPr>
                <w:rFonts w:ascii="Arial" w:hAnsi="Arial" w:cs="Arial"/>
                <w:sz w:val="20"/>
                <w:szCs w:val="20"/>
              </w:rPr>
              <w:t>Stäng undersökningen i SYNGO.</w:t>
            </w:r>
          </w:p>
          <w:p w14:paraId="0C69896A" w14:textId="77777777" w:rsidR="00690607" w:rsidRPr="00690607" w:rsidRDefault="00690607" w:rsidP="00690607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690607">
              <w:rPr>
                <w:rFonts w:ascii="Arial" w:hAnsi="Arial" w:cs="Arial"/>
                <w:sz w:val="20"/>
                <w:szCs w:val="20"/>
              </w:rPr>
              <w:t>Öppna matrisfönstret i PACS.</w:t>
            </w:r>
          </w:p>
          <w:p w14:paraId="47C96626" w14:textId="77777777" w:rsidR="00690607" w:rsidRPr="00690607" w:rsidRDefault="00690607" w:rsidP="00690607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690607">
              <w:rPr>
                <w:rFonts w:ascii="Arial" w:hAnsi="Arial" w:cs="Arial"/>
                <w:sz w:val="20"/>
                <w:szCs w:val="20"/>
              </w:rPr>
              <w:t xml:space="preserve">Presentera bilderna enligt </w:t>
            </w:r>
            <w:hyperlink r:id="rId18" w:history="1">
              <w:r w:rsidRPr="0069060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visningsprotokoll</w:t>
              </w:r>
            </w:hyperlink>
            <w:r w:rsidRPr="0069060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6093F4" w14:textId="3A79B7E8" w:rsidR="00690607" w:rsidRPr="00690607" w:rsidRDefault="00690607" w:rsidP="00690607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0607">
              <w:rPr>
                <w:rFonts w:ascii="Arial" w:hAnsi="Arial" w:cs="Arial"/>
                <w:sz w:val="20"/>
                <w:szCs w:val="20"/>
              </w:rPr>
              <w:t xml:space="preserve">Stoppa undersökningen i </w:t>
            </w:r>
            <w:r w:rsidR="00961A79">
              <w:rPr>
                <w:rFonts w:ascii="Arial" w:hAnsi="Arial" w:cs="Arial"/>
                <w:sz w:val="20"/>
                <w:szCs w:val="20"/>
              </w:rPr>
              <w:t>PACS</w:t>
            </w:r>
            <w:r w:rsidRPr="0069060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bookmarkEnd w:id="0"/>
    </w:tbl>
    <w:p w14:paraId="76B9F95B" w14:textId="24513497" w:rsidR="00536A5A" w:rsidRPr="00536A5A" w:rsidRDefault="00536A5A" w:rsidP="003502D8">
      <w:pPr>
        <w:spacing w:after="0" w:line="240" w:lineRule="auto"/>
        <w:ind w:left="0" w:right="0"/>
      </w:pPr>
    </w:p>
    <w:sectPr w:rsidR="00536A5A" w:rsidRPr="00536A5A" w:rsidSect="003502D8">
      <w:type w:val="continuous"/>
      <w:pgSz w:w="11900" w:h="16840"/>
      <w:pgMar w:top="1418" w:right="1268" w:bottom="284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6258B" w14:textId="77777777" w:rsidR="003D5741" w:rsidRDefault="003D5741">
      <w:r>
        <w:separator/>
      </w:r>
    </w:p>
  </w:endnote>
  <w:endnote w:type="continuationSeparator" w:id="0">
    <w:p w14:paraId="706A5F99" w14:textId="77777777" w:rsidR="003D5741" w:rsidRDefault="003D5741">
      <w:r>
        <w:continuationSeparator/>
      </w:r>
    </w:p>
  </w:endnote>
  <w:endnote w:type="continuationNotice" w:id="1">
    <w:p w14:paraId="77DCEE79" w14:textId="77777777" w:rsidR="003D5741" w:rsidRDefault="003D57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69E13" w14:textId="77777777" w:rsidR="003D5741" w:rsidRDefault="003D5741"/>
  </w:footnote>
  <w:footnote w:type="continuationSeparator" w:id="0">
    <w:p w14:paraId="30C961FE" w14:textId="77777777" w:rsidR="003D5741" w:rsidRDefault="003D5741">
      <w:r>
        <w:continuationSeparator/>
      </w:r>
    </w:p>
  </w:footnote>
  <w:footnote w:type="continuationNotice" w:id="1">
    <w:p w14:paraId="64EF563D" w14:textId="77777777" w:rsidR="003D5741" w:rsidRDefault="003D57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2195056"/>
    <w:multiLevelType w:val="hybridMultilevel"/>
    <w:tmpl w:val="6180019A"/>
    <w:lvl w:ilvl="0" w:tplc="0096D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CE3F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5490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A6C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B681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9283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469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6E59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8EC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CF54A3C"/>
    <w:multiLevelType w:val="hybridMultilevel"/>
    <w:tmpl w:val="4F44469E"/>
    <w:lvl w:ilvl="0" w:tplc="9D1A6D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88A1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4C36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CAAC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5662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A4CD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86DB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8C3C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68ED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29982162">
    <w:abstractNumId w:val="19"/>
  </w:num>
  <w:num w:numId="2" w16cid:durableId="1890022369">
    <w:abstractNumId w:val="15"/>
  </w:num>
  <w:num w:numId="3" w16cid:durableId="1109471796">
    <w:abstractNumId w:val="0"/>
  </w:num>
  <w:num w:numId="4" w16cid:durableId="1091705380">
    <w:abstractNumId w:val="6"/>
  </w:num>
  <w:num w:numId="5" w16cid:durableId="1183473581">
    <w:abstractNumId w:val="17"/>
  </w:num>
  <w:num w:numId="6" w16cid:durableId="103816233">
    <w:abstractNumId w:val="2"/>
  </w:num>
  <w:num w:numId="7" w16cid:durableId="889658250">
    <w:abstractNumId w:val="12"/>
  </w:num>
  <w:num w:numId="8" w16cid:durableId="1228951566">
    <w:abstractNumId w:val="9"/>
  </w:num>
  <w:num w:numId="9" w16cid:durableId="1417244886">
    <w:abstractNumId w:val="1"/>
  </w:num>
  <w:num w:numId="10" w16cid:durableId="700593584">
    <w:abstractNumId w:val="1"/>
  </w:num>
  <w:num w:numId="11" w16cid:durableId="1737164490">
    <w:abstractNumId w:val="3"/>
  </w:num>
  <w:num w:numId="12" w16cid:durableId="1846481097">
    <w:abstractNumId w:val="4"/>
  </w:num>
  <w:num w:numId="13" w16cid:durableId="1090588865">
    <w:abstractNumId w:val="14"/>
  </w:num>
  <w:num w:numId="14" w16cid:durableId="1561794543">
    <w:abstractNumId w:val="10"/>
  </w:num>
  <w:num w:numId="15" w16cid:durableId="679240350">
    <w:abstractNumId w:val="7"/>
  </w:num>
  <w:num w:numId="16" w16cid:durableId="1545940990">
    <w:abstractNumId w:val="13"/>
  </w:num>
  <w:num w:numId="17" w16cid:durableId="39524601">
    <w:abstractNumId w:val="5"/>
  </w:num>
  <w:num w:numId="18" w16cid:durableId="1404720147">
    <w:abstractNumId w:val="11"/>
  </w:num>
  <w:num w:numId="19" w16cid:durableId="902183607">
    <w:abstractNumId w:val="18"/>
  </w:num>
  <w:num w:numId="20" w16cid:durableId="271591433">
    <w:abstractNumId w:val="16"/>
  </w:num>
  <w:num w:numId="21" w16cid:durableId="5252189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6249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7A54"/>
    <w:rsid w:val="00311401"/>
    <w:rsid w:val="003203D7"/>
    <w:rsid w:val="00320F86"/>
    <w:rsid w:val="00324171"/>
    <w:rsid w:val="00326C24"/>
    <w:rsid w:val="00337F99"/>
    <w:rsid w:val="0034307B"/>
    <w:rsid w:val="00345EB1"/>
    <w:rsid w:val="003502D8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0255"/>
    <w:rsid w:val="003C6F28"/>
    <w:rsid w:val="003D099E"/>
    <w:rsid w:val="003D21A2"/>
    <w:rsid w:val="003D29D2"/>
    <w:rsid w:val="003D574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3520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808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0607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C34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1A79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66BC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35B2"/>
    <w:rsid w:val="00AC3FF6"/>
    <w:rsid w:val="00AD73EC"/>
    <w:rsid w:val="00AE5BC7"/>
    <w:rsid w:val="00AF5AAF"/>
    <w:rsid w:val="00B022CA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3834"/>
    <w:rsid w:val="00CD6647"/>
    <w:rsid w:val="00CE4B73"/>
    <w:rsid w:val="00CF70BB"/>
    <w:rsid w:val="00D074DB"/>
    <w:rsid w:val="00D139CF"/>
    <w:rsid w:val="00D37E7F"/>
    <w:rsid w:val="00D47AD7"/>
    <w:rsid w:val="00D51529"/>
    <w:rsid w:val="00D74BE0"/>
    <w:rsid w:val="00D85218"/>
    <w:rsid w:val="00D915B1"/>
    <w:rsid w:val="00DA299D"/>
    <w:rsid w:val="00DA65C4"/>
    <w:rsid w:val="00DB7E61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insidan.vgregion.se/forvaltningar/nu-sjukvarden/stod-och-tjanster/system-a-o/sectra-ids7-pacs/manualer-och-visningsprotokoll-mammografi/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263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1660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Mammografi – Utredning, selekterad, återkallad</dc:title>
  <dc:subject/>
  <dc:creator>patrik.jens.johansson@vgregion.se</dc:creator>
  <keywords/>
  <lastModifiedBy>Ulrica Sehlberg</lastModifiedBy>
  <revision>10</revision>
  <lastPrinted>2016-03-31T10:56:00.0000000Z</lastPrinted>
  <dcterms:created xsi:type="dcterms:W3CDTF">2022-05-19T07:32:00.0000000Z</dcterms:created>
  <dcterms:modified xsi:type="dcterms:W3CDTF">2025-04-30T09:37:00.0000000Z</dcterms:modified>
</coreProperties>
</file>