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A86BB" w14:textId="77777777" w:rsidR="00832406" w:rsidRDefault="00832406" w:rsidP="00207F3B">
      <w:pPr>
        <w:pStyle w:val="Rubrik1"/>
        <w:sectPr w:rsidR="00832406" w:rsidSect="008324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E5F51D" w14:textId="2C3F4A8A" w:rsidR="00832406" w:rsidRPr="00207F3B" w:rsidRDefault="00207F3B" w:rsidP="00207F3B">
      <w:pPr>
        <w:pStyle w:val="Rubrik1"/>
        <w:ind w:left="0"/>
      </w:pPr>
      <w:r w:rsidRPr="00207F3B">
        <w:t xml:space="preserve">Mammografi – Tekniskt </w:t>
      </w:r>
      <w:proofErr w:type="gramStart"/>
      <w:r w:rsidRPr="00207F3B">
        <w:t>omtag screening</w:t>
      </w:r>
      <w:proofErr w:type="gramEnd"/>
    </w:p>
    <w:p w14:paraId="6D46AB62" w14:textId="77777777" w:rsidR="00832406" w:rsidRPr="00832406" w:rsidRDefault="00832406" w:rsidP="00207F3B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832406">
        <w:t>Syfte</w:t>
      </w:r>
    </w:p>
    <w:p w14:paraId="4B29CA4F" w14:textId="77777777" w:rsidR="00832406" w:rsidRPr="00832406" w:rsidRDefault="00832406" w:rsidP="0083240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32406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3"/>
    <w:p w14:paraId="1D430E58" w14:textId="4FE0CB33" w:rsidR="00832406" w:rsidRDefault="00207F3B" w:rsidP="00207F3B">
      <w:pPr>
        <w:pStyle w:val="Rubrik2"/>
        <w:ind w:left="0"/>
      </w:pPr>
      <w:r>
        <w:t>Förändringar sedan föregående version</w:t>
      </w:r>
    </w:p>
    <w:p w14:paraId="3A90DF01" w14:textId="50B614D8" w:rsidR="0098713D" w:rsidRPr="0098713D" w:rsidRDefault="006F1723" w:rsidP="0098713D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380"/>
        <w:gridCol w:w="3674"/>
      </w:tblGrid>
      <w:tr w:rsidR="00832406" w:rsidRPr="00832406" w14:paraId="3BBCD359" w14:textId="77777777" w:rsidTr="00EB4D64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308A110C" w14:textId="77777777" w:rsidR="00832406" w:rsidRPr="00832406" w:rsidRDefault="00832406" w:rsidP="00207F3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32406">
              <w:t>Inför undersökningen</w:t>
            </w:r>
          </w:p>
        </w:tc>
      </w:tr>
      <w:tr w:rsidR="00832406" w:rsidRPr="00832406" w14:paraId="037ED401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5604DCF1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39CDAB3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>Omtag för optimal bild.</w:t>
            </w:r>
          </w:p>
        </w:tc>
      </w:tr>
      <w:tr w:rsidR="00832406" w:rsidRPr="00832406" w14:paraId="40859889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3397EF13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66BB7508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2406" w:rsidRPr="00832406" w14:paraId="12E05588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6039976F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C736B19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832406">
              <w:rPr>
                <w:rFonts w:ascii="Arial" w:hAnsi="Arial" w:cs="Arial"/>
                <w:sz w:val="20"/>
                <w:szCs w:val="20"/>
              </w:rPr>
              <w:t>66060</w:t>
            </w:r>
            <w:proofErr w:type="gramEnd"/>
            <w:r w:rsidRPr="00832406">
              <w:rPr>
                <w:rFonts w:ascii="Arial" w:hAnsi="Arial" w:cs="Arial"/>
                <w:sz w:val="20"/>
                <w:szCs w:val="20"/>
              </w:rPr>
              <w:tab/>
              <w:t>Tekniskt omtag screening</w:t>
            </w:r>
          </w:p>
        </w:tc>
      </w:tr>
      <w:tr w:rsidR="00832406" w:rsidRPr="00832406" w14:paraId="0FF02625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433E05C4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3D70155B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2406" w:rsidRPr="00832406" w14:paraId="5840CC0F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0AF40401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4E4A546F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32406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1495F766" w14:textId="614190A9" w:rsidR="00832406" w:rsidRPr="00832406" w:rsidRDefault="00000000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832406" w:rsidRPr="0083240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</w:t>
              </w:r>
              <w:r w:rsidR="00832406" w:rsidRPr="0083240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d</w:t>
              </w:r>
              <w:r w:rsidR="00832406" w:rsidRPr="0083240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lingar med röntgenstrålning</w:t>
              </w:r>
            </w:hyperlink>
          </w:p>
        </w:tc>
      </w:tr>
      <w:tr w:rsidR="00832406" w:rsidRPr="00832406" w14:paraId="44285FD5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48E14AA5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gridSpan w:val="2"/>
            <w:shd w:val="clear" w:color="auto" w:fill="auto"/>
          </w:tcPr>
          <w:p w14:paraId="05F964B3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B98E8D0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2406" w:rsidRPr="00832406" w14:paraId="72A9487D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5BF15A46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5211ED9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832406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832406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832406" w:rsidRPr="00832406" w14:paraId="231CCD2C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634EE58F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64C98C6B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32406" w:rsidRPr="00832406" w14:paraId="1C899981" w14:textId="77777777" w:rsidTr="00EB4D64">
        <w:trPr>
          <w:trHeight w:val="389"/>
        </w:trPr>
        <w:tc>
          <w:tcPr>
            <w:tcW w:w="2259" w:type="dxa"/>
            <w:shd w:val="clear" w:color="auto" w:fill="auto"/>
          </w:tcPr>
          <w:p w14:paraId="22F7E4D5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B127CAC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32406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2F459C4A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832406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832406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</w:p>
        </w:tc>
      </w:tr>
      <w:tr w:rsidR="00832406" w:rsidRPr="00832406" w14:paraId="31F75A7F" w14:textId="77777777" w:rsidTr="00EB4D64">
        <w:trPr>
          <w:trHeight w:val="239"/>
        </w:trPr>
        <w:tc>
          <w:tcPr>
            <w:tcW w:w="2259" w:type="dxa"/>
            <w:shd w:val="clear" w:color="auto" w:fill="auto"/>
          </w:tcPr>
          <w:p w14:paraId="65D29C70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5BC865D4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832406" w:rsidRPr="00832406" w14:paraId="209E1FC3" w14:textId="77777777" w:rsidTr="00EB4D64">
        <w:trPr>
          <w:trHeight w:val="239"/>
        </w:trPr>
        <w:tc>
          <w:tcPr>
            <w:tcW w:w="2259" w:type="dxa"/>
            <w:shd w:val="clear" w:color="auto" w:fill="auto"/>
          </w:tcPr>
          <w:p w14:paraId="795783DD" w14:textId="2D2DACCF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207F3B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832406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2D6AAB4C" w14:textId="59FAF56E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207F3B">
              <w:rPr>
                <w:rFonts w:ascii="Arial" w:hAnsi="Arial" w:cs="Arial"/>
                <w:sz w:val="20"/>
                <w:szCs w:val="20"/>
              </w:rPr>
              <w:t>PACS</w:t>
            </w:r>
            <w:r w:rsidRPr="0083240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03A5FBE" w14:textId="0D9AF959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207F3B">
              <w:rPr>
                <w:rFonts w:ascii="Arial" w:hAnsi="Arial" w:cs="Arial"/>
                <w:sz w:val="20"/>
                <w:szCs w:val="20"/>
              </w:rPr>
              <w:t>PACS</w:t>
            </w:r>
            <w:r w:rsidRPr="0083240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A77F3C3" w14:textId="099205C4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207F3B">
              <w:rPr>
                <w:rFonts w:ascii="Arial" w:hAnsi="Arial" w:cs="Arial"/>
                <w:sz w:val="20"/>
                <w:szCs w:val="20"/>
              </w:rPr>
              <w:t>PACS</w:t>
            </w:r>
            <w:r w:rsidRPr="0083240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6CF3D82" w14:textId="77777777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47776A82" w14:textId="77777777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832406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832406">
              <w:rPr>
                <w:rFonts w:ascii="Arial" w:hAnsi="Arial" w:cs="Arial"/>
                <w:sz w:val="20"/>
                <w:szCs w:val="20"/>
              </w:rPr>
              <w:t xml:space="preserve"> är förvalt i SYNGO.</w:t>
            </w:r>
          </w:p>
          <w:p w14:paraId="4B3DE59A" w14:textId="77777777" w:rsidR="00832406" w:rsidRPr="00832406" w:rsidRDefault="00832406" w:rsidP="00832406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  <w:tr w:rsidR="00832406" w:rsidRPr="00832406" w14:paraId="2D3F7E45" w14:textId="77777777" w:rsidTr="00EB4D64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6D353502" w14:textId="77777777" w:rsidR="00832406" w:rsidRPr="00832406" w:rsidRDefault="00832406" w:rsidP="0083240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28"/>
              </w:rPr>
            </w:pPr>
            <w:r w:rsidRPr="00832406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</w:t>
            </w:r>
          </w:p>
        </w:tc>
      </w:tr>
      <w:tr w:rsidR="00832406" w:rsidRPr="00832406" w14:paraId="2DB64ACE" w14:textId="77777777" w:rsidTr="00EB4D64">
        <w:trPr>
          <w:trHeight w:val="263"/>
        </w:trPr>
        <w:tc>
          <w:tcPr>
            <w:tcW w:w="2259" w:type="dxa"/>
            <w:shd w:val="clear" w:color="auto" w:fill="auto"/>
          </w:tcPr>
          <w:p w14:paraId="77DBF04F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4B9EFF55" w14:textId="77777777" w:rsidR="00832406" w:rsidRPr="00832406" w:rsidRDefault="00832406" w:rsidP="0083240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proofErr w:type="spellStart"/>
            <w:r w:rsidRPr="00832406">
              <w:rPr>
                <w:rFonts w:ascii="Arial" w:hAnsi="Arial" w:cs="Arial"/>
                <w:sz w:val="20"/>
                <w:szCs w:val="20"/>
                <w:lang w:val="en-US"/>
              </w:rPr>
              <w:t>Enligt</w:t>
            </w:r>
            <w:proofErr w:type="spellEnd"/>
            <w:r w:rsidRPr="00832406">
              <w:rPr>
                <w:rFonts w:ascii="Arial" w:hAnsi="Arial" w:cs="Arial"/>
                <w:sz w:val="20"/>
                <w:szCs w:val="20"/>
                <w:lang w:val="en-US"/>
              </w:rPr>
              <w:t xml:space="preserve"> ordination </w:t>
            </w:r>
          </w:p>
        </w:tc>
      </w:tr>
      <w:tr w:rsidR="00832406" w:rsidRPr="00832406" w14:paraId="2183056A" w14:textId="77777777" w:rsidTr="00EB4D64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45607C07" w14:textId="77777777" w:rsidR="00832406" w:rsidRPr="00832406" w:rsidRDefault="00832406" w:rsidP="00832406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noProof/>
                <w:sz w:val="26"/>
                <w:szCs w:val="28"/>
              </w:rPr>
            </w:pPr>
            <w:r w:rsidRPr="00832406">
              <w:rPr>
                <w:rFonts w:ascii="Calibri" w:hAnsi="Calibri" w:cs="Arial"/>
                <w:b/>
                <w:bCs/>
                <w:iCs/>
                <w:noProof/>
                <w:sz w:val="32"/>
                <w:szCs w:val="28"/>
              </w:rPr>
              <w:t>Efter undersökningen</w:t>
            </w:r>
          </w:p>
        </w:tc>
      </w:tr>
      <w:tr w:rsidR="00832406" w:rsidRPr="00832406" w14:paraId="569CAEC6" w14:textId="77777777" w:rsidTr="00EB4D64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3A738A6D" w14:textId="77777777" w:rsidR="00832406" w:rsidRPr="00832406" w:rsidRDefault="00832406" w:rsidP="00832406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32406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054" w:type="dxa"/>
            <w:gridSpan w:val="2"/>
            <w:shd w:val="clear" w:color="auto" w:fill="auto"/>
          </w:tcPr>
          <w:p w14:paraId="7D92460B" w14:textId="77777777" w:rsidR="00832406" w:rsidRPr="00832406" w:rsidRDefault="00832406" w:rsidP="00832406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6F961B04" w14:textId="77777777" w:rsidR="00832406" w:rsidRPr="00832406" w:rsidRDefault="00832406" w:rsidP="00832406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6C974E94" w14:textId="77777777" w:rsidR="00832406" w:rsidRPr="00832406" w:rsidRDefault="00832406" w:rsidP="00832406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18" w:history="1">
              <w:r w:rsidRPr="00832406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83240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3AE73CA" w14:textId="29BB9C92" w:rsidR="00832406" w:rsidRPr="00832406" w:rsidRDefault="00832406" w:rsidP="00832406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32406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207F3B">
              <w:rPr>
                <w:rFonts w:ascii="Arial" w:hAnsi="Arial" w:cs="Arial"/>
                <w:sz w:val="20"/>
                <w:szCs w:val="20"/>
              </w:rPr>
              <w:t>PACS</w:t>
            </w:r>
            <w:r w:rsidRPr="00832406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3E9CA14" w14:textId="77777777" w:rsidR="00832406" w:rsidRPr="00832406" w:rsidRDefault="00832406" w:rsidP="0083240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324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843956" w14:textId="77777777" w:rsidR="005E0B8F" w:rsidRDefault="005E0B8F">
      <w:r>
        <w:separator/>
      </w:r>
    </w:p>
  </w:endnote>
  <w:endnote w:type="continuationSeparator" w:id="0">
    <w:p w14:paraId="4A07D338" w14:textId="77777777" w:rsidR="005E0B8F" w:rsidRDefault="005E0B8F">
      <w:r>
        <w:continuationSeparator/>
      </w:r>
    </w:p>
  </w:endnote>
  <w:endnote w:type="continuationNotice" w:id="1">
    <w:p w14:paraId="6F85EFBD" w14:textId="77777777" w:rsidR="005E0B8F" w:rsidRDefault="005E0B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451474" w14:textId="77777777" w:rsidR="005E0B8F" w:rsidRDefault="005E0B8F"/>
  </w:footnote>
  <w:footnote w:type="continuationSeparator" w:id="0">
    <w:p w14:paraId="206CAED4" w14:textId="77777777" w:rsidR="005E0B8F" w:rsidRDefault="005E0B8F">
      <w:r>
        <w:continuationSeparator/>
      </w:r>
    </w:p>
  </w:footnote>
  <w:footnote w:type="continuationNotice" w:id="1">
    <w:p w14:paraId="182CA616" w14:textId="77777777" w:rsidR="005E0B8F" w:rsidRDefault="005E0B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D12C2A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0424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2CC4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9205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EE52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E887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1230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3602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B21C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CF54A3C"/>
    <w:multiLevelType w:val="hybridMultilevel"/>
    <w:tmpl w:val="4F44469E"/>
    <w:lvl w:ilvl="0" w:tplc="0E2E40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26C9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D4EE9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B4F3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280A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48E2D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1248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E842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FE8A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68144237">
    <w:abstractNumId w:val="19"/>
  </w:num>
  <w:num w:numId="2" w16cid:durableId="390006387">
    <w:abstractNumId w:val="15"/>
  </w:num>
  <w:num w:numId="3" w16cid:durableId="2000838178">
    <w:abstractNumId w:val="0"/>
  </w:num>
  <w:num w:numId="4" w16cid:durableId="1857187768">
    <w:abstractNumId w:val="6"/>
  </w:num>
  <w:num w:numId="5" w16cid:durableId="1227111045">
    <w:abstractNumId w:val="17"/>
  </w:num>
  <w:num w:numId="6" w16cid:durableId="1081950956">
    <w:abstractNumId w:val="2"/>
  </w:num>
  <w:num w:numId="7" w16cid:durableId="1457484309">
    <w:abstractNumId w:val="12"/>
  </w:num>
  <w:num w:numId="8" w16cid:durableId="285309798">
    <w:abstractNumId w:val="9"/>
  </w:num>
  <w:num w:numId="9" w16cid:durableId="1089545750">
    <w:abstractNumId w:val="1"/>
  </w:num>
  <w:num w:numId="10" w16cid:durableId="1399674311">
    <w:abstractNumId w:val="1"/>
  </w:num>
  <w:num w:numId="11" w16cid:durableId="674653404">
    <w:abstractNumId w:val="3"/>
  </w:num>
  <w:num w:numId="12" w16cid:durableId="75716579">
    <w:abstractNumId w:val="4"/>
  </w:num>
  <w:num w:numId="13" w16cid:durableId="813528199">
    <w:abstractNumId w:val="14"/>
  </w:num>
  <w:num w:numId="14" w16cid:durableId="666371966">
    <w:abstractNumId w:val="10"/>
  </w:num>
  <w:num w:numId="15" w16cid:durableId="759718805">
    <w:abstractNumId w:val="7"/>
  </w:num>
  <w:num w:numId="16" w16cid:durableId="1615942961">
    <w:abstractNumId w:val="13"/>
  </w:num>
  <w:num w:numId="17" w16cid:durableId="1200127013">
    <w:abstractNumId w:val="5"/>
  </w:num>
  <w:num w:numId="18" w16cid:durableId="1363436518">
    <w:abstractNumId w:val="11"/>
  </w:num>
  <w:num w:numId="19" w16cid:durableId="2013489109">
    <w:abstractNumId w:val="18"/>
  </w:num>
  <w:num w:numId="20" w16cid:durableId="115611019">
    <w:abstractNumId w:val="16"/>
  </w:num>
  <w:num w:numId="21" w16cid:durableId="3994447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7F3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8F5"/>
    <w:rsid w:val="005C0045"/>
    <w:rsid w:val="005C084E"/>
    <w:rsid w:val="005C4606"/>
    <w:rsid w:val="005D0B0C"/>
    <w:rsid w:val="005E02B3"/>
    <w:rsid w:val="005E0B8F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72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406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13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22C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227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Tekniskt omtag screening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2022-05-19T07:32:00.0000000Z</dcterms:created>
  <dcterms:modified xsi:type="dcterms:W3CDTF">2025-03-05T10:50:00.0000000Z</dcterms:modified>
</coreProperties>
</file>