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CB9B" w14:textId="77777777" w:rsidR="007260A0" w:rsidRDefault="007260A0" w:rsidP="00F35B05">
      <w:pPr>
        <w:pStyle w:val="Rubrik2"/>
        <w:sectPr w:rsidR="007260A0" w:rsidSect="007260A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7CD0AC5" w14:textId="77777777" w:rsidR="007260A0" w:rsidRPr="007260A0" w:rsidRDefault="007260A0" w:rsidP="007260A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260A0">
        <w:rPr>
          <w:szCs w:val="20"/>
        </w:rPr>
        <w:tab/>
      </w:r>
    </w:p>
    <w:p w14:paraId="20230D3F" w14:textId="04B0739E" w:rsidR="007260A0" w:rsidRPr="007260A0" w:rsidRDefault="005A27D5" w:rsidP="005A27D5">
      <w:pPr>
        <w:pStyle w:val="Rubrik1"/>
        <w:ind w:left="0"/>
        <w:rPr>
          <w:szCs w:val="20"/>
        </w:rPr>
      </w:pPr>
      <w:r w:rsidRPr="007260A0">
        <w:t>Mammografi – Män</w:t>
      </w:r>
    </w:p>
    <w:p w14:paraId="4CE05765" w14:textId="77777777" w:rsidR="007260A0" w:rsidRPr="007260A0" w:rsidRDefault="007260A0" w:rsidP="005A27D5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7260A0">
        <w:t>Syfte</w:t>
      </w:r>
    </w:p>
    <w:p w14:paraId="55859402" w14:textId="77777777" w:rsidR="007260A0" w:rsidRDefault="007260A0" w:rsidP="007260A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7260A0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1E149FE7" w14:textId="2CE4951D" w:rsidR="00207225" w:rsidRDefault="00207225" w:rsidP="00207225">
      <w:pPr>
        <w:pStyle w:val="Rubrik2"/>
        <w:ind w:left="0"/>
      </w:pPr>
      <w:r>
        <w:t>Förändringar sedan föregående version</w:t>
      </w:r>
    </w:p>
    <w:p w14:paraId="008BF429" w14:textId="3ED4F071" w:rsidR="007260A0" w:rsidRPr="007260A0" w:rsidRDefault="00207225" w:rsidP="00207225">
      <w:pPr>
        <w:ind w:left="0"/>
        <w:rPr>
          <w:rFonts w:ascii="Arial" w:hAnsi="Arial" w:cs="Arial"/>
          <w:sz w:val="20"/>
          <w:szCs w:val="20"/>
        </w:rPr>
      </w:pPr>
      <w:r w:rsidRPr="00207225">
        <w:rPr>
          <w:rFonts w:ascii="Arial" w:hAnsi="Arial" w:cs="Arial"/>
          <w:sz w:val="20"/>
          <w:szCs w:val="20"/>
        </w:rPr>
        <w:t xml:space="preserve">Reviderad, </w:t>
      </w:r>
      <w:bookmarkEnd w:id="3"/>
      <w:r w:rsidR="00B75682">
        <w:rPr>
          <w:rFonts w:ascii="Arial" w:hAnsi="Arial" w:cs="Arial"/>
          <w:sz w:val="20"/>
          <w:szCs w:val="20"/>
        </w:rPr>
        <w:t xml:space="preserve">under stycket Undersökning/bildtagning - </w:t>
      </w:r>
      <w:proofErr w:type="spellStart"/>
      <w:r w:rsidR="00B75682">
        <w:rPr>
          <w:rFonts w:ascii="Arial" w:hAnsi="Arial" w:cs="Arial"/>
          <w:sz w:val="20"/>
          <w:szCs w:val="20"/>
          <w:lang w:val="en-US"/>
        </w:rPr>
        <w:t>Markör</w:t>
      </w:r>
      <w:proofErr w:type="spellEnd"/>
      <w:r w:rsidR="00B756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75682">
        <w:rPr>
          <w:rFonts w:ascii="Arial" w:hAnsi="Arial" w:cs="Arial"/>
          <w:sz w:val="20"/>
          <w:szCs w:val="20"/>
          <w:lang w:val="en-US"/>
        </w:rPr>
        <w:t>på</w:t>
      </w:r>
      <w:proofErr w:type="spellEnd"/>
      <w:r w:rsidR="00B756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75682">
        <w:rPr>
          <w:rFonts w:ascii="Arial" w:hAnsi="Arial" w:cs="Arial"/>
          <w:sz w:val="20"/>
          <w:szCs w:val="20"/>
          <w:lang w:val="en-US"/>
        </w:rPr>
        <w:t>ev</w:t>
      </w:r>
      <w:proofErr w:type="spellEnd"/>
      <w:r w:rsidR="00B756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B75682">
        <w:rPr>
          <w:rFonts w:ascii="Arial" w:hAnsi="Arial" w:cs="Arial"/>
          <w:sz w:val="20"/>
          <w:szCs w:val="20"/>
          <w:lang w:val="en-US"/>
        </w:rPr>
        <w:t>knöl</w:t>
      </w:r>
      <w:proofErr w:type="spellEnd"/>
      <w:r w:rsidR="00B75682">
        <w:rPr>
          <w:rFonts w:ascii="Arial" w:hAnsi="Arial" w:cs="Arial"/>
          <w:sz w:val="20"/>
          <w:szCs w:val="20"/>
          <w:lang w:val="en-US"/>
        </w:rPr>
        <w:t>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7260A0" w:rsidRPr="007260A0" w14:paraId="0A40B7BB" w14:textId="77777777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14227DCC" w14:textId="77777777" w:rsidR="007260A0" w:rsidRPr="007260A0" w:rsidRDefault="007260A0" w:rsidP="005A27D5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7260A0">
              <w:t>Inför undersökningen</w:t>
            </w:r>
          </w:p>
        </w:tc>
      </w:tr>
      <w:tr w:rsidR="007260A0" w:rsidRPr="007260A0" w14:paraId="310E8B99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6FD53DE3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62B41174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7260A0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7260A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260A0" w:rsidRPr="007260A0" w14:paraId="4C131E2E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160E3B1C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AFE626F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A0" w:rsidRPr="007260A0" w14:paraId="5961001D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1479AD18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 xml:space="preserve">Män – yngre än 20 år 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AF23827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Endast ultraljud. Eventuell bildtagning enligt ordination av röntgenläkare.</w:t>
            </w:r>
          </w:p>
        </w:tc>
      </w:tr>
      <w:tr w:rsidR="007260A0" w:rsidRPr="007260A0" w14:paraId="0930A2F4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794E5177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C9848E0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A0" w:rsidRPr="007260A0" w14:paraId="1611DE42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29E81B7F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Män – äldre än 20 år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8739B19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Bilateral mammografi enligt nedan.</w:t>
            </w:r>
          </w:p>
        </w:tc>
      </w:tr>
      <w:tr w:rsidR="007260A0" w:rsidRPr="007260A0" w14:paraId="4FC6B90D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46884B17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5B58546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A0" w:rsidRPr="007260A0" w14:paraId="56700442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15B613D9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524236F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66000</w:t>
            </w:r>
            <w:r w:rsidRPr="007260A0">
              <w:rPr>
                <w:rFonts w:ascii="Arial" w:hAnsi="Arial" w:cs="Arial"/>
                <w:sz w:val="20"/>
                <w:szCs w:val="20"/>
              </w:rPr>
              <w:tab/>
              <w:t>Mammografi klinisk</w:t>
            </w:r>
          </w:p>
        </w:tc>
      </w:tr>
      <w:tr w:rsidR="007260A0" w:rsidRPr="007260A0" w14:paraId="4158EC7D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226034E4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FD9CB4B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A0" w:rsidRPr="007260A0" w14:paraId="53997BFD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0B755500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F4A8F75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60A0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5A6E46A8" w14:textId="2B0D0A38" w:rsidR="007260A0" w:rsidRPr="007260A0" w:rsidRDefault="0000000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7260A0" w:rsidRPr="007260A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260A0" w:rsidRPr="007260A0" w14:paraId="07B25DD1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42367466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E1C3E94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5C997F38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A0" w:rsidRPr="007260A0" w14:paraId="11E8C066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60C5BF90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D52F0B3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7260A0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7260A0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7260A0" w:rsidRPr="007260A0" w14:paraId="29F9EEE3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2929B377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3FD6AEBA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A0" w:rsidRPr="007260A0" w14:paraId="3FF3DEA7" w14:textId="77777777">
        <w:trPr>
          <w:trHeight w:val="389"/>
        </w:trPr>
        <w:tc>
          <w:tcPr>
            <w:tcW w:w="2259" w:type="dxa"/>
            <w:shd w:val="clear" w:color="auto" w:fill="auto"/>
          </w:tcPr>
          <w:p w14:paraId="744E41B8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93C2614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60A0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138DBF62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7260A0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7260A0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</w:tc>
      </w:tr>
      <w:tr w:rsidR="007260A0" w:rsidRPr="007260A0" w14:paraId="74F27C7F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09B19486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C9B82B6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260A0" w:rsidRPr="007260A0" w14:paraId="41E7A076" w14:textId="77777777">
        <w:trPr>
          <w:trHeight w:val="239"/>
        </w:trPr>
        <w:tc>
          <w:tcPr>
            <w:tcW w:w="2259" w:type="dxa"/>
            <w:shd w:val="clear" w:color="auto" w:fill="auto"/>
          </w:tcPr>
          <w:p w14:paraId="159F020F" w14:textId="6189F6D8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207225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7260A0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01EBEE9" w14:textId="25DC2D0C" w:rsidR="007260A0" w:rsidRPr="007260A0" w:rsidRDefault="007260A0" w:rsidP="007260A0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207225">
              <w:rPr>
                <w:rFonts w:ascii="Arial" w:hAnsi="Arial" w:cs="Arial"/>
                <w:sz w:val="20"/>
                <w:szCs w:val="20"/>
              </w:rPr>
              <w:t>PACS</w:t>
            </w:r>
            <w:r w:rsidRPr="007260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8EB2BC" w14:textId="5FB86F4E" w:rsidR="007260A0" w:rsidRPr="007260A0" w:rsidRDefault="007260A0" w:rsidP="007260A0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207225">
              <w:rPr>
                <w:rFonts w:ascii="Arial" w:hAnsi="Arial" w:cs="Arial"/>
                <w:sz w:val="20"/>
                <w:szCs w:val="20"/>
              </w:rPr>
              <w:t>PACS</w:t>
            </w:r>
            <w:r w:rsidRPr="007260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6B91B7" w14:textId="00299F36" w:rsidR="007260A0" w:rsidRPr="007260A0" w:rsidRDefault="007260A0" w:rsidP="007260A0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207225">
              <w:rPr>
                <w:rFonts w:ascii="Arial" w:hAnsi="Arial" w:cs="Arial"/>
                <w:sz w:val="20"/>
                <w:szCs w:val="20"/>
              </w:rPr>
              <w:t>PACS</w:t>
            </w:r>
            <w:r w:rsidRPr="007260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C1F4E4" w14:textId="77777777" w:rsidR="007260A0" w:rsidRPr="007260A0" w:rsidRDefault="007260A0" w:rsidP="007260A0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  <w:p w14:paraId="23DCBFBF" w14:textId="77777777" w:rsidR="007260A0" w:rsidRPr="007260A0" w:rsidRDefault="007260A0" w:rsidP="007260A0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Bil2 Mammografi – </w:t>
            </w:r>
            <w:proofErr w:type="spellStart"/>
            <w:r w:rsidRPr="007260A0">
              <w:rPr>
                <w:rFonts w:ascii="Arial" w:hAnsi="Arial" w:cs="Arial"/>
                <w:sz w:val="20"/>
                <w:szCs w:val="20"/>
              </w:rPr>
              <w:t>Prime</w:t>
            </w:r>
            <w:proofErr w:type="spellEnd"/>
            <w:r w:rsidRPr="007260A0">
              <w:rPr>
                <w:rFonts w:ascii="Arial" w:hAnsi="Arial" w:cs="Arial"/>
                <w:sz w:val="20"/>
                <w:szCs w:val="20"/>
              </w:rPr>
              <w:t xml:space="preserve"> är förvalt i SYNGO.</w:t>
            </w:r>
          </w:p>
          <w:p w14:paraId="66B4D1F5" w14:textId="77777777" w:rsidR="007260A0" w:rsidRPr="007260A0" w:rsidRDefault="007260A0" w:rsidP="007260A0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Starta undersökningen.</w:t>
            </w:r>
          </w:p>
        </w:tc>
      </w:tr>
    </w:tbl>
    <w:p w14:paraId="40F6D92F" w14:textId="77777777" w:rsidR="00B94501" w:rsidRDefault="00B94501">
      <w:r>
        <w:rPr>
          <w:bCs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7063"/>
      </w:tblGrid>
      <w:tr w:rsidR="007260A0" w:rsidRPr="007260A0" w14:paraId="1BB9ECF5" w14:textId="77777777">
        <w:trPr>
          <w:trHeight w:val="263"/>
        </w:trPr>
        <w:tc>
          <w:tcPr>
            <w:tcW w:w="9322" w:type="dxa"/>
            <w:gridSpan w:val="2"/>
            <w:shd w:val="clear" w:color="auto" w:fill="auto"/>
          </w:tcPr>
          <w:p w14:paraId="6E039D64" w14:textId="77777777" w:rsidR="007260A0" w:rsidRPr="007260A0" w:rsidRDefault="007260A0" w:rsidP="00B94501">
            <w:pPr>
              <w:pStyle w:val="Rubrik2"/>
              <w:ind w:left="0"/>
              <w:rPr>
                <w:sz w:val="20"/>
              </w:rPr>
            </w:pPr>
            <w:r w:rsidRPr="007260A0">
              <w:lastRenderedPageBreak/>
              <w:t>Undersökning</w:t>
            </w:r>
          </w:p>
        </w:tc>
      </w:tr>
      <w:tr w:rsidR="007260A0" w:rsidRPr="007260A0" w14:paraId="55A4E9FA" w14:textId="77777777">
        <w:trPr>
          <w:trHeight w:val="263"/>
        </w:trPr>
        <w:tc>
          <w:tcPr>
            <w:tcW w:w="2259" w:type="dxa"/>
            <w:shd w:val="clear" w:color="auto" w:fill="auto"/>
          </w:tcPr>
          <w:p w14:paraId="46C42E92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shd w:val="clear" w:color="auto" w:fill="auto"/>
          </w:tcPr>
          <w:p w14:paraId="6F3B8063" w14:textId="77777777" w:rsidR="007260A0" w:rsidRPr="007260A0" w:rsidRDefault="007260A0" w:rsidP="007260A0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60A0">
              <w:rPr>
                <w:rFonts w:ascii="Arial" w:hAnsi="Arial" w:cs="Arial"/>
                <w:sz w:val="20"/>
                <w:szCs w:val="20"/>
                <w:lang w:val="en-US"/>
              </w:rPr>
              <w:t xml:space="preserve">R-MLO (right medio-lateral-oblique </w:t>
            </w:r>
          </w:p>
          <w:p w14:paraId="01614765" w14:textId="77777777" w:rsidR="007260A0" w:rsidRDefault="007260A0" w:rsidP="007260A0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60A0">
              <w:rPr>
                <w:rFonts w:ascii="Arial" w:hAnsi="Arial" w:cs="Arial"/>
                <w:sz w:val="20"/>
                <w:szCs w:val="20"/>
                <w:lang w:val="en-US"/>
              </w:rPr>
              <w:t>L-MLO (left medio-lateral-oblique)</w:t>
            </w:r>
          </w:p>
          <w:p w14:paraId="58B93EA3" w14:textId="59B4911F" w:rsidR="0019058C" w:rsidRPr="007260A0" w:rsidRDefault="00756D0F" w:rsidP="007260A0">
            <w:pPr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Markör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på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ev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knöl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</w:tbl>
    <w:p w14:paraId="32B0F1D7" w14:textId="58F6AC0D" w:rsidR="007260A0" w:rsidRPr="007260A0" w:rsidRDefault="007260A0" w:rsidP="007260A0">
      <w:pPr>
        <w:spacing w:after="0" w:line="240" w:lineRule="auto"/>
        <w:ind w:left="0" w:right="0"/>
        <w:rPr>
          <w:szCs w:val="20"/>
          <w:lang w:val="en-US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4253"/>
        <w:gridCol w:w="3118"/>
      </w:tblGrid>
      <w:tr w:rsidR="007260A0" w:rsidRPr="007260A0" w14:paraId="0B4D5C99" w14:textId="77777777" w:rsidTr="7BEAA6BD">
        <w:trPr>
          <w:trHeight w:val="263"/>
        </w:trPr>
        <w:tc>
          <w:tcPr>
            <w:tcW w:w="1951" w:type="dxa"/>
            <w:shd w:val="clear" w:color="auto" w:fill="auto"/>
          </w:tcPr>
          <w:p w14:paraId="493A8CA9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R-MLO</w:t>
            </w:r>
          </w:p>
          <w:p w14:paraId="66331B24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Höger bröst</w:t>
            </w:r>
          </w:p>
        </w:tc>
        <w:tc>
          <w:tcPr>
            <w:tcW w:w="4253" w:type="dxa"/>
            <w:shd w:val="clear" w:color="auto" w:fill="auto"/>
          </w:tcPr>
          <w:p w14:paraId="51A5158F" w14:textId="77777777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Röntgenröret vinklat 60°. </w:t>
            </w:r>
          </w:p>
          <w:p w14:paraId="4538F4DA" w14:textId="77777777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Patienten står med framsidan mot apparaten.</w:t>
            </w:r>
          </w:p>
          <w:p w14:paraId="35162A3C" w14:textId="77777777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Patienten böjer sig nu fram mot detektorn och armen/axeln placeras avslappnat på detektorplattans övre kant.</w:t>
            </w:r>
          </w:p>
          <w:p w14:paraId="2E5F0DE0" w14:textId="77777777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Placera bröstet på detektorplattan.</w:t>
            </w:r>
          </w:p>
          <w:p w14:paraId="0FA40832" w14:textId="77777777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Dra bröstet framåt.</w:t>
            </w:r>
          </w:p>
          <w:p w14:paraId="22DB1406" w14:textId="10A49383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Se till att bröstvårtan är i profil och komprimera</w:t>
            </w:r>
            <w:r w:rsidR="00A44302">
              <w:rPr>
                <w:rFonts w:ascii="Arial" w:hAnsi="Arial" w:cs="Arial"/>
                <w:sz w:val="20"/>
                <w:szCs w:val="20"/>
              </w:rPr>
              <w:t>.</w:t>
            </w:r>
            <w:r w:rsidR="00A44302">
              <w:rPr>
                <w:rFonts w:ascii="Arial" w:hAnsi="Arial" w:cs="Arial"/>
                <w:sz w:val="20"/>
                <w:szCs w:val="20"/>
              </w:rPr>
              <w:br/>
            </w:r>
          </w:p>
          <w:p w14:paraId="499BE3F3" w14:textId="77777777" w:rsidR="007260A0" w:rsidRPr="007260A0" w:rsidRDefault="007260A0" w:rsidP="007260A0">
            <w:pPr>
              <w:spacing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C84BCD6" w14:textId="77777777" w:rsidR="007260A0" w:rsidRPr="007260A0" w:rsidRDefault="00000000" w:rsidP="007260A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"http://intranu.vgregion.se/ImageVault/Images/id_37796/width_226/height_325/preserveAspectRatio_0/scope_0/filename_3f1vzga74iq9feunAzAO.jpg/storage_Edited/ImageVaultHandler.aspx"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"http://intranu.vgregion.se/ImageVault/Images/id_37796/width_226/height_325/preserveAspectRatio_0/scope_0/filename_3f1vzga74iq9feunAzAO.jpg/storage_Edited/ImageVaultHandler.aspx" \* MERGEFORMATINET </w:instrText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"http://intranu.vgregion.se/ImageVault/Images/id_37796/width_226/height_325/preserveAspectRatio_0/scope_0/filename_3f1vzga74iq9feunAzAO.jpg/storage_Edited/ImageVaultHandler.aspx" \* MERGEFORMATINET </w:instrText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"http://intranu.vgregion.se/ImageVault/Images/id_37796/width_226/height_325/preserveAspectRatio_0/scope_0/filename_3f1vzga74iq9feunAzAO.jpg/storage_Edited/ImageVaultHandler.aspx"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393C93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LO MAN" style="width:121.45pt;height:174.05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7260A0" w:rsidRPr="007260A0" w14:paraId="6E878AD4" w14:textId="77777777" w:rsidTr="7BEAA6BD">
        <w:trPr>
          <w:trHeight w:val="263"/>
        </w:trPr>
        <w:tc>
          <w:tcPr>
            <w:tcW w:w="1951" w:type="dxa"/>
            <w:shd w:val="clear" w:color="auto" w:fill="auto"/>
          </w:tcPr>
          <w:p w14:paraId="31E620FD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648C67B8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973E790" w14:textId="77777777" w:rsidR="007260A0" w:rsidRPr="007260A0" w:rsidRDefault="007260A0" w:rsidP="007260A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7260A0" w:rsidRPr="007260A0" w14:paraId="27096819" w14:textId="77777777" w:rsidTr="7BEAA6BD">
        <w:trPr>
          <w:trHeight w:val="263"/>
        </w:trPr>
        <w:tc>
          <w:tcPr>
            <w:tcW w:w="1951" w:type="dxa"/>
            <w:shd w:val="clear" w:color="auto" w:fill="auto"/>
          </w:tcPr>
          <w:p w14:paraId="60E5C93F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L-MLO</w:t>
            </w:r>
          </w:p>
          <w:p w14:paraId="6A6654D2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Vänster bröst</w:t>
            </w:r>
          </w:p>
        </w:tc>
        <w:tc>
          <w:tcPr>
            <w:tcW w:w="4253" w:type="dxa"/>
            <w:shd w:val="clear" w:color="auto" w:fill="auto"/>
          </w:tcPr>
          <w:p w14:paraId="72D0DB72" w14:textId="77777777" w:rsidR="007260A0" w:rsidRPr="007260A0" w:rsidRDefault="007260A0" w:rsidP="007260A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Utförs som ovan.</w:t>
            </w:r>
          </w:p>
        </w:tc>
        <w:tc>
          <w:tcPr>
            <w:tcW w:w="3118" w:type="dxa"/>
            <w:shd w:val="clear" w:color="auto" w:fill="auto"/>
          </w:tcPr>
          <w:p w14:paraId="517F987A" w14:textId="77777777" w:rsidR="007260A0" w:rsidRPr="007260A0" w:rsidRDefault="00000000" w:rsidP="007260A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"http://intranu.vgregion.se/ImageVault/Images/id_37797/width_226/height_333/preserveAspectRatio_0/scope_0/filename_Nv5OJaO0rqzg3rSkzq0d.jpg/storage_Edited/ImageVaultHandler.aspx"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"http://intranu.vgregion.se/ImageVault/Images/id_37797/width_226/height_333/preserveAspectRatio_0/scope_0/filename_Nv5OJaO0rqzg3rSkzq0d.jpg/storage_Edited/ImageVaultHandler.aspx" \* MERGEFORMATINET </w:instrText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"http://intranu.vgregion.se/ImageVault/Images/id_37797/width_226/height_333/preserveAspectRatio_0/scope_0/filename_Nv5OJaO0rqzg3rSkzq0d.jpg/storage_Edited/ImageVaultHandler.aspx" \* MERGEFORMATINET </w:instrText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"http://intranu.vgregion.se/ImageVault/Images/id_37797/width_226/height_333/preserveAspectRatio_0/scope_0/filename_Nv5OJaO0rqzg3rSkzq0d.jpg/storage_Edited/ImageVaultHandler.aspx"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63F7A7F4">
                <v:shape id="_x0000_i1026" type="#_x0000_t75" alt="L MLO MAN" style="width:122.1pt;height:179.7pt">
                  <v:imagedata r:id="rId20" r:href="rId21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613E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E13498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7260A0" w:rsidRPr="007260A0" w14:paraId="12B4DBCC" w14:textId="77777777" w:rsidTr="7BEAA6BD">
        <w:trPr>
          <w:trHeight w:val="262"/>
        </w:trPr>
        <w:tc>
          <w:tcPr>
            <w:tcW w:w="1951" w:type="dxa"/>
            <w:shd w:val="clear" w:color="auto" w:fill="auto"/>
          </w:tcPr>
          <w:p w14:paraId="2EEB5083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Kriterier MLO</w:t>
            </w:r>
          </w:p>
          <w:p w14:paraId="147C8BBB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09094C1F" w14:textId="77777777" w:rsidR="007260A0" w:rsidRPr="007260A0" w:rsidRDefault="007260A0" w:rsidP="007260A0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Körtlar i armhålan och hela bröstet på samma bild.</w:t>
            </w:r>
          </w:p>
          <w:p w14:paraId="44B9E3CE" w14:textId="77777777" w:rsidR="007260A0" w:rsidRPr="007260A0" w:rsidRDefault="007260A0" w:rsidP="007260A0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Bröstmuskeln (musculus pectoralis major) ska synas ned till mamillen</w:t>
            </w:r>
          </w:p>
          <w:p w14:paraId="2A652590" w14:textId="77777777" w:rsidR="007260A0" w:rsidRPr="007260A0" w:rsidRDefault="007260A0" w:rsidP="007260A0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Tydlig övergång</w:t>
            </w:r>
          </w:p>
          <w:p w14:paraId="055EC2FB" w14:textId="77777777" w:rsidR="007260A0" w:rsidRPr="007260A0" w:rsidRDefault="007260A0" w:rsidP="007260A0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Bröstvårtan i profil</w:t>
            </w:r>
          </w:p>
          <w:p w14:paraId="1F6ADD78" w14:textId="77777777" w:rsidR="007260A0" w:rsidRPr="007260A0" w:rsidRDefault="007260A0" w:rsidP="007260A0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Väl komprimerat bröst</w:t>
            </w:r>
          </w:p>
          <w:p w14:paraId="61BF069B" w14:textId="77777777" w:rsidR="007260A0" w:rsidRPr="007260A0" w:rsidRDefault="007260A0" w:rsidP="007260A0">
            <w:pPr>
              <w:numPr>
                <w:ilvl w:val="0"/>
                <w:numId w:val="22"/>
              </w:num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noProof/>
                <w:color w:val="464646"/>
                <w:sz w:val="20"/>
                <w:szCs w:val="20"/>
              </w:rPr>
              <w:t>Ingen veckbildning</w:t>
            </w:r>
          </w:p>
          <w:p w14:paraId="786D431E" w14:textId="77777777" w:rsidR="007260A0" w:rsidRPr="007260A0" w:rsidRDefault="007260A0" w:rsidP="007260A0">
            <w:pPr>
              <w:snapToGrid w:val="0"/>
              <w:spacing w:after="0" w:line="240" w:lineRule="auto"/>
              <w:ind w:left="459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</w:p>
        </w:tc>
      </w:tr>
      <w:tr w:rsidR="007260A0" w:rsidRPr="007260A0" w14:paraId="6367D02B" w14:textId="77777777" w:rsidTr="7BEAA6BD">
        <w:trPr>
          <w:trHeight w:val="262"/>
        </w:trPr>
        <w:tc>
          <w:tcPr>
            <w:tcW w:w="1951" w:type="dxa"/>
            <w:shd w:val="clear" w:color="auto" w:fill="auto"/>
          </w:tcPr>
          <w:p w14:paraId="3F60EB5D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auto"/>
          </w:tcPr>
          <w:p w14:paraId="043228DA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noProof/>
                <w:color w:val="464646"/>
                <w:sz w:val="20"/>
                <w:szCs w:val="20"/>
              </w:rPr>
              <w:t>Illustration MLO-projektion (medio-lateral-oblique)</w:t>
            </w:r>
          </w:p>
          <w:p w14:paraId="1355F369" w14:textId="77777777" w:rsidR="007260A0" w:rsidRPr="007260A0" w:rsidRDefault="007260A0" w:rsidP="7BEAA6BD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color w:val="464646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EF32524" wp14:editId="261E5F17">
                  <wp:extent cx="4488180" cy="1267460"/>
                  <wp:effectExtent l="0" t="0" r="0" b="0"/>
                  <wp:docPr id="8948953" name="Picture 8948953" title="Mammografi MLO proejktion medio-lateral obliqu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1" t="6710" r="604" b="57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180" cy="12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9F45A" w14:textId="77777777" w:rsidR="00B94501" w:rsidRDefault="00B94501">
      <w:r>
        <w:rPr>
          <w:bCs/>
        </w:rPr>
        <w:br w:type="page"/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7371"/>
      </w:tblGrid>
      <w:tr w:rsidR="007260A0" w:rsidRPr="007260A0" w14:paraId="33825F6E" w14:textId="77777777" w:rsidTr="7BEAA6BD">
        <w:trPr>
          <w:trHeight w:val="262"/>
        </w:trPr>
        <w:tc>
          <w:tcPr>
            <w:tcW w:w="9322" w:type="dxa"/>
            <w:gridSpan w:val="2"/>
            <w:shd w:val="clear" w:color="auto" w:fill="auto"/>
          </w:tcPr>
          <w:p w14:paraId="20A9F756" w14:textId="77777777" w:rsidR="007260A0" w:rsidRPr="007260A0" w:rsidRDefault="007260A0" w:rsidP="00B94501">
            <w:pPr>
              <w:pStyle w:val="Rubrik2"/>
              <w:ind w:left="0"/>
              <w:rPr>
                <w:noProof/>
                <w:sz w:val="26"/>
              </w:rPr>
            </w:pPr>
            <w:r w:rsidRPr="007260A0">
              <w:rPr>
                <w:noProof/>
              </w:rPr>
              <w:lastRenderedPageBreak/>
              <w:t>Efter undersökningen</w:t>
            </w:r>
          </w:p>
        </w:tc>
      </w:tr>
      <w:tr w:rsidR="007260A0" w:rsidRPr="007260A0" w14:paraId="26659F39" w14:textId="77777777" w:rsidTr="7BEAA6BD">
        <w:trPr>
          <w:trHeight w:val="263"/>
        </w:trPr>
        <w:tc>
          <w:tcPr>
            <w:tcW w:w="1951" w:type="dxa"/>
            <w:shd w:val="clear" w:color="auto" w:fill="auto"/>
          </w:tcPr>
          <w:p w14:paraId="2B93D9DA" w14:textId="77777777" w:rsidR="007260A0" w:rsidRPr="007260A0" w:rsidRDefault="007260A0" w:rsidP="007260A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7260A0">
              <w:rPr>
                <w:rFonts w:ascii="Arial" w:hAnsi="Arial" w:cs="Arial"/>
                <w:b/>
                <w:sz w:val="20"/>
                <w:szCs w:val="20"/>
              </w:rPr>
              <w:t>Vid avslutad undersökning</w:t>
            </w:r>
          </w:p>
        </w:tc>
        <w:tc>
          <w:tcPr>
            <w:tcW w:w="7371" w:type="dxa"/>
            <w:shd w:val="clear" w:color="auto" w:fill="auto"/>
          </w:tcPr>
          <w:p w14:paraId="62194055" w14:textId="77777777" w:rsidR="007260A0" w:rsidRPr="007260A0" w:rsidRDefault="007260A0" w:rsidP="007260A0">
            <w:pPr>
              <w:numPr>
                <w:ilvl w:val="0"/>
                <w:numId w:val="23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Stäng undersökningen i SYNGO.</w:t>
            </w:r>
          </w:p>
          <w:p w14:paraId="7DC5E94C" w14:textId="77777777" w:rsidR="007260A0" w:rsidRPr="007260A0" w:rsidRDefault="007260A0" w:rsidP="007260A0">
            <w:pPr>
              <w:numPr>
                <w:ilvl w:val="0"/>
                <w:numId w:val="23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>Öppna matrisfönstret i PACS.</w:t>
            </w:r>
          </w:p>
          <w:p w14:paraId="2C940272" w14:textId="77777777" w:rsidR="007260A0" w:rsidRPr="007260A0" w:rsidRDefault="007260A0" w:rsidP="007260A0">
            <w:pPr>
              <w:numPr>
                <w:ilvl w:val="0"/>
                <w:numId w:val="23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Presentera bilderna enligt </w:t>
            </w:r>
            <w:hyperlink r:id="rId23" w:history="1">
              <w:r w:rsidRPr="007260A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visningsprotokoll</w:t>
              </w:r>
            </w:hyperlink>
            <w:r w:rsidRPr="007260A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2E9060" w14:textId="0DB1863D" w:rsidR="007260A0" w:rsidRPr="007260A0" w:rsidRDefault="007260A0" w:rsidP="007260A0">
            <w:pPr>
              <w:numPr>
                <w:ilvl w:val="0"/>
                <w:numId w:val="23"/>
              </w:numPr>
              <w:spacing w:after="0" w:line="240" w:lineRule="auto"/>
              <w:ind w:left="459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60A0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B94501">
              <w:rPr>
                <w:rFonts w:ascii="Arial" w:hAnsi="Arial" w:cs="Arial"/>
                <w:sz w:val="20"/>
                <w:szCs w:val="20"/>
              </w:rPr>
              <w:t>PACS</w:t>
            </w:r>
            <w:r w:rsidRPr="007260A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239A1A36" w14:textId="77777777" w:rsidR="007260A0" w:rsidRPr="007260A0" w:rsidRDefault="007260A0" w:rsidP="007260A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260A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E5AB" w14:textId="77777777" w:rsidR="00703D27" w:rsidRDefault="00703D27">
      <w:r>
        <w:separator/>
      </w:r>
    </w:p>
  </w:endnote>
  <w:endnote w:type="continuationSeparator" w:id="0">
    <w:p w14:paraId="1F8F49EF" w14:textId="77777777" w:rsidR="00703D27" w:rsidRDefault="00703D27">
      <w:r>
        <w:continuationSeparator/>
      </w:r>
    </w:p>
  </w:endnote>
  <w:endnote w:type="continuationNotice" w:id="1">
    <w:p w14:paraId="37A435E9" w14:textId="77777777" w:rsidR="00703D27" w:rsidRDefault="00703D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BAC92" w14:textId="77777777" w:rsidR="00703D27" w:rsidRDefault="00703D27"/>
  </w:footnote>
  <w:footnote w:type="continuationSeparator" w:id="0">
    <w:p w14:paraId="2F8B222F" w14:textId="77777777" w:rsidR="00703D27" w:rsidRDefault="00703D27">
      <w:r>
        <w:continuationSeparator/>
      </w:r>
    </w:p>
  </w:footnote>
  <w:footnote w:type="continuationNotice" w:id="1">
    <w:p w14:paraId="4B243C06" w14:textId="77777777" w:rsidR="00703D27" w:rsidRDefault="00703D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55EBAAA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77236E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868B1"/>
    <w:multiLevelType w:val="hybridMultilevel"/>
    <w:tmpl w:val="279ACC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9E4F82"/>
    <w:multiLevelType w:val="hybridMultilevel"/>
    <w:tmpl w:val="CDC477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1985615">
    <w:abstractNumId w:val="21"/>
  </w:num>
  <w:num w:numId="2" w16cid:durableId="1206986454">
    <w:abstractNumId w:val="17"/>
  </w:num>
  <w:num w:numId="3" w16cid:durableId="873272824">
    <w:abstractNumId w:val="0"/>
  </w:num>
  <w:num w:numId="4" w16cid:durableId="1626430417">
    <w:abstractNumId w:val="7"/>
  </w:num>
  <w:num w:numId="5" w16cid:durableId="1201357787">
    <w:abstractNumId w:val="19"/>
  </w:num>
  <w:num w:numId="6" w16cid:durableId="260533788">
    <w:abstractNumId w:val="2"/>
  </w:num>
  <w:num w:numId="7" w16cid:durableId="1351101498">
    <w:abstractNumId w:val="14"/>
  </w:num>
  <w:num w:numId="8" w16cid:durableId="1785298398">
    <w:abstractNumId w:val="10"/>
  </w:num>
  <w:num w:numId="9" w16cid:durableId="947158532">
    <w:abstractNumId w:val="1"/>
  </w:num>
  <w:num w:numId="10" w16cid:durableId="1539971839">
    <w:abstractNumId w:val="1"/>
  </w:num>
  <w:num w:numId="11" w16cid:durableId="994259914">
    <w:abstractNumId w:val="3"/>
  </w:num>
  <w:num w:numId="12" w16cid:durableId="917716623">
    <w:abstractNumId w:val="5"/>
  </w:num>
  <w:num w:numId="13" w16cid:durableId="320694588">
    <w:abstractNumId w:val="16"/>
  </w:num>
  <w:num w:numId="14" w16cid:durableId="1326083981">
    <w:abstractNumId w:val="11"/>
  </w:num>
  <w:num w:numId="15" w16cid:durableId="1187137389">
    <w:abstractNumId w:val="8"/>
  </w:num>
  <w:num w:numId="16" w16cid:durableId="17051617">
    <w:abstractNumId w:val="15"/>
  </w:num>
  <w:num w:numId="17" w16cid:durableId="180439739">
    <w:abstractNumId w:val="6"/>
  </w:num>
  <w:num w:numId="18" w16cid:durableId="1902210513">
    <w:abstractNumId w:val="13"/>
  </w:num>
  <w:num w:numId="19" w16cid:durableId="1410038956">
    <w:abstractNumId w:val="20"/>
  </w:num>
  <w:num w:numId="20" w16cid:durableId="1913924017">
    <w:abstractNumId w:val="18"/>
  </w:num>
  <w:num w:numId="21" w16cid:durableId="711728643">
    <w:abstractNumId w:val="12"/>
  </w:num>
  <w:num w:numId="22" w16cid:durableId="428164177">
    <w:abstractNumId w:val="4"/>
  </w:num>
  <w:num w:numId="23" w16cid:durableId="163252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EEB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58C"/>
    <w:rsid w:val="0019632A"/>
    <w:rsid w:val="001A4E7C"/>
    <w:rsid w:val="001B762C"/>
    <w:rsid w:val="001C4D0A"/>
    <w:rsid w:val="001C5FEF"/>
    <w:rsid w:val="002033E5"/>
    <w:rsid w:val="0020722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B62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3E0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255"/>
    <w:rsid w:val="003D099E"/>
    <w:rsid w:val="003D21A2"/>
    <w:rsid w:val="003D29D2"/>
    <w:rsid w:val="003E0705"/>
    <w:rsid w:val="003E2FF7"/>
    <w:rsid w:val="003F1013"/>
    <w:rsid w:val="003F1ACF"/>
    <w:rsid w:val="00404948"/>
    <w:rsid w:val="00404F8E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7D5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40D5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D27"/>
    <w:rsid w:val="00710B77"/>
    <w:rsid w:val="0072075B"/>
    <w:rsid w:val="007221C2"/>
    <w:rsid w:val="00725816"/>
    <w:rsid w:val="007260A0"/>
    <w:rsid w:val="00730955"/>
    <w:rsid w:val="00733A9C"/>
    <w:rsid w:val="00736574"/>
    <w:rsid w:val="007367E0"/>
    <w:rsid w:val="00737215"/>
    <w:rsid w:val="00754905"/>
    <w:rsid w:val="00756D0F"/>
    <w:rsid w:val="00760038"/>
    <w:rsid w:val="00762EE0"/>
    <w:rsid w:val="00765C41"/>
    <w:rsid w:val="00771100"/>
    <w:rsid w:val="007759DD"/>
    <w:rsid w:val="0078440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302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682"/>
    <w:rsid w:val="00B75EDE"/>
    <w:rsid w:val="00B77D88"/>
    <w:rsid w:val="00B77FAF"/>
    <w:rsid w:val="00B84336"/>
    <w:rsid w:val="00B851B9"/>
    <w:rsid w:val="00B86453"/>
    <w:rsid w:val="00B90054"/>
    <w:rsid w:val="00B92C14"/>
    <w:rsid w:val="00B94501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7677"/>
    <w:rsid w:val="00DD2BE0"/>
    <w:rsid w:val="00DE4447"/>
    <w:rsid w:val="00DE5DA2"/>
    <w:rsid w:val="00DF0033"/>
    <w:rsid w:val="00E026BF"/>
    <w:rsid w:val="00E07B1B"/>
    <w:rsid w:val="00E11853"/>
    <w:rsid w:val="00E1349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  <w:rsid w:val="7BEAA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6BE935F-B22C-4BB6-91F3-E4FD9DE8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37797/width_226/height_333/preserveAspectRatio_0/scope_0/filename_Nv5OJaO0rqzg3rSkzq0d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insidan.vgregion.se/forvaltningar/nu-sjukvarden/stod-och-tjanster/system-a-o/sectra-ids7-pacs/manualer-och-visningsprotokoll-mammografi/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7796/width_226/height_325/preserveAspectRatio_0/scope_0/filename_3f1vzga74iq9feunAzAO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3</Pages>
  <Words>650</Words>
  <Characters>3448</Characters>
  <Application>Microsoft Office Word</Application>
  <DocSecurity>0</DocSecurity>
  <Lines>28</Lines>
  <Paragraphs>8</Paragraphs>
  <ScaleCrop>false</ScaleCrop>
  <Manager/>
  <Company/>
  <LinksUpToDate>false</LinksUpToDate>
  <CharactersWithSpaces>4090</CharactersWithSpaces>
  <SharedDoc>false</SharedDoc>
  <HyperlinkBase/>
  <HLinks>
    <vt:vector size="12" baseType="variant">
      <vt:variant>
        <vt:i4>5373968</vt:i4>
      </vt:variant>
      <vt:variant>
        <vt:i4>21</vt:i4>
      </vt:variant>
      <vt:variant>
        <vt:i4>0</vt:i4>
      </vt:variant>
      <vt:variant>
        <vt:i4>5</vt:i4>
      </vt:variant>
      <vt:variant>
        <vt:lpwstr>https://insidan.vgregion.se/forvaltningar/nu-sjukvarden/stod-och-tjanster/system-a-o/sectra-ids7-pacs/manualer-och-visningsprotokoll-mammografi/</vt:lpwstr>
      </vt:variant>
      <vt:variant>
        <vt:lpwstr/>
      </vt:variant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Mammografi – Män</dc:title>
  <dc:subject/>
  <dc:creator>patrik.jens.johansson@vgregion.se</dc:creator>
  <keywords/>
  <lastModifiedBy>Ulrica Sehlberg</lastModifiedBy>
  <revision>12</revision>
  <lastPrinted>2016-03-31T19:56:00.0000000Z</lastPrinted>
  <dcterms:created xsi:type="dcterms:W3CDTF">2022-05-19T16:32:00.0000000Z</dcterms:created>
  <dcterms:modified xsi:type="dcterms:W3CDTF">2025-03-05T10:55:00.0000000Z</dcterms:modified>
</coreProperties>
</file>