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F9D4" w14:textId="77777777" w:rsidR="00AA6962" w:rsidRDefault="00AA6962" w:rsidP="00326584">
      <w:pPr>
        <w:pStyle w:val="Rubrik2"/>
        <w:ind w:left="0"/>
        <w:sectPr w:rsidR="00AA6962" w:rsidSect="00AA69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F55728" w14:textId="1AA2D44A" w:rsidR="00FA11C8" w:rsidRPr="00AA6962" w:rsidRDefault="00FA11C8" w:rsidP="00FA11C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bookmarkStart w:id="1" w:name="_Toc501440351"/>
      <w:r w:rsidRPr="00AA6962">
        <w:rPr>
          <w:szCs w:val="20"/>
        </w:rPr>
        <w:tab/>
      </w:r>
    </w:p>
    <w:p w14:paraId="2A89B359" w14:textId="656688C3" w:rsidR="00FA11C8" w:rsidRDefault="00FA11C8" w:rsidP="00FA11C8">
      <w:pPr>
        <w:pStyle w:val="Rubrik1"/>
        <w:ind w:left="0"/>
      </w:pPr>
      <w:bookmarkStart w:id="2" w:name="_1314629194"/>
      <w:bookmarkStart w:id="3" w:name="Rubrik"/>
      <w:bookmarkEnd w:id="2"/>
      <w:bookmarkEnd w:id="3"/>
      <w:r w:rsidRPr="00AA6962">
        <w:t>Mammografi – Kvinnor – frågeställning knöl</w:t>
      </w:r>
    </w:p>
    <w:p w14:paraId="17901C23" w14:textId="6A3FBEDA" w:rsidR="00AA6962" w:rsidRPr="00AA6962" w:rsidRDefault="00AA6962" w:rsidP="00FA11C8">
      <w:pPr>
        <w:pStyle w:val="Rubrik2"/>
        <w:ind w:left="0"/>
      </w:pPr>
      <w:r w:rsidRPr="00AA6962">
        <w:t>Syfte</w:t>
      </w:r>
    </w:p>
    <w:p w14:paraId="0E942DEE" w14:textId="77777777" w:rsidR="00AA6962" w:rsidRPr="00AA6962" w:rsidRDefault="00AA6962" w:rsidP="00AA696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AA6962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bookmarkEnd w:id="1"/>
    <w:p w14:paraId="65B2B450" w14:textId="40287D51" w:rsidR="00AA6962" w:rsidRDefault="00FA11C8" w:rsidP="00FA11C8">
      <w:pPr>
        <w:pStyle w:val="Rubrik2"/>
        <w:ind w:left="0"/>
      </w:pPr>
      <w:r>
        <w:t>Förändringar sedan föregående version</w:t>
      </w:r>
    </w:p>
    <w:p w14:paraId="3770FE8F" w14:textId="03EB77D9" w:rsidR="00FA11C8" w:rsidRPr="00D62E9B" w:rsidRDefault="00FE7636" w:rsidP="00FA11C8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AA6962" w:rsidRPr="00AA6962" w14:paraId="39A4E524" w14:textId="77777777" w:rsidTr="000800C4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13BC4B64" w14:textId="77777777" w:rsidR="00AA6962" w:rsidRPr="00AA6962" w:rsidRDefault="00AA6962" w:rsidP="00FA11C8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AA6962">
              <w:t>Inför undersökningen</w:t>
            </w:r>
          </w:p>
        </w:tc>
      </w:tr>
      <w:tr w:rsidR="00AA6962" w:rsidRPr="00AA6962" w14:paraId="234C6B78" w14:textId="77777777" w:rsidTr="000800C4">
        <w:trPr>
          <w:trHeight w:val="263"/>
        </w:trPr>
        <w:tc>
          <w:tcPr>
            <w:tcW w:w="2259" w:type="dxa"/>
            <w:shd w:val="clear" w:color="auto" w:fill="auto"/>
          </w:tcPr>
          <w:p w14:paraId="05F75732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CD8C6B8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Diagnostisera förändringar och utesluta malignitet.</w:t>
            </w:r>
          </w:p>
        </w:tc>
      </w:tr>
      <w:tr w:rsidR="00AA6962" w:rsidRPr="00AA6962" w14:paraId="70CD5053" w14:textId="77777777" w:rsidTr="000800C4">
        <w:trPr>
          <w:trHeight w:val="263"/>
        </w:trPr>
        <w:tc>
          <w:tcPr>
            <w:tcW w:w="2259" w:type="dxa"/>
            <w:shd w:val="clear" w:color="auto" w:fill="auto"/>
          </w:tcPr>
          <w:p w14:paraId="45C3A05A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7CEB7AA7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962" w:rsidRPr="00AA6962" w14:paraId="480E67C9" w14:textId="77777777" w:rsidTr="000800C4">
        <w:trPr>
          <w:trHeight w:val="239"/>
        </w:trPr>
        <w:tc>
          <w:tcPr>
            <w:tcW w:w="2259" w:type="dxa"/>
            <w:shd w:val="clear" w:color="auto" w:fill="auto"/>
          </w:tcPr>
          <w:p w14:paraId="0F8F8381" w14:textId="6773770B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 xml:space="preserve">Kvinnor </w:t>
            </w:r>
            <w:r w:rsidRPr="00AA6962">
              <w:rPr>
                <w:rFonts w:ascii="Arial" w:hAnsi="Arial" w:cs="Arial"/>
                <w:b/>
                <w:sz w:val="20"/>
                <w:szCs w:val="20"/>
              </w:rPr>
              <w:br/>
              <w:t xml:space="preserve">yngre än </w:t>
            </w:r>
            <w:r w:rsidR="007E19B6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AA6962">
              <w:rPr>
                <w:rFonts w:ascii="Arial" w:hAnsi="Arial" w:cs="Arial"/>
                <w:b/>
                <w:sz w:val="20"/>
                <w:szCs w:val="20"/>
              </w:rPr>
              <w:t xml:space="preserve"> år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FB4AF60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 xml:space="preserve">Endast ultraljud. </w:t>
            </w:r>
          </w:p>
          <w:p w14:paraId="21B8C29B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Mammografi enligt ordination.</w:t>
            </w:r>
          </w:p>
        </w:tc>
      </w:tr>
      <w:tr w:rsidR="00AA6962" w:rsidRPr="00AA6962" w14:paraId="76354A99" w14:textId="77777777" w:rsidTr="000800C4">
        <w:trPr>
          <w:trHeight w:val="239"/>
        </w:trPr>
        <w:tc>
          <w:tcPr>
            <w:tcW w:w="2259" w:type="dxa"/>
            <w:shd w:val="clear" w:color="auto" w:fill="auto"/>
          </w:tcPr>
          <w:p w14:paraId="6BB05BB0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67BA6EB0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962" w:rsidRPr="00AA6962" w14:paraId="0447CB28" w14:textId="77777777" w:rsidTr="000800C4">
        <w:trPr>
          <w:trHeight w:val="239"/>
        </w:trPr>
        <w:tc>
          <w:tcPr>
            <w:tcW w:w="2259" w:type="dxa"/>
            <w:shd w:val="clear" w:color="auto" w:fill="auto"/>
          </w:tcPr>
          <w:p w14:paraId="757BC8AA" w14:textId="43B4D97B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 xml:space="preserve">Kvinnor </w:t>
            </w:r>
            <w:r w:rsidRPr="00AA6962">
              <w:rPr>
                <w:rFonts w:ascii="Arial" w:hAnsi="Arial" w:cs="Arial"/>
                <w:b/>
                <w:sz w:val="20"/>
                <w:szCs w:val="20"/>
              </w:rPr>
              <w:br/>
              <w:t xml:space="preserve">äldre än </w:t>
            </w:r>
            <w:r w:rsidR="007E19B6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AA6962">
              <w:rPr>
                <w:rFonts w:ascii="Arial" w:hAnsi="Arial" w:cs="Arial"/>
                <w:b/>
                <w:sz w:val="20"/>
                <w:szCs w:val="20"/>
              </w:rPr>
              <w:t xml:space="preserve"> år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8CE0FFB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Bilateral mammografi enligt nedan.</w:t>
            </w:r>
          </w:p>
        </w:tc>
      </w:tr>
      <w:tr w:rsidR="00AA6962" w:rsidRPr="00AA6962" w14:paraId="768A6A2D" w14:textId="77777777" w:rsidTr="000800C4">
        <w:trPr>
          <w:trHeight w:val="239"/>
        </w:trPr>
        <w:tc>
          <w:tcPr>
            <w:tcW w:w="2259" w:type="dxa"/>
            <w:shd w:val="clear" w:color="auto" w:fill="auto"/>
          </w:tcPr>
          <w:p w14:paraId="51496F22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9394EA3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962" w:rsidRPr="00AA6962" w14:paraId="4CB96311" w14:textId="77777777" w:rsidTr="000800C4">
        <w:trPr>
          <w:trHeight w:val="263"/>
        </w:trPr>
        <w:tc>
          <w:tcPr>
            <w:tcW w:w="2259" w:type="dxa"/>
            <w:shd w:val="clear" w:color="auto" w:fill="auto"/>
          </w:tcPr>
          <w:p w14:paraId="37182B92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54C572F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66000</w:t>
            </w:r>
            <w:r w:rsidRPr="00AA6962">
              <w:rPr>
                <w:rFonts w:ascii="Arial" w:hAnsi="Arial" w:cs="Arial"/>
                <w:sz w:val="20"/>
                <w:szCs w:val="20"/>
              </w:rPr>
              <w:tab/>
              <w:t>Mammografi klinisk</w:t>
            </w:r>
          </w:p>
        </w:tc>
      </w:tr>
      <w:tr w:rsidR="00AA6962" w:rsidRPr="00AA6962" w14:paraId="31D4ED1B" w14:textId="77777777" w:rsidTr="000800C4">
        <w:trPr>
          <w:trHeight w:val="263"/>
        </w:trPr>
        <w:tc>
          <w:tcPr>
            <w:tcW w:w="2259" w:type="dxa"/>
            <w:shd w:val="clear" w:color="auto" w:fill="auto"/>
          </w:tcPr>
          <w:p w14:paraId="7F1A5777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309A7DB2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962" w:rsidRPr="00AA6962" w14:paraId="700DD234" w14:textId="77777777" w:rsidTr="000800C4">
        <w:trPr>
          <w:trHeight w:val="263"/>
        </w:trPr>
        <w:tc>
          <w:tcPr>
            <w:tcW w:w="2259" w:type="dxa"/>
            <w:shd w:val="clear" w:color="auto" w:fill="auto"/>
          </w:tcPr>
          <w:p w14:paraId="5098FDAC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84899A9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6962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343BAAA2" w14:textId="7C230974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AA696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AA6962" w:rsidRPr="00AA6962" w14:paraId="22D356CE" w14:textId="77777777" w:rsidTr="000800C4">
        <w:trPr>
          <w:trHeight w:val="263"/>
        </w:trPr>
        <w:tc>
          <w:tcPr>
            <w:tcW w:w="2259" w:type="dxa"/>
            <w:shd w:val="clear" w:color="auto" w:fill="auto"/>
          </w:tcPr>
          <w:p w14:paraId="5D460E6C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3A4370C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2DE0C431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962" w:rsidRPr="00AA6962" w14:paraId="14DC4FA9" w14:textId="77777777" w:rsidTr="000800C4">
        <w:trPr>
          <w:trHeight w:val="263"/>
        </w:trPr>
        <w:tc>
          <w:tcPr>
            <w:tcW w:w="2259" w:type="dxa"/>
            <w:shd w:val="clear" w:color="auto" w:fill="auto"/>
          </w:tcPr>
          <w:p w14:paraId="20B5EFDC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EBF8849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Siemens Mammomat Revelation</w:t>
            </w:r>
          </w:p>
        </w:tc>
      </w:tr>
      <w:tr w:rsidR="00AA6962" w:rsidRPr="00AA6962" w14:paraId="7DC16A75" w14:textId="77777777" w:rsidTr="000800C4">
        <w:trPr>
          <w:trHeight w:val="263"/>
        </w:trPr>
        <w:tc>
          <w:tcPr>
            <w:tcW w:w="2259" w:type="dxa"/>
            <w:shd w:val="clear" w:color="auto" w:fill="auto"/>
          </w:tcPr>
          <w:p w14:paraId="62E8B2AD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41B7E1A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962" w:rsidRPr="00AA6962" w14:paraId="08A55E91" w14:textId="77777777" w:rsidTr="000800C4">
        <w:trPr>
          <w:trHeight w:val="389"/>
        </w:trPr>
        <w:tc>
          <w:tcPr>
            <w:tcW w:w="2259" w:type="dxa"/>
            <w:shd w:val="clear" w:color="auto" w:fill="auto"/>
          </w:tcPr>
          <w:p w14:paraId="001E017F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A2C0356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6962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2588B570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6962">
              <w:rPr>
                <w:rFonts w:ascii="Arial" w:hAnsi="Arial" w:cs="Arial"/>
                <w:sz w:val="20"/>
                <w:szCs w:val="20"/>
                <w:lang w:val="en-US"/>
              </w:rPr>
              <w:t>Softcomp 20 x 26, 12 x 24</w:t>
            </w:r>
          </w:p>
        </w:tc>
      </w:tr>
      <w:tr w:rsidR="00AA6962" w:rsidRPr="00AA6962" w14:paraId="34807E47" w14:textId="77777777" w:rsidTr="000800C4">
        <w:trPr>
          <w:trHeight w:val="239"/>
        </w:trPr>
        <w:tc>
          <w:tcPr>
            <w:tcW w:w="2259" w:type="dxa"/>
            <w:shd w:val="clear" w:color="auto" w:fill="auto"/>
          </w:tcPr>
          <w:p w14:paraId="4B29944D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52B2D96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A6962" w:rsidRPr="00AA6962" w14:paraId="4EE0C5D8" w14:textId="77777777" w:rsidTr="000800C4">
        <w:trPr>
          <w:trHeight w:val="239"/>
        </w:trPr>
        <w:tc>
          <w:tcPr>
            <w:tcW w:w="2259" w:type="dxa"/>
            <w:shd w:val="clear" w:color="auto" w:fill="auto"/>
          </w:tcPr>
          <w:p w14:paraId="407938C5" w14:textId="726A2BE4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FA11C8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AA6962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583A248" w14:textId="50BA342C" w:rsidR="00AA6962" w:rsidRPr="00AA6962" w:rsidRDefault="00AA6962" w:rsidP="00AA6962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FA11C8">
              <w:rPr>
                <w:rFonts w:ascii="Arial" w:hAnsi="Arial" w:cs="Arial"/>
                <w:sz w:val="20"/>
                <w:szCs w:val="20"/>
              </w:rPr>
              <w:t>PACS</w:t>
            </w:r>
            <w:r w:rsidRPr="00AA696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F546ED" w14:textId="5F5CC68B" w:rsidR="00AA6962" w:rsidRPr="00AA6962" w:rsidRDefault="00AA6962" w:rsidP="00AA6962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FA11C8">
              <w:rPr>
                <w:rFonts w:ascii="Arial" w:hAnsi="Arial" w:cs="Arial"/>
                <w:sz w:val="20"/>
                <w:szCs w:val="20"/>
              </w:rPr>
              <w:t>PACS</w:t>
            </w:r>
            <w:r w:rsidRPr="00AA696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AEB05D" w14:textId="3AA1A101" w:rsidR="00AA6962" w:rsidRPr="00AA6962" w:rsidRDefault="00AA6962" w:rsidP="00AA6962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FA11C8">
              <w:rPr>
                <w:rFonts w:ascii="Arial" w:hAnsi="Arial" w:cs="Arial"/>
                <w:sz w:val="20"/>
                <w:szCs w:val="20"/>
              </w:rPr>
              <w:t>PACS</w:t>
            </w:r>
            <w:r w:rsidRPr="00AA696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B0B774" w14:textId="77777777" w:rsidR="00AA6962" w:rsidRPr="00AA6962" w:rsidRDefault="00AA6962" w:rsidP="00AA6962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337AA48C" w14:textId="77777777" w:rsidR="00AA6962" w:rsidRPr="00AA6962" w:rsidRDefault="00AA6962" w:rsidP="00AA6962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Bil2 Mammografi – Prime är förvalt i SYNGO – ändra vid behov.</w:t>
            </w:r>
          </w:p>
          <w:p w14:paraId="3D2AC935" w14:textId="77777777" w:rsidR="00AA6962" w:rsidRDefault="00AA6962" w:rsidP="00AA6962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  <w:p w14:paraId="03076CAC" w14:textId="6B30B444" w:rsidR="002812A3" w:rsidRPr="00AA6962" w:rsidRDefault="002812A3" w:rsidP="002812A3">
            <w:p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FBD32C" w14:textId="77777777" w:rsidR="002812A3" w:rsidRDefault="002812A3">
      <w: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08"/>
        <w:gridCol w:w="4086"/>
        <w:gridCol w:w="2977"/>
      </w:tblGrid>
      <w:tr w:rsidR="00AA6962" w:rsidRPr="00AA6962" w14:paraId="0D73D0D9" w14:textId="77777777" w:rsidTr="000800C4">
        <w:trPr>
          <w:trHeight w:val="263"/>
        </w:trPr>
        <w:tc>
          <w:tcPr>
            <w:tcW w:w="9322" w:type="dxa"/>
            <w:gridSpan w:val="4"/>
            <w:shd w:val="clear" w:color="auto" w:fill="auto"/>
          </w:tcPr>
          <w:p w14:paraId="2012D4A0" w14:textId="6D62AFB6" w:rsidR="00AA6962" w:rsidRPr="00AA6962" w:rsidRDefault="00AA6962" w:rsidP="00AA6962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0"/>
                <w:szCs w:val="28"/>
              </w:rPr>
            </w:pPr>
            <w:r w:rsidRPr="00AA6962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lastRenderedPageBreak/>
              <w:t>Undersökning</w:t>
            </w:r>
          </w:p>
        </w:tc>
      </w:tr>
      <w:tr w:rsidR="00AA6962" w:rsidRPr="00AA6962" w14:paraId="5557AC11" w14:textId="77777777" w:rsidTr="000800C4">
        <w:trPr>
          <w:trHeight w:val="263"/>
        </w:trPr>
        <w:tc>
          <w:tcPr>
            <w:tcW w:w="2259" w:type="dxa"/>
            <w:gridSpan w:val="2"/>
            <w:shd w:val="clear" w:color="auto" w:fill="auto"/>
          </w:tcPr>
          <w:p w14:paraId="2F1FDCB1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0FE705B" w14:textId="77777777" w:rsidR="00CF7FAA" w:rsidRDefault="00CF7FAA" w:rsidP="00AA6962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Sätt markör på aktuell sida.</w:t>
            </w:r>
          </w:p>
          <w:p w14:paraId="74622D31" w14:textId="47833E6B" w:rsidR="00AA6962" w:rsidRPr="00AA6962" w:rsidRDefault="00AA6962" w:rsidP="00AA6962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6962">
              <w:rPr>
                <w:rFonts w:ascii="Arial" w:hAnsi="Arial" w:cs="Arial"/>
                <w:sz w:val="20"/>
                <w:szCs w:val="20"/>
                <w:lang w:val="en-US"/>
              </w:rPr>
              <w:t>R-CC (right cranio-caudal)</w:t>
            </w:r>
          </w:p>
          <w:p w14:paraId="756CA829" w14:textId="77777777" w:rsidR="00AA6962" w:rsidRPr="00AA6962" w:rsidRDefault="00AA6962" w:rsidP="00AA6962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6962">
              <w:rPr>
                <w:rFonts w:ascii="Arial" w:hAnsi="Arial" w:cs="Arial"/>
                <w:sz w:val="20"/>
                <w:szCs w:val="20"/>
                <w:lang w:val="en-US"/>
              </w:rPr>
              <w:t>L-CC (left cranio-caudal)</w:t>
            </w:r>
          </w:p>
          <w:p w14:paraId="647C145E" w14:textId="77777777" w:rsidR="00AA6962" w:rsidRPr="00AA6962" w:rsidRDefault="00AA6962" w:rsidP="00AA6962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6962">
              <w:rPr>
                <w:rFonts w:ascii="Arial" w:hAnsi="Arial" w:cs="Arial"/>
                <w:sz w:val="20"/>
                <w:szCs w:val="20"/>
                <w:lang w:val="en-US"/>
              </w:rPr>
              <w:t>L-MLO (left medio-lateral-oblique)</w:t>
            </w:r>
          </w:p>
          <w:p w14:paraId="07265483" w14:textId="77777777" w:rsidR="00AA6962" w:rsidRPr="00AA6962" w:rsidRDefault="00AA6962" w:rsidP="00AA6962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6962">
              <w:rPr>
                <w:rFonts w:ascii="Arial" w:hAnsi="Arial" w:cs="Arial"/>
                <w:sz w:val="20"/>
                <w:szCs w:val="20"/>
                <w:lang w:val="en-US"/>
              </w:rPr>
              <w:t xml:space="preserve">R-MLO (right medio-lateral-oblique </w:t>
            </w:r>
          </w:p>
          <w:p w14:paraId="1BA6AD2C" w14:textId="77777777" w:rsidR="00AA6962" w:rsidRDefault="00AA6962" w:rsidP="00AA6962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ML (medio-lateral) på aktuell sida och markör på knölen</w:t>
            </w:r>
          </w:p>
          <w:p w14:paraId="24AE767B" w14:textId="77777777" w:rsidR="002812A3" w:rsidRDefault="002812A3" w:rsidP="002812A3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1CB072A7" w14:textId="77777777" w:rsidR="002812A3" w:rsidRDefault="002812A3" w:rsidP="00CF7FA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84CA74" w14:textId="27279A2F" w:rsidR="002812A3" w:rsidRPr="00AA6962" w:rsidRDefault="002812A3" w:rsidP="002812A3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962" w:rsidRPr="00AA6962" w14:paraId="3F770B4E" w14:textId="77777777" w:rsidTr="000800C4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1F70DF8B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 xml:space="preserve">R-CC </w:t>
            </w:r>
          </w:p>
          <w:p w14:paraId="483CA964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  <w:p w14:paraId="5A3B4F9F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306A6EFD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Röntgenröret i upprätt läge (vertikal strålriktning), ingen vinkling.</w:t>
            </w:r>
          </w:p>
          <w:p w14:paraId="7E30ACC8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2C6182CC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Låt kvinnan ta ett litet steg bakåt och därefter luta sig in mot detektorplattan.</w:t>
            </w:r>
          </w:p>
          <w:p w14:paraId="33E3959D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Placera bröstet mitt på detektorplattan.</w:t>
            </w:r>
          </w:p>
          <w:p w14:paraId="3CEF8925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När bröstet är korrekt placerat, dra i bröstet och se till att bröstvårtan är i profil.</w:t>
            </w:r>
          </w:p>
          <w:p w14:paraId="4C6D1380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Axlarna ska vara avslappnade.</w:t>
            </w:r>
          </w:p>
          <w:p w14:paraId="0F920525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Bröstet komprimeras uppifrån och ned mot detektorplattan/röntgenbordet.</w:t>
            </w:r>
          </w:p>
          <w:p w14:paraId="6FDC28A4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C10115D" w14:textId="5D320A75" w:rsidR="00AA6962" w:rsidRPr="00AA6962" w:rsidRDefault="008928ED" w:rsidP="00AA6962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"http://intranu.vgregion.se/ImageVault/Images/id_33131/width_201/height_294/preserveAspectRatio_0/scope_0/filename_3kKdhk1DUgmRucofAewO.jpg/storage_Edited/ImageVaultHandler.aspx"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"http://intranu.vgregion.se/ImageVault/Images/id_33131/width_201/height_294/preserveAspectRatio_0/scope_0/filename_3kKdhk1DUgmRucofAewO.jpg/storage_Edited/ImageVaultHandler.aspx" \* MERGEFORMATINET </w:instrText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"http://intranu.vgregion.se/ImageVault/Images/id_33131/width_201/height_294/preserveAspectRatio_0/scope_0/filename_3kKdhk1DUgmRucofAewO.jpg/storage_Edited/ImageVaultHandler.aspx"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"http://intranu.vgregion.se/ImageVault/Images/id_33131/width_201/height_294/preserveAspectRatio_0/scope_0/filename_3kKdhk1DUgmRucofAewO.jpg/storage_Edited/ImageVaultHandler.aspx"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"http://intranu.vgregion.se/ImageVault/Images/id_33131/width_201/height_294/preserveAspectRatio_0/scope_0/filename_3kKdhk1DUgmRucofAewO.jpg/storage_Edited/ImageVaultHandler.aspx"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"http://intranu.vgregion.se/ImageVault/Images/id_33131/width_201/height_294/preserveAspectRatio_0/scope_0/filename_3kKdhk1DUgmRucofAewO.jpg/storage_Edited/ImageVaultHandler.aspx" \* MERGEFORMATINET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pict w14:anchorId="42F7DA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-CC" style="width:108.3pt;height:158.4pt">
                  <v:imagedata r:id="rId18" r:href="rId19"/>
                </v:shape>
              </w:pic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A6962" w:rsidRPr="00AA6962" w14:paraId="1A62895F" w14:textId="77777777" w:rsidTr="000800C4">
        <w:trPr>
          <w:trHeight w:val="263"/>
        </w:trPr>
        <w:tc>
          <w:tcPr>
            <w:tcW w:w="1951" w:type="dxa"/>
            <w:shd w:val="clear" w:color="auto" w:fill="auto"/>
          </w:tcPr>
          <w:p w14:paraId="54F9862D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039D5A32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4699EE94" w14:textId="77777777" w:rsidR="00AA6962" w:rsidRPr="00AA6962" w:rsidRDefault="00AA6962" w:rsidP="00AA6962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AA6962" w:rsidRPr="00AA6962" w14:paraId="3FD919D0" w14:textId="77777777" w:rsidTr="000800C4">
        <w:trPr>
          <w:trHeight w:val="263"/>
        </w:trPr>
        <w:tc>
          <w:tcPr>
            <w:tcW w:w="1951" w:type="dxa"/>
            <w:shd w:val="clear" w:color="auto" w:fill="auto"/>
          </w:tcPr>
          <w:p w14:paraId="513CC0AD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L-CC</w:t>
            </w:r>
          </w:p>
          <w:p w14:paraId="22B88B69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1CC8F777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</w:tc>
        <w:tc>
          <w:tcPr>
            <w:tcW w:w="2977" w:type="dxa"/>
            <w:shd w:val="clear" w:color="auto" w:fill="auto"/>
          </w:tcPr>
          <w:p w14:paraId="64CA4C2C" w14:textId="383257DD" w:rsidR="00AA6962" w:rsidRPr="00AA6962" w:rsidRDefault="008928ED" w:rsidP="00AA6962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"http://intranu.vgregion.se/ImageVault/Images/id_33132/width_206/height_300/preserveAspectRatio_0/scope_0/filename_JExkYWNEvRa0TaDoVknT.jpg/storage_Edited/ImageVaultHandler.aspx"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"http://intranu.vgregion.se/ImageVault/Images/id_33132/width_206/height_300/preserveAspectRatio_0/scope_0/filename_JExkYWNEvRa0TaDoVknT.jpg/storage_Edited/ImageVaultHandler.aspx" \* MERGEFORMATINET </w:instrText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"http://intranu.vgregion.se/ImageVault/Images/id_33132/width_206/height_300/preserveAspectRatio_0/scope_0/filename_JExkYWNEvRa0TaDoVknT.jpg/storage_Edited/ImageVaultHandler.aspx"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"http://intranu.vgregion.se/ImageVault/Images/id_33132/width_206/height_300/preserveAspectRatio_0/scope_0/filename_JExkYWNEvRa0TaDoVknT.jpg/storage_Edited/ImageVaultHandler.aspx"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"http://intranu.vgregion.se/ImageVault/Images/id_33132/width_206/height_300/preserveAspectRatio_0/scope_0/filename_JExkYWNEvRa0TaDoVknT.jpg/storage_Edited/ImageVaultHandler.aspx"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"http://intranu.vgregion.se/ImageVault/Images/id_33132/width_206/height_300/preserveAspectRatio_0/scope_0/filename_JExkYWNEvRa0TaDoVknT.jpg/storage_Edited/ImageVaultHandler.aspx" \* MERGEFORMATINET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pict w14:anchorId="398B5E74">
                <v:shape id="_x0000_i1026" type="#_x0000_t75" alt="L-CC" style="width:109.45pt;height:159.55pt">
                  <v:imagedata r:id="rId20" r:href="rId21"/>
                </v:shape>
              </w:pic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A6962" w:rsidRPr="00AA6962" w14:paraId="00D2792B" w14:textId="77777777" w:rsidTr="000800C4">
        <w:trPr>
          <w:trHeight w:val="291"/>
        </w:trPr>
        <w:tc>
          <w:tcPr>
            <w:tcW w:w="1951" w:type="dxa"/>
            <w:shd w:val="clear" w:color="auto" w:fill="auto"/>
          </w:tcPr>
          <w:p w14:paraId="06C014A3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11E45D0D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962" w:rsidRPr="00AA6962" w14:paraId="1766289B" w14:textId="77777777" w:rsidTr="000800C4">
        <w:trPr>
          <w:trHeight w:val="291"/>
        </w:trPr>
        <w:tc>
          <w:tcPr>
            <w:tcW w:w="1951" w:type="dxa"/>
            <w:shd w:val="clear" w:color="auto" w:fill="auto"/>
          </w:tcPr>
          <w:p w14:paraId="257F1800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Kriterier CC</w:t>
            </w:r>
          </w:p>
          <w:p w14:paraId="17C88661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02D7F612" w14:textId="77777777" w:rsidR="00AA6962" w:rsidRPr="00AA6962" w:rsidRDefault="00AA6962" w:rsidP="00AA6962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Hela bröstet avbildat, både medial- och lateralsidan med.</w:t>
            </w:r>
          </w:p>
          <w:p w14:paraId="3207BC90" w14:textId="77777777" w:rsidR="00AA6962" w:rsidRPr="00AA6962" w:rsidRDefault="00AA6962" w:rsidP="00AA6962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Bröstvårtan i profil</w:t>
            </w:r>
          </w:p>
          <w:p w14:paraId="6DD99BFE" w14:textId="77777777" w:rsidR="00AA6962" w:rsidRPr="00AA6962" w:rsidRDefault="00AA6962" w:rsidP="00AA6962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Om möjligt ska pectoralismuskeln vara med (som en skugga)</w:t>
            </w:r>
          </w:p>
          <w:p w14:paraId="504256E5" w14:textId="77777777" w:rsidR="00AA6962" w:rsidRPr="00AA6962" w:rsidRDefault="00AA6962" w:rsidP="00AA6962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Väl komprimerat bröst</w:t>
            </w:r>
          </w:p>
          <w:p w14:paraId="1C0C7BEA" w14:textId="77777777" w:rsidR="00AA6962" w:rsidRPr="00AA6962" w:rsidRDefault="00AA6962" w:rsidP="00AA6962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Ingen veckbildning</w:t>
            </w:r>
          </w:p>
          <w:p w14:paraId="25FA88FD" w14:textId="77777777" w:rsidR="00AA6962" w:rsidRPr="00AA6962" w:rsidRDefault="00AA6962" w:rsidP="00AA6962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AA6962" w:rsidRPr="00AA6962" w14:paraId="17F4F11A" w14:textId="77777777" w:rsidTr="000800C4">
        <w:trPr>
          <w:trHeight w:val="291"/>
        </w:trPr>
        <w:tc>
          <w:tcPr>
            <w:tcW w:w="1951" w:type="dxa"/>
            <w:shd w:val="clear" w:color="auto" w:fill="auto"/>
          </w:tcPr>
          <w:p w14:paraId="45307BDB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700C4737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Illustration CC-projektion (cranio-caudal)</w:t>
            </w:r>
          </w:p>
          <w:p w14:paraId="2214EDD6" w14:textId="77777777" w:rsidR="00AA6962" w:rsidRPr="00AA6962" w:rsidRDefault="008928ED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1E3C9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1E3C9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="001E3C9E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="00FE7636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20"/>
                <w:szCs w:val="20"/>
              </w:rPr>
              <w:instrText>INCLUDEPICTURE  "http://intranu.vgregion.se/ImageVault/Images/id_33020/scope_0/filename_byNMOtuYvoNXFNMZ-fHW.jpg/storage_Edited/ImageVaultHandler.aspx" \* MERGEFORMATINET</w:instrText>
            </w:r>
            <w:r w:rsidR="00FE7636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20"/>
                <w:szCs w:val="20"/>
              </w:rPr>
              <w:pict w14:anchorId="32B36DAB">
                <v:shape id="_x0000_i1027" type="#_x0000_t75" alt="Mammografi CC-projektion cranio-caudal" style="width:345pt;height:95.6pt">
                  <v:imagedata r:id="rId22" r:href="rId23" croptop="3765f" cropbottom="6582f" cropleft="500f" cropright="2381f"/>
                </v:shape>
              </w:pict>
            </w:r>
            <w:r w:rsidR="00FE7636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1E3C9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AA6962" w:rsidRPr="00AA6962" w14:paraId="22D845CB" w14:textId="77777777" w:rsidTr="000800C4">
        <w:trPr>
          <w:trHeight w:val="291"/>
        </w:trPr>
        <w:tc>
          <w:tcPr>
            <w:tcW w:w="1951" w:type="dxa"/>
            <w:shd w:val="clear" w:color="auto" w:fill="auto"/>
          </w:tcPr>
          <w:p w14:paraId="2AD23B6D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5E3E9B4A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DFA4367" w14:textId="75607034" w:rsidR="00AA6962" w:rsidRPr="00AA6962" w:rsidRDefault="00AA6962" w:rsidP="00AA6962">
      <w:pPr>
        <w:spacing w:after="0" w:line="240" w:lineRule="auto"/>
        <w:ind w:left="0" w:right="0"/>
        <w:rPr>
          <w:szCs w:val="20"/>
        </w:rPr>
      </w:pPr>
      <w:r w:rsidRPr="00AA6962">
        <w:rPr>
          <w:szCs w:val="20"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4253"/>
        <w:gridCol w:w="3118"/>
      </w:tblGrid>
      <w:tr w:rsidR="00AA6962" w:rsidRPr="00AA6962" w14:paraId="1E67C7D0" w14:textId="77777777" w:rsidTr="05110159">
        <w:trPr>
          <w:trHeight w:val="263"/>
        </w:trPr>
        <w:tc>
          <w:tcPr>
            <w:tcW w:w="1951" w:type="dxa"/>
            <w:shd w:val="clear" w:color="auto" w:fill="auto"/>
          </w:tcPr>
          <w:p w14:paraId="64F8AB45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lastRenderedPageBreak/>
              <w:t>L-MLO</w:t>
            </w:r>
          </w:p>
          <w:p w14:paraId="32CF62A3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253" w:type="dxa"/>
            <w:shd w:val="clear" w:color="auto" w:fill="auto"/>
          </w:tcPr>
          <w:p w14:paraId="5907E89F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 xml:space="preserve">Röntgenröret vinklat 60°. </w:t>
            </w:r>
          </w:p>
          <w:p w14:paraId="1F73FAB3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3F655DD3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Patienten böjer sig nu fram mot detektorn och armen/axeln placeras avslappnat på detektorplattans övre kant.</w:t>
            </w:r>
          </w:p>
          <w:p w14:paraId="2ECD355B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Placera bröstet på detektorplattan.</w:t>
            </w:r>
          </w:p>
          <w:p w14:paraId="1184A566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Dra bröstet framåt.</w:t>
            </w:r>
          </w:p>
          <w:p w14:paraId="28C9FC85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Se till att bröstvårtan är i profil och komprimera.</w:t>
            </w:r>
          </w:p>
          <w:p w14:paraId="67E93236" w14:textId="77777777" w:rsidR="00AA6962" w:rsidRPr="00AA6962" w:rsidRDefault="00AA6962" w:rsidP="00AA6962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8382EC9" w14:textId="77777777" w:rsidR="00AA6962" w:rsidRPr="00AA6962" w:rsidRDefault="008928ED" w:rsidP="00AA6962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"http://intranu.vgregion.se/ImageVault/Images/id_33128/width_201/height_296/preserveAspectRatio_0/scope_0/filename_--NwUk73x47FNUKactGA.jpg/storage_Edited/ImageVaultHandler.aspx"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"http://intranu.vgregion.se/ImageVault/Images/id_33128/width_201/height_296/preserveAspectRatio_0/scope_0/filename_--NwUk73x47FNUKactGA.jpg/storage_Edited/ImageVaultHandler.aspx" \* MERGEFORMATINET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pict w14:anchorId="288317AF">
                <v:shape id="_x0000_i1028" type="#_x0000_t75" alt="L-MLO" style="width:127.85pt;height:187.8pt">
                  <v:imagedata r:id="rId24" r:href="rId25"/>
                </v:shape>
              </w:pic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A6962" w:rsidRPr="00AA6962" w14:paraId="330CBA42" w14:textId="77777777" w:rsidTr="05110159">
        <w:trPr>
          <w:trHeight w:val="263"/>
        </w:trPr>
        <w:tc>
          <w:tcPr>
            <w:tcW w:w="1951" w:type="dxa"/>
            <w:shd w:val="clear" w:color="auto" w:fill="auto"/>
          </w:tcPr>
          <w:p w14:paraId="0E693488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5110132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867D96C" w14:textId="77777777" w:rsidR="00AA6962" w:rsidRPr="00AA6962" w:rsidRDefault="00AA6962" w:rsidP="00AA6962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AA6962" w:rsidRPr="00AA6962" w14:paraId="28549351" w14:textId="77777777" w:rsidTr="05110159">
        <w:trPr>
          <w:trHeight w:val="263"/>
        </w:trPr>
        <w:tc>
          <w:tcPr>
            <w:tcW w:w="1951" w:type="dxa"/>
            <w:shd w:val="clear" w:color="auto" w:fill="auto"/>
          </w:tcPr>
          <w:p w14:paraId="0A524E65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R-MLO</w:t>
            </w:r>
          </w:p>
          <w:p w14:paraId="1296390F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</w:tc>
        <w:tc>
          <w:tcPr>
            <w:tcW w:w="4253" w:type="dxa"/>
            <w:shd w:val="clear" w:color="auto" w:fill="auto"/>
          </w:tcPr>
          <w:p w14:paraId="2817A90D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</w:tc>
        <w:tc>
          <w:tcPr>
            <w:tcW w:w="3118" w:type="dxa"/>
            <w:shd w:val="clear" w:color="auto" w:fill="auto"/>
          </w:tcPr>
          <w:p w14:paraId="2EBD1ED5" w14:textId="77777777" w:rsidR="00AA6962" w:rsidRPr="00AA6962" w:rsidRDefault="008928ED" w:rsidP="00AA6962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"http://intranu.vgregion.se/ImageVault/Images/id_33129/width_216/height_304/preserveAspectRatio_0/conversionFormatType_WebSafe/scope_0/ImageVaultHandler.aspx"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"http://intranu.vgregion.se/ImageVault/Images/id_33129/width_216/height_304/preserveAspectRatio_0/conversionFormatType_WebSafe/scope_0/ImageVaultHandler.aspx" \* MERGEFORMATINET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pict w14:anchorId="483050E4">
                <v:shape id="_x0000_i1029" type="#_x0000_t75" alt="R-MLO" style="width:127.85pt;height:180.85pt">
                  <v:imagedata r:id="rId26" r:href="rId27"/>
                </v:shape>
              </w:pic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A6962" w:rsidRPr="00AA6962" w14:paraId="1EEB40C9" w14:textId="77777777" w:rsidTr="05110159">
        <w:trPr>
          <w:trHeight w:val="263"/>
        </w:trPr>
        <w:tc>
          <w:tcPr>
            <w:tcW w:w="1951" w:type="dxa"/>
            <w:shd w:val="clear" w:color="auto" w:fill="auto"/>
          </w:tcPr>
          <w:p w14:paraId="4FA45E45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FC160B8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8A86302" w14:textId="77777777" w:rsidR="00AA6962" w:rsidRPr="00AA6962" w:rsidRDefault="00AA6962" w:rsidP="00AA6962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6962" w:rsidRPr="00AA6962" w14:paraId="130A6ECC" w14:textId="77777777" w:rsidTr="05110159">
        <w:trPr>
          <w:trHeight w:val="262"/>
        </w:trPr>
        <w:tc>
          <w:tcPr>
            <w:tcW w:w="1951" w:type="dxa"/>
            <w:shd w:val="clear" w:color="auto" w:fill="auto"/>
          </w:tcPr>
          <w:p w14:paraId="42211891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Kriterier MLO</w:t>
            </w:r>
          </w:p>
          <w:p w14:paraId="0AB83956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587C56BB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Körtlar i armhålan och hela bröstet på samma bild</w:t>
            </w:r>
          </w:p>
          <w:p w14:paraId="35183081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Bröstmuskeln (musculus pectoralis major) ska synas ned till mamillen</w:t>
            </w:r>
          </w:p>
          <w:p w14:paraId="7C09A644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Tydlig övergång</w:t>
            </w:r>
          </w:p>
          <w:p w14:paraId="193C8401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Bröstvårtan i profil</w:t>
            </w:r>
          </w:p>
          <w:p w14:paraId="41A0D33C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Ej slokande bröst.</w:t>
            </w:r>
          </w:p>
          <w:p w14:paraId="51D47977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Väl kompprimerat bröst</w:t>
            </w:r>
          </w:p>
          <w:p w14:paraId="5F44ADCF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Ingen veckbildning</w:t>
            </w:r>
          </w:p>
          <w:p w14:paraId="68CCC765" w14:textId="77777777" w:rsidR="00AA6962" w:rsidRPr="00AA6962" w:rsidRDefault="00AA6962" w:rsidP="00AA6962">
            <w:p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AA6962" w:rsidRPr="00AA6962" w14:paraId="54B94215" w14:textId="77777777" w:rsidTr="05110159">
        <w:trPr>
          <w:trHeight w:val="262"/>
        </w:trPr>
        <w:tc>
          <w:tcPr>
            <w:tcW w:w="1951" w:type="dxa"/>
            <w:shd w:val="clear" w:color="auto" w:fill="auto"/>
          </w:tcPr>
          <w:p w14:paraId="12493A50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1E4EDD5D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Illustration MLO-projektion (medio-lateral-oblique)</w:t>
            </w:r>
          </w:p>
          <w:p w14:paraId="528F0B81" w14:textId="77777777" w:rsidR="00AA6962" w:rsidRPr="00AA6962" w:rsidRDefault="00AA6962" w:rsidP="0511015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464646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09C1D23" wp14:editId="20F16186">
                  <wp:extent cx="4488180" cy="1267460"/>
                  <wp:effectExtent l="0" t="0" r="0" b="0"/>
                  <wp:docPr id="971905843" name="Bildobjekt 971905843" title="Mammografi MLO proejktion medio-lateral obliqu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1" t="6710" r="604" b="5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180" cy="126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962" w:rsidRPr="00AA6962" w14:paraId="45F0F745" w14:textId="77777777" w:rsidTr="05110159">
        <w:trPr>
          <w:trHeight w:val="262"/>
        </w:trPr>
        <w:tc>
          <w:tcPr>
            <w:tcW w:w="1951" w:type="dxa"/>
            <w:shd w:val="clear" w:color="auto" w:fill="auto"/>
          </w:tcPr>
          <w:p w14:paraId="622900E2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5A13D576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</w:tbl>
    <w:p w14:paraId="484ADF05" w14:textId="77777777" w:rsidR="00AA6962" w:rsidRPr="00AA6962" w:rsidRDefault="00AA6962" w:rsidP="00AA6962">
      <w:pPr>
        <w:spacing w:after="0" w:line="240" w:lineRule="auto"/>
        <w:ind w:left="0" w:right="0"/>
        <w:rPr>
          <w:szCs w:val="20"/>
        </w:rPr>
      </w:pPr>
      <w:r w:rsidRPr="00AA6962">
        <w:rPr>
          <w:szCs w:val="20"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4253"/>
        <w:gridCol w:w="3118"/>
      </w:tblGrid>
      <w:tr w:rsidR="00AA6962" w:rsidRPr="00AA6962" w14:paraId="21D8BF03" w14:textId="77777777" w:rsidTr="000800C4">
        <w:trPr>
          <w:trHeight w:val="263"/>
        </w:trPr>
        <w:tc>
          <w:tcPr>
            <w:tcW w:w="1951" w:type="dxa"/>
            <w:shd w:val="clear" w:color="auto" w:fill="auto"/>
          </w:tcPr>
          <w:p w14:paraId="7B5A8B32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ML – aktuell sida</w:t>
            </w:r>
          </w:p>
        </w:tc>
        <w:tc>
          <w:tcPr>
            <w:tcW w:w="4253" w:type="dxa"/>
            <w:shd w:val="clear" w:color="auto" w:fill="auto"/>
          </w:tcPr>
          <w:p w14:paraId="5B9AE8D6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Röntgenröret vinklat 90°.</w:t>
            </w:r>
          </w:p>
          <w:p w14:paraId="60E33454" w14:textId="77777777" w:rsidR="00AA6962" w:rsidRPr="00AA6962" w:rsidRDefault="00AA6962" w:rsidP="00AA696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75B6B83" w14:textId="77777777" w:rsidR="00AA6962" w:rsidRPr="00AA6962" w:rsidRDefault="00AA6962" w:rsidP="00AA6962">
            <w:pPr>
              <w:tabs>
                <w:tab w:val="left" w:pos="1451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6962">
              <w:rPr>
                <w:rFonts w:ascii="Arial" w:hAnsi="Arial" w:cs="Arial"/>
                <w:b/>
                <w:color w:val="000000"/>
                <w:sz w:val="18"/>
                <w:szCs w:val="18"/>
              </w:rPr>
              <w:t>ML Vänster</w:t>
            </w:r>
          </w:p>
          <w:p w14:paraId="593830C4" w14:textId="77777777" w:rsidR="00AA6962" w:rsidRPr="00AA6962" w:rsidRDefault="008928ED" w:rsidP="00AA6962">
            <w:pPr>
              <w:tabs>
                <w:tab w:val="left" w:pos="1451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"http://intranu.vgregion.se/ImageVault/Images/id_37808/width_225/height_337/preserveAspectRatio_0/scope_0/filename_FMCeePvHshH7ngZcMbqh.jpg/storage_Edited/ImageVaultHandler.aspx"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"http://intranu.vgregion.se/ImageVault/Images/id_37808/width_225/height_337/preserveAspectRatio_0/scope_0/filename_FMCeePvHshH7ngZcMbqh.jpg/storage_Edited/ImageVaultHandler.aspx" \* MERGEFORMATINET </w:instrText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"http://intranu.vgregion.se/ImageVault/Images/id_37808/width_225/height_337/preserveAspectRatio_0/scope_0/filename_FMCeePvHshH7ngZcMbqh.jpg/storage_Edited/ImageVaultHandler.aspx"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"http://intranu.vgregion.se/ImageVault/Images/id_37808/width_225/height_337/preserveAspectRatio_0/scope_0/filename_FMCeePvHshH7ngZcMbqh.jpg/storage_Edited/ImageVaultHandler.aspx"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"http://intranu.vgregion.se/ImageVault/Images/id_37808/width_225/height_337/preserveAspectRatio_0/scope_0/filename_FMCeePvHshH7ngZcMbqh.jpg/storage_Edited/ImageVaultHandler.aspx"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"http://intranu.vgregion.se/ImageVault/Images/id_37808/width_225/height_337/preserveAspectRatio_0/scope_0/filename_FMCeePvHshH7ngZcMbqh.jpg/storage_Edited/ImageVaultHandler.aspx" \* MERGEFORMATINET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pict w14:anchorId="0016872F">
                <v:shape id="_x0000_i1030" type="#_x0000_t75" alt="ML L" style="width:118.65pt;height:178pt">
                  <v:imagedata r:id="rId29" r:href="rId30"/>
                </v:shape>
              </w:pic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5BB3C789" w14:textId="77777777" w:rsidR="00AA6962" w:rsidRPr="00AA6962" w:rsidRDefault="00AA6962" w:rsidP="00AA6962">
            <w:pPr>
              <w:tabs>
                <w:tab w:val="left" w:pos="1451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6962">
              <w:rPr>
                <w:rFonts w:ascii="Arial" w:hAnsi="Arial" w:cs="Arial"/>
                <w:b/>
                <w:color w:val="000000"/>
                <w:sz w:val="18"/>
                <w:szCs w:val="18"/>
              </w:rPr>
              <w:t>ML Höger</w:t>
            </w:r>
          </w:p>
          <w:p w14:paraId="1AFAC809" w14:textId="77777777" w:rsidR="00AA6962" w:rsidRPr="00AA6962" w:rsidRDefault="008928ED" w:rsidP="00AA6962">
            <w:pPr>
              <w:tabs>
                <w:tab w:val="left" w:pos="1451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"http://intranu.vgregion.se/ImageVault/Images/id_37807/width_230/height_336/preserveAspectRatio_0/scope_0/filename_9uSp-8MKQaoTkfP2aIlG.jpg/storage_Edited/ImageVaultHandler.aspx"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"http://intranu.vgregion.se/ImageVault/Images/id_37807/width_230/height_336/preserveAspectRatio_0/scope_0/filename_9uSp-8MKQaoTkfP2aIlG.jpg/storage_Edited/ImageVaultHandler.aspx" \* MERGEFORMATINET </w:instrText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"http://intranu.vgregion.se/ImageVault/Images/id_37807/width_230/height_336/preserveAspectRatio_0/scope_0/filename_9uSp-8MKQaoTkfP2aIlG.jpg/storage_Edited/ImageVaultHandler.aspx"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"http://intranu.vgregion.se/ImageVault/Images/id_37807/width_230/height_336/preserveAspectRatio_0/scope_0/filename_9uSp-8MKQaoTkfP2aIlG.jpg/storage_Edited/ImageVaultHandler.aspx"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"http://intranu.vgregion.se/ImageVault/Images/id_37807/width_230/height_336/preserveAspectRatio_0/scope_0/filename_9uSp-8MKQaoTkfP2aIlG.jpg/storage_Edited/ImageVaultHandler.aspx"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"http://intranu.vgregion.se/ImageVault/Images/id_37807/width_230/height_336/preserveAspectRatio_0/scope_0/filename_9uSp-8MKQaoTkfP2aIlG.jpg/storage_Edited/ImageVaultHandler.aspx" \* MERGEFORMATINET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pict w14:anchorId="7B4CC3C7">
                <v:shape id="_x0000_i1031" type="#_x0000_t75" alt="ML R" style="width:120.95pt;height:176.85pt">
                  <v:imagedata r:id="rId31" r:href="rId32"/>
                </v:shape>
              </w:pict>
            </w:r>
            <w:r w:rsidR="00FE763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E3C9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AA6962" w:rsidRPr="00AA6962" w14:paraId="7DE1E71B" w14:textId="77777777" w:rsidTr="000800C4">
        <w:trPr>
          <w:trHeight w:val="262"/>
        </w:trPr>
        <w:tc>
          <w:tcPr>
            <w:tcW w:w="1951" w:type="dxa"/>
            <w:shd w:val="clear" w:color="auto" w:fill="auto"/>
          </w:tcPr>
          <w:p w14:paraId="1324A358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7F9B24DB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</w:tc>
      </w:tr>
      <w:tr w:rsidR="00AA6962" w:rsidRPr="00AA6962" w14:paraId="51FA178A" w14:textId="77777777" w:rsidTr="000800C4">
        <w:trPr>
          <w:trHeight w:val="262"/>
        </w:trPr>
        <w:tc>
          <w:tcPr>
            <w:tcW w:w="1951" w:type="dxa"/>
            <w:shd w:val="clear" w:color="auto" w:fill="auto"/>
          </w:tcPr>
          <w:p w14:paraId="5E6BF942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Kriterier ML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6F463BF4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Bröstmuskeln (musculus pectoralis major) ska synas ned till mamillen</w:t>
            </w:r>
          </w:p>
          <w:p w14:paraId="7476FDD1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Tydlig övergång</w:t>
            </w:r>
          </w:p>
          <w:p w14:paraId="13F436A3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Bröstvårtan i profil</w:t>
            </w:r>
          </w:p>
          <w:p w14:paraId="1AE0BA7F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Ej slokande bröst.</w:t>
            </w:r>
          </w:p>
          <w:p w14:paraId="3A5F6537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Väl komprimerat bröst</w:t>
            </w:r>
          </w:p>
          <w:p w14:paraId="78BAC8F7" w14:textId="77777777" w:rsidR="00AA6962" w:rsidRPr="00AA6962" w:rsidRDefault="00AA6962" w:rsidP="00AA6962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Ingen veckbildning</w:t>
            </w:r>
          </w:p>
          <w:p w14:paraId="30BCB1B4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</w:tc>
      </w:tr>
      <w:tr w:rsidR="00AA6962" w:rsidRPr="00AA6962" w14:paraId="5C7EDC10" w14:textId="77777777" w:rsidTr="000800C4">
        <w:trPr>
          <w:trHeight w:val="262"/>
        </w:trPr>
        <w:tc>
          <w:tcPr>
            <w:tcW w:w="1951" w:type="dxa"/>
            <w:shd w:val="clear" w:color="auto" w:fill="auto"/>
          </w:tcPr>
          <w:p w14:paraId="0265D81C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18206EE2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Illustration ML-projektion (medio-lateral)</w:t>
            </w:r>
          </w:p>
          <w:p w14:paraId="2F4A9D3C" w14:textId="77777777" w:rsidR="00AA6962" w:rsidRPr="00AA6962" w:rsidRDefault="008928ED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>
              <w:rPr>
                <w:sz w:val="30"/>
                <w:szCs w:val="30"/>
              </w:rPr>
              <w:fldChar w:fldCharType="begin"/>
            </w:r>
            <w:r>
              <w:rPr>
                <w:sz w:val="30"/>
                <w:szCs w:val="30"/>
              </w:rPr>
              <w:instrText xml:space="preserve"> INCLUDEPICTURE  "http://intranu.vgregion.se/ImageVault/Images/id_33025/scope_0/filename_Xeii5n6a0y4X6JuRsKWo.jpg/storage_Edited/ImageVaultHandler.aspx" \* MERGEFORMATINET </w:instrText>
            </w:r>
            <w:r>
              <w:rPr>
                <w:sz w:val="30"/>
                <w:szCs w:val="30"/>
              </w:rPr>
              <w:fldChar w:fldCharType="separate"/>
            </w:r>
            <w:r w:rsidR="001E3C9E">
              <w:rPr>
                <w:sz w:val="30"/>
                <w:szCs w:val="30"/>
              </w:rPr>
              <w:fldChar w:fldCharType="begin"/>
            </w:r>
            <w:r w:rsidR="001E3C9E">
              <w:rPr>
                <w:sz w:val="30"/>
                <w:szCs w:val="30"/>
              </w:rPr>
              <w:instrText xml:space="preserve"> INCLUDEPICTURE  "http://intranu.vgregion.se/ImageVault/Images/id_33025/scope_0/filename_Xeii5n6a0y4X6JuRsKWo.jpg/storage_Edited/ImageVaultHandler.aspx" \* MERGEFORMATINET </w:instrText>
            </w:r>
            <w:r w:rsidR="001E3C9E">
              <w:rPr>
                <w:sz w:val="30"/>
                <w:szCs w:val="30"/>
              </w:rPr>
              <w:fldChar w:fldCharType="separate"/>
            </w:r>
            <w:r>
              <w:rPr>
                <w:sz w:val="30"/>
                <w:szCs w:val="30"/>
              </w:rPr>
              <w:fldChar w:fldCharType="begin"/>
            </w:r>
            <w:r>
              <w:rPr>
                <w:sz w:val="30"/>
                <w:szCs w:val="30"/>
              </w:rPr>
              <w:instrText xml:space="preserve"> INCLUDEPICTURE  "http://intranu.vgregion.se/ImageVault/Images/id_33025/scope_0/filename_Xeii5n6a0y4X6JuRsKWo.jpg/storage_Edited/ImageVaultHandler.aspx" \* MERGEFORMATINET </w:instrText>
            </w:r>
            <w:r>
              <w:rPr>
                <w:sz w:val="30"/>
                <w:szCs w:val="30"/>
              </w:rPr>
              <w:fldChar w:fldCharType="separate"/>
            </w:r>
            <w:r>
              <w:rPr>
                <w:sz w:val="30"/>
                <w:szCs w:val="30"/>
              </w:rPr>
              <w:fldChar w:fldCharType="begin"/>
            </w:r>
            <w:r>
              <w:rPr>
                <w:sz w:val="30"/>
                <w:szCs w:val="30"/>
              </w:rPr>
              <w:instrText xml:space="preserve"> INCLUDEPICTURE  "http://intranu.vgregion.se/ImageVault/Images/id_33025/scope_0/filename_Xeii5n6a0y4X6JuRsKWo.jpg/storage_Edited/ImageVaultHandler.aspx" \* MERGEFORMATINET </w:instrText>
            </w:r>
            <w:r>
              <w:rPr>
                <w:sz w:val="30"/>
                <w:szCs w:val="30"/>
              </w:rPr>
              <w:fldChar w:fldCharType="separate"/>
            </w:r>
            <w:r>
              <w:rPr>
                <w:sz w:val="30"/>
                <w:szCs w:val="30"/>
              </w:rPr>
              <w:fldChar w:fldCharType="begin"/>
            </w:r>
            <w:r>
              <w:rPr>
                <w:sz w:val="30"/>
                <w:szCs w:val="30"/>
              </w:rPr>
              <w:instrText xml:space="preserve"> INCLUDEPICTURE  "http://intranu.vgregion.se/ImageVault/Images/id_33025/scope_0/filename_Xeii5n6a0y4X6JuRsKWo.jpg/storage_Edited/ImageVaultHandler.aspx" \* MERGEFORMATINET </w:instrText>
            </w:r>
            <w:r>
              <w:rPr>
                <w:sz w:val="30"/>
                <w:szCs w:val="30"/>
              </w:rPr>
              <w:fldChar w:fldCharType="separate"/>
            </w:r>
            <w:r w:rsidR="00FE7636">
              <w:rPr>
                <w:sz w:val="30"/>
                <w:szCs w:val="30"/>
              </w:rPr>
              <w:fldChar w:fldCharType="begin"/>
            </w:r>
            <w:r w:rsidR="00FE7636">
              <w:rPr>
                <w:sz w:val="30"/>
                <w:szCs w:val="30"/>
              </w:rPr>
              <w:instrText xml:space="preserve"> </w:instrText>
            </w:r>
            <w:r w:rsidR="00FE7636">
              <w:rPr>
                <w:sz w:val="30"/>
                <w:szCs w:val="30"/>
              </w:rPr>
              <w:instrText>INCLUDEPICTURE  "http://intranu.vgregion.se/ImageVault/Images/id_33025/scope_0/filename_Xeii5n6a0y4X6JuRsKWo.jpg/storage_Edited/ImageVaultHandler.aspx" \* MERGEFORMATINET</w:instrText>
            </w:r>
            <w:r w:rsidR="00FE7636">
              <w:rPr>
                <w:sz w:val="30"/>
                <w:szCs w:val="30"/>
              </w:rPr>
              <w:instrText xml:space="preserve"> </w:instrText>
            </w:r>
            <w:r w:rsidR="00FE7636">
              <w:rPr>
                <w:sz w:val="30"/>
                <w:szCs w:val="30"/>
              </w:rPr>
              <w:fldChar w:fldCharType="separate"/>
            </w:r>
            <w:r w:rsidR="00FE7636">
              <w:rPr>
                <w:sz w:val="30"/>
                <w:szCs w:val="30"/>
              </w:rPr>
              <w:pict w14:anchorId="4AFFAD5A">
                <v:shape id="_x0000_i1032" type="#_x0000_t75" alt="Mammografi ML projektion medio-lateral" style="width:349.05pt;height:77.2pt">
                  <v:imagedata r:id="rId33" r:href="rId34" croptop="1883f" cropbottom="15066f" cropleft="1111f" cropright="-222f"/>
                </v:shape>
              </w:pict>
            </w:r>
            <w:r w:rsidR="00FE7636">
              <w:rPr>
                <w:sz w:val="30"/>
                <w:szCs w:val="30"/>
              </w:rPr>
              <w:fldChar w:fldCharType="end"/>
            </w:r>
            <w:r>
              <w:rPr>
                <w:sz w:val="30"/>
                <w:szCs w:val="30"/>
              </w:rPr>
              <w:fldChar w:fldCharType="end"/>
            </w:r>
            <w:r>
              <w:rPr>
                <w:sz w:val="30"/>
                <w:szCs w:val="30"/>
              </w:rPr>
              <w:fldChar w:fldCharType="end"/>
            </w:r>
            <w:r>
              <w:rPr>
                <w:sz w:val="30"/>
                <w:szCs w:val="30"/>
              </w:rPr>
              <w:fldChar w:fldCharType="end"/>
            </w:r>
            <w:r w:rsidR="001E3C9E">
              <w:rPr>
                <w:sz w:val="30"/>
                <w:szCs w:val="30"/>
              </w:rPr>
              <w:fldChar w:fldCharType="end"/>
            </w:r>
            <w:r>
              <w:rPr>
                <w:sz w:val="30"/>
                <w:szCs w:val="30"/>
              </w:rPr>
              <w:fldChar w:fldCharType="end"/>
            </w:r>
          </w:p>
        </w:tc>
      </w:tr>
      <w:tr w:rsidR="00AA6962" w:rsidRPr="00AA6962" w14:paraId="23210887" w14:textId="77777777" w:rsidTr="000800C4">
        <w:trPr>
          <w:trHeight w:val="262"/>
        </w:trPr>
        <w:tc>
          <w:tcPr>
            <w:tcW w:w="9322" w:type="dxa"/>
            <w:gridSpan w:val="3"/>
            <w:shd w:val="clear" w:color="auto" w:fill="auto"/>
          </w:tcPr>
          <w:p w14:paraId="09CD46C7" w14:textId="77777777" w:rsidR="00AA6962" w:rsidRPr="00AA6962" w:rsidRDefault="00AA6962" w:rsidP="00FA11C8">
            <w:pPr>
              <w:pStyle w:val="Rubrik2"/>
              <w:ind w:left="0"/>
              <w:rPr>
                <w:noProof/>
                <w:sz w:val="26"/>
              </w:rPr>
            </w:pPr>
            <w:r w:rsidRPr="00AA6962">
              <w:rPr>
                <w:noProof/>
              </w:rPr>
              <w:t>Efter undersökningen</w:t>
            </w:r>
          </w:p>
        </w:tc>
      </w:tr>
      <w:tr w:rsidR="00AA6962" w:rsidRPr="00AA6962" w14:paraId="2EE7D145" w14:textId="77777777" w:rsidTr="000800C4">
        <w:trPr>
          <w:trHeight w:val="263"/>
        </w:trPr>
        <w:tc>
          <w:tcPr>
            <w:tcW w:w="1951" w:type="dxa"/>
            <w:shd w:val="clear" w:color="auto" w:fill="auto"/>
          </w:tcPr>
          <w:p w14:paraId="4550DA6A" w14:textId="77777777" w:rsidR="00AA6962" w:rsidRPr="00AA6962" w:rsidRDefault="00AA6962" w:rsidP="00AA696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A6962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49D7F743" w14:textId="77777777" w:rsidR="00AA6962" w:rsidRPr="00AA6962" w:rsidRDefault="00AA6962" w:rsidP="00AA6962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7D35AE9C" w14:textId="77777777" w:rsidR="00AA6962" w:rsidRPr="00AA6962" w:rsidRDefault="00AA6962" w:rsidP="00AA6962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0F789EBF" w14:textId="77777777" w:rsidR="00AA6962" w:rsidRPr="00AA6962" w:rsidRDefault="00AA6962" w:rsidP="00AA6962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35" w:history="1">
              <w:r w:rsidRPr="00AA696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AA696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6EB378" w14:textId="7E3D9754" w:rsidR="00AA6962" w:rsidRPr="00AA6962" w:rsidRDefault="00AA6962" w:rsidP="00AA6962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6962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FA11C8">
              <w:rPr>
                <w:rFonts w:ascii="Arial" w:hAnsi="Arial" w:cs="Arial"/>
                <w:sz w:val="20"/>
                <w:szCs w:val="20"/>
              </w:rPr>
              <w:t>PACS</w:t>
            </w:r>
            <w:r w:rsidRPr="00AA69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E541345" w14:textId="77777777" w:rsidR="00AA6962" w:rsidRPr="00AA6962" w:rsidRDefault="00AA6962" w:rsidP="00AA696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A696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6008" w14:textId="77777777" w:rsidR="001F5A0A" w:rsidRDefault="001F5A0A">
      <w:r>
        <w:separator/>
      </w:r>
    </w:p>
  </w:endnote>
  <w:endnote w:type="continuationSeparator" w:id="0">
    <w:p w14:paraId="5663D618" w14:textId="77777777" w:rsidR="001F5A0A" w:rsidRDefault="001F5A0A">
      <w:r>
        <w:continuationSeparator/>
      </w:r>
    </w:p>
  </w:endnote>
  <w:endnote w:type="continuationNotice" w:id="1">
    <w:p w14:paraId="16543982" w14:textId="77777777" w:rsidR="001F5A0A" w:rsidRDefault="001F5A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D4F1" w14:textId="77777777" w:rsidR="001F5A0A" w:rsidRDefault="001F5A0A"/>
  </w:footnote>
  <w:footnote w:type="continuationSeparator" w:id="0">
    <w:p w14:paraId="4FCC7BA7" w14:textId="77777777" w:rsidR="001F5A0A" w:rsidRDefault="001F5A0A">
      <w:r>
        <w:continuationSeparator/>
      </w:r>
    </w:p>
  </w:footnote>
  <w:footnote w:type="continuationNotice" w:id="1">
    <w:p w14:paraId="7D893CD9" w14:textId="77777777" w:rsidR="001F5A0A" w:rsidRDefault="001F5A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5CA83E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 w14:anchorId="1C933F9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D868B1"/>
    <w:multiLevelType w:val="hybridMultilevel"/>
    <w:tmpl w:val="279ACC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195056"/>
    <w:multiLevelType w:val="hybridMultilevel"/>
    <w:tmpl w:val="61800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9E4F82"/>
    <w:multiLevelType w:val="hybridMultilevel"/>
    <w:tmpl w:val="CDC477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2795172"/>
    <w:multiLevelType w:val="hybridMultilevel"/>
    <w:tmpl w:val="B552AC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45548983">
    <w:abstractNumId w:val="22"/>
  </w:num>
  <w:num w:numId="2" w16cid:durableId="2094037174">
    <w:abstractNumId w:val="17"/>
  </w:num>
  <w:num w:numId="3" w16cid:durableId="1372804594">
    <w:abstractNumId w:val="0"/>
  </w:num>
  <w:num w:numId="4" w16cid:durableId="998920126">
    <w:abstractNumId w:val="7"/>
  </w:num>
  <w:num w:numId="5" w16cid:durableId="1505317937">
    <w:abstractNumId w:val="19"/>
  </w:num>
  <w:num w:numId="6" w16cid:durableId="1514152981">
    <w:abstractNumId w:val="2"/>
  </w:num>
  <w:num w:numId="7" w16cid:durableId="671841054">
    <w:abstractNumId w:val="14"/>
  </w:num>
  <w:num w:numId="8" w16cid:durableId="1519465027">
    <w:abstractNumId w:val="10"/>
  </w:num>
  <w:num w:numId="9" w16cid:durableId="1598248102">
    <w:abstractNumId w:val="1"/>
  </w:num>
  <w:num w:numId="10" w16cid:durableId="22635105">
    <w:abstractNumId w:val="1"/>
  </w:num>
  <w:num w:numId="11" w16cid:durableId="248467677">
    <w:abstractNumId w:val="3"/>
  </w:num>
  <w:num w:numId="12" w16cid:durableId="1547178877">
    <w:abstractNumId w:val="5"/>
  </w:num>
  <w:num w:numId="13" w16cid:durableId="844368212">
    <w:abstractNumId w:val="16"/>
  </w:num>
  <w:num w:numId="14" w16cid:durableId="1890260383">
    <w:abstractNumId w:val="11"/>
  </w:num>
  <w:num w:numId="15" w16cid:durableId="1537082606">
    <w:abstractNumId w:val="8"/>
  </w:num>
  <w:num w:numId="16" w16cid:durableId="628242638">
    <w:abstractNumId w:val="15"/>
  </w:num>
  <w:num w:numId="17" w16cid:durableId="537203622">
    <w:abstractNumId w:val="6"/>
  </w:num>
  <w:num w:numId="18" w16cid:durableId="1654527070">
    <w:abstractNumId w:val="13"/>
  </w:num>
  <w:num w:numId="19" w16cid:durableId="1157302470">
    <w:abstractNumId w:val="21"/>
  </w:num>
  <w:num w:numId="20" w16cid:durableId="1441997404">
    <w:abstractNumId w:val="18"/>
  </w:num>
  <w:num w:numId="21" w16cid:durableId="1435443890">
    <w:abstractNumId w:val="12"/>
  </w:num>
  <w:num w:numId="22" w16cid:durableId="1244341802">
    <w:abstractNumId w:val="20"/>
  </w:num>
  <w:num w:numId="23" w16cid:durableId="1574965841">
    <w:abstractNumId w:val="4"/>
  </w:num>
  <w:num w:numId="24" w16cid:durableId="1937862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8C0"/>
    <w:rsid w:val="00181FDC"/>
    <w:rsid w:val="001860B9"/>
    <w:rsid w:val="00186F2B"/>
    <w:rsid w:val="001874D6"/>
    <w:rsid w:val="0019632A"/>
    <w:rsid w:val="00197E99"/>
    <w:rsid w:val="001A4E7C"/>
    <w:rsid w:val="001B762C"/>
    <w:rsid w:val="001C4D0A"/>
    <w:rsid w:val="001C5FEF"/>
    <w:rsid w:val="001E3C9E"/>
    <w:rsid w:val="001F5A0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6E8"/>
    <w:rsid w:val="00280A85"/>
    <w:rsid w:val="002812A3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B56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584"/>
    <w:rsid w:val="00326C24"/>
    <w:rsid w:val="00337F99"/>
    <w:rsid w:val="0034307B"/>
    <w:rsid w:val="00345EB1"/>
    <w:rsid w:val="00350CC4"/>
    <w:rsid w:val="00354168"/>
    <w:rsid w:val="00360E0D"/>
    <w:rsid w:val="0036357D"/>
    <w:rsid w:val="00363B23"/>
    <w:rsid w:val="00364C41"/>
    <w:rsid w:val="0036594C"/>
    <w:rsid w:val="00367D19"/>
    <w:rsid w:val="00371BED"/>
    <w:rsid w:val="00384019"/>
    <w:rsid w:val="0038488A"/>
    <w:rsid w:val="003854F1"/>
    <w:rsid w:val="0039118E"/>
    <w:rsid w:val="00397F54"/>
    <w:rsid w:val="003A0D43"/>
    <w:rsid w:val="003B2A4B"/>
    <w:rsid w:val="003D099E"/>
    <w:rsid w:val="003D21A2"/>
    <w:rsid w:val="003D27B0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39B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4FF4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69C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49F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BCA"/>
    <w:rsid w:val="00733A9C"/>
    <w:rsid w:val="00736574"/>
    <w:rsid w:val="007367E0"/>
    <w:rsid w:val="00737215"/>
    <w:rsid w:val="00754905"/>
    <w:rsid w:val="00755AEB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19B6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8ED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D7D5B"/>
    <w:rsid w:val="009E0CF9"/>
    <w:rsid w:val="009E531B"/>
    <w:rsid w:val="009E6C56"/>
    <w:rsid w:val="009E7DCF"/>
    <w:rsid w:val="009F3E0E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1744"/>
    <w:rsid w:val="00A92E07"/>
    <w:rsid w:val="00AA0B3A"/>
    <w:rsid w:val="00AA6962"/>
    <w:rsid w:val="00AA6EB4"/>
    <w:rsid w:val="00AA767D"/>
    <w:rsid w:val="00AB0CC9"/>
    <w:rsid w:val="00AC3FF6"/>
    <w:rsid w:val="00AD73EC"/>
    <w:rsid w:val="00AE5BC7"/>
    <w:rsid w:val="00AF2CC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12F"/>
    <w:rsid w:val="00C72574"/>
    <w:rsid w:val="00C7430C"/>
    <w:rsid w:val="00C77822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CF7FAA"/>
    <w:rsid w:val="00D074DB"/>
    <w:rsid w:val="00D139CF"/>
    <w:rsid w:val="00D37E7F"/>
    <w:rsid w:val="00D47AD7"/>
    <w:rsid w:val="00D51529"/>
    <w:rsid w:val="00D62E9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1C8"/>
    <w:rsid w:val="00FB2F0F"/>
    <w:rsid w:val="00FB5086"/>
    <w:rsid w:val="00FB5411"/>
    <w:rsid w:val="00FB6392"/>
    <w:rsid w:val="00FD3C70"/>
    <w:rsid w:val="00FD6820"/>
    <w:rsid w:val="00FE12D8"/>
    <w:rsid w:val="00FE7636"/>
    <w:rsid w:val="00FF4B65"/>
    <w:rsid w:val="00FF7C02"/>
    <w:rsid w:val="024801E3"/>
    <w:rsid w:val="0511015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jpeg" Id="rId26" /><Relationship Type="http://schemas.openxmlformats.org/officeDocument/2006/relationships/image" Target="http://intranu.vgregion.se/ImageVault/Images/id_33132/width_206/height_300/preserveAspectRatio_0/scope_0/filename_JExkYWNEvRa0TaDoVknT.jpg/storage_Edited/ImageVaultHandler.aspx" TargetMode="External" Id="rId21" /><Relationship Type="http://schemas.openxmlformats.org/officeDocument/2006/relationships/image" Target="http://intranu.vgregion.se/ImageVault/Images/id_33025/scope_0/filename_Xeii5n6a0y4X6JuRsKWo.jpg/storage_Edited/ImageVaultHandler.aspx" TargetMode="Externa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3128/width_201/height_296/preserveAspectRatio_0/scope_0/filename_--NwUk73x47FNUKactGA.jpg/storage_Edited/ImageVaultHandler.aspx" TargetMode="External" Id="rId25" /><Relationship Type="http://schemas.openxmlformats.org/officeDocument/2006/relationships/image" Target="media/image11.jpeg" Id="rId33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image" Target="media/image9.jpe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image" Target="http://intranu.vgregion.se/ImageVault/Images/id_37807/width_230/height_336/preserveAspectRatio_0/scope_0/filename_9uSp-8MKQaoTkfP2aIlG.jpg/storage_Edited/ImageVaultHandler.aspx" TargetMode="External" Id="rId32" /><Relationship Type="http://schemas.openxmlformats.org/officeDocument/2006/relationships/theme" Target="theme/theme1.xml" Id="rId37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3020/scope_0/filename_byNMOtuYvoNXFNMZ-fHW.jpg/storage_Edited/ImageVaultHandler.aspx" TargetMode="External" Id="rId23" /><Relationship Type="http://schemas.openxmlformats.org/officeDocument/2006/relationships/image" Target="media/image8.jpg" Id="rId28" /><Relationship Type="http://schemas.openxmlformats.org/officeDocument/2006/relationships/fontTable" Target="fontTable.xml" Id="rId36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3131/width_201/height_294/preserveAspectRatio_0/scope_0/filename_3kKdhk1DUgmRucofAewO.jpg/storage_Edited/ImageVaultHandler.aspx" TargetMode="External" Id="rId19" /><Relationship Type="http://schemas.openxmlformats.org/officeDocument/2006/relationships/image" Target="media/image10.jpe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image" Target="http://intranu.vgregion.se/ImageVault/Images/id_33129/width_216/height_304/preserveAspectRatio_0/conversionFormatType_WebSafe/scope_0/ImageVaultHandler.aspx" TargetMode="External" Id="rId27" /><Relationship Type="http://schemas.openxmlformats.org/officeDocument/2006/relationships/image" Target="http://intranu.vgregion.se/ImageVault/Images/id_37808/width_225/height_337/preserveAspectRatio_0/scope_0/filename_FMCeePvHshH7ngZcMbqh.jpg/storage_Edited/ImageVaultHandler.aspx" TargetMode="External" Id="rId30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4</Pages>
  <Words>400</Words>
  <Characters>12942</Characters>
  <Application>Microsoft Office Word</Application>
  <DocSecurity>0</DocSecurity>
  <Lines>107</Lines>
  <Paragraphs>26</Paragraphs>
  <ScaleCrop>false</ScaleCrop>
  <Manager/>
  <Company/>
  <LinksUpToDate>false</LinksUpToDate>
  <CharactersWithSpaces>13316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– Kvinnor – frågeställning knöl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2022-05-19T07:32:00.0000000Z</dcterms:created>
  <dcterms:modified xsi:type="dcterms:W3CDTF">2026-06-04T11:23:00.0000000Z</dcterms:modified>
</coreProperties>
</file>