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2E07" w14:textId="77777777" w:rsidR="008124EC" w:rsidRDefault="008124EC" w:rsidP="00F35B05">
      <w:pPr>
        <w:pStyle w:val="Rubrik2"/>
        <w:sectPr w:rsidR="008124EC" w:rsidSect="008124E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422839" w14:textId="77777777" w:rsidR="008124EC" w:rsidRPr="008124EC" w:rsidRDefault="008124EC" w:rsidP="008124E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B0DE667" w14:textId="1E90384A" w:rsidR="008124EC" w:rsidRPr="008124EC" w:rsidRDefault="0023689D" w:rsidP="0059667C">
      <w:pPr>
        <w:pStyle w:val="Rubrik1"/>
        <w:ind w:left="0"/>
        <w:rPr>
          <w:szCs w:val="20"/>
        </w:rPr>
      </w:pPr>
      <w:r w:rsidRPr="008124EC">
        <w:t>Mammografi – Kontroll, postoperativ</w:t>
      </w:r>
      <w:r w:rsidR="00803CB7">
        <w:t xml:space="preserve"> </w:t>
      </w:r>
      <w:r w:rsidRPr="008124EC">
        <w:t>kontroll</w:t>
      </w:r>
    </w:p>
    <w:p w14:paraId="655D5449" w14:textId="77777777" w:rsidR="008124EC" w:rsidRPr="008124EC" w:rsidRDefault="008124EC" w:rsidP="0059667C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8124EC">
        <w:t>Syfte</w:t>
      </w:r>
    </w:p>
    <w:p w14:paraId="48775540" w14:textId="77777777" w:rsidR="0023689D" w:rsidRPr="00900FD9" w:rsidRDefault="008124EC" w:rsidP="0059667C">
      <w:pPr>
        <w:ind w:left="0"/>
      </w:pPr>
      <w:r w:rsidRPr="008124EC">
        <w:t>Metodbeskrivning för undersökning på Mammografiavdelningen, NU-sjukvården.</w:t>
      </w:r>
    </w:p>
    <w:bookmarkEnd w:id="3"/>
    <w:p w14:paraId="1681ACB2" w14:textId="25748146" w:rsidR="0023689D" w:rsidRPr="008124EC" w:rsidRDefault="0023689D" w:rsidP="0059667C">
      <w:pPr>
        <w:pStyle w:val="Rubrik2"/>
        <w:ind w:left="0"/>
      </w:pPr>
      <w:r>
        <w:t>Förändringar i denna version</w:t>
      </w:r>
    </w:p>
    <w:p w14:paraId="07CADCBE" w14:textId="77777777" w:rsidR="0023689D" w:rsidRPr="008124EC" w:rsidRDefault="0023689D" w:rsidP="0059667C">
      <w:pPr>
        <w:ind w:left="0"/>
      </w:pPr>
      <w:r w:rsidRPr="008124EC">
        <w:t>Ändrad benämning på undersökningskod.</w:t>
      </w:r>
    </w:p>
    <w:p w14:paraId="250E6533" w14:textId="77777777" w:rsidR="008124EC" w:rsidRPr="008124EC" w:rsidRDefault="008124EC" w:rsidP="008124E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8124EC" w:rsidRPr="008124EC" w14:paraId="0AFA760E" w14:textId="77777777" w:rsidTr="5DC0B283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344D0D0D" w14:textId="77777777" w:rsidR="008124EC" w:rsidRPr="008124EC" w:rsidRDefault="008124EC" w:rsidP="0059667C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8124EC">
              <w:t>Inför undersökningen</w:t>
            </w:r>
          </w:p>
        </w:tc>
      </w:tr>
      <w:tr w:rsidR="008124EC" w:rsidRPr="008124EC" w14:paraId="70657D70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458FB1C1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4A31B92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Kontroll för att utesluta </w:t>
            </w:r>
            <w:proofErr w:type="spellStart"/>
            <w:r w:rsidRPr="008124EC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8124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124EC" w:rsidRPr="008124EC" w14:paraId="68D7B356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008A23E2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E8F41AF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2C49FEDA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3607CA9A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3F4400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66000</w:t>
            </w:r>
            <w:r w:rsidRPr="008124EC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8124EC" w:rsidRPr="008124EC" w14:paraId="4C92A54E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2DC2B9A7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25907F2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05AF084B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30DC8BB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7E98271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24EC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743DE60A" w14:textId="4BB1B3C1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8124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124EC" w:rsidRPr="008124EC" w14:paraId="015DC34F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26DDE610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9CFABDC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F00EBAB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501E294D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051A6C6B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1BDF99F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8124EC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8124EC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8124EC" w:rsidRPr="008124EC" w14:paraId="50297ED5" w14:textId="77777777" w:rsidTr="5DC0B283">
        <w:trPr>
          <w:trHeight w:val="263"/>
        </w:trPr>
        <w:tc>
          <w:tcPr>
            <w:tcW w:w="2259" w:type="dxa"/>
            <w:shd w:val="clear" w:color="auto" w:fill="auto"/>
          </w:tcPr>
          <w:p w14:paraId="30235613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6A9EE58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37D6FFE6" w14:textId="77777777" w:rsidTr="5DC0B283">
        <w:trPr>
          <w:trHeight w:val="389"/>
        </w:trPr>
        <w:tc>
          <w:tcPr>
            <w:tcW w:w="2259" w:type="dxa"/>
            <w:shd w:val="clear" w:color="auto" w:fill="auto"/>
          </w:tcPr>
          <w:p w14:paraId="62F39B8D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6A358D3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33936002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8124EC" w:rsidRPr="008124EC" w14:paraId="7A7CC262" w14:textId="77777777" w:rsidTr="5DC0B283">
        <w:trPr>
          <w:trHeight w:val="239"/>
        </w:trPr>
        <w:tc>
          <w:tcPr>
            <w:tcW w:w="2259" w:type="dxa"/>
            <w:shd w:val="clear" w:color="auto" w:fill="auto"/>
          </w:tcPr>
          <w:p w14:paraId="4E23E5DB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235F174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124EC" w:rsidRPr="008124EC" w14:paraId="33D4FCE2" w14:textId="77777777" w:rsidTr="5DC0B283">
        <w:trPr>
          <w:trHeight w:val="239"/>
        </w:trPr>
        <w:tc>
          <w:tcPr>
            <w:tcW w:w="2259" w:type="dxa"/>
            <w:shd w:val="clear" w:color="auto" w:fill="auto"/>
          </w:tcPr>
          <w:p w14:paraId="1F3A223D" w14:textId="14A2C8AC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59667C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8124EC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44042B9" w14:textId="31036AE8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59667C">
              <w:rPr>
                <w:rFonts w:ascii="Arial" w:hAnsi="Arial" w:cs="Arial"/>
                <w:sz w:val="20"/>
                <w:szCs w:val="20"/>
              </w:rPr>
              <w:t>PACS</w:t>
            </w:r>
            <w:r w:rsidRPr="008124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4C6E68" w14:textId="500E99E7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59667C">
              <w:rPr>
                <w:rFonts w:ascii="Arial" w:hAnsi="Arial" w:cs="Arial"/>
                <w:sz w:val="20"/>
                <w:szCs w:val="20"/>
              </w:rPr>
              <w:t>PACS</w:t>
            </w:r>
            <w:r w:rsidRPr="008124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342BEE" w14:textId="66CCEAB8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Skriv ansvarig läkares signatur i</w:t>
            </w:r>
            <w:r w:rsidR="00681B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667C">
              <w:rPr>
                <w:rFonts w:ascii="Arial" w:hAnsi="Arial" w:cs="Arial"/>
                <w:sz w:val="20"/>
                <w:szCs w:val="20"/>
              </w:rPr>
              <w:t>PACS</w:t>
            </w:r>
            <w:r w:rsidRPr="008124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85FA04" w14:textId="77777777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31D54846" w14:textId="77777777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8124EC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8124EC">
              <w:rPr>
                <w:rFonts w:ascii="Arial" w:hAnsi="Arial" w:cs="Arial"/>
                <w:sz w:val="20"/>
                <w:szCs w:val="20"/>
              </w:rPr>
              <w:t xml:space="preserve"> är förvalt i SYNGO.</w:t>
            </w:r>
          </w:p>
          <w:p w14:paraId="5E4262CB" w14:textId="77777777" w:rsidR="008124EC" w:rsidRPr="008124EC" w:rsidRDefault="008124EC" w:rsidP="008124EC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</w:tbl>
    <w:p w14:paraId="3686CBE5" w14:textId="77777777" w:rsidR="00493524" w:rsidRDefault="00493524">
      <w:r>
        <w:rPr>
          <w:bCs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08"/>
        <w:gridCol w:w="4086"/>
        <w:gridCol w:w="2977"/>
      </w:tblGrid>
      <w:tr w:rsidR="008124EC" w:rsidRPr="008124EC" w14:paraId="5D7F92E5" w14:textId="77777777" w:rsidTr="5DC0B283">
        <w:trPr>
          <w:trHeight w:val="263"/>
        </w:trPr>
        <w:tc>
          <w:tcPr>
            <w:tcW w:w="9322" w:type="dxa"/>
            <w:gridSpan w:val="4"/>
            <w:shd w:val="clear" w:color="auto" w:fill="auto"/>
          </w:tcPr>
          <w:p w14:paraId="0CF63C9A" w14:textId="77777777" w:rsidR="008124EC" w:rsidRPr="008124EC" w:rsidRDefault="008124EC" w:rsidP="0059667C">
            <w:pPr>
              <w:pStyle w:val="Rubrik2"/>
              <w:ind w:left="0"/>
              <w:rPr>
                <w:sz w:val="20"/>
              </w:rPr>
            </w:pPr>
            <w:r w:rsidRPr="008124EC">
              <w:lastRenderedPageBreak/>
              <w:t>Undersökning</w:t>
            </w:r>
          </w:p>
        </w:tc>
      </w:tr>
      <w:tr w:rsidR="008124EC" w:rsidRPr="008124EC" w14:paraId="53381B51" w14:textId="77777777" w:rsidTr="5DC0B283">
        <w:trPr>
          <w:trHeight w:val="263"/>
        </w:trPr>
        <w:tc>
          <w:tcPr>
            <w:tcW w:w="2259" w:type="dxa"/>
            <w:gridSpan w:val="2"/>
            <w:shd w:val="clear" w:color="auto" w:fill="auto"/>
          </w:tcPr>
          <w:p w14:paraId="023348D1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B744056" w14:textId="6AAB930F" w:rsidR="00681B73" w:rsidRDefault="00663016" w:rsidP="00681B7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Å</w:t>
            </w:r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>rskontroller</w:t>
            </w:r>
            <w:proofErr w:type="spellEnd"/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>cancerkontroller</w:t>
            </w:r>
            <w:proofErr w:type="spellEnd"/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 xml:space="preserve"> I screening </w:t>
            </w:r>
            <w:proofErr w:type="spellStart"/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>bildtagning</w:t>
            </w:r>
            <w:proofErr w:type="spellEnd"/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t xml:space="preserve"> 1-4</w:t>
            </w:r>
            <w:r w:rsidR="00CD4672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047D2371" w14:textId="5E556FE1" w:rsidR="008124EC" w:rsidRPr="008124EC" w:rsidRDefault="008124EC" w:rsidP="008124EC">
            <w:pPr>
              <w:numPr>
                <w:ilvl w:val="0"/>
                <w:numId w:val="21"/>
              </w:numPr>
              <w:spacing w:after="0" w:line="240" w:lineRule="auto"/>
              <w:ind w:left="468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R-CC (right cranio-caudal)</w:t>
            </w:r>
          </w:p>
          <w:p w14:paraId="4FC54B4B" w14:textId="77777777" w:rsidR="008124EC" w:rsidRPr="008124EC" w:rsidRDefault="008124EC" w:rsidP="008124EC">
            <w:pPr>
              <w:numPr>
                <w:ilvl w:val="0"/>
                <w:numId w:val="21"/>
              </w:numPr>
              <w:spacing w:after="0" w:line="240" w:lineRule="auto"/>
              <w:ind w:left="468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L-CC (left cranio-caudal)</w:t>
            </w:r>
          </w:p>
          <w:p w14:paraId="5EE65147" w14:textId="77777777" w:rsidR="008124EC" w:rsidRPr="008124EC" w:rsidRDefault="008124EC" w:rsidP="008124EC">
            <w:pPr>
              <w:numPr>
                <w:ilvl w:val="0"/>
                <w:numId w:val="21"/>
              </w:numPr>
              <w:spacing w:after="0" w:line="240" w:lineRule="auto"/>
              <w:ind w:left="468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</w:p>
          <w:p w14:paraId="44C907EE" w14:textId="77777777" w:rsidR="008124EC" w:rsidRPr="008124EC" w:rsidRDefault="008124EC" w:rsidP="008124EC">
            <w:pPr>
              <w:numPr>
                <w:ilvl w:val="0"/>
                <w:numId w:val="21"/>
              </w:numPr>
              <w:spacing w:after="0" w:line="240" w:lineRule="auto"/>
              <w:ind w:left="468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  <w:lang w:val="en-US"/>
              </w:rPr>
              <w:t>R-MLO (right medio-lateral-oblique)</w:t>
            </w:r>
          </w:p>
          <w:p w14:paraId="15DFCF0B" w14:textId="772EEB4C" w:rsidR="003A11D7" w:rsidRDefault="003A11D7" w:rsidP="00CD46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F4207F4" w14:textId="274825D3" w:rsidR="003A11D7" w:rsidRPr="008124EC" w:rsidRDefault="003A11D7" w:rsidP="003A11D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3DC3D287" w14:textId="77777777" w:rsidTr="5DC0B283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A7CE00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 xml:space="preserve">R-CC </w:t>
            </w:r>
          </w:p>
          <w:p w14:paraId="13ABFC3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47F85566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CF10E76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Röntgenröret i upprätt läge (vertikal strålriktning), ingen vinkling.</w:t>
            </w:r>
          </w:p>
          <w:p w14:paraId="66C487A0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1C93FF43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Låt kvinnan ta ett litet steg bakåt och därefter luta sig in mot detektorplattan.</w:t>
            </w:r>
          </w:p>
          <w:p w14:paraId="74B463A9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Placera bröstet mitt på detektorplattan.</w:t>
            </w:r>
          </w:p>
          <w:p w14:paraId="47603EAF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När bröstet är korrekt placerat, dra i bröstet och se till att bröstvårtan är i profil.</w:t>
            </w:r>
          </w:p>
          <w:p w14:paraId="525195D1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Axlarna ska vara avslappnade.</w:t>
            </w:r>
          </w:p>
          <w:p w14:paraId="1EED4F64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Bröstet komprimeras uppifrån och ned mot detektorplattan/röntgenbordet.</w:t>
            </w:r>
          </w:p>
          <w:p w14:paraId="110B685A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DAF00EF" w14:textId="77777777" w:rsidR="008124EC" w:rsidRPr="008124EC" w:rsidRDefault="008124EC" w:rsidP="008124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0392E14B" wp14:editId="34D9B25E">
                  <wp:extent cx="1394695" cy="2621280"/>
                  <wp:effectExtent l="0" t="0" r="0" b="7620"/>
                  <wp:docPr id="2" name="Bildobjekt 2" descr="R-CC 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581301" name="Picture 14" descr="R-CC O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060" cy="2637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4EC" w:rsidRPr="008124EC" w14:paraId="2A88E9FF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1C7048B5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AA1FC0E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534F76AF" w14:textId="77777777" w:rsidR="008124EC" w:rsidRPr="008124EC" w:rsidRDefault="008124EC" w:rsidP="008124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8124EC" w:rsidRPr="008124EC" w14:paraId="4FED6C66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6185ADFB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L-CC</w:t>
            </w:r>
          </w:p>
          <w:p w14:paraId="607067E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34FBE99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2977" w:type="dxa"/>
            <w:shd w:val="clear" w:color="auto" w:fill="auto"/>
          </w:tcPr>
          <w:p w14:paraId="354FC2B5" w14:textId="77777777" w:rsidR="008124EC" w:rsidRPr="008124EC" w:rsidRDefault="008124EC" w:rsidP="008124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1E9C9BDD" wp14:editId="79142D58">
                  <wp:extent cx="1407565" cy="2956560"/>
                  <wp:effectExtent l="0" t="0" r="2540" b="0"/>
                  <wp:docPr id="3" name="Bildobjekt 4" descr="L-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952211" name="Picture 17" descr="L-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04" cy="2976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B411D" w14:textId="77777777" w:rsidR="00C877AB" w:rsidRDefault="00C877AB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7371"/>
      </w:tblGrid>
      <w:tr w:rsidR="008124EC" w:rsidRPr="008124EC" w14:paraId="11C92A1B" w14:textId="77777777" w:rsidTr="71C2027E">
        <w:trPr>
          <w:trHeight w:val="291"/>
        </w:trPr>
        <w:tc>
          <w:tcPr>
            <w:tcW w:w="1951" w:type="dxa"/>
            <w:shd w:val="clear" w:color="auto" w:fill="auto"/>
          </w:tcPr>
          <w:p w14:paraId="62646C4E" w14:textId="2159AF6A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419BD1B7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4EC" w:rsidRPr="008124EC" w14:paraId="10AB044A" w14:textId="77777777" w:rsidTr="71C2027E">
        <w:trPr>
          <w:trHeight w:val="291"/>
        </w:trPr>
        <w:tc>
          <w:tcPr>
            <w:tcW w:w="1951" w:type="dxa"/>
            <w:shd w:val="clear" w:color="auto" w:fill="auto"/>
          </w:tcPr>
          <w:p w14:paraId="6D61125E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Kriterier CC</w:t>
            </w:r>
          </w:p>
          <w:p w14:paraId="400A81B5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6E1EC369" w14:textId="77777777" w:rsidR="008124EC" w:rsidRPr="008124EC" w:rsidRDefault="008124EC" w:rsidP="008124EC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Hela bröstet avbildat, både medial- och lateralsidan med.</w:t>
            </w:r>
          </w:p>
          <w:p w14:paraId="2D3B7800" w14:textId="77777777" w:rsidR="008124EC" w:rsidRPr="008124EC" w:rsidRDefault="008124EC" w:rsidP="008124EC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Bröstvårtan i profil</w:t>
            </w:r>
          </w:p>
          <w:p w14:paraId="5D775E5B" w14:textId="77777777" w:rsidR="008124EC" w:rsidRPr="008124EC" w:rsidRDefault="008124EC" w:rsidP="008124EC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Om möjligt ska </w:t>
            </w:r>
            <w:proofErr w:type="spellStart"/>
            <w:r w:rsidRPr="008124EC">
              <w:rPr>
                <w:rFonts w:ascii="Arial" w:hAnsi="Arial" w:cs="Arial"/>
                <w:sz w:val="20"/>
                <w:szCs w:val="20"/>
              </w:rPr>
              <w:t>pectoralismuskeln</w:t>
            </w:r>
            <w:proofErr w:type="spellEnd"/>
            <w:r w:rsidRPr="008124EC">
              <w:rPr>
                <w:rFonts w:ascii="Arial" w:hAnsi="Arial" w:cs="Arial"/>
                <w:sz w:val="20"/>
                <w:szCs w:val="20"/>
              </w:rPr>
              <w:t xml:space="preserve"> vara med (som en skugga)</w:t>
            </w:r>
          </w:p>
          <w:p w14:paraId="476BB867" w14:textId="77777777" w:rsidR="008124EC" w:rsidRPr="008124EC" w:rsidRDefault="008124EC" w:rsidP="008124EC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Väl komprimerat bröst</w:t>
            </w:r>
          </w:p>
          <w:p w14:paraId="0A8E1E1D" w14:textId="77777777" w:rsidR="008124EC" w:rsidRPr="008124EC" w:rsidRDefault="008124EC" w:rsidP="008124EC">
            <w:pPr>
              <w:numPr>
                <w:ilvl w:val="0"/>
                <w:numId w:val="22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Ingen veckbildning</w:t>
            </w:r>
          </w:p>
          <w:p w14:paraId="0925F815" w14:textId="77777777" w:rsidR="008124EC" w:rsidRPr="008124EC" w:rsidRDefault="008124EC" w:rsidP="008124EC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8124EC" w:rsidRPr="008124EC" w14:paraId="5C9C6134" w14:textId="77777777" w:rsidTr="71C2027E">
        <w:trPr>
          <w:trHeight w:val="291"/>
        </w:trPr>
        <w:tc>
          <w:tcPr>
            <w:tcW w:w="1951" w:type="dxa"/>
            <w:shd w:val="clear" w:color="auto" w:fill="auto"/>
          </w:tcPr>
          <w:p w14:paraId="0BD04960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509BAE15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Illustration CC-projektion (</w:t>
            </w:r>
            <w:proofErr w:type="spellStart"/>
            <w:r w:rsidRPr="008124EC">
              <w:rPr>
                <w:rFonts w:ascii="Arial" w:hAnsi="Arial" w:cs="Arial"/>
                <w:b/>
                <w:sz w:val="20"/>
                <w:szCs w:val="20"/>
              </w:rPr>
              <w:t>cranio-caudal</w:t>
            </w:r>
            <w:proofErr w:type="spellEnd"/>
            <w:r w:rsidRPr="008124E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7F723D08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71C2027E">
              <w:rPr>
                <w:rFonts w:ascii="Arial" w:hAnsi="Arial" w:cs="Arial"/>
                <w:color w:val="000000" w:themeColor="text2"/>
                <w:sz w:val="20"/>
                <w:szCs w:val="20"/>
              </w:rPr>
              <w:fldChar w:fldCharType="begin"/>
            </w:r>
            <w:r w:rsidRPr="71C2027E">
              <w:rPr>
                <w:rFonts w:ascii="Arial" w:hAnsi="Arial" w:cs="Arial"/>
                <w:color w:val="000000" w:themeColor="text2"/>
                <w:sz w:val="20"/>
                <w:szCs w:val="20"/>
              </w:rPr>
              <w:instrText xml:space="preserve"> INCLUDEPICTURE  "http://intranu.vgregion.se/ImageVault/Images/id_33020/scope_0/filename_byNMOtuYvoNXFNMZ-fHW.jpg/storage_Edited/ImageVaultHandler.aspx" \* MERGEFORMATINET </w:instrText>
            </w:r>
            <w:r w:rsidRPr="71C2027E">
              <w:rPr>
                <w:rFonts w:ascii="Arial" w:hAnsi="Arial" w:cs="Arial"/>
                <w:color w:val="000000" w:themeColor="text2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26A0337C" wp14:editId="4DB30254">
                  <wp:extent cx="4378960" cy="1218565"/>
                  <wp:effectExtent l="0" t="0" r="0" b="0"/>
                  <wp:docPr id="1752588802" name="Picture 1752588802" title="Mammografi CC-projektion cranio-caud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258880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" t="5744" r="3633" b="100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96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1C2027E">
              <w:rPr>
                <w:rFonts w:ascii="Arial" w:hAnsi="Arial" w:cs="Arial"/>
                <w:color w:val="000000" w:themeColor="text2"/>
                <w:sz w:val="20"/>
                <w:szCs w:val="20"/>
              </w:rPr>
              <w:fldChar w:fldCharType="end"/>
            </w:r>
          </w:p>
        </w:tc>
      </w:tr>
      <w:tr w:rsidR="008124EC" w:rsidRPr="008124EC" w14:paraId="56D09FF9" w14:textId="77777777" w:rsidTr="71C2027E">
        <w:trPr>
          <w:trHeight w:val="291"/>
        </w:trPr>
        <w:tc>
          <w:tcPr>
            <w:tcW w:w="1951" w:type="dxa"/>
            <w:shd w:val="clear" w:color="auto" w:fill="auto"/>
          </w:tcPr>
          <w:p w14:paraId="7649E71F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0C348B4C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960A98" w14:textId="2CEDB394" w:rsidR="008124EC" w:rsidRPr="008124EC" w:rsidRDefault="008124EC" w:rsidP="008124EC">
      <w:pPr>
        <w:spacing w:after="0" w:line="240" w:lineRule="auto"/>
        <w:ind w:left="0" w:right="0"/>
        <w:rPr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8124EC" w:rsidRPr="008124EC" w14:paraId="39850D34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43213BB7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6CFCB4CB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253" w:type="dxa"/>
            <w:shd w:val="clear" w:color="auto" w:fill="auto"/>
          </w:tcPr>
          <w:p w14:paraId="35B0BD5E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585D8F19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184784A8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Patienten böjer sig nu fram mot detektorn och armen/axeln placeras avslappnat på detektorplattans övre kant.</w:t>
            </w:r>
          </w:p>
          <w:p w14:paraId="0AB8DAF4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70B485C6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587CF38A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Se till att bröstvårtan är i profil och komprimera.</w:t>
            </w:r>
          </w:p>
          <w:p w14:paraId="4C97E3A7" w14:textId="77777777" w:rsidR="008124EC" w:rsidRPr="008124EC" w:rsidRDefault="008124EC" w:rsidP="008124EC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A05546F" w14:textId="77777777" w:rsidR="008124EC" w:rsidRPr="008124EC" w:rsidRDefault="008124EC" w:rsidP="008124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161C94CA" wp14:editId="6184BAC2">
                  <wp:extent cx="1416326" cy="2606040"/>
                  <wp:effectExtent l="0" t="0" r="0" b="3810"/>
                  <wp:docPr id="7" name="Bildobjekt 6" descr="L-M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84503" name="Picture 23" descr="L-M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057" cy="2622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4EC" w:rsidRPr="008124EC" w14:paraId="27D90966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40584681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59588B3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4A9F998" w14:textId="77777777" w:rsidR="008124EC" w:rsidRPr="008124EC" w:rsidRDefault="008124EC" w:rsidP="008124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8124EC" w:rsidRPr="008124EC" w14:paraId="2F3839DB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4C4A44FA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74FB0A42" w14:textId="77777777" w:rsid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  <w:p w14:paraId="7DF8A19C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C18D9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18D0D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86D16C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85022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D184C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DFDC9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9F34A2" w14:textId="77777777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AFCB6" w14:textId="77777777" w:rsidR="00B50348" w:rsidRDefault="00B50348" w:rsidP="00B503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50A21" w14:textId="3EB30D88" w:rsidR="00B50348" w:rsidRPr="00B50348" w:rsidRDefault="00B50348" w:rsidP="00B5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BA26FA0" w14:textId="77777777" w:rsidR="008124EC" w:rsidRPr="008124EC" w:rsidRDefault="008124EC" w:rsidP="008124E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3118" w:type="dxa"/>
            <w:shd w:val="clear" w:color="auto" w:fill="auto"/>
          </w:tcPr>
          <w:p w14:paraId="51A12C95" w14:textId="77777777" w:rsidR="008124EC" w:rsidRPr="008124EC" w:rsidRDefault="008124EC" w:rsidP="008124EC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drawing>
                <wp:inline distT="0" distB="0" distL="0" distR="0" wp14:anchorId="3BFD9937" wp14:editId="0AEBACAC">
                  <wp:extent cx="1414164" cy="2842260"/>
                  <wp:effectExtent l="0" t="0" r="0" b="0"/>
                  <wp:docPr id="5" name="Bildobjekt 5" descr="R-MLO 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99306" name="Picture 20" descr="R-MLO O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775" cy="2853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20459" w14:textId="77777777" w:rsidR="0079390F" w:rsidRDefault="0079390F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7371"/>
      </w:tblGrid>
      <w:tr w:rsidR="008124EC" w:rsidRPr="008124EC" w14:paraId="4F498D58" w14:textId="77777777" w:rsidTr="5DC0B283">
        <w:trPr>
          <w:trHeight w:val="262"/>
        </w:trPr>
        <w:tc>
          <w:tcPr>
            <w:tcW w:w="1951" w:type="dxa"/>
            <w:shd w:val="clear" w:color="auto" w:fill="auto"/>
          </w:tcPr>
          <w:p w14:paraId="1B10455A" w14:textId="2B0F5524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5A414969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15AA386F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2"/>
                <w:szCs w:val="20"/>
              </w:rPr>
            </w:pPr>
            <w:r w:rsidRPr="008124EC">
              <w:rPr>
                <w:rFonts w:ascii="Arial" w:hAnsi="Arial" w:cs="Arial"/>
                <w:color w:val="000000"/>
                <w:sz w:val="20"/>
                <w:szCs w:val="18"/>
              </w:rPr>
              <w:t>Körtlar i armhålan och hela bröstet på samma bild</w:t>
            </w:r>
          </w:p>
          <w:p w14:paraId="3E43B465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466C57C4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456FC236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6B7A5A72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Ej slokande bröst.</w:t>
            </w:r>
          </w:p>
          <w:p w14:paraId="4FECB688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kompprimerat bröst</w:t>
            </w:r>
          </w:p>
          <w:p w14:paraId="472367A2" w14:textId="77777777" w:rsidR="008124EC" w:rsidRPr="008124EC" w:rsidRDefault="008124EC" w:rsidP="008124EC">
            <w:pPr>
              <w:numPr>
                <w:ilvl w:val="0"/>
                <w:numId w:val="23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344B7EBB" w14:textId="77777777" w:rsidR="008124EC" w:rsidRPr="008124EC" w:rsidRDefault="008124EC" w:rsidP="008124EC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8124EC" w:rsidRPr="008124EC" w14:paraId="38150D0E" w14:textId="77777777" w:rsidTr="5DC0B283">
        <w:trPr>
          <w:trHeight w:val="262"/>
        </w:trPr>
        <w:tc>
          <w:tcPr>
            <w:tcW w:w="1951" w:type="dxa"/>
            <w:shd w:val="clear" w:color="auto" w:fill="auto"/>
          </w:tcPr>
          <w:p w14:paraId="53C058C3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151A0AFB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2324065E" w14:textId="77777777" w:rsidR="008124EC" w:rsidRPr="008124EC" w:rsidRDefault="008124EC" w:rsidP="5DC0B283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</w:pPr>
            <w:r w:rsidRPr="5DC0B28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5DC0B283">
              <w:rPr>
                <w:rFonts w:ascii="Arial" w:hAnsi="Arial" w:cs="Arial"/>
                <w:sz w:val="20"/>
                <w:szCs w:val="20"/>
              </w:rPr>
              <w:instrText xml:space="preserve"> INCLUDEPICTURE  "http://intranu.vgregion.se/ImageVault/Images/id_33024/scope_0/filename_Dpk0acx-URLedBBN2f-o.jpg/storage_Edited/ImageVaultHandler.aspx" \* MERGEFORMATINET </w:instrText>
            </w:r>
            <w:r w:rsidRPr="5DC0B2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6AE3D511" wp14:editId="6BAC1E43">
                  <wp:extent cx="4488180" cy="1265555"/>
                  <wp:effectExtent l="0" t="0" r="0" b="0"/>
                  <wp:docPr id="1644612624" name="Picture 1644612624" title="Mammografi MLO proejktion medio-lateral obliqu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1" t="6710" r="604" b="5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180" cy="12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DC0B28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124EC" w:rsidRPr="008124EC" w14:paraId="182CABB8" w14:textId="77777777" w:rsidTr="5DC0B283">
        <w:trPr>
          <w:trHeight w:val="262"/>
        </w:trPr>
        <w:tc>
          <w:tcPr>
            <w:tcW w:w="1951" w:type="dxa"/>
            <w:shd w:val="clear" w:color="auto" w:fill="auto"/>
          </w:tcPr>
          <w:p w14:paraId="1AA2A1D0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14:paraId="6C26663A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8124EC" w:rsidRPr="008124EC" w14:paraId="45C16C80" w14:textId="77777777" w:rsidTr="5DC0B283">
        <w:trPr>
          <w:trHeight w:val="262"/>
        </w:trPr>
        <w:tc>
          <w:tcPr>
            <w:tcW w:w="9322" w:type="dxa"/>
            <w:gridSpan w:val="2"/>
            <w:shd w:val="clear" w:color="auto" w:fill="auto"/>
          </w:tcPr>
          <w:p w14:paraId="010F5F23" w14:textId="77777777" w:rsidR="008124EC" w:rsidRPr="008124EC" w:rsidRDefault="008124EC" w:rsidP="0059667C">
            <w:pPr>
              <w:pStyle w:val="Rubrik2"/>
              <w:ind w:left="0"/>
              <w:rPr>
                <w:noProof/>
                <w:sz w:val="26"/>
              </w:rPr>
            </w:pPr>
            <w:r w:rsidRPr="008124EC">
              <w:rPr>
                <w:noProof/>
              </w:rPr>
              <w:t>Efter undersökningen</w:t>
            </w:r>
          </w:p>
        </w:tc>
      </w:tr>
      <w:tr w:rsidR="008124EC" w:rsidRPr="008124EC" w14:paraId="4A1DEF92" w14:textId="77777777" w:rsidTr="5DC0B283">
        <w:trPr>
          <w:trHeight w:val="263"/>
        </w:trPr>
        <w:tc>
          <w:tcPr>
            <w:tcW w:w="1951" w:type="dxa"/>
            <w:shd w:val="clear" w:color="auto" w:fill="auto"/>
          </w:tcPr>
          <w:p w14:paraId="286C397A" w14:textId="77777777" w:rsidR="008124EC" w:rsidRPr="008124EC" w:rsidRDefault="008124EC" w:rsidP="008124E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24EC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371" w:type="dxa"/>
            <w:shd w:val="clear" w:color="auto" w:fill="auto"/>
          </w:tcPr>
          <w:p w14:paraId="5AE5CD7E" w14:textId="77777777" w:rsidR="008124EC" w:rsidRPr="008124EC" w:rsidRDefault="008124EC" w:rsidP="008124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3D094240" w14:textId="77777777" w:rsidR="008124EC" w:rsidRPr="008124EC" w:rsidRDefault="008124EC" w:rsidP="008124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273F652C" w14:textId="77777777" w:rsidR="008124EC" w:rsidRPr="008124EC" w:rsidRDefault="008124EC" w:rsidP="008124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4" w:history="1">
              <w:r w:rsidRPr="008124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8124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90D3E" w14:textId="21189E97" w:rsidR="008124EC" w:rsidRPr="008124EC" w:rsidRDefault="008124EC" w:rsidP="008124EC">
            <w:pPr>
              <w:numPr>
                <w:ilvl w:val="0"/>
                <w:numId w:val="24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24EC">
              <w:rPr>
                <w:rFonts w:ascii="Arial" w:hAnsi="Arial" w:cs="Arial"/>
                <w:sz w:val="20"/>
                <w:szCs w:val="20"/>
              </w:rPr>
              <w:t>Stoppa undersökningen i RIS.</w:t>
            </w:r>
          </w:p>
        </w:tc>
      </w:tr>
    </w:tbl>
    <w:p w14:paraId="797C8B07" w14:textId="77777777" w:rsidR="008124EC" w:rsidRPr="008124EC" w:rsidRDefault="008124EC" w:rsidP="008124E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124E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54ED" w14:textId="77777777" w:rsidR="0000592E" w:rsidRDefault="0000592E">
      <w:r>
        <w:separator/>
      </w:r>
    </w:p>
  </w:endnote>
  <w:endnote w:type="continuationSeparator" w:id="0">
    <w:p w14:paraId="656A4BB1" w14:textId="77777777" w:rsidR="0000592E" w:rsidRDefault="0000592E">
      <w:r>
        <w:continuationSeparator/>
      </w:r>
    </w:p>
  </w:endnote>
  <w:endnote w:type="continuationNotice" w:id="1">
    <w:p w14:paraId="652DF7CB" w14:textId="77777777" w:rsidR="0000592E" w:rsidRDefault="000059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71F3" w14:textId="77777777" w:rsidR="0000592E" w:rsidRDefault="0000592E"/>
  </w:footnote>
  <w:footnote w:type="continuationSeparator" w:id="0">
    <w:p w14:paraId="354030D8" w14:textId="77777777" w:rsidR="0000592E" w:rsidRDefault="0000592E">
      <w:r>
        <w:continuationSeparator/>
      </w:r>
    </w:p>
  </w:footnote>
  <w:footnote w:type="continuationNotice" w:id="1">
    <w:p w14:paraId="341BCB54" w14:textId="77777777" w:rsidR="0000592E" w:rsidRDefault="000059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39FB34D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<w:pict w14:anchorId="6BF68BF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BB5A0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E5D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AA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627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A2A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261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20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2F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3C3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195056"/>
    <w:multiLevelType w:val="hybridMultilevel"/>
    <w:tmpl w:val="6180019A"/>
    <w:lvl w:ilvl="0" w:tplc="DB503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8A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3EF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AC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3C6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60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A7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868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9E4F82"/>
    <w:multiLevelType w:val="hybridMultilevel"/>
    <w:tmpl w:val="CDC477D6"/>
    <w:lvl w:ilvl="0" w:tplc="45F403AC">
      <w:start w:val="1"/>
      <w:numFmt w:val="decimal"/>
      <w:lvlText w:val="%1."/>
      <w:lvlJc w:val="left"/>
      <w:pPr>
        <w:ind w:left="720" w:hanging="360"/>
      </w:pPr>
    </w:lvl>
    <w:lvl w:ilvl="1" w:tplc="434285B2" w:tentative="1">
      <w:start w:val="1"/>
      <w:numFmt w:val="lowerLetter"/>
      <w:lvlText w:val="%2."/>
      <w:lvlJc w:val="left"/>
      <w:pPr>
        <w:ind w:left="1440" w:hanging="360"/>
      </w:pPr>
    </w:lvl>
    <w:lvl w:ilvl="2" w:tplc="6D585F68" w:tentative="1">
      <w:start w:val="1"/>
      <w:numFmt w:val="lowerRoman"/>
      <w:lvlText w:val="%3."/>
      <w:lvlJc w:val="right"/>
      <w:pPr>
        <w:ind w:left="2160" w:hanging="180"/>
      </w:pPr>
    </w:lvl>
    <w:lvl w:ilvl="3" w:tplc="90DE3E38" w:tentative="1">
      <w:start w:val="1"/>
      <w:numFmt w:val="decimal"/>
      <w:lvlText w:val="%4."/>
      <w:lvlJc w:val="left"/>
      <w:pPr>
        <w:ind w:left="2880" w:hanging="360"/>
      </w:pPr>
    </w:lvl>
    <w:lvl w:ilvl="4" w:tplc="6DD63054" w:tentative="1">
      <w:start w:val="1"/>
      <w:numFmt w:val="lowerLetter"/>
      <w:lvlText w:val="%5."/>
      <w:lvlJc w:val="left"/>
      <w:pPr>
        <w:ind w:left="3600" w:hanging="360"/>
      </w:pPr>
    </w:lvl>
    <w:lvl w:ilvl="5" w:tplc="6BCE5F56" w:tentative="1">
      <w:start w:val="1"/>
      <w:numFmt w:val="lowerRoman"/>
      <w:lvlText w:val="%6."/>
      <w:lvlJc w:val="right"/>
      <w:pPr>
        <w:ind w:left="4320" w:hanging="180"/>
      </w:pPr>
    </w:lvl>
    <w:lvl w:ilvl="6" w:tplc="BDB8E36E" w:tentative="1">
      <w:start w:val="1"/>
      <w:numFmt w:val="decimal"/>
      <w:lvlText w:val="%7."/>
      <w:lvlJc w:val="left"/>
      <w:pPr>
        <w:ind w:left="5040" w:hanging="360"/>
      </w:pPr>
    </w:lvl>
    <w:lvl w:ilvl="7" w:tplc="A46ADEDA" w:tentative="1">
      <w:start w:val="1"/>
      <w:numFmt w:val="lowerLetter"/>
      <w:lvlText w:val="%8."/>
      <w:lvlJc w:val="left"/>
      <w:pPr>
        <w:ind w:left="5760" w:hanging="360"/>
      </w:pPr>
    </w:lvl>
    <w:lvl w:ilvl="8" w:tplc="F9D04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CF54A3C"/>
    <w:multiLevelType w:val="hybridMultilevel"/>
    <w:tmpl w:val="4F44469E"/>
    <w:lvl w:ilvl="0" w:tplc="440E4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0E2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A08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A2A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84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D66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E85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08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20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2795172"/>
    <w:multiLevelType w:val="hybridMultilevel"/>
    <w:tmpl w:val="B552AC0A"/>
    <w:lvl w:ilvl="0" w:tplc="CAC6B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925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66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2E0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C8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89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AB3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A0A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FC9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F1C1F0E"/>
    <w:multiLevelType w:val="hybridMultilevel"/>
    <w:tmpl w:val="103ADED0"/>
    <w:lvl w:ilvl="0" w:tplc="0A108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62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E9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659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83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E75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2F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62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241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0775">
    <w:abstractNumId w:val="22"/>
  </w:num>
  <w:num w:numId="2" w16cid:durableId="927931662">
    <w:abstractNumId w:val="17"/>
  </w:num>
  <w:num w:numId="3" w16cid:durableId="223493285">
    <w:abstractNumId w:val="0"/>
  </w:num>
  <w:num w:numId="4" w16cid:durableId="418673142">
    <w:abstractNumId w:val="7"/>
  </w:num>
  <w:num w:numId="5" w16cid:durableId="1419599688">
    <w:abstractNumId w:val="19"/>
  </w:num>
  <w:num w:numId="6" w16cid:durableId="1603564961">
    <w:abstractNumId w:val="2"/>
  </w:num>
  <w:num w:numId="7" w16cid:durableId="326597988">
    <w:abstractNumId w:val="14"/>
  </w:num>
  <w:num w:numId="8" w16cid:durableId="857815126">
    <w:abstractNumId w:val="10"/>
  </w:num>
  <w:num w:numId="9" w16cid:durableId="1302928404">
    <w:abstractNumId w:val="1"/>
  </w:num>
  <w:num w:numId="10" w16cid:durableId="832377400">
    <w:abstractNumId w:val="1"/>
  </w:num>
  <w:num w:numId="11" w16cid:durableId="1947537482">
    <w:abstractNumId w:val="3"/>
  </w:num>
  <w:num w:numId="12" w16cid:durableId="182943380">
    <w:abstractNumId w:val="5"/>
  </w:num>
  <w:num w:numId="13" w16cid:durableId="641085234">
    <w:abstractNumId w:val="16"/>
  </w:num>
  <w:num w:numId="14" w16cid:durableId="589586044">
    <w:abstractNumId w:val="11"/>
  </w:num>
  <w:num w:numId="15" w16cid:durableId="533151058">
    <w:abstractNumId w:val="8"/>
  </w:num>
  <w:num w:numId="16" w16cid:durableId="419254930">
    <w:abstractNumId w:val="15"/>
  </w:num>
  <w:num w:numId="17" w16cid:durableId="1403868184">
    <w:abstractNumId w:val="6"/>
  </w:num>
  <w:num w:numId="18" w16cid:durableId="1112286337">
    <w:abstractNumId w:val="13"/>
  </w:num>
  <w:num w:numId="19" w16cid:durableId="631059540">
    <w:abstractNumId w:val="21"/>
  </w:num>
  <w:num w:numId="20" w16cid:durableId="1049960962">
    <w:abstractNumId w:val="18"/>
  </w:num>
  <w:num w:numId="21" w16cid:durableId="1838381464">
    <w:abstractNumId w:val="12"/>
  </w:num>
  <w:num w:numId="22" w16cid:durableId="13314007">
    <w:abstractNumId w:val="20"/>
  </w:num>
  <w:num w:numId="23" w16cid:durableId="320622607">
    <w:abstractNumId w:val="4"/>
  </w:num>
  <w:num w:numId="24" w16cid:durableId="309558045">
    <w:abstractNumId w:val="9"/>
  </w:num>
  <w:num w:numId="25" w16cid:durableId="14576772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92E"/>
    <w:rsid w:val="00006D2A"/>
    <w:rsid w:val="00010D47"/>
    <w:rsid w:val="00016CF0"/>
    <w:rsid w:val="0002435C"/>
    <w:rsid w:val="00030DDD"/>
    <w:rsid w:val="000313BB"/>
    <w:rsid w:val="00033ED5"/>
    <w:rsid w:val="00044349"/>
    <w:rsid w:val="00050500"/>
    <w:rsid w:val="0005691C"/>
    <w:rsid w:val="00056ECB"/>
    <w:rsid w:val="00056ED5"/>
    <w:rsid w:val="000655CC"/>
    <w:rsid w:val="000700AE"/>
    <w:rsid w:val="00084024"/>
    <w:rsid w:val="00086856"/>
    <w:rsid w:val="0009062C"/>
    <w:rsid w:val="00095368"/>
    <w:rsid w:val="000954C4"/>
    <w:rsid w:val="000A4C35"/>
    <w:rsid w:val="000A611A"/>
    <w:rsid w:val="000B12D9"/>
    <w:rsid w:val="000B4536"/>
    <w:rsid w:val="000B7715"/>
    <w:rsid w:val="000C185A"/>
    <w:rsid w:val="000C27B3"/>
    <w:rsid w:val="000E3FED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29D6"/>
    <w:rsid w:val="001B762C"/>
    <w:rsid w:val="001C4D0A"/>
    <w:rsid w:val="001C5FEF"/>
    <w:rsid w:val="00204231"/>
    <w:rsid w:val="00211487"/>
    <w:rsid w:val="00211D91"/>
    <w:rsid w:val="00217DEC"/>
    <w:rsid w:val="00222469"/>
    <w:rsid w:val="00235B57"/>
    <w:rsid w:val="0023689D"/>
    <w:rsid w:val="00246EFE"/>
    <w:rsid w:val="00250F24"/>
    <w:rsid w:val="002523C5"/>
    <w:rsid w:val="0025380B"/>
    <w:rsid w:val="0025703A"/>
    <w:rsid w:val="00257597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1B7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459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0421"/>
    <w:rsid w:val="0039118E"/>
    <w:rsid w:val="00397F54"/>
    <w:rsid w:val="003A05B0"/>
    <w:rsid w:val="003A0D43"/>
    <w:rsid w:val="003A11D7"/>
    <w:rsid w:val="003B2A4B"/>
    <w:rsid w:val="003B513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6618"/>
    <w:rsid w:val="0043167E"/>
    <w:rsid w:val="0043409A"/>
    <w:rsid w:val="00441C9B"/>
    <w:rsid w:val="004433DB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524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4F97"/>
    <w:rsid w:val="0059667C"/>
    <w:rsid w:val="00597E28"/>
    <w:rsid w:val="005A086C"/>
    <w:rsid w:val="005A2E3B"/>
    <w:rsid w:val="005A54ED"/>
    <w:rsid w:val="005A5D5B"/>
    <w:rsid w:val="005A6081"/>
    <w:rsid w:val="005A627D"/>
    <w:rsid w:val="005C0045"/>
    <w:rsid w:val="005C084E"/>
    <w:rsid w:val="005C4606"/>
    <w:rsid w:val="005C6BFC"/>
    <w:rsid w:val="005D0B0C"/>
    <w:rsid w:val="005E02B3"/>
    <w:rsid w:val="005E1E24"/>
    <w:rsid w:val="0060596B"/>
    <w:rsid w:val="00606D97"/>
    <w:rsid w:val="00614E64"/>
    <w:rsid w:val="006160D0"/>
    <w:rsid w:val="00617710"/>
    <w:rsid w:val="00617EE6"/>
    <w:rsid w:val="0062184C"/>
    <w:rsid w:val="00623724"/>
    <w:rsid w:val="00627BEA"/>
    <w:rsid w:val="006319DB"/>
    <w:rsid w:val="0065595B"/>
    <w:rsid w:val="00660269"/>
    <w:rsid w:val="00663016"/>
    <w:rsid w:val="00665F89"/>
    <w:rsid w:val="00673C92"/>
    <w:rsid w:val="006753EC"/>
    <w:rsid w:val="00681B7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BF4"/>
    <w:rsid w:val="007917BA"/>
    <w:rsid w:val="0079390F"/>
    <w:rsid w:val="007A5C6F"/>
    <w:rsid w:val="007B1A96"/>
    <w:rsid w:val="007D4241"/>
    <w:rsid w:val="007D4317"/>
    <w:rsid w:val="007D4EA3"/>
    <w:rsid w:val="007F1CFF"/>
    <w:rsid w:val="007F5006"/>
    <w:rsid w:val="007F5DD5"/>
    <w:rsid w:val="00803CB7"/>
    <w:rsid w:val="008124EC"/>
    <w:rsid w:val="00821A1B"/>
    <w:rsid w:val="00825505"/>
    <w:rsid w:val="008262E9"/>
    <w:rsid w:val="00827E69"/>
    <w:rsid w:val="00833EA9"/>
    <w:rsid w:val="00835C4D"/>
    <w:rsid w:val="00843F48"/>
    <w:rsid w:val="00851423"/>
    <w:rsid w:val="00851901"/>
    <w:rsid w:val="00857848"/>
    <w:rsid w:val="008654B6"/>
    <w:rsid w:val="00867F7E"/>
    <w:rsid w:val="0087139C"/>
    <w:rsid w:val="00880E83"/>
    <w:rsid w:val="00892F28"/>
    <w:rsid w:val="008A0C5F"/>
    <w:rsid w:val="008A3DEA"/>
    <w:rsid w:val="008A4EB9"/>
    <w:rsid w:val="008A74C0"/>
    <w:rsid w:val="008A76F9"/>
    <w:rsid w:val="008B1694"/>
    <w:rsid w:val="008C4B27"/>
    <w:rsid w:val="008C7F2A"/>
    <w:rsid w:val="008E36F8"/>
    <w:rsid w:val="008E46B2"/>
    <w:rsid w:val="008E682C"/>
    <w:rsid w:val="008E78A1"/>
    <w:rsid w:val="008F25FA"/>
    <w:rsid w:val="008F483E"/>
    <w:rsid w:val="008F589F"/>
    <w:rsid w:val="00900FD9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7CA"/>
    <w:rsid w:val="009B1F6B"/>
    <w:rsid w:val="009B73D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6B2"/>
    <w:rsid w:val="00A514B7"/>
    <w:rsid w:val="00A54A0B"/>
    <w:rsid w:val="00A65FD4"/>
    <w:rsid w:val="00A81198"/>
    <w:rsid w:val="00A81E48"/>
    <w:rsid w:val="00A82035"/>
    <w:rsid w:val="00A867A8"/>
    <w:rsid w:val="00A90D77"/>
    <w:rsid w:val="00A92E07"/>
    <w:rsid w:val="00AA0B3A"/>
    <w:rsid w:val="00AA43BC"/>
    <w:rsid w:val="00AA6EB4"/>
    <w:rsid w:val="00AA767D"/>
    <w:rsid w:val="00AB0453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348"/>
    <w:rsid w:val="00B60C6C"/>
    <w:rsid w:val="00B619A9"/>
    <w:rsid w:val="00B65A9D"/>
    <w:rsid w:val="00B66D60"/>
    <w:rsid w:val="00B72C0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40E"/>
    <w:rsid w:val="00BB69DB"/>
    <w:rsid w:val="00BC322E"/>
    <w:rsid w:val="00BC44CD"/>
    <w:rsid w:val="00BC48A6"/>
    <w:rsid w:val="00BD2FF0"/>
    <w:rsid w:val="00BE00A8"/>
    <w:rsid w:val="00BE7978"/>
    <w:rsid w:val="00C07DDB"/>
    <w:rsid w:val="00C23768"/>
    <w:rsid w:val="00C4115D"/>
    <w:rsid w:val="00C43BDD"/>
    <w:rsid w:val="00C47778"/>
    <w:rsid w:val="00C5011E"/>
    <w:rsid w:val="00C50EE5"/>
    <w:rsid w:val="00C5240A"/>
    <w:rsid w:val="00C5398F"/>
    <w:rsid w:val="00C551E9"/>
    <w:rsid w:val="00C556F5"/>
    <w:rsid w:val="00C70E19"/>
    <w:rsid w:val="00C72574"/>
    <w:rsid w:val="00C7430C"/>
    <w:rsid w:val="00C85DA1"/>
    <w:rsid w:val="00C877AB"/>
    <w:rsid w:val="00C9071C"/>
    <w:rsid w:val="00C908FF"/>
    <w:rsid w:val="00C96755"/>
    <w:rsid w:val="00C97BD3"/>
    <w:rsid w:val="00CA39EF"/>
    <w:rsid w:val="00CA521F"/>
    <w:rsid w:val="00CB0493"/>
    <w:rsid w:val="00CB17FF"/>
    <w:rsid w:val="00CB1ED7"/>
    <w:rsid w:val="00CC167C"/>
    <w:rsid w:val="00CC52D9"/>
    <w:rsid w:val="00CD4672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6743D"/>
    <w:rsid w:val="00D85218"/>
    <w:rsid w:val="00D90AA6"/>
    <w:rsid w:val="00D915B1"/>
    <w:rsid w:val="00DA299D"/>
    <w:rsid w:val="00DA55DB"/>
    <w:rsid w:val="00DA65C4"/>
    <w:rsid w:val="00DB0E0E"/>
    <w:rsid w:val="00DB369E"/>
    <w:rsid w:val="00DD2BE0"/>
    <w:rsid w:val="00DE4447"/>
    <w:rsid w:val="00DE5DA2"/>
    <w:rsid w:val="00DF0033"/>
    <w:rsid w:val="00DF0C31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032C"/>
    <w:rsid w:val="00F07B5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DC0B283"/>
    <w:rsid w:val="647B2B65"/>
    <w:rsid w:val="6B2CF8ED"/>
    <w:rsid w:val="71C2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95286A7-AA0D-4A6F-A6F9-ABDB7A5E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theme" Target="theme/theme1.xml" Id="rId26" /><Relationship Type="http://schemas.openxmlformats.org/officeDocument/2006/relationships/image" Target="media/image6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image" Target="media/image5.jp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8.jpg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4</Pages>
  <Words>332</Words>
  <Characters>3050</Characters>
  <Application>Microsoft Office Word</Application>
  <DocSecurity>0</DocSecurity>
  <Lines>25</Lines>
  <Paragraphs>6</Paragraphs>
  <ScaleCrop>false</ScaleCrop>
  <Manager/>
  <Company/>
  <LinksUpToDate>false</LinksUpToDate>
  <CharactersWithSpaces>3376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Kontroll, postoperativ årskontroll</dc:title>
  <dc:subject/>
  <dc:creator>patrik.jens.johansson@vgregion.se</dc:creator>
  <keywords/>
  <lastModifiedBy>Ulrica Sehlberg</lastModifiedBy>
  <revision>26</revision>
  <lastPrinted>2016-03-31T01:56:00.0000000Z</lastPrinted>
  <dcterms:created xsi:type="dcterms:W3CDTF">2022-05-18T22:32:00.0000000Z</dcterms:created>
  <dcterms:modified xsi:type="dcterms:W3CDTF">2025-10-20T12:20:00.0000000Z</dcterms:modified>
</coreProperties>
</file>