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E118" w14:textId="77777777" w:rsidR="00093BEC" w:rsidRDefault="00093BEC" w:rsidP="0070794E">
      <w:pPr>
        <w:pStyle w:val="Rubrik2"/>
        <w:ind w:left="0"/>
        <w:sectPr w:rsidR="00093BEC" w:rsidSect="00093BE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0E3436" w14:textId="3295A314" w:rsidR="00093BEC" w:rsidRPr="00093BEC" w:rsidRDefault="00CE7F2E" w:rsidP="00CE7F2E">
      <w:pPr>
        <w:pStyle w:val="Rubrik1"/>
        <w:ind w:left="0"/>
      </w:pPr>
      <w:r w:rsidRPr="00CE7F2E">
        <w:t>Mammografi – Implantat</w:t>
      </w:r>
      <w:r w:rsidR="00093BEC" w:rsidRPr="00093BEC">
        <w:tab/>
      </w:r>
    </w:p>
    <w:p w14:paraId="75123FC6" w14:textId="77777777" w:rsidR="00093BEC" w:rsidRPr="00093BEC" w:rsidRDefault="00093BEC" w:rsidP="00CE7F2E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093BEC">
        <w:t>Syfte</w:t>
      </w:r>
    </w:p>
    <w:p w14:paraId="582584B7" w14:textId="77777777" w:rsidR="00093BEC" w:rsidRDefault="00093BEC" w:rsidP="00093BE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93BEC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3BABDBD0" w14:textId="776ACEFD" w:rsidR="0070794E" w:rsidRDefault="0070794E" w:rsidP="0070794E">
      <w:pPr>
        <w:pStyle w:val="Rubrik2"/>
        <w:ind w:left="0"/>
      </w:pPr>
      <w:r>
        <w:t>Förändringar sedan föregående version</w:t>
      </w:r>
    </w:p>
    <w:p w14:paraId="32614F00" w14:textId="534E9E84" w:rsidR="00093BEC" w:rsidRPr="00093BEC" w:rsidRDefault="0070794E" w:rsidP="0070794E">
      <w:pPr>
        <w:ind w:left="0"/>
        <w:rPr>
          <w:rFonts w:ascii="Arial" w:hAnsi="Arial" w:cs="Arial"/>
          <w:sz w:val="20"/>
          <w:szCs w:val="20"/>
        </w:rPr>
      </w:pPr>
      <w:r w:rsidRPr="0070794E">
        <w:rPr>
          <w:rFonts w:ascii="Arial" w:hAnsi="Arial" w:cs="Arial"/>
          <w:sz w:val="20"/>
          <w:szCs w:val="20"/>
        </w:rPr>
        <w:t xml:space="preserve">Reviderad, </w:t>
      </w:r>
      <w:bookmarkEnd w:id="3"/>
      <w:r w:rsidR="002D4557">
        <w:rPr>
          <w:rFonts w:ascii="Arial" w:hAnsi="Arial" w:cs="Arial"/>
          <w:sz w:val="20"/>
          <w:szCs w:val="20"/>
        </w:rPr>
        <w:t>nya bilder inlagda.</w:t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2552"/>
        <w:gridCol w:w="3389"/>
        <w:gridCol w:w="3679"/>
      </w:tblGrid>
      <w:tr w:rsidR="00093BEC" w:rsidRPr="00093BEC" w14:paraId="2D520B15" w14:textId="77777777" w:rsidTr="00CE7F2E">
        <w:trPr>
          <w:trHeight w:val="263"/>
        </w:trPr>
        <w:tc>
          <w:tcPr>
            <w:tcW w:w="9620" w:type="dxa"/>
            <w:gridSpan w:val="3"/>
            <w:shd w:val="clear" w:color="auto" w:fill="auto"/>
          </w:tcPr>
          <w:p w14:paraId="5A2089C4" w14:textId="77777777" w:rsidR="00093BEC" w:rsidRPr="00093BEC" w:rsidRDefault="00093BEC" w:rsidP="00CE7F2E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093BEC">
              <w:t>Inför undersökningen</w:t>
            </w:r>
          </w:p>
        </w:tc>
      </w:tr>
      <w:tr w:rsidR="00093BEC" w:rsidRPr="00093BEC" w14:paraId="6C2F4D18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3F7FE72A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28D41B7D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93BEC" w:rsidRPr="00093BEC" w14:paraId="1F124225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6DAD84E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34CFB2FC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4D090A57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1A803BB1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447EBC4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66000</w:t>
            </w:r>
            <w:r w:rsidRPr="00093BEC">
              <w:rPr>
                <w:rFonts w:ascii="Arial" w:hAnsi="Arial" w:cs="Arial"/>
                <w:sz w:val="20"/>
                <w:szCs w:val="20"/>
              </w:rPr>
              <w:tab/>
              <w:t>Mammografi klinisk</w:t>
            </w:r>
          </w:p>
        </w:tc>
      </w:tr>
      <w:tr w:rsidR="00093BEC" w:rsidRPr="00093BEC" w14:paraId="615EE61A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6EDE87B1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6A087434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64A33503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10AE4CEA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09C95BD7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0CD50EBE" w14:textId="0A30516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093B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93BEC" w:rsidRPr="00093BEC" w14:paraId="6047AAC7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64359173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619CF0D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  <w:shd w:val="clear" w:color="auto" w:fill="auto"/>
          </w:tcPr>
          <w:p w14:paraId="5729239A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75D48BBF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386F7A59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27B56AF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093BEC" w:rsidRPr="00093BEC" w14:paraId="07A15C2E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76020350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464607AD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70DB970B" w14:textId="77777777" w:rsidTr="0070794E">
        <w:trPr>
          <w:trHeight w:val="389"/>
        </w:trPr>
        <w:tc>
          <w:tcPr>
            <w:tcW w:w="2552" w:type="dxa"/>
            <w:shd w:val="clear" w:color="auto" w:fill="auto"/>
          </w:tcPr>
          <w:p w14:paraId="545A0C81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1D9E88C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65F1306C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</w:tc>
      </w:tr>
      <w:tr w:rsidR="00093BEC" w:rsidRPr="00093BEC" w14:paraId="56F981D1" w14:textId="77777777" w:rsidTr="0070794E">
        <w:trPr>
          <w:trHeight w:val="239"/>
        </w:trPr>
        <w:tc>
          <w:tcPr>
            <w:tcW w:w="2552" w:type="dxa"/>
            <w:shd w:val="clear" w:color="auto" w:fill="auto"/>
          </w:tcPr>
          <w:p w14:paraId="333E6BD8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7CBC1834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93BEC" w:rsidRPr="00093BEC" w14:paraId="59FB5AFD" w14:textId="77777777" w:rsidTr="0070794E">
        <w:trPr>
          <w:trHeight w:val="239"/>
        </w:trPr>
        <w:tc>
          <w:tcPr>
            <w:tcW w:w="2552" w:type="dxa"/>
            <w:shd w:val="clear" w:color="auto" w:fill="auto"/>
          </w:tcPr>
          <w:p w14:paraId="070CD272" w14:textId="77777777" w:rsid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CE7F2E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  <w:p w14:paraId="3CF623BD" w14:textId="3857D94A" w:rsidR="0039311E" w:rsidRPr="00093BEC" w:rsidRDefault="0039311E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49C5EA51" w14:textId="1A542410" w:rsidR="00093BEC" w:rsidRPr="00093BEC" w:rsidRDefault="00093BEC" w:rsidP="00093B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CE7F2E"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BB0B67" w14:textId="63E1EFB5" w:rsidR="00093BEC" w:rsidRPr="00093BEC" w:rsidRDefault="00093BEC" w:rsidP="00093B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CE7F2E"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B1506D" w14:textId="6E0EAB6C" w:rsidR="00093BEC" w:rsidRPr="00093BEC" w:rsidRDefault="00093BEC" w:rsidP="00093B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CE7F2E"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672F8E" w14:textId="4B288C2B" w:rsidR="00093BEC" w:rsidRPr="00093BEC" w:rsidRDefault="00093BEC" w:rsidP="00093B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Ändra i SYNGO under rubrik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>: Välj Implantat</w:t>
            </w:r>
            <w:r w:rsidR="00E24E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24E06">
              <w:rPr>
                <w:rFonts w:ascii="Arial" w:hAnsi="Arial" w:cs="Arial"/>
                <w:sz w:val="20"/>
                <w:szCs w:val="20"/>
              </w:rPr>
              <w:t>push</w:t>
            </w:r>
            <w:r w:rsidR="0039311E">
              <w:rPr>
                <w:rFonts w:ascii="Arial" w:hAnsi="Arial" w:cs="Arial"/>
                <w:sz w:val="20"/>
                <w:szCs w:val="20"/>
              </w:rPr>
              <w:t>back</w:t>
            </w:r>
            <w:proofErr w:type="spellEnd"/>
            <w:r w:rsidR="00393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9818C8" w14:textId="77777777" w:rsidR="00093BEC" w:rsidRPr="00093BEC" w:rsidRDefault="00093BEC" w:rsidP="00093B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  <w:tr w:rsidR="00093BEC" w:rsidRPr="00093BEC" w14:paraId="0BF88788" w14:textId="77777777" w:rsidTr="0070794E">
        <w:trPr>
          <w:trHeight w:val="239"/>
        </w:trPr>
        <w:tc>
          <w:tcPr>
            <w:tcW w:w="2552" w:type="dxa"/>
            <w:shd w:val="clear" w:color="auto" w:fill="auto"/>
          </w:tcPr>
          <w:p w14:paraId="1ADE8DCE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66F2CEE8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7330CA57" w14:textId="77777777" w:rsidTr="0070794E">
        <w:trPr>
          <w:trHeight w:val="239"/>
        </w:trPr>
        <w:tc>
          <w:tcPr>
            <w:tcW w:w="2552" w:type="dxa"/>
            <w:shd w:val="clear" w:color="auto" w:fill="auto"/>
          </w:tcPr>
          <w:p w14:paraId="58741970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Teknik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7900BDE4" w14:textId="3B188D85" w:rsidR="00093BEC" w:rsidRPr="00093BEC" w:rsidRDefault="00093BEC" w:rsidP="0039311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81DCB9" w14:textId="77777777" w:rsidR="00093BEC" w:rsidRPr="00093BEC" w:rsidRDefault="00093BEC" w:rsidP="00093BEC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Om det inte går att komprimera minst 30 N välj manuell exponering och utför undersökningen med fria exponeringsvärden. </w:t>
            </w:r>
          </w:p>
          <w:p w14:paraId="0CFD79A8" w14:textId="1AE805DC" w:rsidR="00093BEC" w:rsidRPr="00093BEC" w:rsidRDefault="00093BEC" w:rsidP="00093BEC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Pr="00093B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Exponeringslista</w:t>
              </w:r>
            </w:hyperlink>
            <w:r w:rsidRPr="00093BEC">
              <w:rPr>
                <w:rFonts w:ascii="Arial" w:hAnsi="Arial" w:cs="Arial"/>
                <w:sz w:val="20"/>
                <w:szCs w:val="20"/>
              </w:rPr>
              <w:t xml:space="preserve"> för manuell inställning av kV och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93BEC" w:rsidRPr="00093BEC" w14:paraId="63AD28CC" w14:textId="77777777" w:rsidTr="0070794E">
        <w:trPr>
          <w:trHeight w:val="239"/>
        </w:trPr>
        <w:tc>
          <w:tcPr>
            <w:tcW w:w="2552" w:type="dxa"/>
            <w:shd w:val="clear" w:color="auto" w:fill="auto"/>
          </w:tcPr>
          <w:p w14:paraId="31CF612B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7BCF884F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20CA8" w14:textId="77777777" w:rsidR="0070794E" w:rsidRDefault="0070794E">
      <w:r>
        <w:br w:type="page"/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1951"/>
        <w:gridCol w:w="601"/>
        <w:gridCol w:w="4091"/>
        <w:gridCol w:w="2977"/>
      </w:tblGrid>
      <w:tr w:rsidR="00093BEC" w:rsidRPr="00093BEC" w14:paraId="0128824D" w14:textId="77777777" w:rsidTr="0070794E">
        <w:trPr>
          <w:trHeight w:val="239"/>
        </w:trPr>
        <w:tc>
          <w:tcPr>
            <w:tcW w:w="2552" w:type="dxa"/>
            <w:gridSpan w:val="2"/>
            <w:shd w:val="clear" w:color="auto" w:fill="auto"/>
          </w:tcPr>
          <w:p w14:paraId="0502FBBF" w14:textId="6609E278" w:rsidR="00093BEC" w:rsidRPr="00CE7F2E" w:rsidRDefault="00093BEC" w:rsidP="00093BEC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0"/>
                <w:szCs w:val="28"/>
              </w:rPr>
            </w:pPr>
            <w:r w:rsidRPr="00CE7F2E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Undersökning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5E80757F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3812757A" w14:textId="77777777" w:rsidTr="0070794E">
        <w:trPr>
          <w:trHeight w:val="263"/>
        </w:trPr>
        <w:tc>
          <w:tcPr>
            <w:tcW w:w="2552" w:type="dxa"/>
            <w:gridSpan w:val="2"/>
            <w:shd w:val="clear" w:color="auto" w:fill="auto"/>
          </w:tcPr>
          <w:p w14:paraId="0A1B6C70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8" w:type="dxa"/>
            <w:gridSpan w:val="2"/>
            <w:shd w:val="clear" w:color="auto" w:fill="auto"/>
          </w:tcPr>
          <w:p w14:paraId="591BBB76" w14:textId="02180297" w:rsidR="00093BEC" w:rsidRPr="00093BEC" w:rsidRDefault="00093BEC" w:rsidP="00093BEC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R-CC (right cranio-caudal)</w:t>
            </w:r>
            <w:r w:rsidR="00335135">
              <w:rPr>
                <w:rFonts w:ascii="Arial" w:hAnsi="Arial" w:cs="Arial"/>
                <w:sz w:val="20"/>
                <w:szCs w:val="20"/>
                <w:lang w:val="en-US"/>
              </w:rPr>
              <w:t xml:space="preserve"> Pushback</w:t>
            </w:r>
          </w:p>
          <w:p w14:paraId="17F37ABE" w14:textId="72760E35" w:rsidR="00093BEC" w:rsidRPr="00093BEC" w:rsidRDefault="00093BEC" w:rsidP="00093BEC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L-CC (left cranio-caudal)</w:t>
            </w:r>
            <w:r w:rsidR="00D304D7">
              <w:rPr>
                <w:rFonts w:ascii="Arial" w:hAnsi="Arial" w:cs="Arial"/>
                <w:sz w:val="20"/>
                <w:szCs w:val="20"/>
                <w:lang w:val="en-US"/>
              </w:rPr>
              <w:t xml:space="preserve"> Pushback</w:t>
            </w:r>
          </w:p>
          <w:p w14:paraId="72B89726" w14:textId="38673C06" w:rsidR="00093BEC" w:rsidRPr="00093BEC" w:rsidRDefault="00093BEC" w:rsidP="00093BEC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>L-MLO (left medio-lateral-oblique)</w:t>
            </w:r>
            <w:r w:rsidR="00D304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72220">
              <w:rPr>
                <w:rFonts w:ascii="Arial" w:hAnsi="Arial" w:cs="Arial"/>
                <w:sz w:val="20"/>
                <w:szCs w:val="20"/>
                <w:lang w:val="en-US"/>
              </w:rPr>
              <w:t>+ Pushback</w:t>
            </w:r>
          </w:p>
          <w:p w14:paraId="2E8B7BA0" w14:textId="6F06E99F" w:rsidR="00093BEC" w:rsidRPr="00093BEC" w:rsidRDefault="00093BEC" w:rsidP="00093BEC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  <w:lang w:val="en-US"/>
              </w:rPr>
              <w:t xml:space="preserve">R-MLO (right medio-lateral-oblique </w:t>
            </w:r>
            <w:r w:rsidR="00772220">
              <w:rPr>
                <w:rFonts w:ascii="Arial" w:hAnsi="Arial" w:cs="Arial"/>
                <w:sz w:val="20"/>
                <w:szCs w:val="20"/>
                <w:lang w:val="en-US"/>
              </w:rPr>
              <w:t>+ Pushback</w:t>
            </w:r>
          </w:p>
        </w:tc>
      </w:tr>
      <w:tr w:rsidR="00093BEC" w:rsidRPr="00093BEC" w14:paraId="18C75DEE" w14:textId="77777777" w:rsidTr="0070794E">
        <w:trPr>
          <w:trHeight w:val="263"/>
        </w:trPr>
        <w:tc>
          <w:tcPr>
            <w:tcW w:w="2552" w:type="dxa"/>
            <w:gridSpan w:val="2"/>
            <w:shd w:val="clear" w:color="auto" w:fill="auto"/>
          </w:tcPr>
          <w:p w14:paraId="3731A6AF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8" w:type="dxa"/>
            <w:gridSpan w:val="2"/>
            <w:shd w:val="clear" w:color="auto" w:fill="auto"/>
          </w:tcPr>
          <w:p w14:paraId="06D4477E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93BEC" w:rsidRPr="00093BEC" w14:paraId="629E6DB9" w14:textId="77777777" w:rsidTr="00CE7F2E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336B2CEF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 xml:space="preserve">R-CC </w:t>
            </w:r>
          </w:p>
          <w:p w14:paraId="31A78C84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  <w:p w14:paraId="03C6669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shd w:val="clear" w:color="auto" w:fill="auto"/>
          </w:tcPr>
          <w:p w14:paraId="6D598E82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Röntgenröret i upprätt läge (vertikal strålriktning), ingen vinkling.</w:t>
            </w:r>
          </w:p>
          <w:p w14:paraId="1FBCF628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Bröstet komprimeras uppifrån och ned mot röntgenbordet.</w:t>
            </w:r>
          </w:p>
          <w:p w14:paraId="2F3C29C9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321BC1E9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Låt kvinnan gå ett litet steg bakåt och därefter luta sig in mot detektorplattan. Placera bröstet mitt på detektorplattan. </w:t>
            </w:r>
          </w:p>
          <w:p w14:paraId="6DEAE2D4" w14:textId="77777777" w:rsid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När bröstet är korrekt placerat, dra i bröstet och se till att bröstvårtan är i profil. Axlarna ska vara avslappnade.</w:t>
            </w:r>
          </w:p>
          <w:p w14:paraId="2EDF2CB4" w14:textId="1FAD68B8" w:rsidR="00C1474A" w:rsidRDefault="00C95BDB" w:rsidP="00507FBA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Pushback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förskjuts implantatet </w:t>
            </w:r>
            <w:r w:rsidR="003E7C5B">
              <w:rPr>
                <w:rFonts w:ascii="Arial" w:hAnsi="Arial" w:cs="Arial"/>
                <w:sz w:val="20"/>
                <w:szCs w:val="20"/>
              </w:rPr>
              <w:t>dorsalt. Det kan innebära en höjdjustering av detektorn samt byte till en mindre kompressionsplatta.</w:t>
            </w:r>
          </w:p>
          <w:p w14:paraId="1A9A60F7" w14:textId="77777777" w:rsidR="00C1474A" w:rsidRDefault="00C1474A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5DDE2F" w14:textId="77777777" w:rsidR="006018C0" w:rsidRDefault="006018C0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2F9543" w14:textId="77777777" w:rsidR="006018C0" w:rsidRPr="00093BEC" w:rsidRDefault="006018C0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07E26AC" w14:textId="5AE6A123" w:rsidR="00093BEC" w:rsidRPr="00093BEC" w:rsidRDefault="005769A7" w:rsidP="00093B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049D604B" wp14:editId="1D219328">
                  <wp:simplePos x="0" y="0"/>
                  <wp:positionH relativeFrom="column">
                    <wp:posOffset>-86912</wp:posOffset>
                  </wp:positionH>
                  <wp:positionV relativeFrom="paragraph">
                    <wp:posOffset>2489752</wp:posOffset>
                  </wp:positionV>
                  <wp:extent cx="1412180" cy="2145030"/>
                  <wp:effectExtent l="0" t="0" r="0" b="7620"/>
                  <wp:wrapNone/>
                  <wp:docPr id="52591797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917977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18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19B8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BB175A" wp14:editId="1207369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634</wp:posOffset>
                  </wp:positionV>
                  <wp:extent cx="939068" cy="2160905"/>
                  <wp:effectExtent l="0" t="0" r="0" b="0"/>
                  <wp:wrapNone/>
                  <wp:docPr id="131154355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54355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560" cy="216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67D3">
              <w:rPr>
                <w:noProof/>
              </w:rPr>
              <w:t xml:space="preserve"> </w:t>
            </w:r>
            <w:r w:rsidR="00FB321F">
              <w:rPr>
                <w:noProof/>
              </w:rPr>
              <w:drawing>
                <wp:inline distT="0" distB="0" distL="0" distR="0" wp14:anchorId="5682AD8E" wp14:editId="1A7009F5">
                  <wp:extent cx="1324397" cy="2160960"/>
                  <wp:effectExtent l="0" t="0" r="9525" b="0"/>
                  <wp:docPr id="104937575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37575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95" cy="218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BEC" w:rsidRPr="00093BEC" w14:paraId="68EBEA60" w14:textId="77777777" w:rsidTr="00CE7F2E">
        <w:trPr>
          <w:trHeight w:val="263"/>
        </w:trPr>
        <w:tc>
          <w:tcPr>
            <w:tcW w:w="1951" w:type="dxa"/>
            <w:shd w:val="clear" w:color="auto" w:fill="auto"/>
          </w:tcPr>
          <w:p w14:paraId="72E438DB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shd w:val="clear" w:color="auto" w:fill="auto"/>
          </w:tcPr>
          <w:p w14:paraId="386623EB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17CB9AD" w14:textId="64108E36" w:rsidR="00093BEC" w:rsidRPr="00093BEC" w:rsidRDefault="00093BEC" w:rsidP="00093B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93BEC" w:rsidRPr="00093BEC" w14:paraId="3A02D78E" w14:textId="77777777" w:rsidTr="00CE7F2E">
        <w:trPr>
          <w:trHeight w:val="263"/>
        </w:trPr>
        <w:tc>
          <w:tcPr>
            <w:tcW w:w="1951" w:type="dxa"/>
            <w:shd w:val="clear" w:color="auto" w:fill="auto"/>
          </w:tcPr>
          <w:p w14:paraId="3D8B5E7C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L-CC</w:t>
            </w:r>
          </w:p>
          <w:p w14:paraId="26B48D5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692" w:type="dxa"/>
            <w:gridSpan w:val="2"/>
            <w:shd w:val="clear" w:color="auto" w:fill="auto"/>
          </w:tcPr>
          <w:p w14:paraId="71AB1ED6" w14:textId="2CE68FAA" w:rsid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  <w:p w14:paraId="1ED3B07A" w14:textId="681F5045" w:rsidR="00507FBA" w:rsidRDefault="00507FBA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407B56" w14:textId="7D3978BC" w:rsidR="00507FBA" w:rsidRDefault="00507FBA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227AB6" w14:textId="77777777" w:rsidR="005274B3" w:rsidRDefault="005274B3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463449" w14:textId="77777777" w:rsidR="00507FBA" w:rsidRDefault="00507FBA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79E4732" w14:textId="77777777" w:rsidR="00507FBA" w:rsidRPr="00093BEC" w:rsidRDefault="00507FBA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0E1E4327" w14:textId="1F1DC044" w:rsidR="00093BEC" w:rsidRPr="00093BEC" w:rsidRDefault="00093BEC" w:rsidP="00093B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93BEC" w:rsidRPr="00093BEC" w14:paraId="5B2D32D0" w14:textId="77777777" w:rsidTr="00CE7F2E">
        <w:trPr>
          <w:trHeight w:val="291"/>
        </w:trPr>
        <w:tc>
          <w:tcPr>
            <w:tcW w:w="1951" w:type="dxa"/>
            <w:shd w:val="clear" w:color="auto" w:fill="auto"/>
          </w:tcPr>
          <w:p w14:paraId="1A1438C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3"/>
            <w:shd w:val="clear" w:color="auto" w:fill="auto"/>
          </w:tcPr>
          <w:p w14:paraId="14D2199C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EC" w:rsidRPr="00093BEC" w14:paraId="22AA65BD" w14:textId="77777777" w:rsidTr="00CE7F2E">
        <w:trPr>
          <w:trHeight w:val="291"/>
        </w:trPr>
        <w:tc>
          <w:tcPr>
            <w:tcW w:w="1951" w:type="dxa"/>
            <w:shd w:val="clear" w:color="auto" w:fill="auto"/>
          </w:tcPr>
          <w:p w14:paraId="700337CA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Kriterier CC</w:t>
            </w:r>
          </w:p>
          <w:p w14:paraId="4680459B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3"/>
            <w:shd w:val="clear" w:color="auto" w:fill="auto"/>
          </w:tcPr>
          <w:p w14:paraId="41FB23A6" w14:textId="0E95634F" w:rsidR="00093BEC" w:rsidRPr="00093BEC" w:rsidRDefault="00093BEC" w:rsidP="00093B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Hela bröstet med så att körtelvävnad finns </w:t>
            </w:r>
            <w:r w:rsidR="00DB06D4">
              <w:rPr>
                <w:rFonts w:ascii="Arial" w:hAnsi="Arial" w:cs="Arial"/>
                <w:sz w:val="20"/>
                <w:szCs w:val="20"/>
              </w:rPr>
              <w:br/>
            </w:r>
            <w:r w:rsidRPr="00093BEC">
              <w:rPr>
                <w:rFonts w:ascii="Arial" w:hAnsi="Arial" w:cs="Arial"/>
                <w:sz w:val="20"/>
                <w:szCs w:val="20"/>
              </w:rPr>
              <w:t>med både på den laterala och mediala sidan</w:t>
            </w:r>
          </w:p>
          <w:p w14:paraId="5A937710" w14:textId="77777777" w:rsidR="00093BEC" w:rsidRPr="00093BEC" w:rsidRDefault="00093BEC" w:rsidP="00093B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Bröstvårtan i profil</w:t>
            </w:r>
          </w:p>
          <w:p w14:paraId="664B7FE5" w14:textId="140F9974" w:rsidR="00093BEC" w:rsidRPr="00093BEC" w:rsidRDefault="00093BEC" w:rsidP="00093B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Om möjligt ska </w:t>
            </w:r>
            <w:proofErr w:type="spellStart"/>
            <w:r w:rsidRPr="00093BEC">
              <w:rPr>
                <w:rFonts w:ascii="Arial" w:hAnsi="Arial" w:cs="Arial"/>
                <w:sz w:val="20"/>
                <w:szCs w:val="20"/>
              </w:rPr>
              <w:t>pectoralismuskeln</w:t>
            </w:r>
            <w:proofErr w:type="spellEnd"/>
            <w:r w:rsidRPr="00093BEC">
              <w:rPr>
                <w:rFonts w:ascii="Arial" w:hAnsi="Arial" w:cs="Arial"/>
                <w:sz w:val="20"/>
                <w:szCs w:val="20"/>
              </w:rPr>
              <w:t xml:space="preserve"> vara med </w:t>
            </w:r>
            <w:r w:rsidR="00DB06D4">
              <w:rPr>
                <w:rFonts w:ascii="Arial" w:hAnsi="Arial" w:cs="Arial"/>
                <w:sz w:val="20"/>
                <w:szCs w:val="20"/>
              </w:rPr>
              <w:br/>
            </w:r>
            <w:r w:rsidRPr="00093BEC">
              <w:rPr>
                <w:rFonts w:ascii="Arial" w:hAnsi="Arial" w:cs="Arial"/>
                <w:sz w:val="20"/>
                <w:szCs w:val="20"/>
              </w:rPr>
              <w:t>(som en skugga)</w:t>
            </w:r>
          </w:p>
          <w:p w14:paraId="79766149" w14:textId="77777777" w:rsidR="00093BEC" w:rsidRPr="00093BEC" w:rsidRDefault="00093BEC" w:rsidP="00093B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Väl komprimerat bröst</w:t>
            </w:r>
          </w:p>
          <w:p w14:paraId="4D7F1957" w14:textId="77777777" w:rsidR="00093BEC" w:rsidRDefault="00093BEC" w:rsidP="00093B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Ingen veckbildning</w:t>
            </w:r>
          </w:p>
          <w:p w14:paraId="14FEEBC4" w14:textId="0EF8907E" w:rsidR="00DF127E" w:rsidRPr="00093BEC" w:rsidRDefault="00DF127E" w:rsidP="00093B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Pushback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följer kriterierna så långt som det är möjligt.</w:t>
            </w:r>
          </w:p>
          <w:p w14:paraId="1FFC0722" w14:textId="77777777" w:rsidR="00093BEC" w:rsidRPr="00093BEC" w:rsidRDefault="00093BEC" w:rsidP="00093B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93BEC" w:rsidRPr="00093BEC" w14:paraId="41DBE848" w14:textId="77777777" w:rsidTr="00CE7F2E">
        <w:trPr>
          <w:trHeight w:val="291"/>
        </w:trPr>
        <w:tc>
          <w:tcPr>
            <w:tcW w:w="1951" w:type="dxa"/>
            <w:shd w:val="clear" w:color="auto" w:fill="auto"/>
          </w:tcPr>
          <w:p w14:paraId="7E0DDAF3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3"/>
            <w:shd w:val="clear" w:color="auto" w:fill="auto"/>
          </w:tcPr>
          <w:p w14:paraId="74958D91" w14:textId="77777777" w:rsid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Illustration CC-projektion (</w:t>
            </w:r>
            <w:proofErr w:type="spellStart"/>
            <w:r w:rsidRPr="00093BEC">
              <w:rPr>
                <w:rFonts w:ascii="Arial" w:hAnsi="Arial" w:cs="Arial"/>
                <w:b/>
                <w:sz w:val="20"/>
                <w:szCs w:val="20"/>
              </w:rPr>
              <w:t>cranio-caudal</w:t>
            </w:r>
            <w:proofErr w:type="spellEnd"/>
            <w:r w:rsidRPr="00093BE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C155B7B" w14:textId="77777777" w:rsidR="000B01B3" w:rsidRDefault="000B01B3" w:rsidP="000B01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64E618" w14:textId="5F4DF0A2" w:rsidR="00093BEC" w:rsidRPr="00093BEC" w:rsidRDefault="000B01B3" w:rsidP="000B01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pict w14:anchorId="06C098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ammografi CC-projektion cranio-caudal" style="width:345pt;height:96pt">
                  <v:imagedata r:id="rId22" r:href="rId23" croptop="3765f" cropbottom="6582f" cropleft="500f" cropright="2381f"/>
                </v:shape>
              </w:pict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B01B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FB321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907CD1F" w14:textId="5CC0B552" w:rsidR="003C1B55" w:rsidRDefault="00D20F58">
      <w:r>
        <w:rPr>
          <w:noProof/>
        </w:rPr>
        <w:drawing>
          <wp:anchor distT="0" distB="0" distL="114300" distR="114300" simplePos="0" relativeHeight="251658241" behindDoc="0" locked="0" layoutInCell="1" allowOverlap="1" wp14:anchorId="687FAB71" wp14:editId="32906BB0">
            <wp:simplePos x="0" y="0"/>
            <wp:positionH relativeFrom="column">
              <wp:posOffset>5709347</wp:posOffset>
            </wp:positionH>
            <wp:positionV relativeFrom="paragraph">
              <wp:posOffset>-4323936</wp:posOffset>
            </wp:positionV>
            <wp:extent cx="1112037" cy="2142903"/>
            <wp:effectExtent l="0" t="0" r="0" b="0"/>
            <wp:wrapNone/>
            <wp:docPr id="180442773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27734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037" cy="2142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B55">
        <w:br w:type="page"/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1951"/>
        <w:gridCol w:w="4551"/>
        <w:gridCol w:w="3118"/>
      </w:tblGrid>
      <w:tr w:rsidR="00093BEC" w:rsidRPr="00093BEC" w14:paraId="7D3074B2" w14:textId="77777777" w:rsidTr="00CE7F2E">
        <w:trPr>
          <w:trHeight w:val="291"/>
        </w:trPr>
        <w:tc>
          <w:tcPr>
            <w:tcW w:w="1951" w:type="dxa"/>
            <w:shd w:val="clear" w:color="auto" w:fill="auto"/>
          </w:tcPr>
          <w:p w14:paraId="2C6AE986" w14:textId="21183722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2"/>
            <w:shd w:val="clear" w:color="auto" w:fill="auto"/>
          </w:tcPr>
          <w:p w14:paraId="1C8D8B94" w14:textId="55FDC414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3BEC" w:rsidRPr="00093BEC" w14:paraId="73F0CEFE" w14:textId="77777777" w:rsidTr="00CE7F2E">
        <w:trPr>
          <w:trHeight w:val="263"/>
        </w:trPr>
        <w:tc>
          <w:tcPr>
            <w:tcW w:w="1951" w:type="dxa"/>
            <w:shd w:val="clear" w:color="auto" w:fill="auto"/>
          </w:tcPr>
          <w:p w14:paraId="46F9B8E4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L-MLO</w:t>
            </w:r>
          </w:p>
          <w:p w14:paraId="7536CFC7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551" w:type="dxa"/>
            <w:shd w:val="clear" w:color="auto" w:fill="auto"/>
          </w:tcPr>
          <w:p w14:paraId="52CDF409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4217E917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2A55FFCF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Patienten böjer sig nu fram mot detektorn och armen/axeln placeras avslappnat på detektorplattans övre kant. </w:t>
            </w:r>
          </w:p>
          <w:p w14:paraId="4043639E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74517FCF" w14:textId="77777777" w:rsidR="00093BEC" w:rsidRP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721FFF9D" w14:textId="77777777" w:rsidR="00093BEC" w:rsidRDefault="00093BEC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Se till att bröstvårtan är i profil och komprimera.</w:t>
            </w:r>
          </w:p>
          <w:p w14:paraId="6134575A" w14:textId="42049E79" w:rsidR="00A4422D" w:rsidRDefault="00A4422D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Upprepa bildtagning där implantatet förskjuts dorsalt. Kan innebära ett byte till en mindre kompressionsplatta samt att kvinnan behöver böja sig något mer</w:t>
            </w:r>
            <w:r w:rsidR="00F2549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A1191D" w14:textId="70519469" w:rsidR="001A74FB" w:rsidRPr="00093BEC" w:rsidRDefault="001A74FB" w:rsidP="00093B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04D638C" w14:textId="793054F4" w:rsidR="00093BEC" w:rsidRPr="00093BEC" w:rsidRDefault="004C335A" w:rsidP="00093BE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0EFD6251" wp14:editId="284577DB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-109110</wp:posOffset>
                  </wp:positionV>
                  <wp:extent cx="1191766" cy="1397562"/>
                  <wp:effectExtent l="0" t="0" r="8890" b="0"/>
                  <wp:wrapNone/>
                  <wp:docPr id="58906617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06617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66" cy="1397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3BEC" w:rsidRPr="00093BEC" w14:paraId="41F458B9" w14:textId="77777777" w:rsidTr="00CE7F2E">
        <w:trPr>
          <w:trHeight w:val="263"/>
        </w:trPr>
        <w:tc>
          <w:tcPr>
            <w:tcW w:w="1951" w:type="dxa"/>
            <w:shd w:val="clear" w:color="auto" w:fill="auto"/>
          </w:tcPr>
          <w:p w14:paraId="7841DE01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51" w:type="dxa"/>
            <w:shd w:val="clear" w:color="auto" w:fill="auto"/>
          </w:tcPr>
          <w:p w14:paraId="11EED6C2" w14:textId="77777777" w:rsidR="00093BEC" w:rsidRP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2B196D6" w14:textId="3896038D" w:rsidR="00093BEC" w:rsidRPr="00093BEC" w:rsidRDefault="00093BEC" w:rsidP="00093BE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93BEC" w:rsidRPr="00093BEC" w14:paraId="609051FF" w14:textId="77777777" w:rsidTr="00CE7F2E">
        <w:trPr>
          <w:trHeight w:val="263"/>
        </w:trPr>
        <w:tc>
          <w:tcPr>
            <w:tcW w:w="1951" w:type="dxa"/>
            <w:shd w:val="clear" w:color="auto" w:fill="auto"/>
          </w:tcPr>
          <w:p w14:paraId="55FC87E6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53F66276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</w:tc>
        <w:tc>
          <w:tcPr>
            <w:tcW w:w="4551" w:type="dxa"/>
            <w:shd w:val="clear" w:color="auto" w:fill="auto"/>
          </w:tcPr>
          <w:p w14:paraId="15662B8E" w14:textId="77777777" w:rsidR="00093BEC" w:rsidRDefault="00093BEC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  <w:p w14:paraId="55A81B0E" w14:textId="77777777" w:rsidR="001A74FB" w:rsidRDefault="001A74FB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BE636B5" w14:textId="77777777" w:rsidR="001A74FB" w:rsidRDefault="001A74FB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D63293B" w14:textId="77777777" w:rsidR="001A74FB" w:rsidRDefault="001A74FB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B8401E" w14:textId="77777777" w:rsidR="001A74FB" w:rsidRDefault="001A74FB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2C35E4" w14:textId="77777777" w:rsidR="001A74FB" w:rsidRPr="00093BEC" w:rsidRDefault="001A74FB" w:rsidP="00093B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11C2A51" w14:textId="0A37143C" w:rsidR="00093BEC" w:rsidRPr="00093BEC" w:rsidRDefault="00093BEC" w:rsidP="00093BE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93BEC" w:rsidRPr="00093BEC" w14:paraId="7C3B81BC" w14:textId="77777777" w:rsidTr="00CE7F2E">
        <w:trPr>
          <w:trHeight w:val="262"/>
        </w:trPr>
        <w:tc>
          <w:tcPr>
            <w:tcW w:w="1951" w:type="dxa"/>
            <w:shd w:val="clear" w:color="auto" w:fill="auto"/>
          </w:tcPr>
          <w:p w14:paraId="1BA6851F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5E4DB5CD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2"/>
            <w:shd w:val="clear" w:color="auto" w:fill="auto"/>
          </w:tcPr>
          <w:p w14:paraId="66445482" w14:textId="6E130193" w:rsidR="00093BEC" w:rsidRPr="00093BEC" w:rsidRDefault="003C1B55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3D994C7D" wp14:editId="371872EA">
                  <wp:simplePos x="0" y="0"/>
                  <wp:positionH relativeFrom="column">
                    <wp:posOffset>3540760</wp:posOffset>
                  </wp:positionH>
                  <wp:positionV relativeFrom="paragraph">
                    <wp:posOffset>-1018043</wp:posOffset>
                  </wp:positionV>
                  <wp:extent cx="802861" cy="2055326"/>
                  <wp:effectExtent l="0" t="0" r="0" b="2540"/>
                  <wp:wrapNone/>
                  <wp:docPr id="192984522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4522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861" cy="2055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3BEC"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Körtlar i armhålan och hela bröstet på samma bild</w:t>
            </w:r>
            <w:r w:rsidR="00C12A5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 xml:space="preserve">        </w:t>
            </w:r>
          </w:p>
          <w:p w14:paraId="666AF3AA" w14:textId="6534F853" w:rsidR="00093BEC" w:rsidRPr="00093BEC" w:rsidRDefault="00093BEC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 xml:space="preserve">Bröstmuskeln (musculus pectoralis major) ska synas </w:t>
            </w:r>
            <w:r w:rsidR="0027271E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br/>
            </w: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ned till mamillen</w:t>
            </w:r>
          </w:p>
          <w:p w14:paraId="3012A4F0" w14:textId="77777777" w:rsidR="00093BEC" w:rsidRPr="00093BEC" w:rsidRDefault="00093BEC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564E5F68" w14:textId="77777777" w:rsidR="00093BEC" w:rsidRPr="00093BEC" w:rsidRDefault="00093BEC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17AEF8EB" w14:textId="77777777" w:rsidR="00093BEC" w:rsidRPr="00093BEC" w:rsidRDefault="00093BEC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komprimerat bröst</w:t>
            </w:r>
          </w:p>
          <w:p w14:paraId="2E900492" w14:textId="77777777" w:rsidR="00093BEC" w:rsidRPr="00F25494" w:rsidRDefault="00093BEC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0F5C0127" w14:textId="68C48E86" w:rsidR="00F25494" w:rsidRPr="00093BEC" w:rsidRDefault="00F25494" w:rsidP="00093BEC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Pushback följer kriterierna så långt det är möjligt.</w:t>
            </w:r>
          </w:p>
          <w:p w14:paraId="660C2D87" w14:textId="77777777" w:rsidR="00093BEC" w:rsidRPr="00093BEC" w:rsidRDefault="00093BEC" w:rsidP="00093BEC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093BEC" w:rsidRPr="00093BEC" w14:paraId="1E144CE2" w14:textId="77777777" w:rsidTr="00CE7F2E">
        <w:trPr>
          <w:trHeight w:val="262"/>
        </w:trPr>
        <w:tc>
          <w:tcPr>
            <w:tcW w:w="1951" w:type="dxa"/>
            <w:shd w:val="clear" w:color="auto" w:fill="auto"/>
          </w:tcPr>
          <w:p w14:paraId="11ED0681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9" w:type="dxa"/>
            <w:gridSpan w:val="2"/>
            <w:shd w:val="clear" w:color="auto" w:fill="auto"/>
          </w:tcPr>
          <w:p w14:paraId="4D1F4A6B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4476D69E" w14:textId="71E8AE53" w:rsidR="00093BEC" w:rsidRPr="00093BEC" w:rsidRDefault="00FB321F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974CF62" w14:textId="2207F374" w:rsidR="0070794E" w:rsidRDefault="005D0874" w:rsidP="005D0874">
      <w:pPr>
        <w:ind w:left="0" w:right="-2"/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"http://intranu.vgregion.se/ImageVault/Images/id_33024/scope_0/filename_Dpk0acx-URLedBBN2f-o.jpg/storage_Edited/ImageVaultHandler.aspx"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"http://intranu.vgregion.se/ImageVault/Images/id_33024/scope_0/filename_Dpk0acx-URLedBBN2f-o.jpg/storage_Edited/ImageVaultHandler.aspx"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"http://intranu.vgregion.se/ImageVault/Images/id_33024/scope_0/filename_Dpk0acx-URLedBBN2f-o.jpg/storage_Edited/ImageVaultHandler.aspx"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"http://intranu.vgregion.se/ImageVault/Images/id_33024/scope_0/filename_Dpk0acx-URLedBBN2f-o.jpg/storage_Edited/ImageVaultHandler.aspx"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"http://intranu.vgregion.se/ImageVault/Images/id_33024/scope_0/filename_Dpk0acx-URLedBBN2f-o.jpg/storage_Edited/ImageVaultHandler.aspx"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00000">
        <w:rPr>
          <w:rFonts w:ascii="Arial" w:hAnsi="Arial" w:cs="Arial"/>
          <w:sz w:val="20"/>
          <w:szCs w:val="20"/>
        </w:rPr>
        <w:fldChar w:fldCharType="begin"/>
      </w:r>
      <w:r w:rsidR="00000000">
        <w:rPr>
          <w:rFonts w:ascii="Arial" w:hAnsi="Arial" w:cs="Arial"/>
          <w:sz w:val="20"/>
          <w:szCs w:val="20"/>
        </w:rPr>
        <w:instrText xml:space="preserve"> INCLUDEPICTURE  "http://intranu.vgregion.se/ImageVault/Images/id_33024/scope_0/filename_Dpk0acx-URLedBBN2f-o.jpg/storage_Edited/ImageVaultHandler.aspx" \* MERGEFORMATINET </w:instrText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000000">
        <w:rPr>
          <w:rFonts w:ascii="Arial" w:hAnsi="Arial" w:cs="Arial"/>
          <w:sz w:val="20"/>
          <w:szCs w:val="20"/>
        </w:rPr>
        <w:pict w14:anchorId="7830F1B3">
          <v:shape id="_x0000_i1026" type="#_x0000_t75" alt="Mammografi MLO proejktion medio-lateral oblique" style="width:353.25pt;height:99.75pt">
            <v:imagedata r:id="rId27" r:href="rId28" croptop="4398f" cropbottom="3737f" cropleft="1574f" cropright="396f"/>
          </v:shape>
        </w:pict>
      </w:r>
      <w:r w:rsidR="0000000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 w:rsidR="004C335A">
        <w:rPr>
          <w:noProof/>
        </w:rPr>
        <w:drawing>
          <wp:anchor distT="0" distB="0" distL="114300" distR="114300" simplePos="0" relativeHeight="251658243" behindDoc="0" locked="0" layoutInCell="1" allowOverlap="1" wp14:anchorId="4FA0BF1D" wp14:editId="06D2FBAB">
            <wp:simplePos x="0" y="0"/>
            <wp:positionH relativeFrom="column">
              <wp:posOffset>5413071</wp:posOffset>
            </wp:positionH>
            <wp:positionV relativeFrom="paragraph">
              <wp:posOffset>-5020200</wp:posOffset>
            </wp:positionV>
            <wp:extent cx="1242590" cy="1400231"/>
            <wp:effectExtent l="0" t="0" r="0" b="0"/>
            <wp:wrapNone/>
            <wp:docPr id="10210062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0062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43520" cy="1401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9A7">
        <w:rPr>
          <w:noProof/>
        </w:rPr>
        <w:drawing>
          <wp:anchor distT="0" distB="0" distL="114300" distR="114300" simplePos="0" relativeHeight="251658244" behindDoc="0" locked="0" layoutInCell="1" allowOverlap="1" wp14:anchorId="432CE61B" wp14:editId="6AD3C8A9">
            <wp:simplePos x="0" y="0"/>
            <wp:positionH relativeFrom="column">
              <wp:posOffset>5721985</wp:posOffset>
            </wp:positionH>
            <wp:positionV relativeFrom="paragraph">
              <wp:posOffset>-2678458</wp:posOffset>
            </wp:positionV>
            <wp:extent cx="1007691" cy="2050882"/>
            <wp:effectExtent l="0" t="0" r="2540" b="6985"/>
            <wp:wrapNone/>
            <wp:docPr id="168087595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7595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07691" cy="2050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2552"/>
        <w:gridCol w:w="7068"/>
      </w:tblGrid>
      <w:tr w:rsidR="00093BEC" w:rsidRPr="00093BEC" w14:paraId="7E2D82EF" w14:textId="77777777" w:rsidTr="00CE7F2E">
        <w:trPr>
          <w:trHeight w:val="262"/>
        </w:trPr>
        <w:tc>
          <w:tcPr>
            <w:tcW w:w="9620" w:type="dxa"/>
            <w:gridSpan w:val="2"/>
            <w:shd w:val="clear" w:color="auto" w:fill="auto"/>
          </w:tcPr>
          <w:p w14:paraId="78F23022" w14:textId="14EC5490" w:rsidR="00093BEC" w:rsidRPr="00093BEC" w:rsidRDefault="00093BEC" w:rsidP="00CE7F2E">
            <w:pPr>
              <w:pStyle w:val="Rubrik2"/>
              <w:ind w:left="0"/>
              <w:rPr>
                <w:noProof/>
                <w:color w:val="464646"/>
                <w:sz w:val="26"/>
              </w:rPr>
            </w:pPr>
            <w:r w:rsidRPr="00093BEC">
              <w:t>Efter undersökningen</w:t>
            </w:r>
          </w:p>
        </w:tc>
      </w:tr>
      <w:tr w:rsidR="00093BEC" w:rsidRPr="00093BEC" w14:paraId="5B3D77EF" w14:textId="77777777" w:rsidTr="0070794E">
        <w:trPr>
          <w:trHeight w:val="263"/>
        </w:trPr>
        <w:tc>
          <w:tcPr>
            <w:tcW w:w="2552" w:type="dxa"/>
            <w:shd w:val="clear" w:color="auto" w:fill="auto"/>
          </w:tcPr>
          <w:p w14:paraId="3304F958" w14:textId="77777777" w:rsidR="00093BEC" w:rsidRPr="00093BEC" w:rsidRDefault="00093BEC" w:rsidP="00093B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3BEC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068" w:type="dxa"/>
            <w:shd w:val="clear" w:color="auto" w:fill="auto"/>
          </w:tcPr>
          <w:p w14:paraId="60DE7BCF" w14:textId="77777777" w:rsidR="00093BEC" w:rsidRPr="00093BEC" w:rsidRDefault="00093BEC" w:rsidP="00093BE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5240A20B" w14:textId="77777777" w:rsidR="00093BEC" w:rsidRPr="00093BEC" w:rsidRDefault="00093BEC" w:rsidP="00093BE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149564C7" w14:textId="77777777" w:rsidR="00093BEC" w:rsidRPr="00093BEC" w:rsidRDefault="00093BEC" w:rsidP="00093BE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31" w:history="1">
              <w:r w:rsidRPr="00093B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47E588" w14:textId="1A999372" w:rsidR="00093BEC" w:rsidRPr="00093BEC" w:rsidRDefault="00093BEC" w:rsidP="00093BE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3BEC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CE7F2E">
              <w:rPr>
                <w:rFonts w:ascii="Arial" w:hAnsi="Arial" w:cs="Arial"/>
                <w:sz w:val="20"/>
                <w:szCs w:val="20"/>
              </w:rPr>
              <w:t>PACS</w:t>
            </w:r>
            <w:r w:rsidRPr="0009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02EEA62" w14:textId="77777777" w:rsidR="00093BEC" w:rsidRPr="00093BEC" w:rsidRDefault="00093BEC" w:rsidP="00093BE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D0874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C14D" w14:textId="77777777" w:rsidR="00BC79E4" w:rsidRDefault="00BC79E4">
      <w:r>
        <w:separator/>
      </w:r>
    </w:p>
  </w:endnote>
  <w:endnote w:type="continuationSeparator" w:id="0">
    <w:p w14:paraId="350596FD" w14:textId="77777777" w:rsidR="00BC79E4" w:rsidRDefault="00BC79E4">
      <w:r>
        <w:continuationSeparator/>
      </w:r>
    </w:p>
  </w:endnote>
  <w:endnote w:type="continuationNotice" w:id="1">
    <w:p w14:paraId="2E06D2F2" w14:textId="77777777" w:rsidR="00BC79E4" w:rsidRDefault="00BC79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72B1" w14:textId="77777777" w:rsidR="00BC79E4" w:rsidRDefault="00BC79E4"/>
  </w:footnote>
  <w:footnote w:type="continuationSeparator" w:id="0">
    <w:p w14:paraId="53E2DD42" w14:textId="77777777" w:rsidR="00BC79E4" w:rsidRDefault="00BC79E4">
      <w:r>
        <w:continuationSeparator/>
      </w:r>
    </w:p>
  </w:footnote>
  <w:footnote w:type="continuationNotice" w:id="1">
    <w:p w14:paraId="13126B94" w14:textId="77777777" w:rsidR="00BC79E4" w:rsidRDefault="00BC79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868B1"/>
    <w:multiLevelType w:val="hybridMultilevel"/>
    <w:tmpl w:val="279ACC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9E4F82"/>
    <w:multiLevelType w:val="hybridMultilevel"/>
    <w:tmpl w:val="CDC47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D677C0"/>
    <w:multiLevelType w:val="hybridMultilevel"/>
    <w:tmpl w:val="939AFE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2795172"/>
    <w:multiLevelType w:val="hybridMultilevel"/>
    <w:tmpl w:val="B552AC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6959917">
    <w:abstractNumId w:val="23"/>
  </w:num>
  <w:num w:numId="2" w16cid:durableId="1720326092">
    <w:abstractNumId w:val="17"/>
  </w:num>
  <w:num w:numId="3" w16cid:durableId="1607956638">
    <w:abstractNumId w:val="0"/>
  </w:num>
  <w:num w:numId="4" w16cid:durableId="1225483727">
    <w:abstractNumId w:val="7"/>
  </w:num>
  <w:num w:numId="5" w16cid:durableId="1690839242">
    <w:abstractNumId w:val="20"/>
  </w:num>
  <w:num w:numId="6" w16cid:durableId="2095395716">
    <w:abstractNumId w:val="2"/>
  </w:num>
  <w:num w:numId="7" w16cid:durableId="972639152">
    <w:abstractNumId w:val="14"/>
  </w:num>
  <w:num w:numId="8" w16cid:durableId="2105147506">
    <w:abstractNumId w:val="10"/>
  </w:num>
  <w:num w:numId="9" w16cid:durableId="1079710195">
    <w:abstractNumId w:val="1"/>
  </w:num>
  <w:num w:numId="10" w16cid:durableId="1378890452">
    <w:abstractNumId w:val="1"/>
  </w:num>
  <w:num w:numId="11" w16cid:durableId="283537117">
    <w:abstractNumId w:val="3"/>
  </w:num>
  <w:num w:numId="12" w16cid:durableId="55396301">
    <w:abstractNumId w:val="5"/>
  </w:num>
  <w:num w:numId="13" w16cid:durableId="321349551">
    <w:abstractNumId w:val="16"/>
  </w:num>
  <w:num w:numId="14" w16cid:durableId="1405109578">
    <w:abstractNumId w:val="11"/>
  </w:num>
  <w:num w:numId="15" w16cid:durableId="427196350">
    <w:abstractNumId w:val="8"/>
  </w:num>
  <w:num w:numId="16" w16cid:durableId="160319498">
    <w:abstractNumId w:val="15"/>
  </w:num>
  <w:num w:numId="17" w16cid:durableId="1161195596">
    <w:abstractNumId w:val="6"/>
  </w:num>
  <w:num w:numId="18" w16cid:durableId="526874392">
    <w:abstractNumId w:val="13"/>
  </w:num>
  <w:num w:numId="19" w16cid:durableId="673849344">
    <w:abstractNumId w:val="22"/>
  </w:num>
  <w:num w:numId="20" w16cid:durableId="942612639">
    <w:abstractNumId w:val="19"/>
  </w:num>
  <w:num w:numId="21" w16cid:durableId="467363634">
    <w:abstractNumId w:val="9"/>
  </w:num>
  <w:num w:numId="22" w16cid:durableId="748624717">
    <w:abstractNumId w:val="18"/>
  </w:num>
  <w:num w:numId="23" w16cid:durableId="433406477">
    <w:abstractNumId w:val="12"/>
  </w:num>
  <w:num w:numId="24" w16cid:durableId="752432377">
    <w:abstractNumId w:val="21"/>
  </w:num>
  <w:num w:numId="25" w16cid:durableId="1856727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BEC"/>
    <w:rsid w:val="00095368"/>
    <w:rsid w:val="000954C4"/>
    <w:rsid w:val="000A4C35"/>
    <w:rsid w:val="000A611A"/>
    <w:rsid w:val="000B01B3"/>
    <w:rsid w:val="000B12D9"/>
    <w:rsid w:val="000B4536"/>
    <w:rsid w:val="000B7715"/>
    <w:rsid w:val="000E463B"/>
    <w:rsid w:val="000E5A7E"/>
    <w:rsid w:val="000E6E3C"/>
    <w:rsid w:val="000F43A3"/>
    <w:rsid w:val="000F7681"/>
    <w:rsid w:val="00103031"/>
    <w:rsid w:val="001044FE"/>
    <w:rsid w:val="001139D4"/>
    <w:rsid w:val="0012582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74FB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615"/>
    <w:rsid w:val="0025380B"/>
    <w:rsid w:val="0025703A"/>
    <w:rsid w:val="00262F3D"/>
    <w:rsid w:val="00263281"/>
    <w:rsid w:val="002651D6"/>
    <w:rsid w:val="0026551F"/>
    <w:rsid w:val="0027271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881"/>
    <w:rsid w:val="002D4557"/>
    <w:rsid w:val="002D6023"/>
    <w:rsid w:val="002E263F"/>
    <w:rsid w:val="002E6F81"/>
    <w:rsid w:val="002F08BA"/>
    <w:rsid w:val="002F2CFF"/>
    <w:rsid w:val="002F568B"/>
    <w:rsid w:val="002F58FF"/>
    <w:rsid w:val="002F7818"/>
    <w:rsid w:val="003066D0"/>
    <w:rsid w:val="00311401"/>
    <w:rsid w:val="003203D7"/>
    <w:rsid w:val="00320F86"/>
    <w:rsid w:val="00324171"/>
    <w:rsid w:val="00326C24"/>
    <w:rsid w:val="00335135"/>
    <w:rsid w:val="00337F99"/>
    <w:rsid w:val="0034002D"/>
    <w:rsid w:val="0034307B"/>
    <w:rsid w:val="00345EB1"/>
    <w:rsid w:val="00350CC4"/>
    <w:rsid w:val="00360E0D"/>
    <w:rsid w:val="0036357D"/>
    <w:rsid w:val="00363B23"/>
    <w:rsid w:val="0036594C"/>
    <w:rsid w:val="00367D19"/>
    <w:rsid w:val="00367D9B"/>
    <w:rsid w:val="00371BED"/>
    <w:rsid w:val="00377F4F"/>
    <w:rsid w:val="00384019"/>
    <w:rsid w:val="003854F1"/>
    <w:rsid w:val="0039118E"/>
    <w:rsid w:val="0039311E"/>
    <w:rsid w:val="00397F54"/>
    <w:rsid w:val="003A0D43"/>
    <w:rsid w:val="003B1677"/>
    <w:rsid w:val="003B2A4B"/>
    <w:rsid w:val="003C0255"/>
    <w:rsid w:val="003C1B55"/>
    <w:rsid w:val="003C6F28"/>
    <w:rsid w:val="003D099E"/>
    <w:rsid w:val="003D21A2"/>
    <w:rsid w:val="003D29D2"/>
    <w:rsid w:val="003E0705"/>
    <w:rsid w:val="003E2FF7"/>
    <w:rsid w:val="003E7C5B"/>
    <w:rsid w:val="003F1013"/>
    <w:rsid w:val="003F1ACF"/>
    <w:rsid w:val="00404948"/>
    <w:rsid w:val="00406BEA"/>
    <w:rsid w:val="00413A60"/>
    <w:rsid w:val="004230F7"/>
    <w:rsid w:val="00424968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3DF"/>
    <w:rsid w:val="00480DC7"/>
    <w:rsid w:val="004876F6"/>
    <w:rsid w:val="0049236A"/>
    <w:rsid w:val="00492718"/>
    <w:rsid w:val="004A03DC"/>
    <w:rsid w:val="004A1D16"/>
    <w:rsid w:val="004A355D"/>
    <w:rsid w:val="004A4970"/>
    <w:rsid w:val="004B2183"/>
    <w:rsid w:val="004B2A01"/>
    <w:rsid w:val="004B41BF"/>
    <w:rsid w:val="004C2559"/>
    <w:rsid w:val="004C335A"/>
    <w:rsid w:val="004D7BA3"/>
    <w:rsid w:val="004F4518"/>
    <w:rsid w:val="004F4C62"/>
    <w:rsid w:val="00501433"/>
    <w:rsid w:val="00507FBA"/>
    <w:rsid w:val="00511CC4"/>
    <w:rsid w:val="005274B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9A7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4C2"/>
    <w:rsid w:val="005D0874"/>
    <w:rsid w:val="005D0B0C"/>
    <w:rsid w:val="005D6D37"/>
    <w:rsid w:val="005E02B3"/>
    <w:rsid w:val="005E1E24"/>
    <w:rsid w:val="006018C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E38"/>
    <w:rsid w:val="00655615"/>
    <w:rsid w:val="0065595B"/>
    <w:rsid w:val="006574EA"/>
    <w:rsid w:val="00660269"/>
    <w:rsid w:val="00665F89"/>
    <w:rsid w:val="00673C92"/>
    <w:rsid w:val="006753EC"/>
    <w:rsid w:val="006A2789"/>
    <w:rsid w:val="006A4978"/>
    <w:rsid w:val="006A7261"/>
    <w:rsid w:val="006B0D29"/>
    <w:rsid w:val="006B1291"/>
    <w:rsid w:val="006B1819"/>
    <w:rsid w:val="006B5DE7"/>
    <w:rsid w:val="006C5048"/>
    <w:rsid w:val="006C6A4B"/>
    <w:rsid w:val="006C779F"/>
    <w:rsid w:val="006D01F5"/>
    <w:rsid w:val="006D0CFB"/>
    <w:rsid w:val="006D30C0"/>
    <w:rsid w:val="006D672F"/>
    <w:rsid w:val="006D7535"/>
    <w:rsid w:val="006E14DD"/>
    <w:rsid w:val="006E450B"/>
    <w:rsid w:val="006F0D7E"/>
    <w:rsid w:val="0070794E"/>
    <w:rsid w:val="00710B77"/>
    <w:rsid w:val="0072075B"/>
    <w:rsid w:val="007221C2"/>
    <w:rsid w:val="00725816"/>
    <w:rsid w:val="00725B75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22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3D3F"/>
    <w:rsid w:val="008262E9"/>
    <w:rsid w:val="00827E69"/>
    <w:rsid w:val="00835C4D"/>
    <w:rsid w:val="00843F48"/>
    <w:rsid w:val="00851423"/>
    <w:rsid w:val="00857848"/>
    <w:rsid w:val="008654B6"/>
    <w:rsid w:val="0087139C"/>
    <w:rsid w:val="00871E18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9AC"/>
    <w:rsid w:val="0097612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484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22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24D"/>
    <w:rsid w:val="00AD73EC"/>
    <w:rsid w:val="00AE5BC7"/>
    <w:rsid w:val="00AF5AAF"/>
    <w:rsid w:val="00AF627B"/>
    <w:rsid w:val="00B046D8"/>
    <w:rsid w:val="00B060B3"/>
    <w:rsid w:val="00B13F4C"/>
    <w:rsid w:val="00B16219"/>
    <w:rsid w:val="00B16C59"/>
    <w:rsid w:val="00B33FDD"/>
    <w:rsid w:val="00B359CC"/>
    <w:rsid w:val="00B36107"/>
    <w:rsid w:val="00B41789"/>
    <w:rsid w:val="00B46C03"/>
    <w:rsid w:val="00B51BDA"/>
    <w:rsid w:val="00B60C6C"/>
    <w:rsid w:val="00B619A9"/>
    <w:rsid w:val="00B61DF6"/>
    <w:rsid w:val="00B65A9D"/>
    <w:rsid w:val="00B667D3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9E4"/>
    <w:rsid w:val="00BE7978"/>
    <w:rsid w:val="00C019B8"/>
    <w:rsid w:val="00C07DDB"/>
    <w:rsid w:val="00C12A50"/>
    <w:rsid w:val="00C1474A"/>
    <w:rsid w:val="00C4115D"/>
    <w:rsid w:val="00C43BDD"/>
    <w:rsid w:val="00C47778"/>
    <w:rsid w:val="00C5011E"/>
    <w:rsid w:val="00C50EE5"/>
    <w:rsid w:val="00C516D6"/>
    <w:rsid w:val="00C5240A"/>
    <w:rsid w:val="00C5398F"/>
    <w:rsid w:val="00C556F5"/>
    <w:rsid w:val="00C70E19"/>
    <w:rsid w:val="00C72574"/>
    <w:rsid w:val="00C7430C"/>
    <w:rsid w:val="00C80EC6"/>
    <w:rsid w:val="00C85DA1"/>
    <w:rsid w:val="00C90126"/>
    <w:rsid w:val="00C9071C"/>
    <w:rsid w:val="00C908FF"/>
    <w:rsid w:val="00C95BD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F2E"/>
    <w:rsid w:val="00CF70BB"/>
    <w:rsid w:val="00D074DB"/>
    <w:rsid w:val="00D12DD4"/>
    <w:rsid w:val="00D139CF"/>
    <w:rsid w:val="00D20F58"/>
    <w:rsid w:val="00D304D7"/>
    <w:rsid w:val="00D37E7F"/>
    <w:rsid w:val="00D47AD7"/>
    <w:rsid w:val="00D51529"/>
    <w:rsid w:val="00D85218"/>
    <w:rsid w:val="00D915B1"/>
    <w:rsid w:val="00DA299D"/>
    <w:rsid w:val="00DA65C4"/>
    <w:rsid w:val="00DB06D4"/>
    <w:rsid w:val="00DD2BE0"/>
    <w:rsid w:val="00DE4447"/>
    <w:rsid w:val="00DE5DA2"/>
    <w:rsid w:val="00DF0033"/>
    <w:rsid w:val="00DF127E"/>
    <w:rsid w:val="00E026BF"/>
    <w:rsid w:val="00E07B1B"/>
    <w:rsid w:val="00E11853"/>
    <w:rsid w:val="00E15602"/>
    <w:rsid w:val="00E24E0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43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3D33"/>
    <w:rsid w:val="00F22264"/>
    <w:rsid w:val="00F25494"/>
    <w:rsid w:val="00F2564D"/>
    <w:rsid w:val="00F35B05"/>
    <w:rsid w:val="00F413D9"/>
    <w:rsid w:val="00F5135F"/>
    <w:rsid w:val="00F51F78"/>
    <w:rsid w:val="00F86F47"/>
    <w:rsid w:val="00F90B64"/>
    <w:rsid w:val="00FB2F0F"/>
    <w:rsid w:val="00FB321F"/>
    <w:rsid w:val="00FB5086"/>
    <w:rsid w:val="00FB5411"/>
    <w:rsid w:val="00FB6392"/>
    <w:rsid w:val="00FD3159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07A5011-C71B-48D3-B812-D6DEA67C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444-2101229903-177/surrogate/Exponeringslista.pdf" TargetMode="External" Id="rId18" /><Relationship Type="http://schemas.openxmlformats.org/officeDocument/2006/relationships/image" Target="media/image9.png" Id="rId26" /><Relationship Type="http://schemas.openxmlformats.org/officeDocument/2006/relationships/image" Target="media/image5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8.png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media/image11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png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3020/scope_0/filename_byNMOtuYvoNXFNMZ-fHW.jpg/storage_Edited/ImageVaultHandler.aspx" TargetMode="External" Id="rId23" /><Relationship Type="http://schemas.openxmlformats.org/officeDocument/2006/relationships/image" Target="http://intranu.vgregion.se/ImageVault/Images/id_33024/scope_0/filename_Dpk0acx-URLedBBN2f-o.jpg/storage_Edited/ImageVaultHandler.aspx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3.png" Id="rId19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jpeg" Id="rId22" /><Relationship Type="http://schemas.openxmlformats.org/officeDocument/2006/relationships/image" Target="media/image10.jpeg" Id="rId27" /><Relationship Type="http://schemas.openxmlformats.org/officeDocument/2006/relationships/image" Target="media/image12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99</TotalTime>
  <Pages>3</Pages>
  <Words>1159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7288</CharactersWithSpaces>
  <SharedDoc>false</SharedDoc>
  <HyperlinkBase/>
  <HLinks>
    <vt:vector size="18" baseType="variant">
      <vt:variant>
        <vt:i4>5373968</vt:i4>
      </vt:variant>
      <vt:variant>
        <vt:i4>30</vt:i4>
      </vt:variant>
      <vt:variant>
        <vt:i4>0</vt:i4>
      </vt:variant>
      <vt:variant>
        <vt:i4>5</vt:i4>
      </vt:variant>
      <vt:variant>
        <vt:lpwstr>https://insidan.vgregion.se/forvaltningar/nu-sjukvarden/stod-och-tjanster/system-a-o/sectra-ids7-pacs/manualer-och-visningsprotokoll-mammografi/</vt:lpwstr>
      </vt:variant>
      <vt:variant>
        <vt:lpwstr/>
      </vt:variant>
      <vt:variant>
        <vt:i4>3801178</vt:i4>
      </vt:variant>
      <vt:variant>
        <vt:i4>3</vt:i4>
      </vt:variant>
      <vt:variant>
        <vt:i4>0</vt:i4>
      </vt:variant>
      <vt:variant>
        <vt:i4>5</vt:i4>
      </vt:variant>
      <vt:variant>
        <vt:lpwstr>https://vgregion.sharepoint.com/:w:/r/sites/sy-nu-radiologi-webbpublicering/_layouts/15/Doc.aspx?sourcedoc=%7BBCBC6CD7-FD2D-4746-B805-83FC242A3F61%7D&amp;file=Exponeringslista.docx&amp;action=default&amp;mobileredirect=true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Implantat</dc:title>
  <dc:subject/>
  <dc:creator>patrik.jens.johansson@vgregion.se</dc:creator>
  <keywords/>
  <lastModifiedBy>Ulrica Sehlberg</lastModifiedBy>
  <revision>54</revision>
  <lastPrinted>2016-03-31T19:56:00.0000000Z</lastPrinted>
  <dcterms:created xsi:type="dcterms:W3CDTF">2022-05-19T16:32:00.0000000Z</dcterms:created>
  <dcterms:modified xsi:type="dcterms:W3CDTF">2025-10-20T12:15:00.0000000Z</dcterms:modified>
</coreProperties>
</file>