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5B2B" w14:textId="77777777" w:rsidR="00737170" w:rsidRDefault="00737170" w:rsidP="00F35B05">
      <w:pPr>
        <w:pStyle w:val="Rubrik2"/>
        <w:sectPr w:rsidR="00737170" w:rsidSect="0073717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FAC9A8F" w14:textId="24E3692F" w:rsidR="00737170" w:rsidRPr="00737170" w:rsidRDefault="009810C8" w:rsidP="009810C8">
      <w:pPr>
        <w:pStyle w:val="Rubrik1"/>
        <w:rPr>
          <w:szCs w:val="20"/>
        </w:rPr>
      </w:pPr>
      <w:bookmarkStart w:id="1" w:name="_Toc462836307"/>
      <w:bookmarkStart w:id="2" w:name="_Toc256000000"/>
      <w:r w:rsidRPr="00737170">
        <w:t>Ledighet/Frånvaro</w:t>
      </w:r>
      <w:bookmarkEnd w:id="1"/>
      <w:bookmarkEnd w:id="2"/>
      <w:r w:rsidRPr="00737170">
        <w:t xml:space="preserve"> </w:t>
      </w:r>
      <w:r>
        <w:t>–</w:t>
      </w:r>
      <w:r w:rsidRPr="00737170">
        <w:t xml:space="preserve"> Mammografi</w:t>
      </w:r>
      <w:r>
        <w:t xml:space="preserve"> </w:t>
      </w:r>
    </w:p>
    <w:p w14:paraId="13A2065E" w14:textId="77777777" w:rsidR="009810C8" w:rsidRPr="00737170" w:rsidRDefault="009810C8" w:rsidP="00922188">
      <w:pPr>
        <w:pStyle w:val="Rubrik2"/>
      </w:pPr>
      <w:bookmarkStart w:id="3" w:name="_Toc462836309"/>
      <w:bookmarkStart w:id="4" w:name="_Toc256000003"/>
      <w:bookmarkStart w:id="5" w:name="_Toc117599654"/>
      <w:r w:rsidRPr="00737170">
        <w:t>Sammanfattning/syfte</w:t>
      </w:r>
      <w:bookmarkEnd w:id="3"/>
      <w:bookmarkEnd w:id="4"/>
      <w:bookmarkEnd w:id="5"/>
      <w:r w:rsidRPr="00737170">
        <w:t xml:space="preserve"> </w:t>
      </w:r>
    </w:p>
    <w:p w14:paraId="49DAFCDE" w14:textId="77777777" w:rsidR="009810C8" w:rsidRPr="00737170" w:rsidRDefault="009810C8" w:rsidP="00922188">
      <w:r w:rsidRPr="00737170">
        <w:t xml:space="preserve">Rutin för ledighets- och frånvarohantering för att tydliggöra handläggning vid olika frånvaroorsaker. </w:t>
      </w:r>
    </w:p>
    <w:p w14:paraId="12B0D3AC" w14:textId="411C8EFA" w:rsidR="00737170" w:rsidRPr="00737170" w:rsidRDefault="00737170" w:rsidP="00922188">
      <w:pPr>
        <w:pStyle w:val="Rubrik2"/>
      </w:pPr>
      <w:bookmarkStart w:id="6" w:name="_Toc117599655"/>
      <w:r w:rsidRPr="00737170">
        <w:rPr>
          <w:noProof/>
        </w:rPr>
        <mc:AlternateContent>
          <mc:Choice Requires="wps">
            <w:drawing>
              <wp:anchor distT="0" distB="0" distL="114300" distR="114300" simplePos="0" relativeHeight="251658240" behindDoc="0" locked="0" layoutInCell="1" allowOverlap="1" wp14:anchorId="54753DEB" wp14:editId="32D5B31D">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54B25" w14:textId="77777777" w:rsidR="00737170" w:rsidRPr="003D37FD" w:rsidRDefault="00737170" w:rsidP="0073717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40041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753DEB"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0D54B25" w14:textId="77777777" w:rsidR="00737170" w:rsidRPr="003D37FD" w:rsidRDefault="00737170" w:rsidP="0073717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40041</w:t>
                      </w:r>
                      <w:r w:rsidRPr="003D37FD">
                        <w:rPr>
                          <w:rFonts w:ascii="Arial" w:hAnsi="Arial" w:cs="Arial"/>
                          <w:color w:val="FFFFFF"/>
                          <w:sz w:val="18"/>
                          <w:szCs w:val="18"/>
                        </w:rPr>
                        <w:fldChar w:fldCharType="end"/>
                      </w:r>
                    </w:p>
                  </w:txbxContent>
                </v:textbox>
              </v:shape>
            </w:pict>
          </mc:Fallback>
        </mc:AlternateContent>
      </w:r>
      <w:bookmarkStart w:id="7" w:name="_1314629194"/>
      <w:bookmarkStart w:id="8" w:name="Rubrik"/>
      <w:bookmarkEnd w:id="7"/>
      <w:bookmarkEnd w:id="8"/>
      <w:r w:rsidR="009810C8">
        <w:t>Förändringar sedan föregående</w:t>
      </w:r>
      <w:r w:rsidRPr="00737170">
        <w:t xml:space="preserve"> version</w:t>
      </w:r>
      <w:bookmarkEnd w:id="6"/>
    </w:p>
    <w:p w14:paraId="24B52FF3" w14:textId="523AAEC9" w:rsidR="00737170" w:rsidRPr="00737170" w:rsidRDefault="00912028" w:rsidP="00F11572">
      <w:pPr>
        <w:ind w:right="-567"/>
      </w:pPr>
      <w:r>
        <w:t>Inga förändringar.</w:t>
      </w:r>
    </w:p>
    <w:p w14:paraId="55FD352C" w14:textId="77777777" w:rsidR="00737170" w:rsidRPr="00737170" w:rsidRDefault="00737170" w:rsidP="00737170">
      <w:pPr>
        <w:spacing w:after="0" w:line="240" w:lineRule="auto"/>
        <w:ind w:left="0" w:right="0"/>
        <w:rPr>
          <w:szCs w:val="20"/>
        </w:rPr>
      </w:pPr>
    </w:p>
    <w:p w14:paraId="4FDF7355" w14:textId="77777777" w:rsidR="00737170" w:rsidRPr="00737170" w:rsidRDefault="00737170" w:rsidP="00737170">
      <w:pPr>
        <w:spacing w:after="0" w:line="240" w:lineRule="auto"/>
        <w:ind w:left="0" w:right="0"/>
        <w:rPr>
          <w:szCs w:val="20"/>
        </w:rPr>
      </w:pPr>
    </w:p>
    <w:p w14:paraId="4A586609" w14:textId="77777777" w:rsidR="00737170" w:rsidRPr="007F48A1" w:rsidRDefault="00737170" w:rsidP="00633953">
      <w:pPr>
        <w:keepNext/>
        <w:keepLines/>
        <w:spacing w:before="240" w:after="0" w:line="259" w:lineRule="auto"/>
        <w:ind w:left="1134" w:right="565"/>
        <w:rPr>
          <w:rFonts w:asciiTheme="majorHAnsi" w:hAnsiTheme="majorHAnsi" w:cstheme="majorHAnsi"/>
          <w:sz w:val="32"/>
          <w:szCs w:val="32"/>
        </w:rPr>
      </w:pPr>
      <w:r w:rsidRPr="007F48A1">
        <w:rPr>
          <w:rFonts w:asciiTheme="majorHAnsi" w:hAnsiTheme="majorHAnsi" w:cstheme="majorHAnsi"/>
          <w:sz w:val="32"/>
          <w:szCs w:val="32"/>
        </w:rPr>
        <w:t>Innehåll</w:t>
      </w:r>
    </w:p>
    <w:p w14:paraId="3770ECC4" w14:textId="75AAF32A" w:rsidR="002657C8" w:rsidRDefault="00737170" w:rsidP="00633953">
      <w:pPr>
        <w:pStyle w:val="Innehll1"/>
        <w:ind w:left="1134" w:right="565"/>
        <w:rPr>
          <w:rFonts w:asciiTheme="minorHAnsi" w:eastAsiaTheme="minorEastAsia" w:hAnsiTheme="minorHAnsi" w:cstheme="minorBidi"/>
          <w:noProof/>
          <w:sz w:val="22"/>
          <w:szCs w:val="22"/>
        </w:rPr>
      </w:pPr>
      <w:r w:rsidRPr="00737170">
        <w:rPr>
          <w:noProof/>
          <w:szCs w:val="20"/>
        </w:rPr>
        <w:fldChar w:fldCharType="begin"/>
      </w:r>
      <w:r w:rsidRPr="00737170">
        <w:rPr>
          <w:noProof/>
          <w:szCs w:val="20"/>
        </w:rPr>
        <w:instrText xml:space="preserve"> TOC \h \z \u \t "Rubrik 2;1;Rubrik 3;2" </w:instrText>
      </w:r>
      <w:r w:rsidRPr="00737170">
        <w:rPr>
          <w:noProof/>
          <w:szCs w:val="20"/>
        </w:rPr>
        <w:fldChar w:fldCharType="separate"/>
      </w:r>
      <w:hyperlink w:anchor="_Toc117599654" w:history="1">
        <w:r w:rsidR="002657C8" w:rsidRPr="00CF5A4D">
          <w:rPr>
            <w:rStyle w:val="Hyperlnk"/>
            <w:rFonts w:eastAsia="MS Gothic"/>
            <w:noProof/>
          </w:rPr>
          <w:t>Sammanfattning/syfte</w:t>
        </w:r>
        <w:r w:rsidR="002657C8">
          <w:rPr>
            <w:noProof/>
            <w:webHidden/>
          </w:rPr>
          <w:tab/>
        </w:r>
        <w:r w:rsidR="002657C8">
          <w:rPr>
            <w:noProof/>
            <w:webHidden/>
          </w:rPr>
          <w:fldChar w:fldCharType="begin"/>
        </w:r>
        <w:r w:rsidR="002657C8">
          <w:rPr>
            <w:noProof/>
            <w:webHidden/>
          </w:rPr>
          <w:instrText xml:space="preserve"> PAGEREF _Toc117599654 \h </w:instrText>
        </w:r>
        <w:r w:rsidR="002657C8">
          <w:rPr>
            <w:noProof/>
            <w:webHidden/>
          </w:rPr>
        </w:r>
        <w:r w:rsidR="002657C8">
          <w:rPr>
            <w:noProof/>
            <w:webHidden/>
          </w:rPr>
          <w:fldChar w:fldCharType="separate"/>
        </w:r>
        <w:r w:rsidR="002657C8">
          <w:rPr>
            <w:noProof/>
            <w:webHidden/>
          </w:rPr>
          <w:t>1</w:t>
        </w:r>
        <w:r w:rsidR="002657C8">
          <w:rPr>
            <w:noProof/>
            <w:webHidden/>
          </w:rPr>
          <w:fldChar w:fldCharType="end"/>
        </w:r>
      </w:hyperlink>
    </w:p>
    <w:p w14:paraId="0237F532" w14:textId="1B3F29EF" w:rsidR="002657C8" w:rsidRDefault="00F11572" w:rsidP="00633953">
      <w:pPr>
        <w:pStyle w:val="Innehll1"/>
        <w:ind w:left="1134" w:right="565"/>
        <w:rPr>
          <w:rFonts w:asciiTheme="minorHAnsi" w:eastAsiaTheme="minorEastAsia" w:hAnsiTheme="minorHAnsi" w:cstheme="minorBidi"/>
          <w:noProof/>
          <w:sz w:val="22"/>
          <w:szCs w:val="22"/>
        </w:rPr>
      </w:pPr>
      <w:hyperlink w:anchor="_Toc117599655" w:history="1">
        <w:r w:rsidR="002657C8" w:rsidRPr="00CF5A4D">
          <w:rPr>
            <w:rStyle w:val="Hyperlnk"/>
            <w:rFonts w:eastAsia="MS Gothic"/>
            <w:noProof/>
          </w:rPr>
          <w:t>Förändringar sedan föregående version</w:t>
        </w:r>
        <w:r w:rsidR="002657C8">
          <w:rPr>
            <w:noProof/>
            <w:webHidden/>
          </w:rPr>
          <w:tab/>
        </w:r>
        <w:r w:rsidR="002657C8">
          <w:rPr>
            <w:noProof/>
            <w:webHidden/>
          </w:rPr>
          <w:fldChar w:fldCharType="begin"/>
        </w:r>
        <w:r w:rsidR="002657C8">
          <w:rPr>
            <w:noProof/>
            <w:webHidden/>
          </w:rPr>
          <w:instrText xml:space="preserve"> PAGEREF _Toc117599655 \h </w:instrText>
        </w:r>
        <w:r w:rsidR="002657C8">
          <w:rPr>
            <w:noProof/>
            <w:webHidden/>
          </w:rPr>
        </w:r>
        <w:r w:rsidR="002657C8">
          <w:rPr>
            <w:noProof/>
            <w:webHidden/>
          </w:rPr>
          <w:fldChar w:fldCharType="separate"/>
        </w:r>
        <w:r w:rsidR="002657C8">
          <w:rPr>
            <w:noProof/>
            <w:webHidden/>
          </w:rPr>
          <w:t>1</w:t>
        </w:r>
        <w:r w:rsidR="002657C8">
          <w:rPr>
            <w:noProof/>
            <w:webHidden/>
          </w:rPr>
          <w:fldChar w:fldCharType="end"/>
        </w:r>
      </w:hyperlink>
    </w:p>
    <w:p w14:paraId="37C63869" w14:textId="17FE6AEF" w:rsidR="002657C8" w:rsidRDefault="00F11572" w:rsidP="00633953">
      <w:pPr>
        <w:pStyle w:val="Innehll1"/>
        <w:ind w:left="1134" w:right="565"/>
        <w:rPr>
          <w:rFonts w:asciiTheme="minorHAnsi" w:eastAsiaTheme="minorEastAsia" w:hAnsiTheme="minorHAnsi" w:cstheme="minorBidi"/>
          <w:noProof/>
          <w:sz w:val="22"/>
          <w:szCs w:val="22"/>
        </w:rPr>
      </w:pPr>
      <w:hyperlink w:anchor="_Toc117599656" w:history="1">
        <w:r w:rsidR="002657C8" w:rsidRPr="00CF5A4D">
          <w:rPr>
            <w:rStyle w:val="Hyperlnk"/>
            <w:rFonts w:eastAsia="MS Gothic"/>
            <w:noProof/>
          </w:rPr>
          <w:t>Sjuk/Vård av barn</w:t>
        </w:r>
        <w:r w:rsidR="002657C8">
          <w:rPr>
            <w:noProof/>
            <w:webHidden/>
          </w:rPr>
          <w:tab/>
        </w:r>
        <w:r w:rsidR="002657C8">
          <w:rPr>
            <w:noProof/>
            <w:webHidden/>
          </w:rPr>
          <w:fldChar w:fldCharType="begin"/>
        </w:r>
        <w:r w:rsidR="002657C8">
          <w:rPr>
            <w:noProof/>
            <w:webHidden/>
          </w:rPr>
          <w:instrText xml:space="preserve"> PAGEREF _Toc117599656 \h </w:instrText>
        </w:r>
        <w:r w:rsidR="002657C8">
          <w:rPr>
            <w:noProof/>
            <w:webHidden/>
          </w:rPr>
        </w:r>
        <w:r w:rsidR="002657C8">
          <w:rPr>
            <w:noProof/>
            <w:webHidden/>
          </w:rPr>
          <w:fldChar w:fldCharType="separate"/>
        </w:r>
        <w:r w:rsidR="002657C8">
          <w:rPr>
            <w:noProof/>
            <w:webHidden/>
          </w:rPr>
          <w:t>2</w:t>
        </w:r>
        <w:r w:rsidR="002657C8">
          <w:rPr>
            <w:noProof/>
            <w:webHidden/>
          </w:rPr>
          <w:fldChar w:fldCharType="end"/>
        </w:r>
      </w:hyperlink>
    </w:p>
    <w:p w14:paraId="4A6EE54B" w14:textId="1FA8A0A7" w:rsidR="002657C8" w:rsidRDefault="00F11572" w:rsidP="00633953">
      <w:pPr>
        <w:pStyle w:val="Innehll2"/>
        <w:tabs>
          <w:tab w:val="right" w:leader="dot" w:pos="8919"/>
        </w:tabs>
        <w:ind w:left="1134" w:right="565"/>
        <w:rPr>
          <w:rFonts w:asciiTheme="minorHAnsi" w:eastAsiaTheme="minorEastAsia" w:hAnsiTheme="minorHAnsi" w:cstheme="minorBidi"/>
          <w:noProof/>
          <w:sz w:val="22"/>
          <w:szCs w:val="22"/>
        </w:rPr>
      </w:pPr>
      <w:hyperlink w:anchor="_Toc117599657" w:history="1">
        <w:r w:rsidR="002657C8" w:rsidRPr="00CF5A4D">
          <w:rPr>
            <w:rStyle w:val="Hyperlnk"/>
            <w:rFonts w:eastAsia="MS Gothic"/>
            <w:noProof/>
          </w:rPr>
          <w:t>Friskanmälan</w:t>
        </w:r>
        <w:r w:rsidR="002657C8">
          <w:rPr>
            <w:noProof/>
            <w:webHidden/>
          </w:rPr>
          <w:tab/>
        </w:r>
        <w:r w:rsidR="002657C8">
          <w:rPr>
            <w:noProof/>
            <w:webHidden/>
          </w:rPr>
          <w:fldChar w:fldCharType="begin"/>
        </w:r>
        <w:r w:rsidR="002657C8">
          <w:rPr>
            <w:noProof/>
            <w:webHidden/>
          </w:rPr>
          <w:instrText xml:space="preserve"> PAGEREF _Toc117599657 \h </w:instrText>
        </w:r>
        <w:r w:rsidR="002657C8">
          <w:rPr>
            <w:noProof/>
            <w:webHidden/>
          </w:rPr>
        </w:r>
        <w:r w:rsidR="002657C8">
          <w:rPr>
            <w:noProof/>
            <w:webHidden/>
          </w:rPr>
          <w:fldChar w:fldCharType="separate"/>
        </w:r>
        <w:r w:rsidR="002657C8">
          <w:rPr>
            <w:noProof/>
            <w:webHidden/>
          </w:rPr>
          <w:t>2</w:t>
        </w:r>
        <w:r w:rsidR="002657C8">
          <w:rPr>
            <w:noProof/>
            <w:webHidden/>
          </w:rPr>
          <w:fldChar w:fldCharType="end"/>
        </w:r>
      </w:hyperlink>
    </w:p>
    <w:p w14:paraId="1B5F543A" w14:textId="20B4942E" w:rsidR="002657C8" w:rsidRDefault="00F11572" w:rsidP="00633953">
      <w:pPr>
        <w:pStyle w:val="Innehll2"/>
        <w:tabs>
          <w:tab w:val="right" w:leader="dot" w:pos="8919"/>
        </w:tabs>
        <w:ind w:left="1134" w:right="565"/>
        <w:rPr>
          <w:rFonts w:asciiTheme="minorHAnsi" w:eastAsiaTheme="minorEastAsia" w:hAnsiTheme="minorHAnsi" w:cstheme="minorBidi"/>
          <w:noProof/>
          <w:sz w:val="22"/>
          <w:szCs w:val="22"/>
        </w:rPr>
      </w:pPr>
      <w:hyperlink w:anchor="_Toc117599658" w:history="1">
        <w:r w:rsidR="002657C8" w:rsidRPr="00CF5A4D">
          <w:rPr>
            <w:rStyle w:val="Hyperlnk"/>
            <w:rFonts w:eastAsia="MS Gothic"/>
            <w:noProof/>
          </w:rPr>
          <w:t>Kontakt med sjukskriven personal</w:t>
        </w:r>
        <w:r w:rsidR="002657C8">
          <w:rPr>
            <w:noProof/>
            <w:webHidden/>
          </w:rPr>
          <w:tab/>
        </w:r>
        <w:r w:rsidR="002657C8">
          <w:rPr>
            <w:noProof/>
            <w:webHidden/>
          </w:rPr>
          <w:fldChar w:fldCharType="begin"/>
        </w:r>
        <w:r w:rsidR="002657C8">
          <w:rPr>
            <w:noProof/>
            <w:webHidden/>
          </w:rPr>
          <w:instrText xml:space="preserve"> PAGEREF _Toc117599658 \h </w:instrText>
        </w:r>
        <w:r w:rsidR="002657C8">
          <w:rPr>
            <w:noProof/>
            <w:webHidden/>
          </w:rPr>
        </w:r>
        <w:r w:rsidR="002657C8">
          <w:rPr>
            <w:noProof/>
            <w:webHidden/>
          </w:rPr>
          <w:fldChar w:fldCharType="separate"/>
        </w:r>
        <w:r w:rsidR="002657C8">
          <w:rPr>
            <w:noProof/>
            <w:webHidden/>
          </w:rPr>
          <w:t>3</w:t>
        </w:r>
        <w:r w:rsidR="002657C8">
          <w:rPr>
            <w:noProof/>
            <w:webHidden/>
          </w:rPr>
          <w:fldChar w:fldCharType="end"/>
        </w:r>
      </w:hyperlink>
    </w:p>
    <w:p w14:paraId="332EF0B7" w14:textId="11B6D9BD" w:rsidR="002657C8" w:rsidRDefault="00F11572" w:rsidP="00633953">
      <w:pPr>
        <w:pStyle w:val="Innehll1"/>
        <w:ind w:left="1134" w:right="565"/>
        <w:rPr>
          <w:rFonts w:asciiTheme="minorHAnsi" w:eastAsiaTheme="minorEastAsia" w:hAnsiTheme="minorHAnsi" w:cstheme="minorBidi"/>
          <w:noProof/>
          <w:sz w:val="22"/>
          <w:szCs w:val="22"/>
        </w:rPr>
      </w:pPr>
      <w:hyperlink w:anchor="_Toc117599659" w:history="1">
        <w:r w:rsidR="002657C8" w:rsidRPr="00CF5A4D">
          <w:rPr>
            <w:rStyle w:val="Hyperlnk"/>
            <w:rFonts w:eastAsia="MS Gothic"/>
            <w:noProof/>
          </w:rPr>
          <w:t>Föräldraledighet – tjänstledighet</w:t>
        </w:r>
        <w:r w:rsidR="002657C8">
          <w:rPr>
            <w:noProof/>
            <w:webHidden/>
          </w:rPr>
          <w:tab/>
        </w:r>
        <w:r w:rsidR="002657C8">
          <w:rPr>
            <w:noProof/>
            <w:webHidden/>
          </w:rPr>
          <w:fldChar w:fldCharType="begin"/>
        </w:r>
        <w:r w:rsidR="002657C8">
          <w:rPr>
            <w:noProof/>
            <w:webHidden/>
          </w:rPr>
          <w:instrText xml:space="preserve"> PAGEREF _Toc117599659 \h </w:instrText>
        </w:r>
        <w:r w:rsidR="002657C8">
          <w:rPr>
            <w:noProof/>
            <w:webHidden/>
          </w:rPr>
        </w:r>
        <w:r w:rsidR="002657C8">
          <w:rPr>
            <w:noProof/>
            <w:webHidden/>
          </w:rPr>
          <w:fldChar w:fldCharType="separate"/>
        </w:r>
        <w:r w:rsidR="002657C8">
          <w:rPr>
            <w:noProof/>
            <w:webHidden/>
          </w:rPr>
          <w:t>4</w:t>
        </w:r>
        <w:r w:rsidR="002657C8">
          <w:rPr>
            <w:noProof/>
            <w:webHidden/>
          </w:rPr>
          <w:fldChar w:fldCharType="end"/>
        </w:r>
      </w:hyperlink>
    </w:p>
    <w:p w14:paraId="2AD56670" w14:textId="61982335" w:rsidR="002657C8" w:rsidRDefault="00F11572" w:rsidP="00633953">
      <w:pPr>
        <w:pStyle w:val="Innehll1"/>
        <w:ind w:left="1134" w:right="565"/>
        <w:rPr>
          <w:rFonts w:asciiTheme="minorHAnsi" w:eastAsiaTheme="minorEastAsia" w:hAnsiTheme="minorHAnsi" w:cstheme="minorBidi"/>
          <w:noProof/>
          <w:sz w:val="22"/>
          <w:szCs w:val="22"/>
        </w:rPr>
      </w:pPr>
      <w:hyperlink w:anchor="_Toc117599660" w:history="1">
        <w:r w:rsidR="002657C8" w:rsidRPr="00CF5A4D">
          <w:rPr>
            <w:rStyle w:val="Hyperlnk"/>
            <w:rFonts w:eastAsia="MS Gothic"/>
            <w:noProof/>
          </w:rPr>
          <w:t>Ledigheter (t ex semester, flex, komp)</w:t>
        </w:r>
        <w:r w:rsidR="002657C8">
          <w:rPr>
            <w:noProof/>
            <w:webHidden/>
          </w:rPr>
          <w:tab/>
        </w:r>
        <w:r w:rsidR="002657C8">
          <w:rPr>
            <w:noProof/>
            <w:webHidden/>
          </w:rPr>
          <w:fldChar w:fldCharType="begin"/>
        </w:r>
        <w:r w:rsidR="002657C8">
          <w:rPr>
            <w:noProof/>
            <w:webHidden/>
          </w:rPr>
          <w:instrText xml:space="preserve"> PAGEREF _Toc117599660 \h </w:instrText>
        </w:r>
        <w:r w:rsidR="002657C8">
          <w:rPr>
            <w:noProof/>
            <w:webHidden/>
          </w:rPr>
        </w:r>
        <w:r w:rsidR="002657C8">
          <w:rPr>
            <w:noProof/>
            <w:webHidden/>
          </w:rPr>
          <w:fldChar w:fldCharType="separate"/>
        </w:r>
        <w:r w:rsidR="002657C8">
          <w:rPr>
            <w:noProof/>
            <w:webHidden/>
          </w:rPr>
          <w:t>4</w:t>
        </w:r>
        <w:r w:rsidR="002657C8">
          <w:rPr>
            <w:noProof/>
            <w:webHidden/>
          </w:rPr>
          <w:fldChar w:fldCharType="end"/>
        </w:r>
      </w:hyperlink>
    </w:p>
    <w:p w14:paraId="57C794E0" w14:textId="33F6D00D" w:rsidR="002657C8" w:rsidRDefault="00F11572" w:rsidP="00633953">
      <w:pPr>
        <w:pStyle w:val="Innehll2"/>
        <w:tabs>
          <w:tab w:val="right" w:leader="dot" w:pos="8919"/>
        </w:tabs>
        <w:ind w:left="1134" w:right="565"/>
        <w:rPr>
          <w:rFonts w:asciiTheme="minorHAnsi" w:eastAsiaTheme="minorEastAsia" w:hAnsiTheme="minorHAnsi" w:cstheme="minorBidi"/>
          <w:noProof/>
          <w:sz w:val="22"/>
          <w:szCs w:val="22"/>
        </w:rPr>
      </w:pPr>
      <w:hyperlink w:anchor="_Toc117599661" w:history="1">
        <w:r w:rsidR="002657C8" w:rsidRPr="00CF5A4D">
          <w:rPr>
            <w:rStyle w:val="Hyperlnk"/>
            <w:rFonts w:eastAsia="MS Gothic"/>
            <w:noProof/>
          </w:rPr>
          <w:t>Hela dagar</w:t>
        </w:r>
        <w:r w:rsidR="002657C8">
          <w:rPr>
            <w:noProof/>
            <w:webHidden/>
          </w:rPr>
          <w:tab/>
        </w:r>
        <w:r w:rsidR="002657C8">
          <w:rPr>
            <w:noProof/>
            <w:webHidden/>
          </w:rPr>
          <w:fldChar w:fldCharType="begin"/>
        </w:r>
        <w:r w:rsidR="002657C8">
          <w:rPr>
            <w:noProof/>
            <w:webHidden/>
          </w:rPr>
          <w:instrText xml:space="preserve"> PAGEREF _Toc117599661 \h </w:instrText>
        </w:r>
        <w:r w:rsidR="002657C8">
          <w:rPr>
            <w:noProof/>
            <w:webHidden/>
          </w:rPr>
        </w:r>
        <w:r w:rsidR="002657C8">
          <w:rPr>
            <w:noProof/>
            <w:webHidden/>
          </w:rPr>
          <w:fldChar w:fldCharType="separate"/>
        </w:r>
        <w:r w:rsidR="002657C8">
          <w:rPr>
            <w:noProof/>
            <w:webHidden/>
          </w:rPr>
          <w:t>4</w:t>
        </w:r>
        <w:r w:rsidR="002657C8">
          <w:rPr>
            <w:noProof/>
            <w:webHidden/>
          </w:rPr>
          <w:fldChar w:fldCharType="end"/>
        </w:r>
      </w:hyperlink>
    </w:p>
    <w:p w14:paraId="1EA74C70" w14:textId="6C888265" w:rsidR="002657C8" w:rsidRDefault="00F11572" w:rsidP="00633953">
      <w:pPr>
        <w:pStyle w:val="Innehll2"/>
        <w:tabs>
          <w:tab w:val="right" w:leader="dot" w:pos="8919"/>
        </w:tabs>
        <w:ind w:left="1134" w:right="565"/>
        <w:rPr>
          <w:rFonts w:asciiTheme="minorHAnsi" w:eastAsiaTheme="minorEastAsia" w:hAnsiTheme="minorHAnsi" w:cstheme="minorBidi"/>
          <w:noProof/>
          <w:sz w:val="22"/>
          <w:szCs w:val="22"/>
        </w:rPr>
      </w:pPr>
      <w:hyperlink w:anchor="_Toc117599662" w:history="1">
        <w:r w:rsidR="002657C8" w:rsidRPr="00CF5A4D">
          <w:rPr>
            <w:rStyle w:val="Hyperlnk"/>
            <w:rFonts w:eastAsia="MS Gothic"/>
            <w:noProof/>
          </w:rPr>
          <w:t>Ledig del av dag: samma dag</w:t>
        </w:r>
        <w:r w:rsidR="002657C8">
          <w:rPr>
            <w:noProof/>
            <w:webHidden/>
          </w:rPr>
          <w:tab/>
        </w:r>
        <w:r w:rsidR="002657C8">
          <w:rPr>
            <w:noProof/>
            <w:webHidden/>
          </w:rPr>
          <w:fldChar w:fldCharType="begin"/>
        </w:r>
        <w:r w:rsidR="002657C8">
          <w:rPr>
            <w:noProof/>
            <w:webHidden/>
          </w:rPr>
          <w:instrText xml:space="preserve"> PAGEREF _Toc117599662 \h </w:instrText>
        </w:r>
        <w:r w:rsidR="002657C8">
          <w:rPr>
            <w:noProof/>
            <w:webHidden/>
          </w:rPr>
        </w:r>
        <w:r w:rsidR="002657C8">
          <w:rPr>
            <w:noProof/>
            <w:webHidden/>
          </w:rPr>
          <w:fldChar w:fldCharType="separate"/>
        </w:r>
        <w:r w:rsidR="002657C8">
          <w:rPr>
            <w:noProof/>
            <w:webHidden/>
          </w:rPr>
          <w:t>4</w:t>
        </w:r>
        <w:r w:rsidR="002657C8">
          <w:rPr>
            <w:noProof/>
            <w:webHidden/>
          </w:rPr>
          <w:fldChar w:fldCharType="end"/>
        </w:r>
      </w:hyperlink>
    </w:p>
    <w:p w14:paraId="132C3038" w14:textId="482FA346" w:rsidR="002657C8" w:rsidRDefault="00F11572" w:rsidP="00633953">
      <w:pPr>
        <w:pStyle w:val="Innehll2"/>
        <w:tabs>
          <w:tab w:val="right" w:leader="dot" w:pos="8919"/>
        </w:tabs>
        <w:ind w:left="1134" w:right="565"/>
        <w:rPr>
          <w:rFonts w:asciiTheme="minorHAnsi" w:eastAsiaTheme="minorEastAsia" w:hAnsiTheme="minorHAnsi" w:cstheme="minorBidi"/>
          <w:noProof/>
          <w:sz w:val="22"/>
          <w:szCs w:val="22"/>
        </w:rPr>
      </w:pPr>
      <w:hyperlink w:anchor="_Toc117599663" w:history="1">
        <w:r w:rsidR="002657C8" w:rsidRPr="00CF5A4D">
          <w:rPr>
            <w:rStyle w:val="Hyperlnk"/>
            <w:rFonts w:eastAsia="MS Gothic"/>
            <w:noProof/>
          </w:rPr>
          <w:t>Ledig del av dag: i förväg</w:t>
        </w:r>
        <w:r w:rsidR="002657C8">
          <w:rPr>
            <w:noProof/>
            <w:webHidden/>
          </w:rPr>
          <w:tab/>
        </w:r>
        <w:r w:rsidR="002657C8">
          <w:rPr>
            <w:noProof/>
            <w:webHidden/>
          </w:rPr>
          <w:fldChar w:fldCharType="begin"/>
        </w:r>
        <w:r w:rsidR="002657C8">
          <w:rPr>
            <w:noProof/>
            <w:webHidden/>
          </w:rPr>
          <w:instrText xml:space="preserve"> PAGEREF _Toc117599663 \h </w:instrText>
        </w:r>
        <w:r w:rsidR="002657C8">
          <w:rPr>
            <w:noProof/>
            <w:webHidden/>
          </w:rPr>
        </w:r>
        <w:r w:rsidR="002657C8">
          <w:rPr>
            <w:noProof/>
            <w:webHidden/>
          </w:rPr>
          <w:fldChar w:fldCharType="separate"/>
        </w:r>
        <w:r w:rsidR="002657C8">
          <w:rPr>
            <w:noProof/>
            <w:webHidden/>
          </w:rPr>
          <w:t>4</w:t>
        </w:r>
        <w:r w:rsidR="002657C8">
          <w:rPr>
            <w:noProof/>
            <w:webHidden/>
          </w:rPr>
          <w:fldChar w:fldCharType="end"/>
        </w:r>
      </w:hyperlink>
    </w:p>
    <w:p w14:paraId="21428B6B" w14:textId="65DFE209" w:rsidR="002657C8" w:rsidRDefault="00F11572" w:rsidP="00633953">
      <w:pPr>
        <w:pStyle w:val="Innehll1"/>
        <w:ind w:left="1134" w:right="565"/>
        <w:rPr>
          <w:rFonts w:asciiTheme="minorHAnsi" w:eastAsiaTheme="minorEastAsia" w:hAnsiTheme="minorHAnsi" w:cstheme="minorBidi"/>
          <w:noProof/>
          <w:sz w:val="22"/>
          <w:szCs w:val="22"/>
        </w:rPr>
      </w:pPr>
      <w:hyperlink w:anchor="_Toc117599664" w:history="1">
        <w:r w:rsidR="002657C8" w:rsidRPr="00CF5A4D">
          <w:rPr>
            <w:rStyle w:val="Hyperlnk"/>
            <w:rFonts w:eastAsia="MS Gothic"/>
            <w:noProof/>
          </w:rPr>
          <w:t>Kurser – utbildningar – konferenser</w:t>
        </w:r>
        <w:r w:rsidR="002657C8">
          <w:rPr>
            <w:noProof/>
            <w:webHidden/>
          </w:rPr>
          <w:tab/>
        </w:r>
        <w:r w:rsidR="002657C8">
          <w:rPr>
            <w:noProof/>
            <w:webHidden/>
          </w:rPr>
          <w:fldChar w:fldCharType="begin"/>
        </w:r>
        <w:r w:rsidR="002657C8">
          <w:rPr>
            <w:noProof/>
            <w:webHidden/>
          </w:rPr>
          <w:instrText xml:space="preserve"> PAGEREF _Toc117599664 \h </w:instrText>
        </w:r>
        <w:r w:rsidR="002657C8">
          <w:rPr>
            <w:noProof/>
            <w:webHidden/>
          </w:rPr>
        </w:r>
        <w:r w:rsidR="002657C8">
          <w:rPr>
            <w:noProof/>
            <w:webHidden/>
          </w:rPr>
          <w:fldChar w:fldCharType="separate"/>
        </w:r>
        <w:r w:rsidR="002657C8">
          <w:rPr>
            <w:noProof/>
            <w:webHidden/>
          </w:rPr>
          <w:t>5</w:t>
        </w:r>
        <w:r w:rsidR="002657C8">
          <w:rPr>
            <w:noProof/>
            <w:webHidden/>
          </w:rPr>
          <w:fldChar w:fldCharType="end"/>
        </w:r>
      </w:hyperlink>
    </w:p>
    <w:p w14:paraId="685AFAFC" w14:textId="10EB4EC2" w:rsidR="00737170" w:rsidRPr="00737170" w:rsidRDefault="00737170" w:rsidP="00633953">
      <w:pPr>
        <w:spacing w:after="0" w:line="240" w:lineRule="auto"/>
        <w:ind w:left="1134" w:right="565"/>
        <w:rPr>
          <w:szCs w:val="20"/>
        </w:rPr>
      </w:pPr>
      <w:r w:rsidRPr="00737170">
        <w:rPr>
          <w:szCs w:val="20"/>
        </w:rPr>
        <w:fldChar w:fldCharType="end"/>
      </w:r>
    </w:p>
    <w:p w14:paraId="055B892A" w14:textId="77777777" w:rsidR="00737170" w:rsidRPr="00737170" w:rsidRDefault="00737170" w:rsidP="00737170">
      <w:pPr>
        <w:spacing w:after="0" w:line="240" w:lineRule="auto"/>
        <w:ind w:left="0" w:right="0"/>
        <w:rPr>
          <w:szCs w:val="20"/>
        </w:rPr>
      </w:pPr>
    </w:p>
    <w:p w14:paraId="23A9CE27" w14:textId="77777777" w:rsidR="00737170" w:rsidRPr="00737170" w:rsidRDefault="00737170" w:rsidP="00737170">
      <w:pPr>
        <w:spacing w:after="0" w:line="240" w:lineRule="auto"/>
        <w:ind w:left="0" w:right="0"/>
        <w:rPr>
          <w:szCs w:val="20"/>
        </w:rPr>
      </w:pPr>
      <w:r w:rsidRPr="00737170">
        <w:rPr>
          <w:szCs w:val="20"/>
        </w:rPr>
        <w:br w:type="page"/>
      </w:r>
    </w:p>
    <w:p w14:paraId="445662FE" w14:textId="77777777" w:rsidR="00737170" w:rsidRPr="00737170" w:rsidRDefault="00737170" w:rsidP="00922188">
      <w:pPr>
        <w:pStyle w:val="Rubrik2"/>
      </w:pPr>
      <w:bookmarkStart w:id="9" w:name="_Toc462836310"/>
      <w:bookmarkStart w:id="10" w:name="_Toc256000004"/>
      <w:bookmarkStart w:id="11" w:name="_Toc482959644"/>
      <w:bookmarkStart w:id="12" w:name="_Toc256000001"/>
      <w:bookmarkStart w:id="13" w:name="_Toc484678032"/>
      <w:bookmarkStart w:id="14" w:name="_Toc256000017"/>
      <w:bookmarkStart w:id="15" w:name="_Toc256000024"/>
      <w:bookmarkStart w:id="16" w:name="_Toc256000031"/>
      <w:bookmarkStart w:id="17" w:name="_Toc256000038"/>
      <w:bookmarkStart w:id="18" w:name="_Toc514758060"/>
      <w:bookmarkStart w:id="19" w:name="_Toc518640729"/>
      <w:bookmarkStart w:id="20" w:name="_Toc518643501"/>
      <w:bookmarkStart w:id="21" w:name="_Toc518896089"/>
      <w:bookmarkStart w:id="22" w:name="_Toc256000009"/>
      <w:bookmarkStart w:id="23" w:name="_Toc256000037"/>
      <w:bookmarkStart w:id="24" w:name="_Toc536699535"/>
      <w:bookmarkStart w:id="25" w:name="_Toc256000051"/>
      <w:bookmarkStart w:id="26" w:name="_Toc256000002"/>
      <w:bookmarkStart w:id="27" w:name="_Toc256000068"/>
      <w:bookmarkStart w:id="28" w:name="_Toc256000077"/>
      <w:bookmarkStart w:id="29" w:name="_Toc256000086"/>
      <w:bookmarkStart w:id="30" w:name="_Toc256000095"/>
      <w:bookmarkStart w:id="31" w:name="_Toc256000104"/>
      <w:bookmarkStart w:id="32" w:name="_Toc117599656"/>
      <w:r w:rsidRPr="00737170">
        <w:lastRenderedPageBreak/>
        <w:t>Sjuk/Vård av barn</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1208649" w14:textId="77777777" w:rsidR="00737170" w:rsidRPr="00737170" w:rsidRDefault="00737170" w:rsidP="001353F8">
      <w:r w:rsidRPr="00737170">
        <w:t>Anmälan görs senast samma dag som sjukdomen inträffar.</w:t>
      </w:r>
    </w:p>
    <w:p w14:paraId="17CC7A76" w14:textId="77777777" w:rsidR="00737170" w:rsidRPr="00737170" w:rsidRDefault="00737170" w:rsidP="00737170">
      <w:pPr>
        <w:spacing w:after="0" w:line="240" w:lineRule="auto"/>
        <w:ind w:left="0" w:right="0"/>
        <w:rPr>
          <w:rFonts w:ascii="Arial" w:hAnsi="Arial" w:cs="Arial"/>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1815"/>
        <w:gridCol w:w="2193"/>
        <w:gridCol w:w="4110"/>
      </w:tblGrid>
      <w:tr w:rsidR="00737170" w:rsidRPr="00737170" w14:paraId="23C243A2" w14:textId="77777777" w:rsidTr="00F11572">
        <w:tc>
          <w:tcPr>
            <w:tcW w:w="1629" w:type="dxa"/>
            <w:shd w:val="clear" w:color="auto" w:fill="auto"/>
          </w:tcPr>
          <w:p w14:paraId="1A82AF7A" w14:textId="77777777" w:rsidR="00737170" w:rsidRPr="00737170" w:rsidRDefault="00737170" w:rsidP="00737170">
            <w:pPr>
              <w:spacing w:after="0" w:line="240" w:lineRule="auto"/>
              <w:ind w:left="0" w:right="0"/>
              <w:rPr>
                <w:b/>
                <w:szCs w:val="20"/>
              </w:rPr>
            </w:pPr>
          </w:p>
        </w:tc>
        <w:tc>
          <w:tcPr>
            <w:tcW w:w="1815" w:type="dxa"/>
            <w:shd w:val="clear" w:color="auto" w:fill="auto"/>
          </w:tcPr>
          <w:p w14:paraId="22928E0D" w14:textId="77777777" w:rsidR="00737170" w:rsidRPr="00737170" w:rsidRDefault="00737170" w:rsidP="00737170">
            <w:pPr>
              <w:spacing w:after="0" w:line="240" w:lineRule="auto"/>
              <w:ind w:left="0" w:right="0"/>
              <w:rPr>
                <w:b/>
                <w:szCs w:val="20"/>
              </w:rPr>
            </w:pPr>
            <w:r w:rsidRPr="00737170">
              <w:rPr>
                <w:b/>
                <w:szCs w:val="20"/>
              </w:rPr>
              <w:t>Telefon</w:t>
            </w:r>
          </w:p>
        </w:tc>
        <w:tc>
          <w:tcPr>
            <w:tcW w:w="2193" w:type="dxa"/>
            <w:shd w:val="clear" w:color="auto" w:fill="auto"/>
          </w:tcPr>
          <w:p w14:paraId="6B603B12" w14:textId="77777777" w:rsidR="00737170" w:rsidRPr="00737170" w:rsidRDefault="00737170" w:rsidP="00737170">
            <w:pPr>
              <w:spacing w:after="0" w:line="240" w:lineRule="auto"/>
              <w:ind w:left="0" w:right="0"/>
              <w:rPr>
                <w:b/>
                <w:szCs w:val="20"/>
              </w:rPr>
            </w:pPr>
            <w:r w:rsidRPr="00737170">
              <w:rPr>
                <w:b/>
                <w:szCs w:val="20"/>
              </w:rPr>
              <w:t>Ansvarig</w:t>
            </w:r>
          </w:p>
        </w:tc>
        <w:tc>
          <w:tcPr>
            <w:tcW w:w="4110" w:type="dxa"/>
            <w:shd w:val="clear" w:color="auto" w:fill="auto"/>
          </w:tcPr>
          <w:p w14:paraId="65C72423" w14:textId="77777777" w:rsidR="00737170" w:rsidRPr="00737170" w:rsidRDefault="00737170" w:rsidP="00737170">
            <w:pPr>
              <w:spacing w:after="0" w:line="240" w:lineRule="auto"/>
              <w:ind w:left="0" w:right="0"/>
              <w:rPr>
                <w:b/>
                <w:szCs w:val="20"/>
              </w:rPr>
            </w:pPr>
            <w:r w:rsidRPr="00737170">
              <w:rPr>
                <w:b/>
                <w:szCs w:val="20"/>
              </w:rPr>
              <w:t>Åtgärd</w:t>
            </w:r>
          </w:p>
        </w:tc>
      </w:tr>
      <w:tr w:rsidR="00737170" w:rsidRPr="00737170" w14:paraId="424CABC7" w14:textId="77777777" w:rsidTr="00F11572">
        <w:tc>
          <w:tcPr>
            <w:tcW w:w="1629" w:type="dxa"/>
            <w:shd w:val="clear" w:color="auto" w:fill="auto"/>
          </w:tcPr>
          <w:p w14:paraId="6EA96D6C" w14:textId="77777777" w:rsidR="00737170" w:rsidRPr="00737170" w:rsidRDefault="00737170" w:rsidP="00737170">
            <w:pPr>
              <w:spacing w:after="0" w:line="240" w:lineRule="auto"/>
              <w:ind w:left="0" w:right="0"/>
              <w:rPr>
                <w:szCs w:val="20"/>
              </w:rPr>
            </w:pPr>
            <w:r w:rsidRPr="00737170">
              <w:rPr>
                <w:szCs w:val="20"/>
              </w:rPr>
              <w:t>Vardagar</w:t>
            </w:r>
          </w:p>
        </w:tc>
        <w:tc>
          <w:tcPr>
            <w:tcW w:w="1815" w:type="dxa"/>
            <w:shd w:val="clear" w:color="auto" w:fill="auto"/>
          </w:tcPr>
          <w:p w14:paraId="74D7C4B0" w14:textId="77777777" w:rsidR="00737170" w:rsidRPr="00737170" w:rsidRDefault="00737170" w:rsidP="00737170">
            <w:pPr>
              <w:spacing w:after="0" w:line="240" w:lineRule="auto"/>
              <w:ind w:left="0" w:right="0"/>
              <w:rPr>
                <w:szCs w:val="20"/>
              </w:rPr>
            </w:pPr>
            <w:r w:rsidRPr="00737170">
              <w:rPr>
                <w:szCs w:val="20"/>
              </w:rPr>
              <w:t>010-435 30 76, korridortelefon avdelningen</w:t>
            </w:r>
          </w:p>
          <w:p w14:paraId="14A188E7" w14:textId="77777777" w:rsidR="00737170" w:rsidRPr="00737170" w:rsidRDefault="00737170" w:rsidP="00737170">
            <w:pPr>
              <w:spacing w:after="0" w:line="240" w:lineRule="auto"/>
              <w:ind w:left="0" w:right="0"/>
              <w:rPr>
                <w:szCs w:val="20"/>
              </w:rPr>
            </w:pPr>
          </w:p>
        </w:tc>
        <w:tc>
          <w:tcPr>
            <w:tcW w:w="2193" w:type="dxa"/>
            <w:shd w:val="clear" w:color="auto" w:fill="auto"/>
          </w:tcPr>
          <w:p w14:paraId="140DCE3A" w14:textId="77777777" w:rsidR="00737170" w:rsidRPr="00737170" w:rsidRDefault="00737170" w:rsidP="00737170">
            <w:pPr>
              <w:spacing w:after="0" w:line="240" w:lineRule="auto"/>
              <w:ind w:left="0" w:right="0"/>
              <w:rPr>
                <w:szCs w:val="20"/>
              </w:rPr>
            </w:pPr>
            <w:r w:rsidRPr="00737170">
              <w:rPr>
                <w:szCs w:val="20"/>
              </w:rPr>
              <w:t>Den som tar emot anmälan meddelar avdelningen och chef</w:t>
            </w:r>
          </w:p>
        </w:tc>
        <w:tc>
          <w:tcPr>
            <w:tcW w:w="4110" w:type="dxa"/>
            <w:shd w:val="clear" w:color="auto" w:fill="auto"/>
          </w:tcPr>
          <w:p w14:paraId="70AD4568" w14:textId="77777777" w:rsidR="00737170" w:rsidRPr="00737170" w:rsidRDefault="00737170" w:rsidP="00737170">
            <w:pPr>
              <w:spacing w:after="0" w:line="240" w:lineRule="auto"/>
              <w:ind w:left="0" w:right="0"/>
              <w:rPr>
                <w:szCs w:val="20"/>
              </w:rPr>
            </w:pPr>
            <w:r w:rsidRPr="00737170">
              <w:rPr>
                <w:szCs w:val="20"/>
              </w:rPr>
              <w:t>Under förmiddagen kontaktas enhetschef för information om sjukdomsläge och ev. sjukfrånvarons längd.</w:t>
            </w:r>
          </w:p>
        </w:tc>
      </w:tr>
      <w:tr w:rsidR="00737170" w:rsidRPr="00737170" w14:paraId="5C539715" w14:textId="77777777" w:rsidTr="00F11572">
        <w:tc>
          <w:tcPr>
            <w:tcW w:w="1629" w:type="dxa"/>
            <w:shd w:val="clear" w:color="auto" w:fill="auto"/>
          </w:tcPr>
          <w:p w14:paraId="1266DB05" w14:textId="77777777" w:rsidR="00737170" w:rsidRPr="00737170" w:rsidRDefault="00737170" w:rsidP="00737170">
            <w:pPr>
              <w:spacing w:after="0" w:line="240" w:lineRule="auto"/>
              <w:ind w:left="0" w:right="0"/>
              <w:rPr>
                <w:szCs w:val="20"/>
              </w:rPr>
            </w:pPr>
            <w:r w:rsidRPr="00737170">
              <w:rPr>
                <w:szCs w:val="20"/>
              </w:rPr>
              <w:t>Vagnplacering</w:t>
            </w:r>
          </w:p>
        </w:tc>
        <w:tc>
          <w:tcPr>
            <w:tcW w:w="1815" w:type="dxa"/>
            <w:shd w:val="clear" w:color="auto" w:fill="auto"/>
          </w:tcPr>
          <w:p w14:paraId="0EED0D9C" w14:textId="77777777" w:rsidR="00737170" w:rsidRPr="00737170" w:rsidRDefault="00737170" w:rsidP="00737170">
            <w:pPr>
              <w:spacing w:after="0" w:line="240" w:lineRule="auto"/>
              <w:ind w:left="0" w:right="0"/>
              <w:rPr>
                <w:szCs w:val="20"/>
              </w:rPr>
            </w:pPr>
            <w:r w:rsidRPr="00737170">
              <w:rPr>
                <w:szCs w:val="20"/>
              </w:rPr>
              <w:t>010-435 30 76, korridortelefon avdelningen</w:t>
            </w:r>
          </w:p>
          <w:p w14:paraId="372FD564" w14:textId="77777777" w:rsidR="00737170" w:rsidRPr="00737170" w:rsidRDefault="00737170" w:rsidP="00737170">
            <w:pPr>
              <w:spacing w:after="0" w:line="240" w:lineRule="auto"/>
              <w:ind w:left="0" w:right="0"/>
              <w:rPr>
                <w:i/>
                <w:szCs w:val="20"/>
              </w:rPr>
            </w:pPr>
          </w:p>
          <w:p w14:paraId="411A2E40" w14:textId="77777777" w:rsidR="00737170" w:rsidRPr="00737170" w:rsidRDefault="00737170" w:rsidP="00737170">
            <w:pPr>
              <w:spacing w:after="0" w:line="240" w:lineRule="auto"/>
              <w:ind w:left="0" w:right="0"/>
              <w:rPr>
                <w:i/>
                <w:szCs w:val="20"/>
              </w:rPr>
            </w:pPr>
            <w:r w:rsidRPr="00737170">
              <w:rPr>
                <w:i/>
                <w:szCs w:val="20"/>
              </w:rPr>
              <w:t>Alternativt</w:t>
            </w:r>
          </w:p>
          <w:p w14:paraId="246D2DAF" w14:textId="77777777" w:rsidR="00737170" w:rsidRPr="00737170" w:rsidRDefault="00737170" w:rsidP="00737170">
            <w:pPr>
              <w:spacing w:after="0" w:line="240" w:lineRule="auto"/>
              <w:ind w:left="0" w:right="0"/>
              <w:rPr>
                <w:szCs w:val="20"/>
              </w:rPr>
            </w:pPr>
            <w:r w:rsidRPr="00737170">
              <w:rPr>
                <w:szCs w:val="20"/>
              </w:rPr>
              <w:t>Meddela den som är jour via telefon/sms</w:t>
            </w:r>
          </w:p>
          <w:p w14:paraId="0B7E63A6" w14:textId="77777777" w:rsidR="00737170" w:rsidRPr="00737170" w:rsidRDefault="00737170" w:rsidP="00737170">
            <w:pPr>
              <w:spacing w:after="0" w:line="240" w:lineRule="auto"/>
              <w:ind w:left="0" w:right="0"/>
              <w:rPr>
                <w:szCs w:val="20"/>
              </w:rPr>
            </w:pPr>
          </w:p>
        </w:tc>
        <w:tc>
          <w:tcPr>
            <w:tcW w:w="2193" w:type="dxa"/>
            <w:shd w:val="clear" w:color="auto" w:fill="auto"/>
          </w:tcPr>
          <w:p w14:paraId="0AC19F50" w14:textId="77777777" w:rsidR="00737170" w:rsidRPr="00737170" w:rsidRDefault="00737170" w:rsidP="00737170">
            <w:pPr>
              <w:spacing w:after="0" w:line="240" w:lineRule="auto"/>
              <w:ind w:left="0" w:right="0"/>
              <w:rPr>
                <w:szCs w:val="20"/>
              </w:rPr>
            </w:pPr>
            <w:r w:rsidRPr="00737170">
              <w:rPr>
                <w:szCs w:val="20"/>
              </w:rPr>
              <w:t>Den som tar emot anmälan meddelar avdelningen och chef</w:t>
            </w:r>
          </w:p>
        </w:tc>
        <w:tc>
          <w:tcPr>
            <w:tcW w:w="4110" w:type="dxa"/>
            <w:shd w:val="clear" w:color="auto" w:fill="auto"/>
          </w:tcPr>
          <w:p w14:paraId="410988E5" w14:textId="77777777" w:rsidR="00737170" w:rsidRPr="00737170" w:rsidRDefault="00737170" w:rsidP="00737170">
            <w:pPr>
              <w:spacing w:after="0" w:line="240" w:lineRule="auto"/>
              <w:ind w:left="0" w:right="0"/>
              <w:rPr>
                <w:szCs w:val="20"/>
              </w:rPr>
            </w:pPr>
            <w:r w:rsidRPr="00737170">
              <w:rPr>
                <w:szCs w:val="20"/>
              </w:rPr>
              <w:t>Den som har jour måndag planerar alltid att vara beredd att åka till vagnen på morgonen vid ev. sjukfrånvaro</w:t>
            </w:r>
          </w:p>
          <w:p w14:paraId="25D581F3" w14:textId="77777777" w:rsidR="00737170" w:rsidRPr="00737170" w:rsidRDefault="00737170" w:rsidP="00737170">
            <w:pPr>
              <w:spacing w:after="0" w:line="240" w:lineRule="auto"/>
              <w:ind w:left="0" w:right="0"/>
              <w:rPr>
                <w:szCs w:val="20"/>
              </w:rPr>
            </w:pPr>
          </w:p>
          <w:p w14:paraId="0AE70911" w14:textId="77777777" w:rsidR="00737170" w:rsidRPr="00737170" w:rsidRDefault="00737170" w:rsidP="00737170">
            <w:pPr>
              <w:spacing w:after="0" w:line="240" w:lineRule="auto"/>
              <w:ind w:left="0" w:right="0"/>
              <w:rPr>
                <w:szCs w:val="20"/>
              </w:rPr>
            </w:pPr>
            <w:r w:rsidRPr="00737170">
              <w:rPr>
                <w:szCs w:val="20"/>
              </w:rPr>
              <w:t xml:space="preserve">Meddelande till jouren via telefon/sms ska vara överenskommet tidigare, t ex före helgen, med berörd person. </w:t>
            </w:r>
          </w:p>
        </w:tc>
      </w:tr>
      <w:tr w:rsidR="00737170" w:rsidRPr="00737170" w14:paraId="514EBFD8" w14:textId="77777777" w:rsidTr="00F11572">
        <w:tc>
          <w:tcPr>
            <w:tcW w:w="1629" w:type="dxa"/>
            <w:shd w:val="clear" w:color="auto" w:fill="auto"/>
          </w:tcPr>
          <w:p w14:paraId="0DD7EC87" w14:textId="77777777" w:rsidR="00737170" w:rsidRPr="00737170" w:rsidRDefault="00737170" w:rsidP="00737170">
            <w:pPr>
              <w:spacing w:after="0" w:line="240" w:lineRule="auto"/>
              <w:ind w:left="0" w:right="0"/>
              <w:rPr>
                <w:szCs w:val="20"/>
              </w:rPr>
            </w:pPr>
            <w:r w:rsidRPr="00737170">
              <w:rPr>
                <w:szCs w:val="20"/>
              </w:rPr>
              <w:t>Läkare</w:t>
            </w:r>
          </w:p>
        </w:tc>
        <w:tc>
          <w:tcPr>
            <w:tcW w:w="1815" w:type="dxa"/>
            <w:shd w:val="clear" w:color="auto" w:fill="auto"/>
          </w:tcPr>
          <w:p w14:paraId="2F99C019" w14:textId="77777777" w:rsidR="00737170" w:rsidRPr="00737170" w:rsidRDefault="00737170" w:rsidP="00737170">
            <w:pPr>
              <w:spacing w:after="0" w:line="240" w:lineRule="auto"/>
              <w:ind w:left="0" w:right="0"/>
              <w:rPr>
                <w:szCs w:val="20"/>
              </w:rPr>
            </w:pPr>
            <w:r w:rsidRPr="00737170">
              <w:rPr>
                <w:szCs w:val="20"/>
              </w:rPr>
              <w:t>010-435 30 76, korridortelefon avdelningen</w:t>
            </w:r>
          </w:p>
          <w:p w14:paraId="386B5CBE" w14:textId="77777777" w:rsidR="00737170" w:rsidRPr="00737170" w:rsidRDefault="00737170" w:rsidP="00737170">
            <w:pPr>
              <w:spacing w:after="0" w:line="240" w:lineRule="auto"/>
              <w:ind w:left="0" w:right="0"/>
              <w:rPr>
                <w:szCs w:val="20"/>
              </w:rPr>
            </w:pPr>
          </w:p>
        </w:tc>
        <w:tc>
          <w:tcPr>
            <w:tcW w:w="2193" w:type="dxa"/>
            <w:shd w:val="clear" w:color="auto" w:fill="auto"/>
          </w:tcPr>
          <w:p w14:paraId="09D1C0D0" w14:textId="77777777" w:rsidR="00737170" w:rsidRPr="00737170" w:rsidRDefault="00737170" w:rsidP="00737170">
            <w:pPr>
              <w:spacing w:after="0" w:line="240" w:lineRule="auto"/>
              <w:ind w:left="0" w:right="0"/>
              <w:rPr>
                <w:szCs w:val="20"/>
              </w:rPr>
            </w:pPr>
            <w:r w:rsidRPr="00737170">
              <w:rPr>
                <w:szCs w:val="20"/>
              </w:rPr>
              <w:t>Den som tar emot anmälan meddelar avdelningen och chef</w:t>
            </w:r>
          </w:p>
          <w:p w14:paraId="4EDEB298" w14:textId="77777777" w:rsidR="00737170" w:rsidRPr="00737170" w:rsidRDefault="00737170" w:rsidP="00737170">
            <w:pPr>
              <w:spacing w:after="0" w:line="240" w:lineRule="auto"/>
              <w:ind w:left="0" w:right="0"/>
              <w:rPr>
                <w:szCs w:val="20"/>
              </w:rPr>
            </w:pPr>
          </w:p>
          <w:p w14:paraId="5076528D" w14:textId="77777777" w:rsidR="00737170" w:rsidRPr="00737170" w:rsidRDefault="00737170" w:rsidP="00737170">
            <w:pPr>
              <w:spacing w:after="0" w:line="240" w:lineRule="auto"/>
              <w:ind w:left="0" w:right="0"/>
              <w:rPr>
                <w:szCs w:val="20"/>
              </w:rPr>
            </w:pPr>
            <w:r w:rsidRPr="00737170">
              <w:rPr>
                <w:szCs w:val="20"/>
              </w:rPr>
              <w:t>Sjuksköterskor i tidbokningen avbokar/ombokar</w:t>
            </w:r>
          </w:p>
        </w:tc>
        <w:tc>
          <w:tcPr>
            <w:tcW w:w="4110" w:type="dxa"/>
            <w:shd w:val="clear" w:color="auto" w:fill="auto"/>
          </w:tcPr>
          <w:p w14:paraId="6649C330" w14:textId="77777777" w:rsidR="00737170" w:rsidRPr="00737170" w:rsidRDefault="00737170" w:rsidP="00737170">
            <w:pPr>
              <w:spacing w:after="0" w:line="240" w:lineRule="auto"/>
              <w:ind w:left="0" w:right="0"/>
              <w:rPr>
                <w:szCs w:val="20"/>
              </w:rPr>
            </w:pPr>
            <w:r w:rsidRPr="00737170">
              <w:rPr>
                <w:szCs w:val="20"/>
              </w:rPr>
              <w:t xml:space="preserve">Vid läkares sjukfrånvaro avbokas motsvarande en läkarmottagning direkt efter meddelande om frånvaron. </w:t>
            </w:r>
          </w:p>
          <w:p w14:paraId="2E4CBF2C" w14:textId="72C3E472" w:rsidR="00737170" w:rsidRPr="00737170" w:rsidRDefault="00E60ABC" w:rsidP="00C953E5">
            <w:pPr>
              <w:spacing w:after="0" w:line="240" w:lineRule="auto"/>
              <w:ind w:left="0" w:right="0"/>
              <w:rPr>
                <w:szCs w:val="20"/>
              </w:rPr>
            </w:pPr>
            <w:r>
              <w:rPr>
                <w:szCs w:val="20"/>
              </w:rPr>
              <w:t xml:space="preserve">Patienter som redan är på väg eller att de inte nås via telefon </w:t>
            </w:r>
            <w:r w:rsidR="00CE369B">
              <w:rPr>
                <w:szCs w:val="20"/>
              </w:rPr>
              <w:t>och kommer till avdelningen</w:t>
            </w:r>
            <w:r w:rsidR="009E1B5D">
              <w:rPr>
                <w:szCs w:val="20"/>
              </w:rPr>
              <w:t>,</w:t>
            </w:r>
            <w:r w:rsidR="00CE369B">
              <w:rPr>
                <w:szCs w:val="20"/>
              </w:rPr>
              <w:t xml:space="preserve"> </w:t>
            </w:r>
            <w:r w:rsidR="00A65F29">
              <w:rPr>
                <w:szCs w:val="20"/>
              </w:rPr>
              <w:t xml:space="preserve">de </w:t>
            </w:r>
            <w:r w:rsidR="00CE369B">
              <w:rPr>
                <w:szCs w:val="20"/>
              </w:rPr>
              <w:t>får bedömas från fall till fall om de hinns med eller får ombokas.</w:t>
            </w:r>
          </w:p>
        </w:tc>
      </w:tr>
    </w:tbl>
    <w:p w14:paraId="55229889" w14:textId="77777777" w:rsidR="00737170" w:rsidRPr="00737170" w:rsidRDefault="00737170" w:rsidP="00737170">
      <w:pPr>
        <w:spacing w:after="0" w:line="240" w:lineRule="auto"/>
        <w:ind w:left="0" w:right="0"/>
        <w:rPr>
          <w:rFonts w:ascii="Arial" w:hAnsi="Arial" w:cs="Arial"/>
          <w:szCs w:val="20"/>
        </w:rPr>
      </w:pPr>
    </w:p>
    <w:p w14:paraId="356D82F3" w14:textId="7DCAFF60" w:rsidR="00737170" w:rsidRPr="00737170" w:rsidRDefault="00737170" w:rsidP="001353F8">
      <w:pPr>
        <w:rPr>
          <w:szCs w:val="20"/>
        </w:rPr>
      </w:pPr>
      <w:r w:rsidRPr="00737170">
        <w:t>Vid frånvaro längre än 7 dagar lämnas sjukintyg till chef.</w:t>
      </w:r>
    </w:p>
    <w:p w14:paraId="454564A4" w14:textId="77777777" w:rsidR="00737170" w:rsidRPr="00737170" w:rsidRDefault="00737170" w:rsidP="001353F8">
      <w:pPr>
        <w:pStyle w:val="Rubrik3"/>
      </w:pPr>
      <w:bookmarkStart w:id="33" w:name="_Toc462836311"/>
      <w:bookmarkStart w:id="34" w:name="_Toc256000005"/>
      <w:bookmarkStart w:id="35" w:name="_Toc482959645"/>
      <w:bookmarkStart w:id="36" w:name="_Toc256000007"/>
      <w:bookmarkStart w:id="37" w:name="_Toc484678033"/>
      <w:bookmarkStart w:id="38" w:name="_Toc256000018"/>
      <w:bookmarkStart w:id="39" w:name="_Toc256000025"/>
      <w:bookmarkStart w:id="40" w:name="_Toc256000032"/>
      <w:bookmarkStart w:id="41" w:name="_Toc256000039"/>
      <w:bookmarkStart w:id="42" w:name="_Toc514758061"/>
      <w:bookmarkStart w:id="43" w:name="_Toc518640730"/>
      <w:bookmarkStart w:id="44" w:name="_Toc518643502"/>
      <w:bookmarkStart w:id="45" w:name="_Toc518896090"/>
      <w:bookmarkStart w:id="46" w:name="_Toc256000012"/>
      <w:bookmarkStart w:id="47" w:name="_Toc256000041"/>
      <w:bookmarkStart w:id="48" w:name="_Toc536699536"/>
      <w:bookmarkStart w:id="49" w:name="_Toc256000052"/>
      <w:bookmarkStart w:id="50" w:name="_Toc256000060"/>
      <w:bookmarkStart w:id="51" w:name="_Toc256000069"/>
      <w:bookmarkStart w:id="52" w:name="_Toc256000078"/>
      <w:bookmarkStart w:id="53" w:name="_Toc256000087"/>
      <w:bookmarkStart w:id="54" w:name="_Toc256000096"/>
      <w:bookmarkStart w:id="55" w:name="_Toc256000105"/>
      <w:bookmarkStart w:id="56" w:name="_Toc117599657"/>
      <w:r w:rsidRPr="00737170">
        <w:t>Friskanmälan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737170">
        <w:t xml:space="preserve"> </w:t>
      </w:r>
    </w:p>
    <w:p w14:paraId="405E159A" w14:textId="3F45E965" w:rsidR="00737170" w:rsidRPr="00737170" w:rsidRDefault="00737170" w:rsidP="001353F8">
      <w:r w:rsidRPr="00737170">
        <w:t>Friskanmälan görs, om möjligt, före kl 14.00 dagen innan man kan återgå i arbete.</w:t>
      </w:r>
    </w:p>
    <w:p w14:paraId="746F9D3E" w14:textId="77777777" w:rsidR="00737170" w:rsidRPr="00737170" w:rsidRDefault="00737170" w:rsidP="001353F8">
      <w:r w:rsidRPr="00737170">
        <w:t>Lägg in frånvaron i Självservice. Vid längre sjukfrånvaro lägger chef/Heromarapportör in i Heroma.</w:t>
      </w:r>
    </w:p>
    <w:p w14:paraId="78F04DBA" w14:textId="77777777" w:rsidR="00737170" w:rsidRPr="00737170" w:rsidRDefault="00737170" w:rsidP="00737170">
      <w:pPr>
        <w:spacing w:after="0" w:line="240" w:lineRule="auto"/>
        <w:ind w:left="0" w:right="0"/>
        <w:rPr>
          <w:szCs w:val="20"/>
        </w:rPr>
      </w:pPr>
    </w:p>
    <w:p w14:paraId="35E2E2AA" w14:textId="77777777" w:rsidR="00737170" w:rsidRPr="00737170" w:rsidRDefault="00737170" w:rsidP="00737170">
      <w:pPr>
        <w:spacing w:after="0" w:line="240" w:lineRule="auto"/>
        <w:ind w:left="0" w:right="0"/>
        <w:rPr>
          <w:szCs w:val="20"/>
        </w:rPr>
      </w:pPr>
    </w:p>
    <w:p w14:paraId="5C1E649B" w14:textId="77777777" w:rsidR="00737170" w:rsidRPr="00737170" w:rsidRDefault="00737170" w:rsidP="00A7268D">
      <w:pPr>
        <w:pStyle w:val="Rubrik3"/>
      </w:pPr>
      <w:r w:rsidRPr="00737170">
        <w:rPr>
          <w:rFonts w:ascii="Arial" w:hAnsi="Arial"/>
          <w:szCs w:val="26"/>
        </w:rPr>
        <w:br w:type="page"/>
      </w:r>
      <w:bookmarkStart w:id="57" w:name="_Toc514758062"/>
      <w:bookmarkStart w:id="58" w:name="_Toc518640731"/>
      <w:bookmarkStart w:id="59" w:name="_Toc518643503"/>
      <w:bookmarkStart w:id="60" w:name="_Toc518896091"/>
      <w:bookmarkStart w:id="61" w:name="_Toc256000013"/>
      <w:bookmarkStart w:id="62" w:name="_Toc256000044"/>
      <w:bookmarkStart w:id="63" w:name="_Toc536699537"/>
      <w:bookmarkStart w:id="64" w:name="_Toc256000053"/>
      <w:bookmarkStart w:id="65" w:name="_Toc256000061"/>
      <w:bookmarkStart w:id="66" w:name="_Toc256000070"/>
      <w:bookmarkStart w:id="67" w:name="_Toc256000079"/>
      <w:bookmarkStart w:id="68" w:name="_Toc256000088"/>
      <w:bookmarkStart w:id="69" w:name="_Toc256000097"/>
      <w:bookmarkStart w:id="70" w:name="_Toc256000106"/>
      <w:bookmarkStart w:id="71" w:name="_Toc117599658"/>
      <w:r w:rsidRPr="00737170">
        <w:lastRenderedPageBreak/>
        <w:t>Kontakt med sjukskriven personal</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50667C7" w14:textId="77777777" w:rsidR="00737170" w:rsidRPr="00737170" w:rsidRDefault="00737170" w:rsidP="00A7268D">
      <w:r w:rsidRPr="00737170">
        <w:t>Syftet är att arbetstagaren ska komma tillbaka i arbete så snart som möjligt och målet är att alla har rätt att försörja sig själv genom eget förvärvsarbete och inte hamna utanför arbetslivet på grund av ohälsa.  </w:t>
      </w:r>
    </w:p>
    <w:p w14:paraId="31C7EC20" w14:textId="77777777" w:rsidR="00737170" w:rsidRPr="00737170" w:rsidRDefault="00737170" w:rsidP="00A7268D">
      <w:r w:rsidRPr="00737170">
        <w:t>Arbetsgivaren har ett rehabiliteringsansvar oavsett om skadan/sjukdomen är arbetsorsakad eller inte. Arbetsgivaren ska snarast försöka hitta åtgärder som syftar till att arbetstagaren ska återkomma i ordinarie arbete eller annat arbete hos arbetsgivaren inom Västra Götalandsregionen.</w:t>
      </w:r>
    </w:p>
    <w:p w14:paraId="5DBA4F41" w14:textId="77777777" w:rsidR="00737170" w:rsidRPr="00737170" w:rsidRDefault="00737170" w:rsidP="00737170">
      <w:pPr>
        <w:spacing w:after="0" w:line="240" w:lineRule="auto"/>
        <w:ind w:left="0" w:right="0"/>
        <w:rPr>
          <w:szCs w:val="20"/>
        </w:rPr>
      </w:pPr>
    </w:p>
    <w:p w14:paraId="65126AE0" w14:textId="0809D245" w:rsidR="00737170" w:rsidRPr="00737170" w:rsidRDefault="00737170" w:rsidP="00F11572">
      <w:pPr>
        <w:pStyle w:val="Punktlista"/>
      </w:pPr>
      <w:r w:rsidRPr="00737170">
        <w:t>Närmaste chef kontaktar medarbetaren snarast efter att fått till sig sjukanmälan och håller sedan kontakt med medarbetaren enligt överenskommelse. Chef ansvarar för att kartläggning av rehabiliteringsbehovet startas upp snarast.</w:t>
      </w:r>
    </w:p>
    <w:p w14:paraId="6A68532F" w14:textId="46E9CDDB" w:rsidR="00737170" w:rsidRPr="00737170" w:rsidRDefault="00737170" w:rsidP="00F11572">
      <w:pPr>
        <w:pStyle w:val="Punktlista"/>
      </w:pPr>
      <w:r w:rsidRPr="00737170">
        <w:t>Chefen ansvarar för att rehabiliteringsrutinen är känd hos personalen. Chefen kan utse en kontaktperson till den som är sjukskriven på arbetsplatsen när sjukskrivningen blir längre än 14 dagar.</w:t>
      </w:r>
    </w:p>
    <w:p w14:paraId="6457D755" w14:textId="2E694CD9" w:rsidR="00737170" w:rsidRPr="00737170" w:rsidRDefault="00737170" w:rsidP="00F11572">
      <w:pPr>
        <w:pStyle w:val="Punktlista"/>
      </w:pPr>
      <w:r w:rsidRPr="00737170">
        <w:t>Den som är kontaktperson alternativt chefen har regelbunden kontakt med den som är sjukskriven och kan bjuda in till möten och arbetsplatsträffar.</w:t>
      </w:r>
    </w:p>
    <w:p w14:paraId="4DAF5764" w14:textId="763DCA46" w:rsidR="00737170" w:rsidRPr="00737170" w:rsidRDefault="00737170" w:rsidP="00F11572">
      <w:pPr>
        <w:pStyle w:val="Punktlista"/>
      </w:pPr>
      <w:r w:rsidRPr="00737170">
        <w:t>Medarbetaren ansvarar för att medverka till sin egen rehabilitering, dvs. lämna information om problem och svårigheter som påverkar arbetssituationen, inställa sig på möten som arbetsgivaren kallar till, medverka till behandling av sjukdom etc.</w:t>
      </w:r>
    </w:p>
    <w:p w14:paraId="5AB87C41" w14:textId="77777777" w:rsidR="00737170" w:rsidRPr="00737170" w:rsidRDefault="00737170" w:rsidP="00A7268D">
      <w:pPr>
        <w:pStyle w:val="Punktlista"/>
      </w:pPr>
      <w:r w:rsidRPr="00737170">
        <w:t>Medarbetaren ska snarast lämna in sina läkarintyg till chef samt skicka originalet till Försäkringskassan.</w:t>
      </w:r>
    </w:p>
    <w:p w14:paraId="7283BD26" w14:textId="77777777" w:rsidR="00737170" w:rsidRPr="00737170" w:rsidRDefault="00737170" w:rsidP="00737170">
      <w:pPr>
        <w:spacing w:after="0" w:line="240" w:lineRule="auto"/>
        <w:ind w:left="0" w:right="0"/>
        <w:rPr>
          <w:szCs w:val="20"/>
        </w:rPr>
      </w:pPr>
    </w:p>
    <w:p w14:paraId="42FC5E74" w14:textId="77777777" w:rsidR="00737170" w:rsidRPr="00737170" w:rsidRDefault="00737170" w:rsidP="00737170">
      <w:pPr>
        <w:spacing w:after="0" w:line="240" w:lineRule="auto"/>
        <w:ind w:left="0" w:right="0"/>
        <w:rPr>
          <w:szCs w:val="20"/>
        </w:rPr>
      </w:pPr>
      <w:r w:rsidRPr="00737170">
        <w:rPr>
          <w:szCs w:val="20"/>
        </w:rPr>
        <w:br w:type="page"/>
      </w:r>
    </w:p>
    <w:p w14:paraId="66C06786" w14:textId="77777777" w:rsidR="00737170" w:rsidRPr="00737170" w:rsidRDefault="00737170" w:rsidP="00A7268D">
      <w:pPr>
        <w:pStyle w:val="Rubrik2"/>
      </w:pPr>
      <w:bookmarkStart w:id="72" w:name="_Toc462836316"/>
      <w:bookmarkStart w:id="73" w:name="_Toc256000010"/>
      <w:bookmarkStart w:id="74" w:name="_Toc482959648"/>
      <w:bookmarkStart w:id="75" w:name="_Toc256000014"/>
      <w:bookmarkStart w:id="76" w:name="_Toc484678036"/>
      <w:bookmarkStart w:id="77" w:name="_Toc256000021"/>
      <w:bookmarkStart w:id="78" w:name="_Toc256000028"/>
      <w:bookmarkStart w:id="79" w:name="_Toc256000035"/>
      <w:bookmarkStart w:id="80" w:name="_Toc256000042"/>
      <w:bookmarkStart w:id="81" w:name="_Toc514758064"/>
      <w:bookmarkStart w:id="82" w:name="_Toc518640733"/>
      <w:bookmarkStart w:id="83" w:name="_Toc518643505"/>
      <w:bookmarkStart w:id="84" w:name="_Toc518896092"/>
      <w:bookmarkStart w:id="85" w:name="_Toc256000016"/>
      <w:bookmarkStart w:id="86" w:name="_Toc256000045"/>
      <w:bookmarkStart w:id="87" w:name="_Toc536699538"/>
      <w:bookmarkStart w:id="88" w:name="_Toc256000054"/>
      <w:bookmarkStart w:id="89" w:name="_Toc256000062"/>
      <w:bookmarkStart w:id="90" w:name="_Toc256000071"/>
      <w:bookmarkStart w:id="91" w:name="_Toc256000080"/>
      <w:bookmarkStart w:id="92" w:name="_Toc256000089"/>
      <w:bookmarkStart w:id="93" w:name="_Toc256000098"/>
      <w:bookmarkStart w:id="94" w:name="_Toc256000107"/>
      <w:bookmarkStart w:id="95" w:name="_Toc117599659"/>
      <w:r w:rsidRPr="00737170">
        <w:t>Föräldraledighet – tjänstledighet</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7E506248" w14:textId="77777777" w:rsidR="00737170" w:rsidRPr="00737170" w:rsidRDefault="00737170" w:rsidP="00A7268D">
      <w:r w:rsidRPr="00737170">
        <w:t>Föräldraledighet söks minst tre månader i förväg. Föräldraledighet kan sökas för tre tillfällen/år.</w:t>
      </w:r>
    </w:p>
    <w:p w14:paraId="6CD765DB" w14:textId="77777777" w:rsidR="00737170" w:rsidRPr="00737170" w:rsidRDefault="00737170" w:rsidP="00737170">
      <w:pPr>
        <w:spacing w:after="0" w:line="240" w:lineRule="auto"/>
        <w:ind w:left="0" w:right="0"/>
        <w:rPr>
          <w:szCs w:val="20"/>
        </w:rPr>
      </w:pPr>
    </w:p>
    <w:p w14:paraId="1E6B6C96" w14:textId="77777777" w:rsidR="00737170" w:rsidRPr="00737170" w:rsidRDefault="00737170" w:rsidP="00157324">
      <w:pPr>
        <w:pStyle w:val="Punktlista"/>
        <w:numPr>
          <w:ilvl w:val="0"/>
          <w:numId w:val="26"/>
        </w:numPr>
        <w:ind w:left="1701"/>
      </w:pPr>
      <w:r w:rsidRPr="00737170">
        <w:t>Ansökan skickas i Heroma Självservice. Vid deltidsfrånvaro lämnas förslag till nytt schema till chef.</w:t>
      </w:r>
    </w:p>
    <w:p w14:paraId="1A316ADF" w14:textId="77777777" w:rsidR="00737170" w:rsidRPr="00737170" w:rsidRDefault="00737170" w:rsidP="00157324">
      <w:pPr>
        <w:pStyle w:val="Punktlista"/>
        <w:numPr>
          <w:ilvl w:val="0"/>
          <w:numId w:val="26"/>
        </w:numPr>
        <w:ind w:left="1701"/>
      </w:pPr>
      <w:r w:rsidRPr="00737170">
        <w:t>Chef godkänner ansökan i Heroma.</w:t>
      </w:r>
    </w:p>
    <w:p w14:paraId="74DD9F36" w14:textId="77777777" w:rsidR="00737170" w:rsidRPr="00737170" w:rsidRDefault="00737170" w:rsidP="00737170">
      <w:pPr>
        <w:spacing w:after="0" w:line="240" w:lineRule="auto"/>
        <w:ind w:left="1304" w:right="0"/>
        <w:rPr>
          <w:szCs w:val="20"/>
        </w:rPr>
      </w:pPr>
    </w:p>
    <w:p w14:paraId="7531CF47" w14:textId="77777777" w:rsidR="00737170" w:rsidRPr="00737170" w:rsidRDefault="00737170" w:rsidP="00157324">
      <w:pPr>
        <w:pStyle w:val="Rubrik2"/>
      </w:pPr>
      <w:bookmarkStart w:id="96" w:name="_Toc256000011"/>
      <w:bookmarkStart w:id="97" w:name="_Toc482959649"/>
      <w:bookmarkStart w:id="98" w:name="_Toc256000015"/>
      <w:bookmarkStart w:id="99" w:name="_Toc484678037"/>
      <w:bookmarkStart w:id="100" w:name="_Toc256000022"/>
      <w:bookmarkStart w:id="101" w:name="_Toc256000029"/>
      <w:bookmarkStart w:id="102" w:name="_Toc256000036"/>
      <w:bookmarkStart w:id="103" w:name="_Toc256000043"/>
      <w:bookmarkStart w:id="104" w:name="_Toc514758065"/>
      <w:bookmarkStart w:id="105" w:name="_Toc518640734"/>
      <w:bookmarkStart w:id="106" w:name="_Toc518643506"/>
      <w:bookmarkStart w:id="107" w:name="_Toc518896093"/>
      <w:bookmarkStart w:id="108" w:name="_Toc256000020"/>
      <w:bookmarkStart w:id="109" w:name="_Toc256000046"/>
      <w:bookmarkStart w:id="110" w:name="_Toc536699539"/>
      <w:bookmarkStart w:id="111" w:name="_Toc256000055"/>
      <w:bookmarkStart w:id="112" w:name="_Toc256000063"/>
      <w:bookmarkStart w:id="113" w:name="_Toc256000072"/>
      <w:bookmarkStart w:id="114" w:name="_Toc256000081"/>
      <w:bookmarkStart w:id="115" w:name="_Toc256000090"/>
      <w:bookmarkStart w:id="116" w:name="_Toc256000099"/>
      <w:bookmarkStart w:id="117" w:name="_Toc256000108"/>
      <w:bookmarkStart w:id="118" w:name="_Toc117599660"/>
      <w:bookmarkStart w:id="119" w:name="_Toc462836317"/>
      <w:r w:rsidRPr="00737170">
        <w:t>Ledigheter (t ex semester, flex, komp)</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737170">
        <w:t xml:space="preserve"> </w:t>
      </w:r>
    </w:p>
    <w:p w14:paraId="12E9CFF5" w14:textId="77777777" w:rsidR="00737170" w:rsidRPr="00737170" w:rsidRDefault="00737170" w:rsidP="00157324">
      <w:pPr>
        <w:pStyle w:val="Rubrik3"/>
      </w:pPr>
      <w:bookmarkStart w:id="120" w:name="_Toc518640735"/>
      <w:bookmarkStart w:id="121" w:name="_Toc518643507"/>
      <w:bookmarkStart w:id="122" w:name="_Toc518896094"/>
      <w:bookmarkStart w:id="123" w:name="_Toc256000023"/>
      <w:bookmarkStart w:id="124" w:name="_Toc256000047"/>
      <w:bookmarkStart w:id="125" w:name="_Toc536699540"/>
      <w:bookmarkStart w:id="126" w:name="_Toc256000056"/>
      <w:bookmarkStart w:id="127" w:name="_Toc256000064"/>
      <w:bookmarkStart w:id="128" w:name="_Toc256000073"/>
      <w:bookmarkStart w:id="129" w:name="_Toc256000082"/>
      <w:bookmarkStart w:id="130" w:name="_Toc256000091"/>
      <w:bookmarkStart w:id="131" w:name="_Toc256000100"/>
      <w:bookmarkStart w:id="132" w:name="_Toc256000109"/>
      <w:bookmarkStart w:id="133" w:name="_Toc117599661"/>
      <w:r w:rsidRPr="00737170">
        <w:t>Hela dagar</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bookmarkEnd w:id="119"/>
    <w:p w14:paraId="2EDB928B" w14:textId="77777777" w:rsidR="00737170" w:rsidRPr="00737170" w:rsidRDefault="00737170" w:rsidP="003628F7">
      <w:pPr>
        <w:numPr>
          <w:ilvl w:val="0"/>
          <w:numId w:val="22"/>
        </w:numPr>
        <w:spacing w:after="200" w:line="276" w:lineRule="auto"/>
        <w:ind w:left="1701" w:right="0"/>
        <w:rPr>
          <w:szCs w:val="20"/>
        </w:rPr>
      </w:pPr>
      <w:r w:rsidRPr="00737170">
        <w:rPr>
          <w:szCs w:val="20"/>
        </w:rPr>
        <w:t xml:space="preserve">Skicka frånvaroärende i Heroma Självservice. </w:t>
      </w:r>
    </w:p>
    <w:p w14:paraId="38919C3D" w14:textId="77777777" w:rsidR="00737170" w:rsidRPr="00737170" w:rsidRDefault="00737170" w:rsidP="003628F7">
      <w:pPr>
        <w:numPr>
          <w:ilvl w:val="0"/>
          <w:numId w:val="22"/>
        </w:numPr>
        <w:spacing w:after="200" w:line="276" w:lineRule="auto"/>
        <w:ind w:left="1701" w:right="0"/>
        <w:rPr>
          <w:szCs w:val="20"/>
        </w:rPr>
      </w:pPr>
      <w:r w:rsidRPr="00737170">
        <w:rPr>
          <w:szCs w:val="20"/>
        </w:rPr>
        <w:t>Hel dag godkänns av chef.</w:t>
      </w:r>
    </w:p>
    <w:p w14:paraId="45239D69" w14:textId="77777777" w:rsidR="00737170" w:rsidRPr="00737170" w:rsidRDefault="00737170" w:rsidP="00157324">
      <w:pPr>
        <w:pStyle w:val="Rubrik3"/>
      </w:pPr>
      <w:bookmarkStart w:id="134" w:name="_Toc518640736"/>
      <w:bookmarkStart w:id="135" w:name="_Toc518643508"/>
      <w:bookmarkStart w:id="136" w:name="_Toc518896095"/>
      <w:bookmarkStart w:id="137" w:name="_Toc256000027"/>
      <w:bookmarkStart w:id="138" w:name="_Toc256000048"/>
      <w:bookmarkStart w:id="139" w:name="_Toc536699541"/>
      <w:bookmarkStart w:id="140" w:name="_Toc256000057"/>
      <w:bookmarkStart w:id="141" w:name="_Toc256000065"/>
      <w:bookmarkStart w:id="142" w:name="_Toc256000074"/>
      <w:bookmarkStart w:id="143" w:name="_Toc256000083"/>
      <w:bookmarkStart w:id="144" w:name="_Toc256000092"/>
      <w:bookmarkStart w:id="145" w:name="_Toc256000101"/>
      <w:bookmarkStart w:id="146" w:name="_Toc256000110"/>
      <w:bookmarkStart w:id="147" w:name="_Toc117599662"/>
      <w:r w:rsidRPr="00737170">
        <w:t>Ledig del av dag: samma dag</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025AA967" w14:textId="77777777" w:rsidR="00737170" w:rsidRPr="00737170" w:rsidRDefault="00737170" w:rsidP="003628F7">
      <w:pPr>
        <w:numPr>
          <w:ilvl w:val="0"/>
          <w:numId w:val="24"/>
        </w:numPr>
        <w:spacing w:after="200" w:line="276" w:lineRule="auto"/>
        <w:ind w:left="1701" w:right="0"/>
        <w:rPr>
          <w:szCs w:val="20"/>
        </w:rPr>
      </w:pPr>
      <w:r w:rsidRPr="00737170">
        <w:rPr>
          <w:szCs w:val="20"/>
        </w:rPr>
        <w:t>Godkänns av personalkoordinator eller chef.</w:t>
      </w:r>
    </w:p>
    <w:p w14:paraId="6B21893D" w14:textId="77777777" w:rsidR="00737170" w:rsidRPr="00737170" w:rsidRDefault="00737170" w:rsidP="003628F7">
      <w:pPr>
        <w:numPr>
          <w:ilvl w:val="0"/>
          <w:numId w:val="24"/>
        </w:numPr>
        <w:spacing w:after="200" w:line="276" w:lineRule="auto"/>
        <w:ind w:left="1701" w:right="0"/>
        <w:rPr>
          <w:szCs w:val="20"/>
        </w:rPr>
      </w:pPr>
      <w:r w:rsidRPr="00737170">
        <w:rPr>
          <w:szCs w:val="20"/>
        </w:rPr>
        <w:t>Skicka frånvaroärende vid nästa arbetstillfälle.</w:t>
      </w:r>
    </w:p>
    <w:p w14:paraId="009AEB8B" w14:textId="77777777" w:rsidR="00737170" w:rsidRPr="00737170" w:rsidRDefault="00737170" w:rsidP="00157324">
      <w:pPr>
        <w:pStyle w:val="Rubrik3"/>
      </w:pPr>
      <w:bookmarkStart w:id="148" w:name="_Toc518640737"/>
      <w:bookmarkStart w:id="149" w:name="_Toc518643509"/>
      <w:bookmarkStart w:id="150" w:name="_Toc518896096"/>
      <w:bookmarkStart w:id="151" w:name="_Toc256000030"/>
      <w:bookmarkStart w:id="152" w:name="_Toc256000049"/>
      <w:bookmarkStart w:id="153" w:name="_Toc536699542"/>
      <w:bookmarkStart w:id="154" w:name="_Toc256000058"/>
      <w:bookmarkStart w:id="155" w:name="_Toc256000066"/>
      <w:bookmarkStart w:id="156" w:name="_Toc256000075"/>
      <w:bookmarkStart w:id="157" w:name="_Toc256000084"/>
      <w:bookmarkStart w:id="158" w:name="_Toc256000093"/>
      <w:bookmarkStart w:id="159" w:name="_Toc256000102"/>
      <w:bookmarkStart w:id="160" w:name="_Toc256000111"/>
      <w:bookmarkStart w:id="161" w:name="_Toc117599663"/>
      <w:r w:rsidRPr="00737170">
        <w:t>Ledig del av dag: i förväg</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24AD9C9" w14:textId="77777777" w:rsidR="00737170" w:rsidRPr="00737170" w:rsidRDefault="00737170" w:rsidP="003628F7">
      <w:pPr>
        <w:numPr>
          <w:ilvl w:val="0"/>
          <w:numId w:val="25"/>
        </w:numPr>
        <w:spacing w:after="200" w:line="276" w:lineRule="auto"/>
        <w:ind w:left="1701" w:right="0"/>
        <w:rPr>
          <w:szCs w:val="20"/>
        </w:rPr>
      </w:pPr>
      <w:r w:rsidRPr="00737170">
        <w:rPr>
          <w:szCs w:val="20"/>
        </w:rPr>
        <w:t>Godkänns av chef.</w:t>
      </w:r>
    </w:p>
    <w:p w14:paraId="1C91C6E5" w14:textId="77777777" w:rsidR="00737170" w:rsidRPr="00737170" w:rsidRDefault="00737170" w:rsidP="003628F7">
      <w:pPr>
        <w:numPr>
          <w:ilvl w:val="0"/>
          <w:numId w:val="25"/>
        </w:numPr>
        <w:spacing w:after="200" w:line="276" w:lineRule="auto"/>
        <w:ind w:left="1701" w:right="0"/>
        <w:rPr>
          <w:szCs w:val="20"/>
        </w:rPr>
      </w:pPr>
      <w:r w:rsidRPr="00737170">
        <w:rPr>
          <w:szCs w:val="20"/>
        </w:rPr>
        <w:t>Skicka frånvaroärende vid nästa arbetstillfälle efter ledigheten.</w:t>
      </w:r>
    </w:p>
    <w:p w14:paraId="1F87FA16" w14:textId="77777777" w:rsidR="00737170" w:rsidRPr="00737170" w:rsidRDefault="00737170" w:rsidP="00737170">
      <w:pPr>
        <w:spacing w:after="200" w:line="276" w:lineRule="auto"/>
        <w:ind w:left="1304" w:right="0"/>
        <w:rPr>
          <w:szCs w:val="20"/>
        </w:rPr>
      </w:pPr>
      <w:r w:rsidRPr="00737170">
        <w:rPr>
          <w:szCs w:val="20"/>
        </w:rPr>
        <w:br w:type="page"/>
      </w:r>
    </w:p>
    <w:p w14:paraId="3E91EEFD" w14:textId="77777777" w:rsidR="00737170" w:rsidRPr="00737170" w:rsidRDefault="00737170" w:rsidP="00F43CAC">
      <w:pPr>
        <w:pStyle w:val="Rubrik2"/>
      </w:pPr>
      <w:bookmarkStart w:id="162" w:name="_Toc462836312"/>
      <w:bookmarkStart w:id="163" w:name="_Toc256000006"/>
      <w:bookmarkStart w:id="164" w:name="_Toc482959646"/>
      <w:bookmarkStart w:id="165" w:name="_Toc256000008"/>
      <w:bookmarkStart w:id="166" w:name="_Toc484678034"/>
      <w:bookmarkStart w:id="167" w:name="_Toc256000019"/>
      <w:bookmarkStart w:id="168" w:name="_Toc256000026"/>
      <w:bookmarkStart w:id="169" w:name="_Toc256000033"/>
      <w:bookmarkStart w:id="170" w:name="_Toc256000040"/>
      <w:bookmarkStart w:id="171" w:name="_Toc514758063"/>
      <w:bookmarkStart w:id="172" w:name="_Toc518640732"/>
      <w:bookmarkStart w:id="173" w:name="_Toc518643504"/>
      <w:bookmarkStart w:id="174" w:name="_Toc518896097"/>
      <w:bookmarkStart w:id="175" w:name="_Toc256000034"/>
      <w:bookmarkStart w:id="176" w:name="_Toc256000050"/>
      <w:bookmarkStart w:id="177" w:name="_Toc536699543"/>
      <w:bookmarkStart w:id="178" w:name="_Toc256000059"/>
      <w:bookmarkStart w:id="179" w:name="_Toc256000067"/>
      <w:bookmarkStart w:id="180" w:name="_Toc256000076"/>
      <w:bookmarkStart w:id="181" w:name="_Toc256000085"/>
      <w:bookmarkStart w:id="182" w:name="_Toc256000094"/>
      <w:bookmarkStart w:id="183" w:name="_Toc256000103"/>
      <w:bookmarkStart w:id="184" w:name="_Toc256000112"/>
      <w:bookmarkStart w:id="185" w:name="_Toc117599664"/>
      <w:r w:rsidRPr="00737170">
        <w:t>Kurser – utbildningar – konferenser</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737170">
        <w:t xml:space="preserve"> </w:t>
      </w:r>
    </w:p>
    <w:p w14:paraId="7F8A474F" w14:textId="77777777" w:rsidR="00737170" w:rsidRPr="00737170" w:rsidRDefault="00737170" w:rsidP="00F43CAC">
      <w:pPr>
        <w:numPr>
          <w:ilvl w:val="0"/>
          <w:numId w:val="21"/>
        </w:numPr>
        <w:spacing w:after="200" w:line="276" w:lineRule="auto"/>
        <w:ind w:left="1701" w:right="0"/>
        <w:rPr>
          <w:szCs w:val="20"/>
        </w:rPr>
      </w:pPr>
      <w:r w:rsidRPr="00737170">
        <w:rPr>
          <w:szCs w:val="20"/>
        </w:rPr>
        <w:t xml:space="preserve">Fyll i </w:t>
      </w:r>
      <w:hyperlink r:id="rId17" w:tgtFrame="_blank" w:history="1">
        <w:r w:rsidRPr="00737170">
          <w:rPr>
            <w:color w:val="0000FF"/>
            <w:szCs w:val="20"/>
            <w:u w:val="single"/>
          </w:rPr>
          <w:t>Ledighet för studier</w:t>
        </w:r>
      </w:hyperlink>
      <w:r w:rsidRPr="00737170">
        <w:rPr>
          <w:color w:val="000000"/>
          <w:sz w:val="20"/>
          <w:szCs w:val="18"/>
        </w:rPr>
        <w:t xml:space="preserve"> </w:t>
      </w:r>
      <w:r w:rsidRPr="00737170">
        <w:rPr>
          <w:szCs w:val="20"/>
        </w:rPr>
        <w:t xml:space="preserve">och bifoga kursprogram, detta lämnas till chef för godkännande </w:t>
      </w:r>
      <w:r w:rsidRPr="00737170">
        <w:rPr>
          <w:b/>
          <w:i/>
          <w:szCs w:val="20"/>
        </w:rPr>
        <w:t>alternativt</w:t>
      </w:r>
      <w:r w:rsidRPr="00737170">
        <w:rPr>
          <w:szCs w:val="20"/>
        </w:rPr>
        <w:br/>
        <w:t>Ta muntlig kontakt med chef.</w:t>
      </w:r>
      <w:r w:rsidRPr="00737170">
        <w:rPr>
          <w:szCs w:val="20"/>
        </w:rPr>
        <w:br/>
      </w:r>
      <w:r w:rsidRPr="00737170">
        <w:rPr>
          <w:szCs w:val="20"/>
        </w:rPr>
        <w:br/>
      </w:r>
      <w:r w:rsidRPr="00737170">
        <w:rPr>
          <w:b/>
          <w:szCs w:val="20"/>
        </w:rPr>
        <w:t>Vid utlandskurs:</w:t>
      </w:r>
      <w:r w:rsidRPr="00737170">
        <w:rPr>
          <w:szCs w:val="20"/>
        </w:rPr>
        <w:t xml:space="preserve"> Godkänd ansökan samt kursprogram skickas till områdeschef (för resor inom Europa) eller till sjukhusdirektören (övriga utlandsresor) för godkännande. Ansökan skickas tillbaka till kliniken.</w:t>
      </w:r>
    </w:p>
    <w:p w14:paraId="76DE9503" w14:textId="77777777" w:rsidR="00737170" w:rsidRPr="00737170" w:rsidRDefault="00737170" w:rsidP="00F43CAC">
      <w:pPr>
        <w:numPr>
          <w:ilvl w:val="0"/>
          <w:numId w:val="21"/>
        </w:numPr>
        <w:spacing w:after="200" w:line="276" w:lineRule="auto"/>
        <w:ind w:left="1701" w:right="0"/>
        <w:rPr>
          <w:szCs w:val="20"/>
        </w:rPr>
      </w:pPr>
      <w:r w:rsidRPr="00737170">
        <w:rPr>
          <w:b/>
          <w:szCs w:val="20"/>
        </w:rPr>
        <w:t xml:space="preserve">Sökande anmäler sig själv till kursen. </w:t>
      </w:r>
    </w:p>
    <w:p w14:paraId="540782E8" w14:textId="77777777" w:rsidR="00737170" w:rsidRPr="00737170" w:rsidRDefault="00737170" w:rsidP="00F43CAC">
      <w:pPr>
        <w:numPr>
          <w:ilvl w:val="1"/>
          <w:numId w:val="21"/>
        </w:numPr>
        <w:spacing w:after="200" w:line="276" w:lineRule="auto"/>
        <w:ind w:left="2127" w:right="0"/>
        <w:rPr>
          <w:szCs w:val="20"/>
        </w:rPr>
      </w:pPr>
      <w:r w:rsidRPr="00737170">
        <w:rPr>
          <w:szCs w:val="20"/>
        </w:rPr>
        <w:t xml:space="preserve">Ange </w:t>
      </w:r>
      <w:r w:rsidRPr="00737170">
        <w:rPr>
          <w:b/>
          <w:szCs w:val="20"/>
        </w:rPr>
        <w:t>Beställar-ID</w:t>
      </w:r>
      <w:r w:rsidRPr="00737170">
        <w:rPr>
          <w:szCs w:val="20"/>
        </w:rPr>
        <w:t>: 7311101</w:t>
      </w:r>
    </w:p>
    <w:p w14:paraId="3F35F0FF" w14:textId="77777777" w:rsidR="00737170" w:rsidRPr="00737170" w:rsidRDefault="00737170" w:rsidP="00F43CAC">
      <w:pPr>
        <w:numPr>
          <w:ilvl w:val="1"/>
          <w:numId w:val="21"/>
        </w:numPr>
        <w:spacing w:after="200" w:line="276" w:lineRule="auto"/>
        <w:ind w:left="2127" w:right="0"/>
        <w:rPr>
          <w:szCs w:val="20"/>
        </w:rPr>
      </w:pPr>
      <w:r w:rsidRPr="00737170">
        <w:rPr>
          <w:b/>
          <w:szCs w:val="20"/>
        </w:rPr>
        <w:t>Fakturaadress</w:t>
      </w:r>
      <w:r w:rsidRPr="00737170">
        <w:rPr>
          <w:szCs w:val="20"/>
        </w:rPr>
        <w:t xml:space="preserve">: </w:t>
      </w:r>
      <w:r w:rsidRPr="00737170">
        <w:rPr>
          <w:szCs w:val="20"/>
        </w:rPr>
        <w:br/>
        <w:t>NU-sjukvården</w:t>
      </w:r>
      <w:r w:rsidRPr="00737170">
        <w:rPr>
          <w:szCs w:val="20"/>
        </w:rPr>
        <w:br/>
        <w:t>FE 949</w:t>
      </w:r>
      <w:r w:rsidRPr="00737170">
        <w:rPr>
          <w:szCs w:val="20"/>
        </w:rPr>
        <w:br/>
        <w:t>Beställar-ID 7311101</w:t>
      </w:r>
      <w:r w:rsidRPr="00737170">
        <w:rPr>
          <w:szCs w:val="20"/>
        </w:rPr>
        <w:br/>
        <w:t>405 83 Göteborg</w:t>
      </w:r>
    </w:p>
    <w:p w14:paraId="136B4400" w14:textId="77777777" w:rsidR="00737170" w:rsidRPr="00737170" w:rsidRDefault="00737170" w:rsidP="00F43CAC">
      <w:pPr>
        <w:numPr>
          <w:ilvl w:val="0"/>
          <w:numId w:val="21"/>
        </w:numPr>
        <w:spacing w:after="200" w:line="276" w:lineRule="auto"/>
        <w:ind w:left="1701" w:right="0"/>
        <w:rPr>
          <w:szCs w:val="20"/>
        </w:rPr>
      </w:pPr>
      <w:r w:rsidRPr="00737170">
        <w:rPr>
          <w:szCs w:val="20"/>
        </w:rPr>
        <w:t xml:space="preserve">Kontakta </w:t>
      </w:r>
      <w:r w:rsidRPr="00737170">
        <w:rPr>
          <w:b/>
          <w:bCs/>
          <w:szCs w:val="20"/>
        </w:rPr>
        <w:t>SNARAST</w:t>
      </w:r>
      <w:r w:rsidRPr="00737170">
        <w:rPr>
          <w:szCs w:val="20"/>
        </w:rPr>
        <w:t xml:space="preserve"> Ulrica Sehlberg, eller lös det tillsammans med chef, för arrangemang kring resa, hotell mm. </w:t>
      </w:r>
    </w:p>
    <w:p w14:paraId="151C73EB" w14:textId="77777777" w:rsidR="00737170" w:rsidRPr="00737170" w:rsidRDefault="00737170" w:rsidP="00F43CAC">
      <w:pPr>
        <w:numPr>
          <w:ilvl w:val="0"/>
          <w:numId w:val="21"/>
        </w:numPr>
        <w:spacing w:after="200" w:line="276" w:lineRule="auto"/>
        <w:ind w:left="1701" w:right="0"/>
        <w:rPr>
          <w:szCs w:val="20"/>
        </w:rPr>
      </w:pPr>
      <w:r w:rsidRPr="00737170">
        <w:rPr>
          <w:szCs w:val="20"/>
        </w:rPr>
        <w:t>Lägg in frånvaron i Självservice.</w:t>
      </w:r>
    </w:p>
    <w:bookmarkEnd w:id="0"/>
    <w:p w14:paraId="76B9F95B" w14:textId="24513497" w:rsidR="00536A5A" w:rsidRPr="00536A5A" w:rsidRDefault="00536A5A" w:rsidP="00536A5A">
      <w:pPr>
        <w:spacing w:after="0" w:line="240" w:lineRule="auto"/>
        <w:ind w:left="0" w:right="0"/>
      </w:pPr>
    </w:p>
    <w:sectPr w:rsidR="00536A5A" w:rsidRPr="00536A5A" w:rsidSect="00633953">
      <w:type w:val="continuous"/>
      <w:pgSz w:w="11900" w:h="16840"/>
      <w:pgMar w:top="1418" w:right="2261"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BA1D9" w14:textId="77777777" w:rsidR="00363B23" w:rsidRDefault="00363B23">
      <w:r>
        <w:separator/>
      </w:r>
    </w:p>
  </w:endnote>
  <w:endnote w:type="continuationSeparator" w:id="0">
    <w:p w14:paraId="7F38D32E" w14:textId="77777777" w:rsidR="00363B23" w:rsidRDefault="00363B23">
      <w:r>
        <w:continuationSeparator/>
      </w:r>
    </w:p>
  </w:endnote>
  <w:endnote w:type="continuationNotice" w:id="1">
    <w:p w14:paraId="2989A30D"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B2AA3" w14:textId="77777777" w:rsidR="00363B23" w:rsidRDefault="00363B23"/>
  </w:footnote>
  <w:footnote w:type="continuationSeparator" w:id="0">
    <w:p w14:paraId="145A4719" w14:textId="77777777" w:rsidR="00363B23" w:rsidRDefault="00363B23">
      <w:r>
        <w:continuationSeparator/>
      </w:r>
    </w:p>
  </w:footnote>
  <w:footnote w:type="continuationNotice" w:id="1">
    <w:p w14:paraId="7A20D675"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B2594"/>
    <w:multiLevelType w:val="hybridMultilevel"/>
    <w:tmpl w:val="E0D8554E"/>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A75DAF"/>
    <w:multiLevelType w:val="hybridMultilevel"/>
    <w:tmpl w:val="B29CA1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025E13"/>
    <w:multiLevelType w:val="hybridMultilevel"/>
    <w:tmpl w:val="6DE21A32"/>
    <w:lvl w:ilvl="0" w:tplc="FFFFFFFF">
      <w:start w:val="1"/>
      <w:numFmt w:val="decimal"/>
      <w:lvlText w:val="%1."/>
      <w:lvlJc w:val="left"/>
      <w:pPr>
        <w:ind w:left="720" w:hanging="360"/>
      </w:pPr>
      <w:rPr>
        <w:rFonts w:ascii="Times New Roman" w:hAnsi="Times New Roman" w:cs="Times New Roman"/>
      </w:r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00494F"/>
    <w:multiLevelType w:val="hybridMultilevel"/>
    <w:tmpl w:val="20C6C3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52D573F"/>
    <w:multiLevelType w:val="hybridMultilevel"/>
    <w:tmpl w:val="8E7492B6"/>
    <w:lvl w:ilvl="0" w:tplc="FFFFFFFF">
      <w:start w:val="1"/>
      <w:numFmt w:val="decimal"/>
      <w:lvlText w:val="%1."/>
      <w:lvlJc w:val="left"/>
      <w:pPr>
        <w:ind w:left="720" w:hanging="360"/>
      </w:pPr>
      <w:rPr>
        <w:rFonts w:ascii="Times New Roman" w:hAnsi="Times New Roman" w:cs="Times New Roman"/>
      </w:r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0C11054"/>
    <w:multiLevelType w:val="hybridMultilevel"/>
    <w:tmpl w:val="597A20AA"/>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F9B39F0"/>
    <w:multiLevelType w:val="hybridMultilevel"/>
    <w:tmpl w:val="E0D8554E"/>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num w:numId="1" w16cid:durableId="2115175509">
    <w:abstractNumId w:val="23"/>
  </w:num>
  <w:num w:numId="2" w16cid:durableId="2075884910">
    <w:abstractNumId w:val="19"/>
  </w:num>
  <w:num w:numId="3" w16cid:durableId="1101098344">
    <w:abstractNumId w:val="0"/>
  </w:num>
  <w:num w:numId="4" w16cid:durableId="857815808">
    <w:abstractNumId w:val="9"/>
  </w:num>
  <w:num w:numId="5" w16cid:durableId="1300381993">
    <w:abstractNumId w:val="21"/>
  </w:num>
  <w:num w:numId="6" w16cid:durableId="1473520947">
    <w:abstractNumId w:val="3"/>
  </w:num>
  <w:num w:numId="7" w16cid:durableId="178979131">
    <w:abstractNumId w:val="15"/>
  </w:num>
  <w:num w:numId="8" w16cid:durableId="123348603">
    <w:abstractNumId w:val="11"/>
  </w:num>
  <w:num w:numId="9" w16cid:durableId="622269958">
    <w:abstractNumId w:val="1"/>
  </w:num>
  <w:num w:numId="10" w16cid:durableId="1984651291">
    <w:abstractNumId w:val="1"/>
  </w:num>
  <w:num w:numId="11" w16cid:durableId="1054935802">
    <w:abstractNumId w:val="4"/>
  </w:num>
  <w:num w:numId="12" w16cid:durableId="2104571687">
    <w:abstractNumId w:val="5"/>
  </w:num>
  <w:num w:numId="13" w16cid:durableId="2118939735">
    <w:abstractNumId w:val="17"/>
  </w:num>
  <w:num w:numId="14" w16cid:durableId="1129015009">
    <w:abstractNumId w:val="12"/>
  </w:num>
  <w:num w:numId="15" w16cid:durableId="1715693248">
    <w:abstractNumId w:val="10"/>
  </w:num>
  <w:num w:numId="16" w16cid:durableId="824971939">
    <w:abstractNumId w:val="16"/>
  </w:num>
  <w:num w:numId="17" w16cid:durableId="1649091685">
    <w:abstractNumId w:val="6"/>
  </w:num>
  <w:num w:numId="18" w16cid:durableId="207449405">
    <w:abstractNumId w:val="14"/>
  </w:num>
  <w:num w:numId="19" w16cid:durableId="1603025332">
    <w:abstractNumId w:val="22"/>
  </w:num>
  <w:num w:numId="20" w16cid:durableId="561453841">
    <w:abstractNumId w:val="7"/>
  </w:num>
  <w:num w:numId="21" w16cid:durableId="64257063">
    <w:abstractNumId w:val="8"/>
  </w:num>
  <w:num w:numId="22" w16cid:durableId="826556813">
    <w:abstractNumId w:val="2"/>
  </w:num>
  <w:num w:numId="23" w16cid:durableId="1030112009">
    <w:abstractNumId w:val="18"/>
  </w:num>
  <w:num w:numId="24" w16cid:durableId="1955205693">
    <w:abstractNumId w:val="24"/>
  </w:num>
  <w:num w:numId="25" w16cid:durableId="384446809">
    <w:abstractNumId w:val="13"/>
  </w:num>
  <w:num w:numId="26" w16cid:durableId="21108074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5234"/>
    <w:rsid w:val="00131B08"/>
    <w:rsid w:val="00132A59"/>
    <w:rsid w:val="00133337"/>
    <w:rsid w:val="00133A0F"/>
    <w:rsid w:val="001353F8"/>
    <w:rsid w:val="0013580F"/>
    <w:rsid w:val="00137B6D"/>
    <w:rsid w:val="0014070B"/>
    <w:rsid w:val="001422C1"/>
    <w:rsid w:val="001522AE"/>
    <w:rsid w:val="00157324"/>
    <w:rsid w:val="00157D5B"/>
    <w:rsid w:val="00161FE6"/>
    <w:rsid w:val="001647EA"/>
    <w:rsid w:val="00164C3D"/>
    <w:rsid w:val="00166D3A"/>
    <w:rsid w:val="001758C0"/>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657C8"/>
    <w:rsid w:val="00280A85"/>
    <w:rsid w:val="00284119"/>
    <w:rsid w:val="00290B5C"/>
    <w:rsid w:val="00294791"/>
    <w:rsid w:val="002B0B30"/>
    <w:rsid w:val="002B0C78"/>
    <w:rsid w:val="002B73E1"/>
    <w:rsid w:val="002C0C02"/>
    <w:rsid w:val="002C1277"/>
    <w:rsid w:val="002C60AD"/>
    <w:rsid w:val="002D0E0E"/>
    <w:rsid w:val="002D6023"/>
    <w:rsid w:val="002E263F"/>
    <w:rsid w:val="002E6F81"/>
    <w:rsid w:val="002F08BA"/>
    <w:rsid w:val="002F2CFF"/>
    <w:rsid w:val="002F568B"/>
    <w:rsid w:val="002F7818"/>
    <w:rsid w:val="003066D0"/>
    <w:rsid w:val="00311401"/>
    <w:rsid w:val="00317C86"/>
    <w:rsid w:val="003203D7"/>
    <w:rsid w:val="00320F86"/>
    <w:rsid w:val="00324171"/>
    <w:rsid w:val="00326C24"/>
    <w:rsid w:val="00337F99"/>
    <w:rsid w:val="0034307B"/>
    <w:rsid w:val="00345EB1"/>
    <w:rsid w:val="00350CC4"/>
    <w:rsid w:val="00360E0D"/>
    <w:rsid w:val="003628F7"/>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3CAE"/>
    <w:rsid w:val="00465651"/>
    <w:rsid w:val="00470CE7"/>
    <w:rsid w:val="00470F4F"/>
    <w:rsid w:val="00472482"/>
    <w:rsid w:val="00480DC7"/>
    <w:rsid w:val="00487459"/>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3953"/>
    <w:rsid w:val="0065595B"/>
    <w:rsid w:val="00660269"/>
    <w:rsid w:val="00665F89"/>
    <w:rsid w:val="00673C92"/>
    <w:rsid w:val="006753EC"/>
    <w:rsid w:val="006976EE"/>
    <w:rsid w:val="006A2789"/>
    <w:rsid w:val="006A4978"/>
    <w:rsid w:val="006A7261"/>
    <w:rsid w:val="006B043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17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48A1"/>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028"/>
    <w:rsid w:val="0091295C"/>
    <w:rsid w:val="00914D58"/>
    <w:rsid w:val="00921F47"/>
    <w:rsid w:val="00922188"/>
    <w:rsid w:val="009228AB"/>
    <w:rsid w:val="0093085B"/>
    <w:rsid w:val="00931C57"/>
    <w:rsid w:val="009347A5"/>
    <w:rsid w:val="00942257"/>
    <w:rsid w:val="009471BF"/>
    <w:rsid w:val="00950E4E"/>
    <w:rsid w:val="009529BD"/>
    <w:rsid w:val="009533B4"/>
    <w:rsid w:val="00971D93"/>
    <w:rsid w:val="009810C8"/>
    <w:rsid w:val="009B1F6B"/>
    <w:rsid w:val="009C0D12"/>
    <w:rsid w:val="009C192E"/>
    <w:rsid w:val="009D6819"/>
    <w:rsid w:val="009D6D1C"/>
    <w:rsid w:val="009E0CF9"/>
    <w:rsid w:val="009E1B5D"/>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29"/>
    <w:rsid w:val="00A65FD4"/>
    <w:rsid w:val="00A7268D"/>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07BF"/>
    <w:rsid w:val="00C07DDB"/>
    <w:rsid w:val="00C2614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3E5"/>
    <w:rsid w:val="00C97BD3"/>
    <w:rsid w:val="00CA39EF"/>
    <w:rsid w:val="00CA521F"/>
    <w:rsid w:val="00CB0493"/>
    <w:rsid w:val="00CB17FF"/>
    <w:rsid w:val="00CB1ED7"/>
    <w:rsid w:val="00CC167C"/>
    <w:rsid w:val="00CC52D9"/>
    <w:rsid w:val="00CD6647"/>
    <w:rsid w:val="00CE369B"/>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0ABC"/>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1572"/>
    <w:rsid w:val="00F22264"/>
    <w:rsid w:val="00F2564D"/>
    <w:rsid w:val="00F35B05"/>
    <w:rsid w:val="00F413D9"/>
    <w:rsid w:val="00F43CAC"/>
    <w:rsid w:val="00F47F82"/>
    <w:rsid w:val="00F5135F"/>
    <w:rsid w:val="00F51F78"/>
    <w:rsid w:val="00F86F47"/>
    <w:rsid w:val="00F90B64"/>
    <w:rsid w:val="00FB2F0F"/>
    <w:rsid w:val="00FB5086"/>
    <w:rsid w:val="00FB5411"/>
    <w:rsid w:val="00FB6392"/>
    <w:rsid w:val="00FD3C70"/>
    <w:rsid w:val="00FD6820"/>
    <w:rsid w:val="00FE12D8"/>
    <w:rsid w:val="00FF7C02"/>
    <w:rsid w:val="024801E3"/>
    <w:rsid w:val="1F62852A"/>
    <w:rsid w:val="27EF1764"/>
    <w:rsid w:val="3E343252"/>
    <w:rsid w:val="3E77BBA8"/>
    <w:rsid w:val="440958BB"/>
    <w:rsid w:val="507B1029"/>
    <w:rsid w:val="647B2B65"/>
    <w:rsid w:val="6B2CF8ED"/>
    <w:rsid w:val="74D9F44D"/>
    <w:rsid w:val="7D14D1E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5EA38A43-0784-423F-A8A8-2A037EB6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33953"/>
    <w:pPr>
      <w:tabs>
        <w:tab w:val="right" w:leader="dot" w:pos="8779"/>
      </w:tabs>
      <w:spacing w:line="240" w:lineRule="auto"/>
      <w:ind w:left="993"/>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737170"/>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workspace/SpacesStore/ad3fde1c-0eb1-467c-af0b-946dad97a49e?a=false&amp;guest=true&amp;native=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44</TotalTime>
  <Pages>5</Pages>
  <Words>656</Words>
  <Characters>4933</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5578</CharactersWithSpaces>
  <SharedDoc>false</SharedDoc>
  <HyperlinkBase/>
  <HLinks>
    <vt:vector size="72" baseType="variant">
      <vt:variant>
        <vt:i4>5111832</vt:i4>
      </vt:variant>
      <vt:variant>
        <vt:i4>69</vt:i4>
      </vt:variant>
      <vt:variant>
        <vt:i4>0</vt:i4>
      </vt:variant>
      <vt:variant>
        <vt:i4>5</vt:i4>
      </vt:variant>
      <vt:variant>
        <vt:lpwstr>https://alfresco.vgregion.se/alfresco/service/vgr/storage/node/content/workspace/SpacesStore/ad3fde1c-0eb1-467c-af0b-946dad97a49e?a=false&amp;guest=true&amp;native=true</vt:lpwstr>
      </vt:variant>
      <vt:variant>
        <vt:lpwstr/>
      </vt:variant>
      <vt:variant>
        <vt:i4>1835065</vt:i4>
      </vt:variant>
      <vt:variant>
        <vt:i4>62</vt:i4>
      </vt:variant>
      <vt:variant>
        <vt:i4>0</vt:i4>
      </vt:variant>
      <vt:variant>
        <vt:i4>5</vt:i4>
      </vt:variant>
      <vt:variant>
        <vt:lpwstr/>
      </vt:variant>
      <vt:variant>
        <vt:lpwstr>_Toc117599664</vt:lpwstr>
      </vt:variant>
      <vt:variant>
        <vt:i4>1835065</vt:i4>
      </vt:variant>
      <vt:variant>
        <vt:i4>56</vt:i4>
      </vt:variant>
      <vt:variant>
        <vt:i4>0</vt:i4>
      </vt:variant>
      <vt:variant>
        <vt:i4>5</vt:i4>
      </vt:variant>
      <vt:variant>
        <vt:lpwstr/>
      </vt:variant>
      <vt:variant>
        <vt:lpwstr>_Toc117599663</vt:lpwstr>
      </vt:variant>
      <vt:variant>
        <vt:i4>1835065</vt:i4>
      </vt:variant>
      <vt:variant>
        <vt:i4>50</vt:i4>
      </vt:variant>
      <vt:variant>
        <vt:i4>0</vt:i4>
      </vt:variant>
      <vt:variant>
        <vt:i4>5</vt:i4>
      </vt:variant>
      <vt:variant>
        <vt:lpwstr/>
      </vt:variant>
      <vt:variant>
        <vt:lpwstr>_Toc117599662</vt:lpwstr>
      </vt:variant>
      <vt:variant>
        <vt:i4>1835065</vt:i4>
      </vt:variant>
      <vt:variant>
        <vt:i4>44</vt:i4>
      </vt:variant>
      <vt:variant>
        <vt:i4>0</vt:i4>
      </vt:variant>
      <vt:variant>
        <vt:i4>5</vt:i4>
      </vt:variant>
      <vt:variant>
        <vt:lpwstr/>
      </vt:variant>
      <vt:variant>
        <vt:lpwstr>_Toc117599661</vt:lpwstr>
      </vt:variant>
      <vt:variant>
        <vt:i4>1835065</vt:i4>
      </vt:variant>
      <vt:variant>
        <vt:i4>38</vt:i4>
      </vt:variant>
      <vt:variant>
        <vt:i4>0</vt:i4>
      </vt:variant>
      <vt:variant>
        <vt:i4>5</vt:i4>
      </vt:variant>
      <vt:variant>
        <vt:lpwstr/>
      </vt:variant>
      <vt:variant>
        <vt:lpwstr>_Toc117599660</vt:lpwstr>
      </vt:variant>
      <vt:variant>
        <vt:i4>2031673</vt:i4>
      </vt:variant>
      <vt:variant>
        <vt:i4>32</vt:i4>
      </vt:variant>
      <vt:variant>
        <vt:i4>0</vt:i4>
      </vt:variant>
      <vt:variant>
        <vt:i4>5</vt:i4>
      </vt:variant>
      <vt:variant>
        <vt:lpwstr/>
      </vt:variant>
      <vt:variant>
        <vt:lpwstr>_Toc117599659</vt:lpwstr>
      </vt:variant>
      <vt:variant>
        <vt:i4>2031673</vt:i4>
      </vt:variant>
      <vt:variant>
        <vt:i4>26</vt:i4>
      </vt:variant>
      <vt:variant>
        <vt:i4>0</vt:i4>
      </vt:variant>
      <vt:variant>
        <vt:i4>5</vt:i4>
      </vt:variant>
      <vt:variant>
        <vt:lpwstr/>
      </vt:variant>
      <vt:variant>
        <vt:lpwstr>_Toc117599658</vt:lpwstr>
      </vt:variant>
      <vt:variant>
        <vt:i4>2031673</vt:i4>
      </vt:variant>
      <vt:variant>
        <vt:i4>20</vt:i4>
      </vt:variant>
      <vt:variant>
        <vt:i4>0</vt:i4>
      </vt:variant>
      <vt:variant>
        <vt:i4>5</vt:i4>
      </vt:variant>
      <vt:variant>
        <vt:lpwstr/>
      </vt:variant>
      <vt:variant>
        <vt:lpwstr>_Toc117599657</vt:lpwstr>
      </vt:variant>
      <vt:variant>
        <vt:i4>2031673</vt:i4>
      </vt:variant>
      <vt:variant>
        <vt:i4>14</vt:i4>
      </vt:variant>
      <vt:variant>
        <vt:i4>0</vt:i4>
      </vt:variant>
      <vt:variant>
        <vt:i4>5</vt:i4>
      </vt:variant>
      <vt:variant>
        <vt:lpwstr/>
      </vt:variant>
      <vt:variant>
        <vt:lpwstr>_Toc117599656</vt:lpwstr>
      </vt:variant>
      <vt:variant>
        <vt:i4>2031673</vt:i4>
      </vt:variant>
      <vt:variant>
        <vt:i4>8</vt:i4>
      </vt:variant>
      <vt:variant>
        <vt:i4>0</vt:i4>
      </vt:variant>
      <vt:variant>
        <vt:i4>5</vt:i4>
      </vt:variant>
      <vt:variant>
        <vt:lpwstr/>
      </vt:variant>
      <vt:variant>
        <vt:lpwstr>_Toc117599655</vt:lpwstr>
      </vt:variant>
      <vt:variant>
        <vt:i4>2031673</vt:i4>
      </vt:variant>
      <vt:variant>
        <vt:i4>2</vt:i4>
      </vt:variant>
      <vt:variant>
        <vt:i4>0</vt:i4>
      </vt:variant>
      <vt:variant>
        <vt:i4>5</vt:i4>
      </vt:variant>
      <vt:variant>
        <vt:lpwstr/>
      </vt:variant>
      <vt:variant>
        <vt:lpwstr>_Toc117599654</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Ledighet-Frånvaro - Mammografi</dc:title>
  <dc:subject/>
  <dc:creator>patrik.jens.johansson@vgregion.se</dc:creator>
  <keywords/>
  <lastModifiedBy>Ulrica Sehlberg</lastModifiedBy>
  <revision>24</revision>
  <lastPrinted>2016-03-31T10:56:00.0000000Z</lastPrinted>
  <dcterms:created xsi:type="dcterms:W3CDTF">2022-05-19T07:31:00.0000000Z</dcterms:created>
  <dcterms:modified xsi:type="dcterms:W3CDTF">2026-06-04T13:58:00.0000000Z</dcterms:modified>
</coreProperties>
</file>