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FD9E" w14:textId="77777777" w:rsidR="005B44BE" w:rsidRDefault="005B44BE" w:rsidP="00F35B05">
      <w:pPr>
        <w:pStyle w:val="Rubrik2"/>
        <w:sectPr w:rsidR="005B44BE" w:rsidSect="005B44B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76C119" w14:textId="77777777" w:rsidR="005B44BE" w:rsidRPr="005B44BE" w:rsidRDefault="005B44BE" w:rsidP="005B44BE">
      <w:pPr>
        <w:spacing w:after="0" w:line="240" w:lineRule="auto"/>
        <w:ind w:left="0" w:right="0"/>
        <w:rPr>
          <w:szCs w:val="20"/>
        </w:rPr>
      </w:pPr>
    </w:p>
    <w:p w14:paraId="04DAB626" w14:textId="77777777" w:rsidR="005B44BE" w:rsidRPr="005B44BE" w:rsidRDefault="005B44BE" w:rsidP="005B44B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B44BE">
        <w:rPr>
          <w:szCs w:val="20"/>
        </w:rPr>
        <w:tab/>
      </w:r>
    </w:p>
    <w:p w14:paraId="2FFC5462" w14:textId="7E3DF696" w:rsidR="00C95553" w:rsidRDefault="00C95553" w:rsidP="00C95553">
      <w:pPr>
        <w:pStyle w:val="Rubrik1"/>
        <w:rPr>
          <w:szCs w:val="20"/>
        </w:rPr>
      </w:pPr>
      <w:r w:rsidRPr="005B44BE">
        <w:t>Kalibrering – Faxitron</w:t>
      </w:r>
    </w:p>
    <w:p w14:paraId="650A7935" w14:textId="77777777" w:rsidR="005B44BE" w:rsidRPr="005B44BE" w:rsidRDefault="005B44BE" w:rsidP="00C95553">
      <w:pPr>
        <w:pStyle w:val="Rubrik2"/>
      </w:pPr>
      <w:bookmarkStart w:id="1" w:name="_Toc501440350"/>
      <w:r w:rsidRPr="005B44BE">
        <w:t xml:space="preserve">Syfte </w:t>
      </w:r>
      <w:bookmarkEnd w:id="1"/>
    </w:p>
    <w:p w14:paraId="5DD8CCD4" w14:textId="77777777" w:rsidR="005B44BE" w:rsidRDefault="005B44BE" w:rsidP="00C95553">
      <w:pPr>
        <w:spacing w:after="0" w:line="240" w:lineRule="auto"/>
        <w:ind w:left="0" w:right="0" w:firstLine="992"/>
        <w:rPr>
          <w:szCs w:val="20"/>
        </w:rPr>
      </w:pPr>
      <w:r w:rsidRPr="005B44BE">
        <w:rPr>
          <w:szCs w:val="20"/>
        </w:rPr>
        <w:t>Upprätthålla bildkvaliteten.</w:t>
      </w:r>
    </w:p>
    <w:p w14:paraId="10E10A6E" w14:textId="7FE6A8DA" w:rsidR="00C95553" w:rsidRDefault="00C95553" w:rsidP="00C95553">
      <w:pPr>
        <w:pStyle w:val="Rubrik2"/>
      </w:pPr>
      <w:r>
        <w:t>Förändringar sedan föregående version</w:t>
      </w:r>
    </w:p>
    <w:p w14:paraId="27DD5A7C" w14:textId="151A9630" w:rsidR="00CF3633" w:rsidRPr="00CF3633" w:rsidRDefault="00CF3633" w:rsidP="00CF3633">
      <w:r>
        <w:t>Inga förändringar.</w:t>
      </w:r>
    </w:p>
    <w:p w14:paraId="6136D467" w14:textId="77777777" w:rsidR="005B44BE" w:rsidRPr="005B44BE" w:rsidRDefault="005B44BE" w:rsidP="00C95553">
      <w:pPr>
        <w:pStyle w:val="Rubrik2"/>
      </w:pPr>
      <w:r w:rsidRPr="005B44BE">
        <w:t>Åtgärder</w:t>
      </w:r>
    </w:p>
    <w:p w14:paraId="0F7F6922" w14:textId="77777777" w:rsidR="005B44BE" w:rsidRPr="005B44BE" w:rsidRDefault="005B44BE" w:rsidP="00C95553">
      <w:pPr>
        <w:spacing w:after="0" w:line="240" w:lineRule="auto"/>
        <w:ind w:left="0" w:right="0" w:firstLine="992"/>
        <w:rPr>
          <w:szCs w:val="20"/>
        </w:rPr>
      </w:pPr>
      <w:r w:rsidRPr="005B44BE">
        <w:rPr>
          <w:szCs w:val="20"/>
        </w:rPr>
        <w:t xml:space="preserve">Kalibrering utförs dagligen innan användning av Faxitron. </w:t>
      </w:r>
    </w:p>
    <w:p w14:paraId="25F0FE8B" w14:textId="77777777" w:rsidR="005B44BE" w:rsidRPr="005B44BE" w:rsidRDefault="005B44BE" w:rsidP="00C95553">
      <w:pPr>
        <w:spacing w:after="0" w:line="240" w:lineRule="auto"/>
        <w:ind w:left="0" w:right="0" w:firstLine="992"/>
        <w:rPr>
          <w:szCs w:val="20"/>
        </w:rPr>
      </w:pPr>
      <w:r w:rsidRPr="005B44BE">
        <w:rPr>
          <w:szCs w:val="20"/>
        </w:rPr>
        <w:t>Ansvarig: Tidbokssjuksköterska</w:t>
      </w:r>
    </w:p>
    <w:p w14:paraId="2961CF06" w14:textId="77777777" w:rsidR="005B44BE" w:rsidRPr="005B44BE" w:rsidRDefault="005B44BE" w:rsidP="00C95553">
      <w:pPr>
        <w:pStyle w:val="Rubrik2"/>
      </w:pPr>
      <w:r w:rsidRPr="005B44BE">
        <w:t>Kalibrera</w:t>
      </w:r>
    </w:p>
    <w:p w14:paraId="4F5B359E" w14:textId="77777777" w:rsidR="001F436C" w:rsidRDefault="005B44BE" w:rsidP="00EC5051">
      <w:pPr>
        <w:pStyle w:val="Punktlista"/>
        <w:numPr>
          <w:ilvl w:val="0"/>
          <w:numId w:val="23"/>
        </w:numPr>
      </w:pPr>
      <w:r w:rsidRPr="005B44BE">
        <w:t>Starta datorn och vrid nyckeln enligt bild.</w:t>
      </w:r>
    </w:p>
    <w:p w14:paraId="1613F14D" w14:textId="2C2FC152" w:rsidR="00C95553" w:rsidRDefault="005B44BE" w:rsidP="00EC5051">
      <w:pPr>
        <w:pStyle w:val="Punktlista"/>
        <w:numPr>
          <w:ilvl w:val="0"/>
          <w:numId w:val="23"/>
        </w:numPr>
        <w:rPr>
          <w:szCs w:val="20"/>
        </w:rPr>
      </w:pPr>
      <w:r w:rsidRPr="00C95553">
        <w:rPr>
          <w:szCs w:val="20"/>
        </w:rPr>
        <w:br/>
      </w:r>
    </w:p>
    <w:p w14:paraId="284FD952" w14:textId="5912C2EA" w:rsidR="005B44BE" w:rsidRPr="00C95553" w:rsidRDefault="00EC5051" w:rsidP="00EC5051">
      <w:pPr>
        <w:pStyle w:val="Punktlista"/>
        <w:numPr>
          <w:ilvl w:val="0"/>
          <w:numId w:val="0"/>
        </w:numPr>
        <w:ind w:left="1077"/>
        <w:rPr>
          <w:szCs w:val="20"/>
        </w:rPr>
      </w:pPr>
      <w:r w:rsidRPr="005B44BE">
        <w:rPr>
          <w:noProof/>
        </w:rPr>
        <mc:AlternateContent>
          <mc:Choice Requires="wpg">
            <w:drawing>
              <wp:inline distT="0" distB="0" distL="0" distR="0" wp14:anchorId="3FCC8212" wp14:editId="758D86AE">
                <wp:extent cx="5669915" cy="1615651"/>
                <wp:effectExtent l="0" t="0" r="26035" b="3810"/>
                <wp:docPr id="2" name="Grup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915" cy="1615651"/>
                          <a:chOff x="-293660" y="-180493"/>
                          <a:chExt cx="5589171" cy="2173922"/>
                        </a:xfrm>
                      </wpg:grpSpPr>
                      <wps:wsp>
                        <wps:cNvPr id="3" name="Textruta 7"/>
                        <wps:cNvSpPr txBox="1"/>
                        <wps:spPr>
                          <a:xfrm>
                            <a:off x="-293660" y="402208"/>
                            <a:ext cx="1350182" cy="6812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12CEB71" w14:textId="77777777" w:rsidR="00EC5051" w:rsidRPr="00921C6E" w:rsidRDefault="00EC5051" w:rsidP="00EC5051">
                              <w:pPr>
                                <w:ind w:left="0" w:right="107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</w:rPr>
                                <w:t>R</w:t>
                              </w:r>
                              <w:r w:rsidRPr="00921C6E">
                                <w:rPr>
                                  <w:rFonts w:ascii="Arial" w:hAnsi="Arial" w:cs="Arial"/>
                                  <w:sz w:val="18"/>
                                </w:rPr>
                                <w:t>öntgenkammes låda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" name="Bildobjekt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8024" y="420653"/>
                            <a:ext cx="3203346" cy="157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ruta 10"/>
                        <wps:cNvSpPr txBox="1"/>
                        <wps:spPr>
                          <a:xfrm>
                            <a:off x="3552793" y="-180493"/>
                            <a:ext cx="1742718" cy="8498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3511802" w14:textId="77777777" w:rsidR="00EC5051" w:rsidRPr="00921C6E" w:rsidRDefault="00EC5051" w:rsidP="00EC5051">
                              <w:pPr>
                                <w:ind w:left="0"/>
                                <w:rPr>
                                  <w:sz w:val="22"/>
                                </w:rPr>
                              </w:pPr>
                              <w:r w:rsidRPr="00921C6E">
                                <w:rPr>
                                  <w:rFonts w:ascii="Arial" w:hAnsi="Arial" w:cs="Arial"/>
                                  <w:sz w:val="18"/>
                                </w:rPr>
                                <w:t>Knapp för att öppna röntgenkammarens låda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Rak pil 6"/>
                        <wps:cNvCnPr/>
                        <wps:spPr>
                          <a:xfrm flipH="1">
                            <a:off x="2454876" y="321276"/>
                            <a:ext cx="1037967" cy="55169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" name="Rak pil 8"/>
                        <wps:cNvCnPr/>
                        <wps:spPr>
                          <a:xfrm>
                            <a:off x="1087711" y="728647"/>
                            <a:ext cx="666699" cy="4571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C8212" id="Grupp 13" o:spid="_x0000_s1026" style="width:446.45pt;height:127.2pt;mso-position-horizontal-relative:char;mso-position-vertical-relative:line" coordorigin="-2936,-1804" coordsize="55891,2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7" o:spid="_x0000_s1027" type="#_x0000_t202" style="position:absolute;left:-2936;top:4022;width:13501;height:6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" filled="f" strokecolor="red" strokeweight=".5pt">
                  <v:textbox>
                    <w:txbxContent>
                      <w:p w14:paraId="112CEB71" w14:textId="77777777" w:rsidR="00EC5051" w:rsidRPr="00921C6E" w:rsidRDefault="00EC5051" w:rsidP="00EC5051">
                        <w:pPr>
                          <w:ind w:left="0" w:right="107"/>
                          <w:jc w:val="both"/>
                          <w:rPr>
                            <w:sz w:val="22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</w:rPr>
                          <w:t>R</w:t>
                        </w:r>
                        <w:r w:rsidRPr="00921C6E">
                          <w:rPr>
                            <w:rFonts w:ascii="Arial" w:hAnsi="Arial" w:cs="Arial"/>
                            <w:sz w:val="18"/>
                          </w:rPr>
                          <w:t>öntgenkammes</w:t>
                        </w:r>
                        <w:proofErr w:type="spellEnd"/>
                        <w:r w:rsidRPr="00921C6E">
                          <w:rPr>
                            <w:rFonts w:ascii="Arial" w:hAnsi="Arial" w:cs="Arial"/>
                            <w:sz w:val="18"/>
                          </w:rPr>
                          <w:t xml:space="preserve"> låda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28" type="#_x0000_t75" style="position:absolute;left:13180;top:4206;width:32033;height:1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">
                  <v:imagedata r:id="rId18" o:title=""/>
                </v:shape>
                <v:shape id="_x0000_s1029" type="#_x0000_t202" style="position:absolute;left:35527;top:-1804;width:17428;height: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" filled="f" strokecolor="red" strokeweight=".5pt">
                  <v:textbox>
                    <w:txbxContent>
                      <w:p w14:paraId="03511802" w14:textId="77777777" w:rsidR="00EC5051" w:rsidRPr="00921C6E" w:rsidRDefault="00EC5051" w:rsidP="00EC5051">
                        <w:pPr>
                          <w:ind w:left="0"/>
                          <w:rPr>
                            <w:sz w:val="22"/>
                          </w:rPr>
                        </w:pPr>
                        <w:r w:rsidRPr="00921C6E">
                          <w:rPr>
                            <w:rFonts w:ascii="Arial" w:hAnsi="Arial" w:cs="Arial"/>
                            <w:sz w:val="18"/>
                          </w:rPr>
                          <w:t>Knapp för att öppna röntgenkammarens låda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ak pil 6" o:spid="_x0000_s1030" type="#_x0000_t32" style="position:absolute;left:24548;top:3212;width:10380;height:551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" strokecolor="red" strokeweight=".5pt">
                  <v:stroke endarrow="block" joinstyle="miter"/>
                </v:shape>
                <v:shape id="Rak pil 8" o:spid="_x0000_s1031" type="#_x0000_t32" style="position:absolute;left:10877;top:7286;width:6667;height:4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" strokecolor="red" strokeweight=".5pt">
                  <v:stroke endarrow="block" joinstyle="miter"/>
                </v:shape>
                <w10:anchorlock/>
              </v:group>
            </w:pict>
          </mc:Fallback>
        </mc:AlternateContent>
      </w:r>
      <w:r w:rsidR="005B44BE" w:rsidRPr="00C95553">
        <w:rPr>
          <w:szCs w:val="20"/>
        </w:rPr>
        <w:br/>
      </w:r>
    </w:p>
    <w:p w14:paraId="1A50E4DA" w14:textId="77777777" w:rsidR="005B44BE" w:rsidRPr="005B44BE" w:rsidRDefault="005B44BE" w:rsidP="00EC5051">
      <w:pPr>
        <w:pStyle w:val="Punktlista"/>
        <w:numPr>
          <w:ilvl w:val="0"/>
          <w:numId w:val="23"/>
        </w:numPr>
        <w:rPr>
          <w:szCs w:val="20"/>
        </w:rPr>
      </w:pPr>
      <w:r w:rsidRPr="005B44BE">
        <w:rPr>
          <w:szCs w:val="20"/>
        </w:rPr>
        <w:t>Låt systemet vara på i 30 minuter innan kalibrering påbörjas.</w:t>
      </w:r>
      <w:r w:rsidRPr="005B44BE">
        <w:rPr>
          <w:szCs w:val="20"/>
        </w:rPr>
        <w:br/>
      </w:r>
    </w:p>
    <w:p w14:paraId="2C682C4E" w14:textId="77777777" w:rsidR="005B44BE" w:rsidRPr="005B44BE" w:rsidRDefault="005B44BE" w:rsidP="00EC5051">
      <w:pPr>
        <w:pStyle w:val="Punktlista"/>
        <w:numPr>
          <w:ilvl w:val="0"/>
          <w:numId w:val="23"/>
        </w:numPr>
        <w:rPr>
          <w:szCs w:val="20"/>
        </w:rPr>
      </w:pPr>
      <w:r w:rsidRPr="005B44BE">
        <w:rPr>
          <w:szCs w:val="20"/>
        </w:rPr>
        <w:t>Kontrollera att röntgenkammarens låda är tom.</w:t>
      </w:r>
      <w:r w:rsidRPr="005B44BE">
        <w:rPr>
          <w:szCs w:val="20"/>
        </w:rPr>
        <w:br/>
      </w:r>
    </w:p>
    <w:p w14:paraId="33786D26" w14:textId="77777777" w:rsidR="005B44BE" w:rsidRPr="005B44BE" w:rsidRDefault="005B44BE" w:rsidP="00EC5051">
      <w:pPr>
        <w:pStyle w:val="Punktlista"/>
        <w:numPr>
          <w:ilvl w:val="0"/>
          <w:numId w:val="23"/>
        </w:numPr>
        <w:rPr>
          <w:szCs w:val="20"/>
        </w:rPr>
      </w:pPr>
      <w:r w:rsidRPr="005B44BE">
        <w:rPr>
          <w:szCs w:val="20"/>
        </w:rPr>
        <w:t xml:space="preserve">Dubbelklicka på </w:t>
      </w:r>
      <w:r w:rsidRPr="005B44BE">
        <w:rPr>
          <w:noProof/>
          <w:szCs w:val="20"/>
        </w:rPr>
        <w:drawing>
          <wp:inline distT="0" distB="0" distL="0" distR="0" wp14:anchorId="214775C8" wp14:editId="4D7E4E40">
            <wp:extent cx="288273" cy="288273"/>
            <wp:effectExtent l="0" t="0" r="0" b="0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4641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9" cy="31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44BE">
        <w:rPr>
          <w:szCs w:val="20"/>
        </w:rPr>
        <w:t xml:space="preserve"> och startsidan visas.</w:t>
      </w:r>
    </w:p>
    <w:p w14:paraId="2E002937" w14:textId="77777777" w:rsidR="005B44BE" w:rsidRPr="005B44BE" w:rsidRDefault="005B44BE" w:rsidP="00EC5051">
      <w:pPr>
        <w:pStyle w:val="Punktlista"/>
        <w:numPr>
          <w:ilvl w:val="0"/>
          <w:numId w:val="23"/>
        </w:numPr>
        <w:rPr>
          <w:szCs w:val="20"/>
        </w:rPr>
      </w:pPr>
      <w:r w:rsidRPr="005B44BE">
        <w:rPr>
          <w:szCs w:val="20"/>
        </w:rPr>
        <w:lastRenderedPageBreak/>
        <w:t xml:space="preserve">Dubbelklicka på ”Calibrate” </w:t>
      </w:r>
      <w:r w:rsidRPr="005B44BE">
        <w:rPr>
          <w:noProof/>
          <w:szCs w:val="20"/>
        </w:rPr>
        <w:drawing>
          <wp:inline distT="0" distB="0" distL="0" distR="0" wp14:anchorId="018CC9DE" wp14:editId="1128EA3F">
            <wp:extent cx="667264" cy="572319"/>
            <wp:effectExtent l="0" t="0" r="0" b="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7994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3" cy="62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9F7B9" w14:textId="77777777" w:rsidR="005B44BE" w:rsidRPr="005B44BE" w:rsidRDefault="005B44BE" w:rsidP="00EC5051">
      <w:pPr>
        <w:pStyle w:val="Punktlista"/>
        <w:numPr>
          <w:ilvl w:val="0"/>
          <w:numId w:val="23"/>
        </w:numPr>
        <w:rPr>
          <w:szCs w:val="20"/>
        </w:rPr>
      </w:pPr>
      <w:r w:rsidRPr="005B44BE">
        <w:rPr>
          <w:szCs w:val="20"/>
        </w:rPr>
        <w:t xml:space="preserve">Klicka på ”Start Calibration” </w:t>
      </w:r>
      <w:r w:rsidRPr="005B44BE">
        <w:rPr>
          <w:noProof/>
          <w:szCs w:val="20"/>
        </w:rPr>
        <w:drawing>
          <wp:inline distT="0" distB="0" distL="0" distR="0" wp14:anchorId="69AF26E3" wp14:editId="7F73BA0D">
            <wp:extent cx="1252151" cy="543386"/>
            <wp:effectExtent l="0" t="0" r="5715" b="9525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118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4876" cy="57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44BE">
        <w:rPr>
          <w:szCs w:val="20"/>
        </w:rPr>
        <w:t xml:space="preserve"> och kalibreringen utförs.</w:t>
      </w:r>
    </w:p>
    <w:bookmarkEnd w:id="0"/>
    <w:p w14:paraId="76B9F95B" w14:textId="24513497" w:rsidR="00536A5A" w:rsidRPr="00536A5A" w:rsidRDefault="00536A5A" w:rsidP="00EC5051">
      <w:pPr>
        <w:pStyle w:val="Punktlista"/>
        <w:numPr>
          <w:ilvl w:val="0"/>
          <w:numId w:val="0"/>
        </w:numPr>
        <w:ind w:left="1077"/>
      </w:pPr>
    </w:p>
    <w:sectPr w:rsidR="00536A5A" w:rsidRPr="00536A5A" w:rsidSect="005B44B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270A" w14:textId="77777777" w:rsidR="0098204E" w:rsidRDefault="0098204E">
      <w:r>
        <w:separator/>
      </w:r>
    </w:p>
  </w:endnote>
  <w:endnote w:type="continuationSeparator" w:id="0">
    <w:p w14:paraId="6481ADC4" w14:textId="77777777" w:rsidR="0098204E" w:rsidRDefault="0098204E">
      <w:r>
        <w:continuationSeparator/>
      </w:r>
    </w:p>
  </w:endnote>
  <w:endnote w:type="continuationNotice" w:id="1">
    <w:p w14:paraId="77A71EB1" w14:textId="77777777" w:rsidR="0098204E" w:rsidRDefault="009820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45E97" w14:textId="77777777" w:rsidR="0098204E" w:rsidRDefault="0098204E"/>
  </w:footnote>
  <w:footnote w:type="continuationSeparator" w:id="0">
    <w:p w14:paraId="16EA8989" w14:textId="77777777" w:rsidR="0098204E" w:rsidRDefault="0098204E">
      <w:r>
        <w:continuationSeparator/>
      </w:r>
    </w:p>
  </w:footnote>
  <w:footnote w:type="continuationNotice" w:id="1">
    <w:p w14:paraId="4071CB5A" w14:textId="77777777" w:rsidR="0098204E" w:rsidRDefault="009820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5FA0AC6"/>
    <w:multiLevelType w:val="hybridMultilevel"/>
    <w:tmpl w:val="2332B58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59571F"/>
    <w:multiLevelType w:val="hybridMultilevel"/>
    <w:tmpl w:val="30769890"/>
    <w:lvl w:ilvl="0" w:tplc="D932F376">
      <w:start w:val="1"/>
      <w:numFmt w:val="decimal"/>
      <w:lvlText w:val="%1."/>
      <w:lvlJc w:val="left"/>
      <w:pPr>
        <w:ind w:left="4188" w:hanging="360"/>
      </w:pPr>
    </w:lvl>
    <w:lvl w:ilvl="1" w:tplc="AACC018E" w:tentative="1">
      <w:start w:val="1"/>
      <w:numFmt w:val="lowerLetter"/>
      <w:lvlText w:val="%2."/>
      <w:lvlJc w:val="left"/>
      <w:pPr>
        <w:ind w:left="4908" w:hanging="360"/>
      </w:pPr>
    </w:lvl>
    <w:lvl w:ilvl="2" w:tplc="1D76BEFE" w:tentative="1">
      <w:start w:val="1"/>
      <w:numFmt w:val="lowerRoman"/>
      <w:lvlText w:val="%3."/>
      <w:lvlJc w:val="right"/>
      <w:pPr>
        <w:ind w:left="5628" w:hanging="180"/>
      </w:pPr>
    </w:lvl>
    <w:lvl w:ilvl="3" w:tplc="C5D2BC4E" w:tentative="1">
      <w:start w:val="1"/>
      <w:numFmt w:val="decimal"/>
      <w:lvlText w:val="%4."/>
      <w:lvlJc w:val="left"/>
      <w:pPr>
        <w:ind w:left="6348" w:hanging="360"/>
      </w:pPr>
    </w:lvl>
    <w:lvl w:ilvl="4" w:tplc="8A1E2992" w:tentative="1">
      <w:start w:val="1"/>
      <w:numFmt w:val="lowerLetter"/>
      <w:lvlText w:val="%5."/>
      <w:lvlJc w:val="left"/>
      <w:pPr>
        <w:ind w:left="7068" w:hanging="360"/>
      </w:pPr>
    </w:lvl>
    <w:lvl w:ilvl="5" w:tplc="1B96CB3A" w:tentative="1">
      <w:start w:val="1"/>
      <w:numFmt w:val="lowerRoman"/>
      <w:lvlText w:val="%6."/>
      <w:lvlJc w:val="right"/>
      <w:pPr>
        <w:ind w:left="7788" w:hanging="180"/>
      </w:pPr>
    </w:lvl>
    <w:lvl w:ilvl="6" w:tplc="F5346980" w:tentative="1">
      <w:start w:val="1"/>
      <w:numFmt w:val="decimal"/>
      <w:lvlText w:val="%7."/>
      <w:lvlJc w:val="left"/>
      <w:pPr>
        <w:ind w:left="8508" w:hanging="360"/>
      </w:pPr>
    </w:lvl>
    <w:lvl w:ilvl="7" w:tplc="DF30E55E" w:tentative="1">
      <w:start w:val="1"/>
      <w:numFmt w:val="lowerLetter"/>
      <w:lvlText w:val="%8."/>
      <w:lvlJc w:val="left"/>
      <w:pPr>
        <w:ind w:left="9228" w:hanging="360"/>
      </w:pPr>
    </w:lvl>
    <w:lvl w:ilvl="8" w:tplc="CF688858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268201C5"/>
    <w:multiLevelType w:val="hybridMultilevel"/>
    <w:tmpl w:val="1F52E5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C767E"/>
    <w:multiLevelType w:val="hybridMultilevel"/>
    <w:tmpl w:val="F2647C4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97720322">
    <w:abstractNumId w:val="21"/>
  </w:num>
  <w:num w:numId="2" w16cid:durableId="380328690">
    <w:abstractNumId w:val="18"/>
  </w:num>
  <w:num w:numId="3" w16cid:durableId="449057409">
    <w:abstractNumId w:val="0"/>
  </w:num>
  <w:num w:numId="4" w16cid:durableId="622687418">
    <w:abstractNumId w:val="7"/>
  </w:num>
  <w:num w:numId="5" w16cid:durableId="872353013">
    <w:abstractNumId w:val="19"/>
  </w:num>
  <w:num w:numId="6" w16cid:durableId="2041976930">
    <w:abstractNumId w:val="2"/>
  </w:num>
  <w:num w:numId="7" w16cid:durableId="1120611181">
    <w:abstractNumId w:val="14"/>
  </w:num>
  <w:num w:numId="8" w16cid:durableId="1824662903">
    <w:abstractNumId w:val="11"/>
  </w:num>
  <w:num w:numId="9" w16cid:durableId="866523579">
    <w:abstractNumId w:val="1"/>
  </w:num>
  <w:num w:numId="10" w16cid:durableId="290400777">
    <w:abstractNumId w:val="1"/>
  </w:num>
  <w:num w:numId="11" w16cid:durableId="1168011220">
    <w:abstractNumId w:val="4"/>
  </w:num>
  <w:num w:numId="12" w16cid:durableId="931742310">
    <w:abstractNumId w:val="5"/>
  </w:num>
  <w:num w:numId="13" w16cid:durableId="398401903">
    <w:abstractNumId w:val="17"/>
  </w:num>
  <w:num w:numId="14" w16cid:durableId="1630234508">
    <w:abstractNumId w:val="12"/>
  </w:num>
  <w:num w:numId="15" w16cid:durableId="1875000077">
    <w:abstractNumId w:val="8"/>
  </w:num>
  <w:num w:numId="16" w16cid:durableId="1596137112">
    <w:abstractNumId w:val="16"/>
  </w:num>
  <w:num w:numId="17" w16cid:durableId="1168208180">
    <w:abstractNumId w:val="6"/>
  </w:num>
  <w:num w:numId="18" w16cid:durableId="1565676217">
    <w:abstractNumId w:val="13"/>
  </w:num>
  <w:num w:numId="19" w16cid:durableId="412968709">
    <w:abstractNumId w:val="20"/>
  </w:num>
  <w:num w:numId="20" w16cid:durableId="846990621">
    <w:abstractNumId w:val="9"/>
  </w:num>
  <w:num w:numId="21" w16cid:durableId="2017227860">
    <w:abstractNumId w:val="3"/>
  </w:num>
  <w:num w:numId="22" w16cid:durableId="1603993903">
    <w:abstractNumId w:val="10"/>
  </w:num>
  <w:num w:numId="23" w16cid:durableId="5990721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36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4BE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2EF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204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553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63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051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C4C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6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5.emf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4.emf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67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Kalibrering – Faxitron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2022-05-19T07:31:00.0000000Z</dcterms:created>
  <dcterms:modified xsi:type="dcterms:W3CDTF">2025-12-16T14:22:00.0000000Z</dcterms:modified>
</coreProperties>
</file>