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7432" w14:textId="77777777" w:rsidR="00356372" w:rsidRDefault="00356372" w:rsidP="00F35B05">
      <w:pPr>
        <w:pStyle w:val="Rubrik2"/>
        <w:sectPr w:rsidR="00356372" w:rsidSect="003563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2D6A6E" w14:textId="5105F304" w:rsidR="00356372" w:rsidRPr="00356372" w:rsidRDefault="00120875" w:rsidP="00120875">
      <w:pPr>
        <w:pStyle w:val="Rubrik1"/>
        <w:rPr>
          <w:szCs w:val="20"/>
        </w:rPr>
      </w:pPr>
      <w:r w:rsidRPr="00356372">
        <w:t>Hantering av operationspreparat</w:t>
      </w:r>
    </w:p>
    <w:p w14:paraId="3D1845EA" w14:textId="77777777" w:rsidR="00120875" w:rsidRPr="00356372" w:rsidRDefault="00120875" w:rsidP="009155F2">
      <w:pPr>
        <w:pStyle w:val="Rubrik2"/>
      </w:pPr>
      <w:bookmarkStart w:id="1" w:name="_Toc501440350"/>
      <w:r w:rsidRPr="00356372">
        <w:t xml:space="preserve">Syfte </w:t>
      </w:r>
      <w:bookmarkEnd w:id="1"/>
    </w:p>
    <w:p w14:paraId="673EFE9E" w14:textId="77777777" w:rsidR="00120875" w:rsidRPr="00356372" w:rsidRDefault="00120875" w:rsidP="009155F2">
      <w:r w:rsidRPr="00356372">
        <w:t>Säker hantering av operationspreparat på mammografiavdelningen.</w:t>
      </w:r>
    </w:p>
    <w:p w14:paraId="30897F49" w14:textId="3379EA3F" w:rsidR="00356372" w:rsidRPr="00356372" w:rsidRDefault="00120875" w:rsidP="009155F2">
      <w:pPr>
        <w:pStyle w:val="Rubrik2"/>
        <w:rPr>
          <w:rFonts w:ascii="Arial" w:hAnsi="Arial"/>
        </w:rPr>
      </w:pPr>
      <w:bookmarkStart w:id="2" w:name="_Toc501440349"/>
      <w:r>
        <w:t>Förändringar sedan föregående</w:t>
      </w:r>
      <w:r w:rsidR="00356372" w:rsidRPr="00356372">
        <w:t xml:space="preserve"> version</w:t>
      </w:r>
      <w:bookmarkEnd w:id="2"/>
    </w:p>
    <w:p w14:paraId="25E4DA07" w14:textId="5013D04C" w:rsidR="00356372" w:rsidRPr="00356372" w:rsidRDefault="00356372" w:rsidP="009155F2">
      <w:r w:rsidRPr="00356372">
        <w:t>Inga förändringar.</w:t>
      </w:r>
    </w:p>
    <w:p w14:paraId="4A13D551" w14:textId="77777777" w:rsidR="00356372" w:rsidRPr="00356372" w:rsidRDefault="00356372" w:rsidP="009155F2">
      <w:pPr>
        <w:pStyle w:val="Rubrik2"/>
      </w:pPr>
      <w:bookmarkStart w:id="3" w:name="_Toc501440351"/>
      <w:r w:rsidRPr="00356372">
        <w:t>Åtgärder</w:t>
      </w:r>
      <w:bookmarkEnd w:id="3"/>
    </w:p>
    <w:p w14:paraId="75EB4E61" w14:textId="77777777" w:rsidR="00356372" w:rsidRPr="00356372" w:rsidRDefault="00356372" w:rsidP="009155F2">
      <w:r w:rsidRPr="00356372">
        <w:t>Handskar ska alltid användas vid all hantering av operationspreparat på mammografiavdelningen för att undvika risk för kontamination av radioaktivt material efter sentinel node.</w:t>
      </w:r>
      <w:bookmarkEnd w:id="0"/>
    </w:p>
    <w:sectPr w:rsidR="00356372" w:rsidRPr="00356372" w:rsidSect="0035637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82CB" w14:textId="77777777" w:rsidR="004E354E" w:rsidRDefault="004E354E">
      <w:r>
        <w:separator/>
      </w:r>
    </w:p>
  </w:endnote>
  <w:endnote w:type="continuationSeparator" w:id="0">
    <w:p w14:paraId="7E2BC1EE" w14:textId="77777777" w:rsidR="004E354E" w:rsidRDefault="004E354E">
      <w:r>
        <w:continuationSeparator/>
      </w:r>
    </w:p>
  </w:endnote>
  <w:endnote w:type="continuationNotice" w:id="1">
    <w:p w14:paraId="13D8E00F" w14:textId="77777777" w:rsidR="004E354E" w:rsidRDefault="004E3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7100" w14:textId="77777777" w:rsidR="004E354E" w:rsidRDefault="004E354E"/>
  </w:footnote>
  <w:footnote w:type="continuationSeparator" w:id="0">
    <w:p w14:paraId="0C21907B" w14:textId="77777777" w:rsidR="004E354E" w:rsidRDefault="004E354E">
      <w:r>
        <w:continuationSeparator/>
      </w:r>
    </w:p>
  </w:footnote>
  <w:footnote w:type="continuationNotice" w:id="1">
    <w:p w14:paraId="5500DF12" w14:textId="77777777" w:rsidR="004E354E" w:rsidRDefault="004E35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87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37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54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5F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operationspreparat</dc:title>
  <dc:subject/>
  <dc:creator>patrik.jens.johansson@vgregion.se</dc:creator>
  <keywords/>
  <lastModifiedBy>Mathilda Hall Ström</lastModifiedBy>
  <revision>4</revision>
  <lastPrinted>2016-03-31T10:56:00.0000000Z</lastPrinted>
  <dcterms:created xsi:type="dcterms:W3CDTF">2022-05-19T07:31:00.0000000Z</dcterms:created>
  <dcterms:modified xsi:type="dcterms:W3CDTF">2022-10-25T09:55:00.0000000Z</dcterms:modified>
</coreProperties>
</file>