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2C00" w14:textId="77777777" w:rsidR="00560E39" w:rsidRDefault="00560E39" w:rsidP="00F35B05">
      <w:pPr>
        <w:pStyle w:val="Rubrik2"/>
        <w:sectPr w:rsidR="00560E39" w:rsidSect="00560E3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0ABE9F8" w14:textId="72BD2ACF" w:rsidR="00560E39" w:rsidRDefault="00360B7A" w:rsidP="00360B7A">
      <w:pPr>
        <w:pStyle w:val="Rubrik1"/>
        <w:ind w:left="0"/>
      </w:pPr>
      <w:bookmarkStart w:id="1" w:name="_Toc501440347"/>
      <w:r w:rsidRPr="00560E39">
        <w:t>Provinlämning till Patologen, Bröstcentrum</w:t>
      </w:r>
      <w:bookmarkEnd w:id="1"/>
    </w:p>
    <w:p w14:paraId="6FF1E0BD" w14:textId="77777777" w:rsidR="00C94EA6" w:rsidRPr="00C94EA6" w:rsidRDefault="00C94EA6" w:rsidP="00C94EA6"/>
    <w:p w14:paraId="69545609" w14:textId="77777777" w:rsidR="00560E39" w:rsidRPr="00560E39" w:rsidRDefault="00560E39" w:rsidP="00360B7A">
      <w:pPr>
        <w:pStyle w:val="Rubrik2"/>
        <w:ind w:left="0"/>
      </w:pPr>
      <w:bookmarkStart w:id="2" w:name="_Toc501440350"/>
      <w:r w:rsidRPr="00560E39">
        <w:t xml:space="preserve">Sammanfattning/syfte </w:t>
      </w:r>
      <w:bookmarkEnd w:id="2"/>
    </w:p>
    <w:p w14:paraId="63759838" w14:textId="77777777" w:rsidR="00560E39" w:rsidRDefault="00560E39" w:rsidP="00560E39">
      <w:pPr>
        <w:spacing w:after="0" w:line="240" w:lineRule="auto"/>
        <w:ind w:left="0" w:right="0"/>
        <w:rPr>
          <w:szCs w:val="20"/>
        </w:rPr>
      </w:pPr>
      <w:r w:rsidRPr="00560E39">
        <w:rPr>
          <w:szCs w:val="20"/>
        </w:rPr>
        <w:t>Hantering av prover från Mammografiavdelningen till Patologkliniken.</w:t>
      </w:r>
    </w:p>
    <w:p w14:paraId="5C3C9801" w14:textId="48109DB2" w:rsidR="00360B7A" w:rsidRDefault="00360B7A" w:rsidP="00360B7A">
      <w:pPr>
        <w:pStyle w:val="Rubrik2"/>
        <w:ind w:left="0"/>
      </w:pPr>
      <w:r>
        <w:t>Förändringar sedan föregående version</w:t>
      </w:r>
    </w:p>
    <w:p w14:paraId="752A1A29" w14:textId="4444CE43" w:rsidR="00360B7A" w:rsidRPr="00360B7A" w:rsidRDefault="00C94EA6" w:rsidP="00360B7A">
      <w:pPr>
        <w:ind w:left="0"/>
      </w:pPr>
      <w:r>
        <w:t>Reviderade svarstider.</w:t>
      </w:r>
    </w:p>
    <w:p w14:paraId="315D8D56" w14:textId="77777777" w:rsidR="00560E39" w:rsidRPr="00560E39" w:rsidRDefault="00560E39" w:rsidP="00360B7A">
      <w:pPr>
        <w:pStyle w:val="Rubrik2"/>
        <w:ind w:left="0"/>
      </w:pPr>
      <w:r w:rsidRPr="00560E39">
        <w:t>Hantering av prover och remiss cytologi</w:t>
      </w:r>
    </w:p>
    <w:p w14:paraId="6D03F2C8" w14:textId="77777777" w:rsidR="00560E39" w:rsidRPr="00560E39" w:rsidRDefault="00560E39" w:rsidP="00560E39">
      <w:pPr>
        <w:spacing w:after="0" w:line="240" w:lineRule="auto"/>
        <w:ind w:left="0" w:right="0"/>
        <w:rPr>
          <w:szCs w:val="20"/>
        </w:rPr>
      </w:pPr>
      <w:r w:rsidRPr="00560E39">
        <w:rPr>
          <w:szCs w:val="20"/>
        </w:rPr>
        <w:t>Lämna provet med remiss till Patologen, plan 3, Uddevalla.</w:t>
      </w:r>
    </w:p>
    <w:p w14:paraId="4B85DAFE" w14:textId="77777777" w:rsidR="00560E39" w:rsidRPr="00560E39" w:rsidRDefault="00560E39" w:rsidP="00560E39">
      <w:pPr>
        <w:spacing w:after="0" w:line="240" w:lineRule="auto"/>
        <w:ind w:left="0" w:right="0"/>
        <w:rPr>
          <w:szCs w:val="20"/>
        </w:rPr>
      </w:pPr>
    </w:p>
    <w:p w14:paraId="692F1152" w14:textId="77777777" w:rsidR="00560E39" w:rsidRDefault="00560E39" w:rsidP="00560E39">
      <w:pPr>
        <w:spacing w:after="0" w:line="240" w:lineRule="auto"/>
        <w:ind w:left="0" w:right="0"/>
        <w:rPr>
          <w:szCs w:val="20"/>
        </w:rPr>
      </w:pPr>
      <w:r w:rsidRPr="00560E39">
        <w:rPr>
          <w:szCs w:val="20"/>
        </w:rPr>
        <w:t>Prov kan även lämnas in på torsdag eller fredag innan helgdag (t ex långfredag). Provet kommer att hanteras följande vardag av patologen.</w:t>
      </w:r>
    </w:p>
    <w:p w14:paraId="43791CC7" w14:textId="77777777" w:rsidR="00D81BF1" w:rsidRDefault="00D81BF1" w:rsidP="00560E39">
      <w:pPr>
        <w:spacing w:after="0" w:line="240" w:lineRule="auto"/>
        <w:ind w:left="0" w:right="0"/>
        <w:rPr>
          <w:szCs w:val="20"/>
        </w:rPr>
      </w:pPr>
    </w:p>
    <w:p w14:paraId="6BCB69EC" w14:textId="283B1355" w:rsidR="00354C6D" w:rsidRPr="00460A86" w:rsidRDefault="00711AD7" w:rsidP="007D24E6">
      <w:pPr>
        <w:spacing w:after="0" w:line="240" w:lineRule="auto"/>
        <w:ind w:left="0" w:right="0"/>
        <w:rPr>
          <w:color w:val="FF0000"/>
          <w:szCs w:val="20"/>
        </w:rPr>
      </w:pPr>
      <w:proofErr w:type="spellStart"/>
      <w:r>
        <w:rPr>
          <w:szCs w:val="20"/>
        </w:rPr>
        <w:t>Snabbsvar</w:t>
      </w:r>
      <w:proofErr w:type="spellEnd"/>
      <w:r w:rsidR="00460A86">
        <w:rPr>
          <w:szCs w:val="20"/>
        </w:rPr>
        <w:t xml:space="preserve"> ges samma dag om provinlämning sker senast måndag-onsdag kl. 14.00 och torsdag senast kl. 10.00 </w:t>
      </w:r>
      <w:r w:rsidR="007D24E6">
        <w:rPr>
          <w:szCs w:val="20"/>
        </w:rPr>
        <w:t xml:space="preserve">utanför dessa tider levereras </w:t>
      </w:r>
      <w:proofErr w:type="spellStart"/>
      <w:r w:rsidR="007D24E6">
        <w:rPr>
          <w:szCs w:val="20"/>
        </w:rPr>
        <w:t>snabbsvar</w:t>
      </w:r>
      <w:proofErr w:type="spellEnd"/>
      <w:r w:rsidR="007D24E6">
        <w:rPr>
          <w:szCs w:val="20"/>
        </w:rPr>
        <w:t xml:space="preserve"> nästföljande vardag dock inte fredagar.</w:t>
      </w:r>
      <w:r>
        <w:rPr>
          <w:szCs w:val="20"/>
        </w:rPr>
        <w:t xml:space="preserve"> </w:t>
      </w:r>
    </w:p>
    <w:p w14:paraId="4DB868D4" w14:textId="77777777" w:rsidR="00560E39" w:rsidRPr="00560E39" w:rsidRDefault="00560E39" w:rsidP="00560E39">
      <w:pPr>
        <w:spacing w:after="0" w:line="240" w:lineRule="auto"/>
        <w:ind w:left="0" w:right="0"/>
        <w:rPr>
          <w:szCs w:val="20"/>
        </w:rPr>
      </w:pPr>
    </w:p>
    <w:p w14:paraId="369A7864" w14:textId="77777777" w:rsidR="00560E39" w:rsidRDefault="00560E39" w:rsidP="00560E39">
      <w:pPr>
        <w:spacing w:after="0" w:line="240" w:lineRule="auto"/>
        <w:ind w:left="0" w:right="0"/>
        <w:rPr>
          <w:szCs w:val="20"/>
        </w:rPr>
      </w:pPr>
      <w:r w:rsidRPr="00560E39">
        <w:rPr>
          <w:b/>
          <w:szCs w:val="20"/>
        </w:rPr>
        <w:t>OBS!</w:t>
      </w:r>
      <w:r w:rsidRPr="00560E39">
        <w:rPr>
          <w:szCs w:val="20"/>
        </w:rPr>
        <w:t xml:space="preserve"> Provrör med cystvätska lämnas i kylskåp på Patologen. </w:t>
      </w:r>
    </w:p>
    <w:p w14:paraId="12ACF7B7" w14:textId="77777777" w:rsidR="00E86D33" w:rsidRDefault="00E86D33" w:rsidP="00560E39">
      <w:pPr>
        <w:spacing w:after="0" w:line="240" w:lineRule="auto"/>
        <w:ind w:left="0" w:right="0"/>
        <w:rPr>
          <w:szCs w:val="20"/>
        </w:rPr>
      </w:pPr>
    </w:p>
    <w:p w14:paraId="5F0952F7" w14:textId="77777777" w:rsidR="00560E39" w:rsidRPr="00E86D33" w:rsidRDefault="00560E39" w:rsidP="00E86D33">
      <w:pPr>
        <w:ind w:left="0"/>
        <w:rPr>
          <w:b/>
          <w:bCs/>
        </w:rPr>
      </w:pPr>
      <w:r w:rsidRPr="00E86D33">
        <w:rPr>
          <w:b/>
          <w:bCs/>
        </w:rPr>
        <w:t>Patologen är obemannad</w:t>
      </w:r>
    </w:p>
    <w:p w14:paraId="15CEA554" w14:textId="3A7066EA" w:rsidR="00560E39" w:rsidRPr="00560E39" w:rsidRDefault="00560E39" w:rsidP="00560E39">
      <w:pPr>
        <w:spacing w:after="0" w:line="240" w:lineRule="auto"/>
        <w:ind w:left="0" w:right="0"/>
        <w:rPr>
          <w:szCs w:val="20"/>
        </w:rPr>
      </w:pPr>
      <w:r w:rsidRPr="00560E39">
        <w:rPr>
          <w:szCs w:val="20"/>
        </w:rPr>
        <w:t>När Patologen, Uddevalla, är obemannad under jul-, nyår- och sommarledighet gäller nedanstående rutin.</w:t>
      </w:r>
    </w:p>
    <w:p w14:paraId="33A940D6" w14:textId="4CE3D225" w:rsidR="00560E39" w:rsidRPr="00560E39" w:rsidRDefault="00560E39" w:rsidP="00560E39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560E39">
        <w:rPr>
          <w:szCs w:val="20"/>
        </w:rPr>
        <w:t xml:space="preserve">Lägg provet i </w:t>
      </w:r>
      <w:r w:rsidR="0078124D">
        <w:rPr>
          <w:szCs w:val="20"/>
        </w:rPr>
        <w:t xml:space="preserve">lådan </w:t>
      </w:r>
      <w:r w:rsidRPr="00560E39">
        <w:rPr>
          <w:szCs w:val="20"/>
        </w:rPr>
        <w:t>tillsammans med remissen.</w:t>
      </w:r>
    </w:p>
    <w:p w14:paraId="7F2929DB" w14:textId="3B222BD9" w:rsidR="00560E39" w:rsidRPr="00560E39" w:rsidRDefault="00560E39" w:rsidP="00560E39">
      <w:pPr>
        <w:numPr>
          <w:ilvl w:val="0"/>
          <w:numId w:val="20"/>
        </w:numPr>
        <w:spacing w:after="60" w:line="240" w:lineRule="auto"/>
        <w:ind w:left="714" w:right="0" w:hanging="357"/>
        <w:rPr>
          <w:szCs w:val="20"/>
        </w:rPr>
      </w:pPr>
      <w:r w:rsidRPr="00560E39">
        <w:rPr>
          <w:szCs w:val="20"/>
        </w:rPr>
        <w:t>Adressera</w:t>
      </w:r>
      <w:r w:rsidR="0078124D">
        <w:rPr>
          <w:szCs w:val="20"/>
        </w:rPr>
        <w:t xml:space="preserve"> </w:t>
      </w:r>
      <w:r w:rsidRPr="00560E39">
        <w:rPr>
          <w:szCs w:val="20"/>
        </w:rPr>
        <w:t>till</w:t>
      </w:r>
      <w:r w:rsidR="0078124D">
        <w:rPr>
          <w:szCs w:val="20"/>
        </w:rPr>
        <w:t xml:space="preserve"> </w:t>
      </w:r>
      <w:r w:rsidRPr="00560E39">
        <w:rPr>
          <w:szCs w:val="20"/>
        </w:rPr>
        <w:t>Patologen, NÄL</w:t>
      </w:r>
    </w:p>
    <w:p w14:paraId="6937A7C6" w14:textId="70B435BB" w:rsidR="00560E39" w:rsidRPr="00560E39" w:rsidRDefault="00560E39" w:rsidP="00560E39">
      <w:pPr>
        <w:numPr>
          <w:ilvl w:val="0"/>
          <w:numId w:val="20"/>
        </w:numPr>
        <w:spacing w:after="60" w:line="240" w:lineRule="auto"/>
        <w:ind w:left="714" w:right="0" w:hanging="357"/>
        <w:rPr>
          <w:szCs w:val="20"/>
        </w:rPr>
      </w:pPr>
      <w:r w:rsidRPr="00560E39">
        <w:rPr>
          <w:szCs w:val="20"/>
        </w:rPr>
        <w:t xml:space="preserve">Ställ </w:t>
      </w:r>
      <w:r w:rsidR="0078124D">
        <w:rPr>
          <w:szCs w:val="20"/>
        </w:rPr>
        <w:t>lådan</w:t>
      </w:r>
      <w:r w:rsidRPr="00560E39">
        <w:rPr>
          <w:szCs w:val="20"/>
        </w:rPr>
        <w:t xml:space="preserve"> utanför sjuksköterskeexpeditionen på Bröstmottagningen.</w:t>
      </w:r>
    </w:p>
    <w:p w14:paraId="172C4274" w14:textId="77777777" w:rsidR="00560E39" w:rsidRPr="00560E39" w:rsidRDefault="00560E39" w:rsidP="00560E39">
      <w:pPr>
        <w:numPr>
          <w:ilvl w:val="0"/>
          <w:numId w:val="20"/>
        </w:numPr>
        <w:spacing w:after="60" w:line="240" w:lineRule="auto"/>
        <w:ind w:left="714" w:right="0" w:hanging="357"/>
        <w:rPr>
          <w:szCs w:val="20"/>
        </w:rPr>
      </w:pPr>
      <w:r w:rsidRPr="00560E39">
        <w:rPr>
          <w:szCs w:val="20"/>
        </w:rPr>
        <w:t xml:space="preserve">Ring vaktmästare, </w:t>
      </w:r>
      <w:proofErr w:type="spellStart"/>
      <w:r w:rsidRPr="00560E39">
        <w:rPr>
          <w:szCs w:val="20"/>
        </w:rPr>
        <w:t>tel</w:t>
      </w:r>
      <w:proofErr w:type="spellEnd"/>
      <w:r w:rsidRPr="00560E39">
        <w:rPr>
          <w:szCs w:val="20"/>
        </w:rPr>
        <w:t xml:space="preserve"> nr 010-441 09 52, och meddela att prover finns att hämta.</w:t>
      </w:r>
    </w:p>
    <w:p w14:paraId="60002943" w14:textId="77777777" w:rsidR="00C94EA6" w:rsidRDefault="00C94EA6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17FE28B8" w14:textId="7BC8C37A" w:rsidR="00560E39" w:rsidRPr="00560E39" w:rsidRDefault="00560E39" w:rsidP="00360B7A">
      <w:pPr>
        <w:pStyle w:val="Rubrik2"/>
        <w:ind w:left="0"/>
      </w:pPr>
      <w:r w:rsidRPr="00560E39">
        <w:lastRenderedPageBreak/>
        <w:t>Hantering av prover och remiss biopsi</w:t>
      </w:r>
    </w:p>
    <w:p w14:paraId="48DD074D" w14:textId="46C4CE28" w:rsidR="00560E39" w:rsidRPr="00560E39" w:rsidRDefault="00560E39" w:rsidP="00560E39">
      <w:pPr>
        <w:spacing w:after="0" w:line="240" w:lineRule="auto"/>
        <w:ind w:left="0" w:right="0"/>
        <w:rPr>
          <w:szCs w:val="20"/>
        </w:rPr>
      </w:pPr>
      <w:r w:rsidRPr="00560E39">
        <w:rPr>
          <w:szCs w:val="20"/>
        </w:rPr>
        <w:t>Lämna provet med remiss till Patologen, plan 3, Uddevalla.</w:t>
      </w:r>
    </w:p>
    <w:p w14:paraId="626DED9C" w14:textId="77777777" w:rsidR="00560E39" w:rsidRPr="00560E39" w:rsidRDefault="00560E39" w:rsidP="00560E39">
      <w:pPr>
        <w:spacing w:after="0" w:line="240" w:lineRule="auto"/>
        <w:ind w:left="0" w:right="0"/>
        <w:rPr>
          <w:szCs w:val="20"/>
        </w:rPr>
      </w:pPr>
      <w:r w:rsidRPr="00560E39">
        <w:rPr>
          <w:szCs w:val="20"/>
        </w:rPr>
        <w:t>Inga biopsier ska vara på Patologen, plan 3, över en helg:</w:t>
      </w:r>
    </w:p>
    <w:p w14:paraId="2E41754E" w14:textId="77777777" w:rsidR="00560E39" w:rsidRPr="00560E39" w:rsidRDefault="00560E39" w:rsidP="00560E39">
      <w:pPr>
        <w:numPr>
          <w:ilvl w:val="0"/>
          <w:numId w:val="20"/>
        </w:numPr>
        <w:spacing w:after="60" w:line="240" w:lineRule="auto"/>
        <w:ind w:left="714" w:right="0" w:hanging="357"/>
        <w:rPr>
          <w:szCs w:val="20"/>
        </w:rPr>
      </w:pPr>
      <w:r w:rsidRPr="00560E39">
        <w:rPr>
          <w:szCs w:val="20"/>
        </w:rPr>
        <w:t>Lägg formalinburken i en plastburk (finns på Patologen)</w:t>
      </w:r>
    </w:p>
    <w:p w14:paraId="203DFFF0" w14:textId="77777777" w:rsidR="00560E39" w:rsidRPr="00560E39" w:rsidRDefault="00560E39" w:rsidP="00560E39">
      <w:pPr>
        <w:numPr>
          <w:ilvl w:val="0"/>
          <w:numId w:val="20"/>
        </w:numPr>
        <w:spacing w:after="60" w:line="240" w:lineRule="auto"/>
        <w:ind w:left="714" w:right="0" w:hanging="357"/>
        <w:rPr>
          <w:szCs w:val="20"/>
        </w:rPr>
      </w:pPr>
      <w:r w:rsidRPr="00560E39">
        <w:rPr>
          <w:szCs w:val="20"/>
        </w:rPr>
        <w:t>Lägg prov+ remiss i låda till Patologen.</w:t>
      </w:r>
    </w:p>
    <w:p w14:paraId="0590626C" w14:textId="77777777" w:rsidR="00560E39" w:rsidRPr="00560E39" w:rsidRDefault="00560E39" w:rsidP="00560E39">
      <w:pPr>
        <w:numPr>
          <w:ilvl w:val="0"/>
          <w:numId w:val="20"/>
        </w:numPr>
        <w:spacing w:after="60" w:line="240" w:lineRule="auto"/>
        <w:ind w:left="714" w:right="0" w:hanging="357"/>
        <w:rPr>
          <w:szCs w:val="20"/>
        </w:rPr>
      </w:pPr>
      <w:r w:rsidRPr="00560E39">
        <w:rPr>
          <w:szCs w:val="20"/>
        </w:rPr>
        <w:t>Adressera lådan till</w:t>
      </w:r>
      <w:r w:rsidRPr="00560E39">
        <w:rPr>
          <w:szCs w:val="20"/>
        </w:rPr>
        <w:br/>
        <w:t>Patologen, NÄL</w:t>
      </w:r>
    </w:p>
    <w:p w14:paraId="0F1C809C" w14:textId="77777777" w:rsidR="00560E39" w:rsidRPr="00560E39" w:rsidRDefault="00560E39" w:rsidP="00560E39">
      <w:pPr>
        <w:numPr>
          <w:ilvl w:val="0"/>
          <w:numId w:val="20"/>
        </w:numPr>
        <w:spacing w:after="60" w:line="240" w:lineRule="auto"/>
        <w:ind w:left="714" w:right="0" w:hanging="357"/>
        <w:rPr>
          <w:szCs w:val="20"/>
        </w:rPr>
      </w:pPr>
      <w:r w:rsidRPr="00560E39">
        <w:rPr>
          <w:szCs w:val="20"/>
        </w:rPr>
        <w:t>Ställ lådan utanför sjuksköterskeexpeditionen på Bröstmottagningen.</w:t>
      </w:r>
    </w:p>
    <w:p w14:paraId="76B9F95B" w14:textId="1F9E60D9" w:rsidR="00536A5A" w:rsidRPr="0078124D" w:rsidRDefault="00560E39" w:rsidP="0078124D">
      <w:pPr>
        <w:numPr>
          <w:ilvl w:val="0"/>
          <w:numId w:val="20"/>
        </w:numPr>
        <w:spacing w:after="60" w:line="240" w:lineRule="auto"/>
        <w:ind w:left="714" w:right="0" w:hanging="357"/>
        <w:rPr>
          <w:szCs w:val="20"/>
        </w:rPr>
      </w:pPr>
      <w:r w:rsidRPr="00560E39">
        <w:rPr>
          <w:szCs w:val="20"/>
        </w:rPr>
        <w:t xml:space="preserve">Ring vaktmästare, </w:t>
      </w:r>
      <w:proofErr w:type="spellStart"/>
      <w:r w:rsidRPr="00560E39">
        <w:rPr>
          <w:szCs w:val="20"/>
        </w:rPr>
        <w:t>tel</w:t>
      </w:r>
      <w:proofErr w:type="spellEnd"/>
      <w:r w:rsidRPr="00560E39">
        <w:rPr>
          <w:szCs w:val="20"/>
        </w:rPr>
        <w:t xml:space="preserve"> nr 010-441 09 52, och meddela att prover finns att hämta.</w:t>
      </w:r>
      <w:bookmarkEnd w:id="0"/>
    </w:p>
    <w:sectPr w:rsidR="00536A5A" w:rsidRPr="0078124D" w:rsidSect="0078124D">
      <w:type w:val="continuous"/>
      <w:pgSz w:w="11900" w:h="16840"/>
      <w:pgMar w:top="1418" w:right="1979" w:bottom="568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D2228" w14:textId="77777777" w:rsidR="00CE06DB" w:rsidRDefault="00CE06DB">
      <w:r>
        <w:separator/>
      </w:r>
    </w:p>
  </w:endnote>
  <w:endnote w:type="continuationSeparator" w:id="0">
    <w:p w14:paraId="7247850A" w14:textId="77777777" w:rsidR="00CE06DB" w:rsidRDefault="00CE06DB">
      <w:r>
        <w:continuationSeparator/>
      </w:r>
    </w:p>
  </w:endnote>
  <w:endnote w:type="continuationNotice" w:id="1">
    <w:p w14:paraId="581979B2" w14:textId="77777777" w:rsidR="00CE06DB" w:rsidRDefault="00CE06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1628D" w14:textId="77777777" w:rsidR="00CE06DB" w:rsidRDefault="00CE06DB"/>
  </w:footnote>
  <w:footnote w:type="continuationSeparator" w:id="0">
    <w:p w14:paraId="1F6F98EF" w14:textId="77777777" w:rsidR="00CE06DB" w:rsidRDefault="00CE06DB">
      <w:r>
        <w:continuationSeparator/>
      </w:r>
    </w:p>
  </w:footnote>
  <w:footnote w:type="continuationNotice" w:id="1">
    <w:p w14:paraId="2AFB3291" w14:textId="77777777" w:rsidR="00CE06DB" w:rsidRDefault="00CE06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1707ECC"/>
    <w:multiLevelType w:val="hybridMultilevel"/>
    <w:tmpl w:val="6DAA71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7DC9"/>
    <w:multiLevelType w:val="hybridMultilevel"/>
    <w:tmpl w:val="BCDA832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68259729">
    <w:abstractNumId w:val="19"/>
  </w:num>
  <w:num w:numId="2" w16cid:durableId="1975718310">
    <w:abstractNumId w:val="16"/>
  </w:num>
  <w:num w:numId="3" w16cid:durableId="695616332">
    <w:abstractNumId w:val="0"/>
  </w:num>
  <w:num w:numId="4" w16cid:durableId="1979921469">
    <w:abstractNumId w:val="6"/>
  </w:num>
  <w:num w:numId="5" w16cid:durableId="108864415">
    <w:abstractNumId w:val="17"/>
  </w:num>
  <w:num w:numId="6" w16cid:durableId="1822572341">
    <w:abstractNumId w:val="2"/>
  </w:num>
  <w:num w:numId="7" w16cid:durableId="1329017948">
    <w:abstractNumId w:val="13"/>
  </w:num>
  <w:num w:numId="8" w16cid:durableId="303586043">
    <w:abstractNumId w:val="10"/>
  </w:num>
  <w:num w:numId="9" w16cid:durableId="818424718">
    <w:abstractNumId w:val="1"/>
  </w:num>
  <w:num w:numId="10" w16cid:durableId="1089231615">
    <w:abstractNumId w:val="1"/>
  </w:num>
  <w:num w:numId="11" w16cid:durableId="174610621">
    <w:abstractNumId w:val="3"/>
  </w:num>
  <w:num w:numId="12" w16cid:durableId="816455151">
    <w:abstractNumId w:val="4"/>
  </w:num>
  <w:num w:numId="13" w16cid:durableId="61684418">
    <w:abstractNumId w:val="15"/>
  </w:num>
  <w:num w:numId="14" w16cid:durableId="1718354409">
    <w:abstractNumId w:val="11"/>
  </w:num>
  <w:num w:numId="15" w16cid:durableId="1518619625">
    <w:abstractNumId w:val="7"/>
  </w:num>
  <w:num w:numId="16" w16cid:durableId="478426926">
    <w:abstractNumId w:val="14"/>
  </w:num>
  <w:num w:numId="17" w16cid:durableId="930746725">
    <w:abstractNumId w:val="5"/>
  </w:num>
  <w:num w:numId="18" w16cid:durableId="1876232270">
    <w:abstractNumId w:val="12"/>
  </w:num>
  <w:num w:numId="19" w16cid:durableId="714737903">
    <w:abstractNumId w:val="18"/>
  </w:num>
  <w:num w:numId="20" w16cid:durableId="1950314069">
    <w:abstractNumId w:val="9"/>
  </w:num>
  <w:num w:numId="21" w16cid:durableId="20123675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49D4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6D07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4C6D"/>
    <w:rsid w:val="00360B7A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255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3DCB"/>
    <w:rsid w:val="004230F7"/>
    <w:rsid w:val="0043167E"/>
    <w:rsid w:val="0043409A"/>
    <w:rsid w:val="00443C1E"/>
    <w:rsid w:val="00446255"/>
    <w:rsid w:val="00451935"/>
    <w:rsid w:val="00460A86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36B7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0E39"/>
    <w:rsid w:val="00565129"/>
    <w:rsid w:val="00565CD0"/>
    <w:rsid w:val="00567820"/>
    <w:rsid w:val="005770AD"/>
    <w:rsid w:val="00581414"/>
    <w:rsid w:val="00582490"/>
    <w:rsid w:val="005826FA"/>
    <w:rsid w:val="005859C2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31A2"/>
    <w:rsid w:val="006B5DE7"/>
    <w:rsid w:val="006C5048"/>
    <w:rsid w:val="006C6A4B"/>
    <w:rsid w:val="006C779F"/>
    <w:rsid w:val="006D01F5"/>
    <w:rsid w:val="006D0CFB"/>
    <w:rsid w:val="006D30C0"/>
    <w:rsid w:val="006D7535"/>
    <w:rsid w:val="006E32EF"/>
    <w:rsid w:val="006E450B"/>
    <w:rsid w:val="006F0D7E"/>
    <w:rsid w:val="00710B77"/>
    <w:rsid w:val="00711AD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124D"/>
    <w:rsid w:val="0078609F"/>
    <w:rsid w:val="007917BA"/>
    <w:rsid w:val="007A5C6F"/>
    <w:rsid w:val="007D24E6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2A09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6320"/>
    <w:rsid w:val="008E36F8"/>
    <w:rsid w:val="008E46B2"/>
    <w:rsid w:val="008E6694"/>
    <w:rsid w:val="008E682C"/>
    <w:rsid w:val="008E78A1"/>
    <w:rsid w:val="008F589F"/>
    <w:rsid w:val="00902747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6086"/>
    <w:rsid w:val="009B1F6B"/>
    <w:rsid w:val="009C0D12"/>
    <w:rsid w:val="009C192E"/>
    <w:rsid w:val="009C6048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245E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06EA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2652"/>
    <w:rsid w:val="00C94EA6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06DB"/>
    <w:rsid w:val="00CE4B73"/>
    <w:rsid w:val="00CF70BB"/>
    <w:rsid w:val="00D074DB"/>
    <w:rsid w:val="00D12DD4"/>
    <w:rsid w:val="00D139CF"/>
    <w:rsid w:val="00D25C2C"/>
    <w:rsid w:val="00D37E7F"/>
    <w:rsid w:val="00D47AD7"/>
    <w:rsid w:val="00D51529"/>
    <w:rsid w:val="00D61552"/>
    <w:rsid w:val="00D81BF1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2283"/>
    <w:rsid w:val="00E7237C"/>
    <w:rsid w:val="00E77C46"/>
    <w:rsid w:val="00E86CE8"/>
    <w:rsid w:val="00E86D33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2</Pages>
  <Words>203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Provinlämning till Patologen, Bröstcentrum</dc:title>
  <dc:subject/>
  <dc:creator>patrik.jens.johansson@vgregion.se</dc:creator>
  <keywords/>
  <lastModifiedBy>Ulrica Sehlberg</lastModifiedBy>
  <revision>21</revision>
  <lastPrinted>2025-11-20T07:28:00.0000000Z</lastPrinted>
  <dcterms:created xsi:type="dcterms:W3CDTF">2022-05-19T07:30:00.0000000Z</dcterms:created>
  <dcterms:modified xsi:type="dcterms:W3CDTF">2025-12-03T10:25:00.0000000Z</dcterms:modified>
</coreProperties>
</file>