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7157F" w14:textId="77777777" w:rsidR="005D418A" w:rsidRDefault="005D418A" w:rsidP="009D7F2D">
      <w:pPr>
        <w:pStyle w:val="Rubrik2"/>
        <w:ind w:left="0"/>
        <w:sectPr w:rsidR="005D418A" w:rsidSect="005D41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0EA649" w14:textId="58CA6B8C" w:rsidR="005D418A" w:rsidRPr="005D418A" w:rsidRDefault="0070512D" w:rsidP="0070512D">
      <w:pPr>
        <w:pStyle w:val="Rubrik1"/>
        <w:ind w:left="0"/>
        <w:rPr>
          <w:szCs w:val="20"/>
        </w:rPr>
      </w:pPr>
      <w:r w:rsidRPr="005D418A">
        <w:t>Felmärkt projektion – bilderna skickade till PACS</w:t>
      </w:r>
      <w:r w:rsidR="005D418A" w:rsidRPr="005D418A">
        <w:rPr>
          <w:szCs w:val="20"/>
        </w:rPr>
        <w:tab/>
      </w:r>
    </w:p>
    <w:p w14:paraId="04011F66" w14:textId="77777777" w:rsidR="005D418A" w:rsidRPr="005D418A" w:rsidRDefault="005D418A" w:rsidP="0070512D">
      <w:pPr>
        <w:pStyle w:val="Rubrik2"/>
        <w:ind w:left="0"/>
      </w:pPr>
      <w:bookmarkStart w:id="1" w:name="_Toc501440350"/>
      <w:r w:rsidRPr="005D418A">
        <w:t xml:space="preserve">Syfte </w:t>
      </w:r>
      <w:bookmarkEnd w:id="1"/>
    </w:p>
    <w:p w14:paraId="3A1E3F3B" w14:textId="77777777" w:rsidR="005D418A" w:rsidRDefault="005D418A" w:rsidP="005D418A">
      <w:pPr>
        <w:spacing w:after="0" w:line="240" w:lineRule="auto"/>
        <w:ind w:left="0" w:right="0"/>
        <w:rPr>
          <w:szCs w:val="20"/>
        </w:rPr>
      </w:pPr>
      <w:r w:rsidRPr="005D418A">
        <w:rPr>
          <w:szCs w:val="20"/>
        </w:rPr>
        <w:t>Korrigering utförs på rätt sätt.</w:t>
      </w:r>
    </w:p>
    <w:p w14:paraId="38CD920A" w14:textId="3C085209" w:rsidR="0070512D" w:rsidRDefault="0070512D" w:rsidP="0070512D">
      <w:pPr>
        <w:pStyle w:val="Rubrik2"/>
        <w:ind w:left="0"/>
      </w:pPr>
      <w:r>
        <w:t>Förändringar sedan föregående version</w:t>
      </w:r>
    </w:p>
    <w:p w14:paraId="5F6CD6EF" w14:textId="52FB80B3" w:rsidR="0070512D" w:rsidRPr="009D7F2D" w:rsidRDefault="001E5E82" w:rsidP="009D7F2D">
      <w:pPr>
        <w:ind w:left="0"/>
        <w:rPr>
          <w:rFonts w:ascii="Arial" w:hAnsi="Arial" w:cs="Arial"/>
          <w:sz w:val="20"/>
          <w:szCs w:val="20"/>
        </w:rPr>
      </w:pPr>
      <w:r>
        <w:t>Inga förändringar.</w:t>
      </w:r>
      <w:r w:rsidR="009D7F2D" w:rsidRPr="009D7F2D">
        <w:rPr>
          <w:rFonts w:ascii="Arial" w:hAnsi="Arial" w:cs="Arial"/>
          <w:sz w:val="20"/>
          <w:szCs w:val="20"/>
        </w:rPr>
        <w:t>.</w:t>
      </w:r>
    </w:p>
    <w:p w14:paraId="356C9699" w14:textId="77777777" w:rsidR="005D418A" w:rsidRPr="005D418A" w:rsidRDefault="005D418A" w:rsidP="0070512D">
      <w:pPr>
        <w:pStyle w:val="Rubrik2"/>
        <w:ind w:left="0"/>
      </w:pPr>
      <w:r w:rsidRPr="005D418A">
        <w:t>Rättning av felmärkt projektion när bilderna skickats till PACS</w:t>
      </w:r>
    </w:p>
    <w:p w14:paraId="21DA2F18" w14:textId="77777777" w:rsidR="005D418A" w:rsidRPr="005D418A" w:rsidRDefault="005D418A" w:rsidP="005D418A">
      <w:pPr>
        <w:spacing w:after="0" w:line="240" w:lineRule="auto"/>
        <w:ind w:left="0" w:right="0"/>
        <w:rPr>
          <w:szCs w:val="20"/>
        </w:rPr>
      </w:pPr>
    </w:p>
    <w:p w14:paraId="4A4D7872" w14:textId="77777777" w:rsidR="005D418A" w:rsidRPr="005D418A" w:rsidRDefault="005D418A" w:rsidP="005D418A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D418A">
        <w:rPr>
          <w:szCs w:val="20"/>
        </w:rPr>
        <w:t>Kontakta ansvarig radiolog och meddela misstaget.</w:t>
      </w:r>
    </w:p>
    <w:p w14:paraId="19128741" w14:textId="77777777" w:rsidR="005D418A" w:rsidRPr="005D418A" w:rsidRDefault="005D418A" w:rsidP="0070512D">
      <w:pPr>
        <w:pStyle w:val="Rubrik2"/>
        <w:ind w:left="0"/>
      </w:pPr>
      <w:r w:rsidRPr="005D418A">
        <w:t>SYNGO</w:t>
      </w:r>
    </w:p>
    <w:p w14:paraId="76DB9A48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Kontrollera att bilderna finns i SYNGO.</w:t>
      </w:r>
    </w:p>
    <w:p w14:paraId="61BABBE8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Ta fram kvinnan/patienten i Lokala Databasen – klicka Reenter.</w:t>
      </w:r>
    </w:p>
    <w:p w14:paraId="53C7A7F2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Högerklicka på bilden (Image) och välj Correct.</w:t>
      </w:r>
    </w:p>
    <w:p w14:paraId="2D82C1A3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Välj vilken projektion du vill ändra till.</w:t>
      </w:r>
    </w:p>
    <w:p w14:paraId="0C4B5213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  <w:lang w:val="en-US"/>
        </w:rPr>
      </w:pPr>
      <w:r w:rsidRPr="005D418A">
        <w:rPr>
          <w:szCs w:val="20"/>
          <w:lang w:val="en-US"/>
        </w:rPr>
        <w:t>En fråga kommer upp ”Shall the image be changed from projection view... to projection view…?” Svara Yes.</w:t>
      </w:r>
    </w:p>
    <w:p w14:paraId="40985DCC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Informationsruta visas att felaktiga bilder finns fortfarande kvar i PACS</w:t>
      </w:r>
    </w:p>
    <w:p w14:paraId="30532C1C" w14:textId="77777777" w:rsidR="005D418A" w:rsidRPr="005D418A" w:rsidRDefault="005D418A" w:rsidP="005D418A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Gör på samma sätt med övriga bilder som är felaktiga.</w:t>
      </w:r>
    </w:p>
    <w:p w14:paraId="4C47246C" w14:textId="428B58EB" w:rsidR="005D418A" w:rsidRPr="009D7F2D" w:rsidRDefault="005D418A" w:rsidP="009D7F2D">
      <w:pPr>
        <w:numPr>
          <w:ilvl w:val="0"/>
          <w:numId w:val="20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Stäng undersökningen i SYNGO.</w:t>
      </w:r>
    </w:p>
    <w:p w14:paraId="604D1F8B" w14:textId="77777777" w:rsidR="005D418A" w:rsidRPr="005D418A" w:rsidRDefault="005D418A" w:rsidP="0070512D">
      <w:pPr>
        <w:pStyle w:val="Rubrik2"/>
        <w:ind w:left="0"/>
      </w:pPr>
      <w:r w:rsidRPr="005D418A">
        <w:t>PACS</w:t>
      </w:r>
    </w:p>
    <w:p w14:paraId="0A354060" w14:textId="02C454AB" w:rsidR="0070512D" w:rsidRDefault="0070512D" w:rsidP="005D418A">
      <w:pPr>
        <w:numPr>
          <w:ilvl w:val="0"/>
          <w:numId w:val="21"/>
        </w:numPr>
        <w:spacing w:after="60" w:line="240" w:lineRule="auto"/>
        <w:ind w:left="714" w:right="0" w:hanging="357"/>
        <w:rPr>
          <w:szCs w:val="20"/>
        </w:rPr>
      </w:pPr>
      <w:r>
        <w:rPr>
          <w:szCs w:val="20"/>
        </w:rPr>
        <w:t>Dokumentera misstaget i PACS.</w:t>
      </w:r>
    </w:p>
    <w:p w14:paraId="09C00F4F" w14:textId="31790157" w:rsidR="005D418A" w:rsidRPr="005D418A" w:rsidRDefault="005D418A" w:rsidP="005D418A">
      <w:pPr>
        <w:numPr>
          <w:ilvl w:val="0"/>
          <w:numId w:val="21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De bilder som är felaktiga ska slängas i PACS. Ring sekreterare/bildhanterare eller PACS-administratör.</w:t>
      </w:r>
    </w:p>
    <w:p w14:paraId="76B9F95B" w14:textId="7FF9DD44" w:rsidR="00536A5A" w:rsidRPr="009D7F2D" w:rsidRDefault="005D418A" w:rsidP="009D7F2D">
      <w:pPr>
        <w:numPr>
          <w:ilvl w:val="0"/>
          <w:numId w:val="21"/>
        </w:numPr>
        <w:spacing w:after="60" w:line="240" w:lineRule="auto"/>
        <w:ind w:left="714" w:right="0" w:hanging="357"/>
        <w:rPr>
          <w:szCs w:val="20"/>
        </w:rPr>
      </w:pPr>
      <w:r w:rsidRPr="005D418A">
        <w:rPr>
          <w:szCs w:val="20"/>
        </w:rPr>
        <w:t>Se till att allt är rätthängt i PACS.</w:t>
      </w:r>
      <w:bookmarkEnd w:id="0"/>
    </w:p>
    <w:sectPr w:rsidR="00536A5A" w:rsidRPr="009D7F2D" w:rsidSect="005D418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99FE6" w14:textId="77777777" w:rsidR="00360C83" w:rsidRDefault="00360C83">
      <w:r>
        <w:separator/>
      </w:r>
    </w:p>
  </w:endnote>
  <w:endnote w:type="continuationSeparator" w:id="0">
    <w:p w14:paraId="51615767" w14:textId="77777777" w:rsidR="00360C83" w:rsidRDefault="00360C83">
      <w:r>
        <w:continuationSeparator/>
      </w:r>
    </w:p>
  </w:endnote>
  <w:endnote w:type="continuationNotice" w:id="1">
    <w:p w14:paraId="518858E8" w14:textId="77777777" w:rsidR="00360C83" w:rsidRDefault="00360C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ED7C" w14:textId="77777777" w:rsidR="00360C83" w:rsidRDefault="00360C83"/>
  </w:footnote>
  <w:footnote w:type="continuationSeparator" w:id="0">
    <w:p w14:paraId="4FB2D28A" w14:textId="77777777" w:rsidR="00360C83" w:rsidRDefault="00360C83">
      <w:r>
        <w:continuationSeparator/>
      </w:r>
    </w:p>
  </w:footnote>
  <w:footnote w:type="continuationNotice" w:id="1">
    <w:p w14:paraId="36FD8D94" w14:textId="77777777" w:rsidR="00360C83" w:rsidRDefault="00360C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323C10"/>
    <w:multiLevelType w:val="hybridMultilevel"/>
    <w:tmpl w:val="92D433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911F07"/>
    <w:multiLevelType w:val="hybridMultilevel"/>
    <w:tmpl w:val="E81AD3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D5D4C"/>
    <w:multiLevelType w:val="hybridMultilevel"/>
    <w:tmpl w:val="CC9C3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6459034">
    <w:abstractNumId w:val="20"/>
  </w:num>
  <w:num w:numId="2" w16cid:durableId="161051008">
    <w:abstractNumId w:val="15"/>
  </w:num>
  <w:num w:numId="3" w16cid:durableId="333998206">
    <w:abstractNumId w:val="0"/>
  </w:num>
  <w:num w:numId="4" w16cid:durableId="1938832983">
    <w:abstractNumId w:val="7"/>
  </w:num>
  <w:num w:numId="5" w16cid:durableId="865607213">
    <w:abstractNumId w:val="18"/>
  </w:num>
  <w:num w:numId="6" w16cid:durableId="933435125">
    <w:abstractNumId w:val="2"/>
  </w:num>
  <w:num w:numId="7" w16cid:durableId="1018964004">
    <w:abstractNumId w:val="12"/>
  </w:num>
  <w:num w:numId="8" w16cid:durableId="1614701699">
    <w:abstractNumId w:val="9"/>
  </w:num>
  <w:num w:numId="9" w16cid:durableId="434594224">
    <w:abstractNumId w:val="1"/>
  </w:num>
  <w:num w:numId="10" w16cid:durableId="925386588">
    <w:abstractNumId w:val="1"/>
  </w:num>
  <w:num w:numId="11" w16cid:durableId="2025940228">
    <w:abstractNumId w:val="3"/>
  </w:num>
  <w:num w:numId="12" w16cid:durableId="14112079">
    <w:abstractNumId w:val="4"/>
  </w:num>
  <w:num w:numId="13" w16cid:durableId="1446192187">
    <w:abstractNumId w:val="14"/>
  </w:num>
  <w:num w:numId="14" w16cid:durableId="213391356">
    <w:abstractNumId w:val="10"/>
  </w:num>
  <w:num w:numId="15" w16cid:durableId="1711879523">
    <w:abstractNumId w:val="8"/>
  </w:num>
  <w:num w:numId="16" w16cid:durableId="59669545">
    <w:abstractNumId w:val="13"/>
  </w:num>
  <w:num w:numId="17" w16cid:durableId="1494298638">
    <w:abstractNumId w:val="5"/>
  </w:num>
  <w:num w:numId="18" w16cid:durableId="1893615058">
    <w:abstractNumId w:val="11"/>
  </w:num>
  <w:num w:numId="19" w16cid:durableId="1998266177">
    <w:abstractNumId w:val="19"/>
  </w:num>
  <w:num w:numId="20" w16cid:durableId="1025523646">
    <w:abstractNumId w:val="16"/>
  </w:num>
  <w:num w:numId="21" w16cid:durableId="488523166">
    <w:abstractNumId w:val="6"/>
  </w:num>
  <w:num w:numId="22" w16cid:durableId="512748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5E8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C83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18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12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0201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F2D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Felmärkt projektion – bilderna skickade till PACS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2022-05-19T07:31:00.0000000Z</dcterms:created>
  <dcterms:modified xsi:type="dcterms:W3CDTF">2025-03-05T10:08:00.0000000Z</dcterms:modified>
</coreProperties>
</file>